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86D3F" w14:textId="269D2BA6" w:rsidR="00CA0B25" w:rsidRPr="00C714A2" w:rsidRDefault="001D645D" w:rsidP="001D645D">
      <w:pPr>
        <w:pStyle w:val="Pagedecouverture"/>
        <w:rPr>
          <w:noProof/>
        </w:rPr>
      </w:pPr>
      <w:r>
        <w:rPr>
          <w:noProof/>
        </w:rPr>
        <w:pict w14:anchorId="0DA589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EB764653-55BD-482C-B36C-7E38231FF222" style="width:455.25pt;height:330.75pt">
            <v:imagedata r:id="rId8" o:title=""/>
          </v:shape>
        </w:pict>
      </w:r>
    </w:p>
    <w:p w14:paraId="1343F317" w14:textId="77777777" w:rsidR="000C4C4E" w:rsidRPr="00C714A2" w:rsidRDefault="000C4C4E" w:rsidP="000C4C4E">
      <w:pPr>
        <w:rPr>
          <w:noProof/>
        </w:rPr>
        <w:sectPr w:rsidR="000C4C4E" w:rsidRPr="00C714A2" w:rsidSect="001D645D">
          <w:footerReference w:type="even" r:id="rId9"/>
          <w:footerReference w:type="default" r:id="rId10"/>
          <w:pgSz w:w="11907" w:h="16839"/>
          <w:pgMar w:top="1134" w:right="1417" w:bottom="1134" w:left="1417" w:header="709" w:footer="709" w:gutter="0"/>
          <w:pgNumType w:start="0"/>
          <w:cols w:space="720"/>
          <w:docGrid w:linePitch="360"/>
        </w:sectPr>
      </w:pPr>
    </w:p>
    <w:p w14:paraId="30D17C1E" w14:textId="593D0BAD" w:rsidR="007C3232" w:rsidRPr="00C714A2" w:rsidRDefault="00C714A2" w:rsidP="00C714A2">
      <w:pPr>
        <w:pStyle w:val="Statut"/>
        <w:rPr>
          <w:noProof/>
        </w:rPr>
      </w:pPr>
      <w:bookmarkStart w:id="0" w:name="_GoBack"/>
      <w:bookmarkEnd w:id="0"/>
      <w:r w:rsidRPr="00C714A2">
        <w:rPr>
          <w:noProof/>
        </w:rPr>
        <w:lastRenderedPageBreak/>
        <w:t>Doporučení pro</w:t>
      </w:r>
    </w:p>
    <w:p w14:paraId="6F935EAA" w14:textId="121DB20F" w:rsidR="00CA0B25" w:rsidRPr="00C714A2" w:rsidRDefault="00C714A2" w:rsidP="00C714A2">
      <w:pPr>
        <w:pStyle w:val="Typedudocument"/>
        <w:rPr>
          <w:noProof/>
        </w:rPr>
      </w:pPr>
      <w:r w:rsidRPr="00C714A2">
        <w:rPr>
          <w:noProof/>
        </w:rPr>
        <w:t>DOPORUČENÍ RADY</w:t>
      </w:r>
    </w:p>
    <w:p w14:paraId="03665ABE" w14:textId="1CA3B1FF" w:rsidR="00CA0B25" w:rsidRPr="00C714A2" w:rsidRDefault="00C714A2" w:rsidP="00C714A2">
      <w:pPr>
        <w:pStyle w:val="Titreobjet"/>
        <w:rPr>
          <w:noProof/>
        </w:rPr>
      </w:pPr>
      <w:r w:rsidRPr="00C714A2">
        <w:rPr>
          <w:noProof/>
        </w:rPr>
        <w:t>k hospodářské a sociální politice, politice zaměstnanosti a strukturální a rozpočtové politice Rakouska</w:t>
      </w:r>
    </w:p>
    <w:p w14:paraId="7793E3AE" w14:textId="1AF0FC67" w:rsidR="00D451C3" w:rsidRPr="00C714A2" w:rsidRDefault="00D451C3" w:rsidP="00D451C3">
      <w:pPr>
        <w:pStyle w:val="Institutionquiagit"/>
        <w:rPr>
          <w:noProof/>
        </w:rPr>
      </w:pPr>
      <w:r w:rsidRPr="00C714A2">
        <w:rPr>
          <w:noProof/>
        </w:rPr>
        <w:t>RADA EVROPSKÉ UNIE,</w:t>
      </w:r>
    </w:p>
    <w:p w14:paraId="08B3DD01" w14:textId="77777777" w:rsidR="00373387" w:rsidRPr="00C714A2" w:rsidRDefault="00373387" w:rsidP="00373387">
      <w:pPr>
        <w:rPr>
          <w:noProof/>
        </w:rPr>
      </w:pPr>
      <w:r w:rsidRPr="00C714A2">
        <w:rPr>
          <w:noProof/>
        </w:rPr>
        <w:t>s ohledem na Smlouvu o fungování Evropské unie, a zejména na čl. 121 odst. 2 a čl. 148 odst. 4 této smlouvy,</w:t>
      </w:r>
    </w:p>
    <w:p w14:paraId="773228C1" w14:textId="77777777" w:rsidR="00373387" w:rsidRPr="00C714A2" w:rsidRDefault="2D3B68C0" w:rsidP="00373387">
      <w:pPr>
        <w:rPr>
          <w:noProof/>
        </w:rPr>
      </w:pPr>
      <w:r w:rsidRPr="00C714A2">
        <w:rPr>
          <w:noProof/>
        </w:rPr>
        <w:t>s ohledem na nařízení Evropského parlamentu a Rady (EU) 2024/1263</w:t>
      </w:r>
      <w:r w:rsidRPr="00C714A2">
        <w:rPr>
          <w:rStyle w:val="cf01"/>
          <w:noProof/>
        </w:rPr>
        <w:t xml:space="preserve"> </w:t>
      </w:r>
      <w:r w:rsidRPr="00C714A2">
        <w:rPr>
          <w:noProof/>
        </w:rPr>
        <w:t>ze dne 29. dubna 2024 o účinné koordinaci hospodářských politik a mnohostranném rozpočtovém dohledu a o zrušení nařízení Rady (ES) č. 1466/97 (</w:t>
      </w:r>
      <w:r w:rsidRPr="00C714A2">
        <w:rPr>
          <w:rStyle w:val="FootnoteReference"/>
          <w:noProof/>
        </w:rPr>
        <w:footnoteReference w:id="2"/>
      </w:r>
      <w:r w:rsidRPr="00C714A2">
        <w:rPr>
          <w:noProof/>
        </w:rPr>
        <w:t>), a zejména na čl. 3 odst. 3 uvedeného nařízení,</w:t>
      </w:r>
    </w:p>
    <w:p w14:paraId="5A52798F" w14:textId="77777777" w:rsidR="00373387" w:rsidRPr="00C714A2" w:rsidRDefault="00373387" w:rsidP="00373387">
      <w:pPr>
        <w:rPr>
          <w:noProof/>
        </w:rPr>
      </w:pPr>
      <w:r w:rsidRPr="00C714A2">
        <w:rPr>
          <w:noProof/>
        </w:rPr>
        <w:t>s ohledem na doporučení Evropské komise,</w:t>
      </w:r>
    </w:p>
    <w:p w14:paraId="290E501F" w14:textId="77777777" w:rsidR="00373387" w:rsidRPr="00C714A2" w:rsidRDefault="00373387" w:rsidP="00373387">
      <w:pPr>
        <w:rPr>
          <w:noProof/>
        </w:rPr>
      </w:pPr>
      <w:r w:rsidRPr="00C714A2">
        <w:rPr>
          <w:noProof/>
        </w:rPr>
        <w:t>s ohledem na usnesení Evropského parlamentu,</w:t>
      </w:r>
    </w:p>
    <w:p w14:paraId="252481B1" w14:textId="77777777" w:rsidR="00373387" w:rsidRPr="00C714A2" w:rsidRDefault="00373387" w:rsidP="00373387">
      <w:pPr>
        <w:outlineLvl w:val="0"/>
        <w:rPr>
          <w:noProof/>
        </w:rPr>
      </w:pPr>
      <w:r w:rsidRPr="00C714A2">
        <w:rPr>
          <w:noProof/>
        </w:rPr>
        <w:t>s ohledem na závěry Evropské rady,</w:t>
      </w:r>
    </w:p>
    <w:p w14:paraId="04902145" w14:textId="77777777" w:rsidR="00373387" w:rsidRPr="00C714A2" w:rsidRDefault="00373387" w:rsidP="00373387">
      <w:pPr>
        <w:rPr>
          <w:noProof/>
        </w:rPr>
      </w:pPr>
      <w:r w:rsidRPr="00C714A2">
        <w:rPr>
          <w:noProof/>
        </w:rPr>
        <w:t>s ohledem na stanovisko Výboru pro zaměstnanost,</w:t>
      </w:r>
    </w:p>
    <w:p w14:paraId="28590FDC" w14:textId="77777777" w:rsidR="00373387" w:rsidRPr="00C714A2" w:rsidRDefault="00373387" w:rsidP="00373387">
      <w:pPr>
        <w:rPr>
          <w:noProof/>
        </w:rPr>
      </w:pPr>
      <w:r w:rsidRPr="00C714A2">
        <w:rPr>
          <w:noProof/>
        </w:rPr>
        <w:t>s ohledem na stanovisko Hospodářského a finančního výboru,</w:t>
      </w:r>
    </w:p>
    <w:p w14:paraId="7BC242CF" w14:textId="77777777" w:rsidR="00373387" w:rsidRPr="00C714A2" w:rsidRDefault="00373387" w:rsidP="00373387">
      <w:pPr>
        <w:rPr>
          <w:noProof/>
        </w:rPr>
      </w:pPr>
      <w:r w:rsidRPr="00C714A2">
        <w:rPr>
          <w:noProof/>
        </w:rPr>
        <w:t>s ohledem na stanovisko Výboru pro sociální ochranu,</w:t>
      </w:r>
    </w:p>
    <w:p w14:paraId="668A01DF" w14:textId="77777777" w:rsidR="00006579" w:rsidRPr="00C714A2" w:rsidRDefault="00373387" w:rsidP="00373387">
      <w:pPr>
        <w:rPr>
          <w:noProof/>
        </w:rPr>
      </w:pPr>
      <w:r w:rsidRPr="00C714A2">
        <w:rPr>
          <w:noProof/>
        </w:rPr>
        <w:t>s ohledem na stanovisko Výboru pro hospodářskou politiku,</w:t>
      </w:r>
    </w:p>
    <w:p w14:paraId="5776BFD2" w14:textId="77777777" w:rsidR="00793D7F" w:rsidRPr="00C714A2" w:rsidRDefault="6997ABA9" w:rsidP="00793D7F">
      <w:pPr>
        <w:rPr>
          <w:noProof/>
        </w:rPr>
      </w:pPr>
      <w:r w:rsidRPr="00C714A2">
        <w:rPr>
          <w:noProof/>
        </w:rPr>
        <w:t>vzhledem k těmto důvodům:</w:t>
      </w:r>
    </w:p>
    <w:p w14:paraId="01A9C624" w14:textId="77777777" w:rsidR="00AA76D3" w:rsidRPr="00C714A2" w:rsidRDefault="00AA76D3" w:rsidP="00F5332B">
      <w:pPr>
        <w:pStyle w:val="ManualConsidrant"/>
        <w:rPr>
          <w:rFonts w:cs="Arial"/>
          <w:noProof/>
        </w:rPr>
      </w:pPr>
      <w:r>
        <w:rPr>
          <w:noProof/>
        </w:rPr>
        <w:t>(1)</w:t>
      </w:r>
      <w:r>
        <w:rPr>
          <w:noProof/>
        </w:rPr>
        <w:tab/>
      </w:r>
      <w:r w:rsidRPr="00C714A2">
        <w:rPr>
          <w:noProof/>
        </w:rPr>
        <w:t>Nařízení (EU) 2024/1263 stanoví, že cílem rámce správy ekonomických záležitostí je podporovat zdravé a udržitelné veřejné finance, udržitelný a inkluzivní růst a odolnost prostřednictvím reforem a investic a bránit nadměrným schodkům veřejných financí. Nařízení rovněž stanoví, že Rada a Komise vykonávají mnohostranný dohled v rámci evropského semestru v souladu s cíli a požadavky stanovenými ve Smlouvě o fungování Evropské unie (Smlouva o fungování EU). Evropský semestr sestává zejména z definování doporučení pro jednotlivé země a z dohledu nad jejich prováděním.</w:t>
      </w:r>
    </w:p>
    <w:p w14:paraId="6923074D" w14:textId="7654E509" w:rsidR="00FF5C0A" w:rsidRPr="00C714A2" w:rsidRDefault="65DA0207" w:rsidP="14B135EE">
      <w:pPr>
        <w:pStyle w:val="ManualConsidrant"/>
        <w:rPr>
          <w:noProof/>
        </w:rPr>
      </w:pPr>
      <w:r>
        <w:rPr>
          <w:noProof/>
        </w:rPr>
        <w:t>(2)</w:t>
      </w:r>
      <w:r>
        <w:rPr>
          <w:noProof/>
        </w:rPr>
        <w:tab/>
      </w:r>
      <w:r w:rsidRPr="00C714A2">
        <w:rPr>
          <w:noProof/>
        </w:rPr>
        <w:t>Dne 16. července 2025 Komise přijala návrh nařízení, kterým se zřizuje Evropský fond pro hospodářskou, sociální a územní soudržnost, zemědělství a venkovské oblasti, rybolov a námořní záležitosti, prosperitu a bezpečnost na období 2028–2034 a mění nařízení (EU) 2023/955 a nařízení (EU, Euratom) 2024/2509 (</w:t>
      </w:r>
      <w:r w:rsidRPr="00C714A2">
        <w:rPr>
          <w:rStyle w:val="FootnoteReference"/>
          <w:rFonts w:eastAsia="Times New Roman"/>
          <w:noProof/>
        </w:rPr>
        <w:footnoteReference w:id="3"/>
      </w:r>
      <w:r w:rsidRPr="00C714A2">
        <w:rPr>
          <w:noProof/>
        </w:rPr>
        <w:t>). Cílem návrhu je zvýšit účinnost financování Unie omezením roztříštěnosti finanční architektury a podpořit členské státy při koordinaci hospodářských politik v souladu s článkem 175 Smlouvy o fungování EU.</w:t>
      </w:r>
    </w:p>
    <w:p w14:paraId="7FDC05F6" w14:textId="77777777" w:rsidR="00B50209" w:rsidRPr="00C714A2" w:rsidRDefault="00F941A8" w:rsidP="00B50209">
      <w:pPr>
        <w:pStyle w:val="ManualConsidrant"/>
        <w:rPr>
          <w:noProof/>
        </w:rPr>
      </w:pPr>
      <w:r>
        <w:rPr>
          <w:noProof/>
        </w:rPr>
        <w:t>(3)</w:t>
      </w:r>
      <w:r>
        <w:rPr>
          <w:noProof/>
        </w:rPr>
        <w:tab/>
      </w:r>
      <w:r w:rsidRPr="00C714A2">
        <w:rPr>
          <w:noProof/>
        </w:rPr>
        <w:t>Dne 25. listopadu 2025 Komise na základě nařízení (EU) č. 1176/2011 přijala zprávu mechanismu varování 2026, v níž není Rakousko uvedeno jako jeden z členských států, u nichž je třeba provést hloubkový přezkum. Komise rovněž přijala doporučení pro doporučení Rady týkající se hospodářské politiky eurozóny, doporučení pro doporučení Rady o lidském kapitálu v Evropské unii a návrh společné zprávy o zaměstnanosti 2026, která analyzuje provádění hlavních směrů politik zaměstnanosti a zásad evropského pilíře sociálních práv. Rada přijala doporučení týkající se hospodářské politiky eurozóny (</w:t>
      </w:r>
      <w:r w:rsidRPr="00C714A2">
        <w:rPr>
          <w:rStyle w:val="FootnoteReference"/>
          <w:noProof/>
        </w:rPr>
        <w:footnoteReference w:id="4"/>
      </w:r>
      <w:r w:rsidRPr="00C714A2">
        <w:rPr>
          <w:noProof/>
        </w:rPr>
        <w:t xml:space="preserve">) dne 21. dubna 2026 a společnou zprávu o zaměstnanosti a doporučení o lidském kapitálu dne 9. března 2026. </w:t>
      </w:r>
    </w:p>
    <w:p w14:paraId="36DDB6BD" w14:textId="7218F492" w:rsidR="00081AEA" w:rsidRPr="00C714A2" w:rsidRDefault="52D1A516" w:rsidP="00081AEA">
      <w:pPr>
        <w:pStyle w:val="ManualConsidrant"/>
        <w:rPr>
          <w:noProof/>
        </w:rPr>
      </w:pPr>
      <w:r>
        <w:rPr>
          <w:noProof/>
        </w:rPr>
        <w:t>(4)</w:t>
      </w:r>
      <w:r>
        <w:rPr>
          <w:noProof/>
        </w:rPr>
        <w:tab/>
      </w:r>
      <w:r w:rsidRPr="00C714A2">
        <w:rPr>
          <w:noProof/>
        </w:rPr>
        <w:t>Dne 29. ledna 2025 Komise zveřejnila Kompas konkurenceschopnosti, strategický rámec, jehož cílem je posílit globální konkurenceschopnost Unie v příštích pěti letech. Za klíčové pilíře udržitelného hospodářského růstu označuje tři transformační požadavky týkající se inovací, dekarbonizace a konkurenceschopnosti a bezpečnosti. Evropský semestr je sladěn s Kompasem konkurenceschopnosti, čímž je zajištěno, aby hospodářské politiky členských států EU byly v souladu se strategickými cíli Komise a při správě ekonomických záležitostí byl uplatňován jednotný přístup, který podporuje udržitelný růst, inovace a odolnost v celé Unii.</w:t>
      </w:r>
    </w:p>
    <w:p w14:paraId="72B83A9D" w14:textId="77777777" w:rsidR="009F3494" w:rsidRPr="00C714A2" w:rsidRDefault="0D34430C" w:rsidP="7F4C326E">
      <w:pPr>
        <w:pStyle w:val="ManualConsidrant"/>
        <w:rPr>
          <w:noProof/>
        </w:rPr>
      </w:pPr>
      <w:r>
        <w:rPr>
          <w:noProof/>
        </w:rPr>
        <w:t>(5)</w:t>
      </w:r>
      <w:r>
        <w:rPr>
          <w:noProof/>
        </w:rPr>
        <w:tab/>
      </w:r>
      <w:r w:rsidRPr="00C714A2">
        <w:rPr>
          <w:noProof/>
        </w:rPr>
        <w:t>Evropský semestr pro koordinaci hospodářských politik i v roce 2026 probíhá souběžně s prováděním Nástroje pro oživení a odolnost, které je nyní ve své závěrečné fázi (</w:t>
      </w:r>
      <w:r w:rsidRPr="00973B2C">
        <w:rPr>
          <w:rStyle w:val="FootnoteReference"/>
          <w:rFonts w:eastAsia="Times New Roman"/>
          <w:noProof/>
          <w:szCs w:val="24"/>
        </w:rPr>
        <w:footnoteReference w:id="5"/>
      </w:r>
      <w:r w:rsidRPr="00C714A2">
        <w:rPr>
          <w:noProof/>
        </w:rPr>
        <w:t>). Plány pro oživení a odolnost byly spolu s financováním politiky soudržnosti zásadní pro naplnění politických priorit evropského semestru, neboť plány měly účinně řešit všechny nebo významnou část výzev, které byly uvedeny v příslušných doporučeních pro jednotlivé země vydaných v posledních cyklech, a programy financované z evropské politiky soudržnosti měly zohlednit doporučení pro jednotlivé země. S blížícím se ukončením Nástroje pro oživení a odolnost je třeba zaměřit se na zachování reforem a investic, které jsou v rámci tohoto nástroje podporovány a prováděny, zejména těch, které přispívají k řešení problémů uvedených v doporučeních pro jednotlivé země.</w:t>
      </w:r>
    </w:p>
    <w:p w14:paraId="20AD7D97" w14:textId="77777777" w:rsidR="00750F85" w:rsidRPr="00C714A2" w:rsidRDefault="48B5AF5E" w:rsidP="00750F85">
      <w:pPr>
        <w:pStyle w:val="ManualConsidrant"/>
        <w:rPr>
          <w:noProof/>
        </w:rPr>
      </w:pPr>
      <w:r>
        <w:rPr>
          <w:noProof/>
        </w:rPr>
        <w:t>(6)</w:t>
      </w:r>
      <w:r>
        <w:rPr>
          <w:noProof/>
        </w:rPr>
        <w:tab/>
      </w:r>
      <w:bookmarkStart w:id="1" w:name="_Hlk224223954"/>
      <w:r w:rsidRPr="00C714A2">
        <w:rPr>
          <w:noProof/>
        </w:rPr>
        <w:t xml:space="preserve">Dne 3. června 2026 zveřejnila Komise zprávu o Rakousku pro rok 2026. Posoudila pokrok, kterého Rakousko dosáhlo při plnění příslušných doporučení, a zhodnotila, jak Rakousko provádí plán pro oživení a odolnost. Na základě této analýzy identifikovala nejnaléhavější výzvy, kterým Rakousko čelí. Posoudila rovněž pokrok Rakouska při provádění evropského pilíře sociálních práv a při plnění hlavních cílů Unie v oblasti zaměstnanosti, dovedností a snižování chudoby i pokrok při dosahování cílů OSN v oblasti udržitelného rozvoje. </w:t>
      </w:r>
    </w:p>
    <w:p w14:paraId="3AB7DAB4" w14:textId="2BE48A52" w:rsidR="0050411A" w:rsidRPr="00C714A2" w:rsidRDefault="0050411A" w:rsidP="0050411A">
      <w:pPr>
        <w:pStyle w:val="ManualConsidrant"/>
        <w:rPr>
          <w:rFonts w:cs="Arial"/>
          <w:noProof/>
        </w:rPr>
      </w:pPr>
      <w:r>
        <w:rPr>
          <w:noProof/>
        </w:rPr>
        <w:t>(7)</w:t>
      </w:r>
      <w:r>
        <w:rPr>
          <w:noProof/>
        </w:rPr>
        <w:tab/>
      </w:r>
      <w:r w:rsidRPr="00C714A2">
        <w:rPr>
          <w:noProof/>
        </w:rPr>
        <w:t>Dne 8. července 2025 přijala Rada po posouzení a na doporučení Komise doporučení, kterým se schvaluje národní střednědobý fiskálně-strukturální plán Rakouska (</w:t>
      </w:r>
      <w:r w:rsidRPr="00C714A2">
        <w:rPr>
          <w:rStyle w:val="FootnoteReference"/>
          <w:rFonts w:eastAsia="Times New Roman"/>
          <w:noProof/>
          <w:szCs w:val="24"/>
        </w:rPr>
        <w:footnoteReference w:id="6"/>
      </w:r>
      <w:r w:rsidRPr="00C714A2">
        <w:rPr>
          <w:noProof/>
        </w:rPr>
        <w:t>). Plán se vztahuje na období 2025 až 2029 a zahrnuje fiskální korekci rozloženou do sedmi let. Rada doporučila následující maximální tempo růstu čistých výdajů: 2,6 % v roce 2025, 2,2 % v roce 2026, 2,2 % v roce 2027, 2,0 % v roce 2028 a 2,3 % v roce 2029, což odpovídá maximálním kumulativním tempům růstu vypočteným s ohledem na základní rok 2024 ve výši 2,6 % v roce 2025, 4,8 % v roce 2026, 7,2 % v roce 2027, 9,4 % v roce 2028 a 11,9 % v roce 2029. Na období 2025–2028 se tato maximální tempa růstu čistých výdajů kryjí s nápravnou dráhou, jak doporučila Rada podle čl. 126 odst. 7 SFEU dne 8. července 2025 s cílem odstranit nadměrný schodek (</w:t>
      </w:r>
      <w:r w:rsidRPr="00C714A2">
        <w:rPr>
          <w:rStyle w:val="FootnoteReference"/>
          <w:rFonts w:eastAsia="Times New Roman"/>
          <w:noProof/>
          <w:szCs w:val="24"/>
        </w:rPr>
        <w:footnoteReference w:id="7"/>
      </w:r>
      <w:r w:rsidRPr="00C714A2">
        <w:rPr>
          <w:noProof/>
        </w:rPr>
        <w:t>). Na základě posouzení účinných opatření Komisí dne 3. června 2026 (</w:t>
      </w:r>
      <w:r w:rsidRPr="00C714A2">
        <w:rPr>
          <w:rStyle w:val="FootnoteReference"/>
          <w:noProof/>
        </w:rPr>
        <w:footnoteReference w:id="8"/>
      </w:r>
      <w:r w:rsidRPr="00C714A2">
        <w:rPr>
          <w:noProof/>
        </w:rPr>
        <w:t xml:space="preserve">) se proto postup při nadměrném schodku v případě Rakouska pozastaví. </w:t>
      </w:r>
    </w:p>
    <w:p w14:paraId="3A4E04DB" w14:textId="77777777" w:rsidR="00DF4582" w:rsidRPr="00C714A2" w:rsidRDefault="00DF4582" w:rsidP="00E46485">
      <w:pPr>
        <w:pStyle w:val="ManualConsidrant"/>
        <w:rPr>
          <w:noProof/>
        </w:rPr>
      </w:pPr>
      <w:r>
        <w:rPr>
          <w:noProof/>
        </w:rPr>
        <w:t>(8)</w:t>
      </w:r>
      <w:r>
        <w:rPr>
          <w:noProof/>
        </w:rPr>
        <w:tab/>
      </w:r>
      <w:bookmarkStart w:id="2" w:name="_Hlk128507959"/>
      <w:r w:rsidRPr="00C714A2">
        <w:rPr>
          <w:noProof/>
        </w:rPr>
        <w:t>Útočná válka Ruska proti Ukrajině a její dopady představují pro Evropskou unii existenční výzvu. Komise vyzvala členské státy k tomu, aby požádaly o aktivaci národní únikové doložky Paktu o stabilitě a růstu koordinovaným způsobem, s cílem podpořit úsilí EU o rychlé a významné navýšení výdajů na obranu (</w:t>
      </w:r>
      <w:r w:rsidRPr="00C714A2">
        <w:rPr>
          <w:rStyle w:val="FootnoteReference"/>
          <w:noProof/>
        </w:rPr>
        <w:footnoteReference w:id="9"/>
      </w:r>
      <w:r w:rsidRPr="00C714A2">
        <w:rPr>
          <w:noProof/>
        </w:rPr>
        <w:t>), a Evropská rada na svém zasedání dne 6. března 2025 tento návrh uvítala. Na základě žádosti Rakouska přijala Rada dne 17. února 2026 na doporučení Komise doporučení, kterým se Rakousku umožňuje odchýlit se od doporučených maximálních temp růstu čistých výdajů (</w:t>
      </w:r>
      <w:r w:rsidRPr="00C714A2">
        <w:rPr>
          <w:rStyle w:val="FootnoteReference"/>
          <w:noProof/>
        </w:rPr>
        <w:footnoteReference w:id="10"/>
      </w:r>
      <w:r w:rsidRPr="00C714A2">
        <w:rPr>
          <w:noProof/>
        </w:rPr>
        <w:t xml:space="preserve">). Období aktivace národní únikové doložky (2025–2028) umožňuje Rakousku změnit své priority veřejných výdajů nebo zvýšit příjmy vládních institucí tak, aby trvale vyšší výdaje na obranu neohrozily střednědobou udržitelnost veřejných financí. </w:t>
      </w:r>
    </w:p>
    <w:p w14:paraId="5E1D1AC0" w14:textId="77777777" w:rsidR="009E2F35" w:rsidRPr="00C714A2" w:rsidRDefault="009E2F35" w:rsidP="00E46485">
      <w:pPr>
        <w:pStyle w:val="ManualConsidrant"/>
        <w:rPr>
          <w:rFonts w:eastAsia="Calibri" w:cs="Arial"/>
          <w:noProof/>
          <w:szCs w:val="24"/>
        </w:rPr>
      </w:pPr>
      <w:r>
        <w:rPr>
          <w:noProof/>
        </w:rPr>
        <w:t>(9)</w:t>
      </w:r>
      <w:r>
        <w:rPr>
          <w:noProof/>
        </w:rPr>
        <w:tab/>
      </w:r>
      <w:r w:rsidRPr="00C714A2">
        <w:rPr>
          <w:noProof/>
        </w:rPr>
        <w:t>Dne 29. dubna 2026 předložilo Rakousko roční zprávu o pokroku 2026 (</w:t>
      </w:r>
      <w:r w:rsidRPr="00C714A2">
        <w:rPr>
          <w:rStyle w:val="FootnoteReference"/>
          <w:noProof/>
        </w:rPr>
        <w:footnoteReference w:id="11"/>
      </w:r>
      <w:r w:rsidRPr="00C714A2">
        <w:rPr>
          <w:noProof/>
        </w:rPr>
        <w:t>), pokud jde o dodržování doporučeného maximálního tempa růstu čistých výdajů, provádění souboru reforem a investic na podporu prodloužení období fiskální korekce a provádění reforem a investic, které mají reagovat na hlavní výzvy vymezené v jemu určených doporučeních v rámci evropského semestru. Roční zpráva o pokroku rovněž zohledňuje zprávy, které Rakousko dvakrát ročně podává o pokroku dosaženém při plnění plánu pro oživení a odolnost v souladu s článkem 27 nařízení (EU) 2021/241. Součástí roční zprávy o pokroku je zpráva o opatřeních přijatých v rámci postupu při nadměrném schodku.</w:t>
      </w:r>
    </w:p>
    <w:bookmarkEnd w:id="2"/>
    <w:p w14:paraId="1D9825BF" w14:textId="77777777" w:rsidR="005F5817" w:rsidRPr="00C714A2" w:rsidRDefault="005F5817" w:rsidP="00E46485">
      <w:pPr>
        <w:pStyle w:val="ManualConsidrant"/>
        <w:rPr>
          <w:rFonts w:eastAsia="Times New Roman" w:cs="Arial"/>
          <w:noProof/>
          <w:szCs w:val="24"/>
        </w:rPr>
      </w:pPr>
      <w:r>
        <w:rPr>
          <w:noProof/>
        </w:rPr>
        <w:t>(10)</w:t>
      </w:r>
      <w:r>
        <w:rPr>
          <w:noProof/>
        </w:rPr>
        <w:tab/>
      </w:r>
      <w:r w:rsidRPr="00C714A2">
        <w:rPr>
          <w:noProof/>
        </w:rPr>
        <w:t>Růst reálného HDP v roce 2025 činil 0,6 % a inflace měřená HISC dosáhla 3,6 %. Prognóza Komise z jara 2026 předpokládá růst reálného HDP v roce 2026 o 0,6 % a v roce 2027 o 0,9 % a inflaci měřenou HISC v roce 2026 na úrovni 3,0 % a v roce 2027 na úrovni 2,5 %.</w:t>
      </w:r>
    </w:p>
    <w:p w14:paraId="70ECDCBC" w14:textId="77777777" w:rsidR="006D23CE" w:rsidRPr="00C714A2" w:rsidRDefault="006D23CE" w:rsidP="00E46485">
      <w:pPr>
        <w:pStyle w:val="ManualConsidrant"/>
        <w:rPr>
          <w:rFonts w:eastAsia="Calibri" w:cs="Arial"/>
          <w:noProof/>
          <w:szCs w:val="24"/>
        </w:rPr>
      </w:pPr>
      <w:r>
        <w:rPr>
          <w:noProof/>
        </w:rPr>
        <w:t>(11)</w:t>
      </w:r>
      <w:r>
        <w:rPr>
          <w:noProof/>
        </w:rPr>
        <w:tab/>
      </w:r>
      <w:r w:rsidRPr="00C714A2">
        <w:rPr>
          <w:noProof/>
        </w:rPr>
        <w:t>Na základě údajů poskytnutých Eurostatem (</w:t>
      </w:r>
      <w:r w:rsidRPr="00C714A2">
        <w:rPr>
          <w:rStyle w:val="FootnoteReference"/>
          <w:noProof/>
        </w:rPr>
        <w:footnoteReference w:id="12"/>
      </w:r>
      <w:r w:rsidRPr="00C714A2">
        <w:rPr>
          <w:noProof/>
        </w:rPr>
        <w:t>) se v roce 2025 schodek veřejných financí Rakouska snížil na 4,2 % HDP oproti 4,6 % HDP v roce 2024.</w:t>
      </w:r>
      <w:r w:rsidRPr="00C714A2">
        <w:rPr>
          <w:noProof/>
          <w:color w:val="000000"/>
        </w:rPr>
        <w:t xml:space="preserve"> Snížení schodku v roce 2025 odráží především provádění konsolidačního balíčku. </w:t>
      </w:r>
      <w:r w:rsidRPr="00C714A2">
        <w:rPr>
          <w:noProof/>
        </w:rPr>
        <w:t>Prognóza Komise z jara 2026 předpokládá na základě politických opatření známých ke dni její uzávěrky, že v letech 2026 a 2027 bude schodek veřejných financí činit 4,1 % HDP.</w:t>
      </w:r>
    </w:p>
    <w:p w14:paraId="49DD1C05" w14:textId="77777777" w:rsidR="00AC64A6" w:rsidRPr="00C714A2" w:rsidRDefault="00AC64A6" w:rsidP="00E46485">
      <w:pPr>
        <w:pStyle w:val="ManualConsidrant"/>
        <w:rPr>
          <w:rFonts w:eastAsia="Calibri" w:cs="Arial"/>
          <w:noProof/>
          <w:szCs w:val="24"/>
        </w:rPr>
      </w:pPr>
      <w:r>
        <w:rPr>
          <w:noProof/>
        </w:rPr>
        <w:t>(12)</w:t>
      </w:r>
      <w:r>
        <w:rPr>
          <w:noProof/>
        </w:rPr>
        <w:tab/>
      </w:r>
      <w:r w:rsidRPr="00C714A2">
        <w:rPr>
          <w:noProof/>
        </w:rPr>
        <w:t>Na základě odhadů Komise bylo nastavení fiskální politiky (</w:t>
      </w:r>
      <w:r w:rsidRPr="00C714A2">
        <w:rPr>
          <w:rStyle w:val="FootnoteReference"/>
          <w:noProof/>
        </w:rPr>
        <w:footnoteReference w:id="13"/>
      </w:r>
      <w:r w:rsidRPr="00C714A2">
        <w:rPr>
          <w:noProof/>
        </w:rPr>
        <w:t>), které zahrnuje výdaje financované jak z vnitrostátních, tak z unijních zdrojů, v roce 2025 restriktivní, a to ve výši 1,1 % HDP. Předpokládá se, že bude restriktivní i v letech 2026 a 2027, a to v rozsahu 0,4 % HDP v obou letech.</w:t>
      </w:r>
    </w:p>
    <w:p w14:paraId="4288D23E" w14:textId="77777777" w:rsidR="009D543C" w:rsidRPr="00C714A2" w:rsidRDefault="009D543C" w:rsidP="00E46485">
      <w:pPr>
        <w:pStyle w:val="ManualConsidrant"/>
        <w:rPr>
          <w:rFonts w:eastAsia="Calibri" w:cs="Arial"/>
          <w:noProof/>
          <w:szCs w:val="24"/>
        </w:rPr>
      </w:pPr>
      <w:r>
        <w:rPr>
          <w:noProof/>
        </w:rPr>
        <w:t>(13)</w:t>
      </w:r>
      <w:r>
        <w:rPr>
          <w:noProof/>
        </w:rPr>
        <w:tab/>
      </w:r>
      <w:r w:rsidRPr="00C714A2">
        <w:rPr>
          <w:noProof/>
        </w:rPr>
        <w:t>Na základě údajů poskytnutých Eurostatem (</w:t>
      </w:r>
      <w:r w:rsidRPr="00C714A2">
        <w:rPr>
          <w:rStyle w:val="FootnoteReference"/>
          <w:noProof/>
        </w:rPr>
        <w:footnoteReference w:id="14"/>
      </w:r>
      <w:r w:rsidRPr="00C714A2">
        <w:rPr>
          <w:noProof/>
        </w:rPr>
        <w:t>) se veřejný dluh Rakouska zvýšil z 80,0 % HDP na konci roku 2024 na 81,5 % HDP na konci roku 2025. Zvýšení míry zadlužení v roce 2025 odráží především fiskální deficit, mírný růst HDP a úvěrově financované investice do projektů infrastruktury některých mimorozpočtových jednotek v sektoru ústředních vládních institucí. Prognóza Komise z jara 2026 předpokládá na základě politických opatření známých ke dni její uzávěrky, že poměr dluhu k DPH se do konce roku 2026 zvýší na 83,4 % a do konce roku 2027 dále vzroste na 84,9 %.</w:t>
      </w:r>
    </w:p>
    <w:p w14:paraId="15F679FB" w14:textId="77777777" w:rsidR="0079327F" w:rsidRPr="00C714A2" w:rsidRDefault="0079327F" w:rsidP="00E46485">
      <w:pPr>
        <w:pStyle w:val="ManualConsidrant"/>
        <w:rPr>
          <w:rFonts w:eastAsia="Calibri" w:cs="Arial"/>
          <w:noProof/>
          <w:szCs w:val="24"/>
        </w:rPr>
      </w:pPr>
      <w:r>
        <w:rPr>
          <w:noProof/>
        </w:rPr>
        <w:t>(14)</w:t>
      </w:r>
      <w:r>
        <w:rPr>
          <w:noProof/>
        </w:rPr>
        <w:tab/>
      </w:r>
      <w:r w:rsidRPr="00C714A2">
        <w:rPr>
          <w:noProof/>
        </w:rPr>
        <w:t>Na základě údajů Eurostatu (</w:t>
      </w:r>
      <w:r w:rsidRPr="00C714A2">
        <w:rPr>
          <w:rStyle w:val="FootnoteReference"/>
          <w:rFonts w:eastAsia="Calibri"/>
          <w:noProof/>
          <w:szCs w:val="24"/>
        </w:rPr>
        <w:footnoteReference w:id="15"/>
      </w:r>
      <w:r w:rsidRPr="00C714A2">
        <w:rPr>
          <w:noProof/>
        </w:rPr>
        <w:t>) dosáhly celkové výdaje rakouských vládních institucí na obranu v roce 2025 výše 0,7 % HDP, což odpovídá nárůstu o 0,1 procentního bodu ve srovnání s referenčním rokem 2021. Podle prognózy Komise z jara 2026 se předpokládá, že v roce 2026 dosáhnou 0,9 % HDP</w:t>
      </w:r>
      <w:r w:rsidRPr="00C714A2">
        <w:rPr>
          <w:b/>
          <w:noProof/>
        </w:rPr>
        <w:t>,</w:t>
      </w:r>
      <w:r w:rsidRPr="00C714A2">
        <w:rPr>
          <w:noProof/>
        </w:rPr>
        <w:t xml:space="preserve"> což odpovídá nárůstu o 0,3 procentního bodu HDP oproti roku 2021.</w:t>
      </w:r>
    </w:p>
    <w:p w14:paraId="2BB2436A" w14:textId="77777777" w:rsidR="002E4D13" w:rsidRPr="00C714A2" w:rsidRDefault="002E4D13" w:rsidP="00E46485">
      <w:pPr>
        <w:pStyle w:val="ManualConsidrant"/>
        <w:rPr>
          <w:rFonts w:eastAsia="Times New Roman" w:cs="Arial"/>
          <w:noProof/>
          <w:szCs w:val="24"/>
        </w:rPr>
      </w:pPr>
      <w:r>
        <w:rPr>
          <w:noProof/>
        </w:rPr>
        <w:t>(15)</w:t>
      </w:r>
      <w:r>
        <w:rPr>
          <w:noProof/>
        </w:rPr>
        <w:tab/>
      </w:r>
      <w:r w:rsidRPr="00C714A2">
        <w:rPr>
          <w:noProof/>
        </w:rPr>
        <w:t>Unie nadále čelí riziku přerušení dodávek energie a zvýšené volatility cen, které ještě zhoršuje geopolitické napětí, jež ovlivňuje celosvětové trhy s ropou a zemním plynem. Zkušenosti z energetické krize v letech 2022–2023 ukázaly, že obecná a necílená opatření s sebou nesou velké fiskální náklady a jsou sociálně a ekonomicky neúčinná. Od vypuknutí války na Blízkém východě v únoru 2026 přijalo Rakousko opatření fiskální politiky ke zmírnění dopadu vysokých cen energií na domácnosti a podniky (</w:t>
      </w:r>
      <w:r w:rsidRPr="00C714A2">
        <w:rPr>
          <w:rStyle w:val="FootnoteReference"/>
          <w:noProof/>
          <w:szCs w:val="24"/>
        </w:rPr>
        <w:footnoteReference w:id="16"/>
      </w:r>
      <w:r w:rsidRPr="00C714A2">
        <w:rPr>
          <w:noProof/>
        </w:rPr>
        <w:t xml:space="preserve">), a to necílené snížení spotřební daně z motorového benzinu a nafty v dubnu a květnu 2026. Podle prognózy Komise z jara 2026 se předpokládá, že fiskální náklady na toto opatření budou v roce 2026 činit méně než 0,1 % HDP, a to i v případě, že by bylo prodlouženo do konce roku. </w:t>
      </w:r>
    </w:p>
    <w:p w14:paraId="70D0F9F2" w14:textId="77777777" w:rsidR="00633D97" w:rsidRPr="00C714A2" w:rsidRDefault="00633D97" w:rsidP="00E46485">
      <w:pPr>
        <w:pStyle w:val="ManualConsidrant"/>
        <w:rPr>
          <w:rFonts w:eastAsia="Times New Roman" w:cs="Arial"/>
          <w:noProof/>
        </w:rPr>
      </w:pPr>
      <w:r>
        <w:rPr>
          <w:noProof/>
        </w:rPr>
        <w:t>(16)</w:t>
      </w:r>
      <w:r>
        <w:rPr>
          <w:noProof/>
        </w:rPr>
        <w:tab/>
      </w:r>
      <w:r w:rsidRPr="00C714A2">
        <w:rPr>
          <w:noProof/>
        </w:rPr>
        <w:t>Podle výpočtů Komise vzrostly čisté výdaje v Rakousku v roce 2025 o 2,0 %. Růst čistých výdajů v roce 2025 je nižší než doporučené maximální tempo růstu.</w:t>
      </w:r>
    </w:p>
    <w:p w14:paraId="1C119AD9" w14:textId="77777777" w:rsidR="00633D97" w:rsidRPr="00C714A2" w:rsidRDefault="00633D97" w:rsidP="00E46485">
      <w:pPr>
        <w:pStyle w:val="ManualConsidrant"/>
        <w:rPr>
          <w:rFonts w:eastAsia="Times New Roman" w:cs="Arial"/>
          <w:noProof/>
          <w:szCs w:val="24"/>
        </w:rPr>
      </w:pPr>
      <w:r>
        <w:rPr>
          <w:noProof/>
        </w:rPr>
        <w:t>(17)</w:t>
      </w:r>
      <w:r>
        <w:rPr>
          <w:noProof/>
        </w:rPr>
        <w:tab/>
      </w:r>
      <w:r w:rsidRPr="00C714A2">
        <w:rPr>
          <w:noProof/>
        </w:rPr>
        <w:t xml:space="preserve">Podle výpočtů Komise se očekává, že tempo růstu čistých výdajů Rakouska dosáhne 2,1 % v roce 2026 a 4,1 % kumulativně za roky 2025 a 2026. Předpokládaný růst čistých výdajů v roce 2026 je nižší než doporučené maximální tempo růstu. Pokud vezmeme v úvahu roky 2025 a 2026 dohromady, předpokládané kumulativní tempo růstu čistých výdajů je nižší než doporučené maximální tempo růstu. </w:t>
      </w:r>
      <w:bookmarkStart w:id="3" w:name="_Hlk225254431"/>
      <w:bookmarkStart w:id="4" w:name="_Hlk227744324"/>
    </w:p>
    <w:p w14:paraId="6A6E39E4" w14:textId="77777777" w:rsidR="00633D97" w:rsidRPr="00C714A2" w:rsidRDefault="00633D97" w:rsidP="00E46485">
      <w:pPr>
        <w:pStyle w:val="ManualConsidrant"/>
        <w:rPr>
          <w:rFonts w:eastAsia="Times New Roman" w:cs="Arial"/>
          <w:noProof/>
          <w:szCs w:val="24"/>
        </w:rPr>
      </w:pPr>
      <w:r>
        <w:rPr>
          <w:noProof/>
        </w:rPr>
        <w:t>(18)</w:t>
      </w:r>
      <w:r>
        <w:rPr>
          <w:noProof/>
        </w:rPr>
        <w:tab/>
      </w:r>
      <w:r w:rsidRPr="00C714A2">
        <w:rPr>
          <w:noProof/>
        </w:rPr>
        <w:t xml:space="preserve">Doporučení, kterým se schvaluje střednědobý plán Rakouska, uvádí soubor reforem a investic na podporu prodloužení období fiskální korekce, spolu s harmonogramem pro jejich provedení. S ohledem na informace, které Rakousko poskytlo ve své roční zprávě o pokroku, Komise konstatuje, že provádění klíčových kroků těchto reforem a investic, které měly být provedeny do 30. dubna 2026, je podle všeho na dobré cestě. Komise </w:t>
      </w:r>
      <w:bookmarkEnd w:id="3"/>
      <w:bookmarkEnd w:id="4"/>
      <w:r w:rsidRPr="00C714A2">
        <w:rPr>
          <w:noProof/>
        </w:rPr>
        <w:t>se domnívá, že Rakousko celkově splnilo své závazky uspokojivým způsobem(</w:t>
      </w:r>
      <w:r w:rsidRPr="00C714A2">
        <w:rPr>
          <w:rStyle w:val="FootnoteReference"/>
          <w:noProof/>
          <w:szCs w:val="24"/>
          <w:lang w:eastAsia="ja-JP"/>
        </w:rPr>
        <w:footnoteReference w:id="17"/>
      </w:r>
      <w:r w:rsidRPr="00C714A2">
        <w:rPr>
          <w:noProof/>
        </w:rPr>
        <w:t>).</w:t>
      </w:r>
    </w:p>
    <w:p w14:paraId="21AFCF79" w14:textId="77777777" w:rsidR="2DA89CD8" w:rsidRPr="00C714A2" w:rsidRDefault="303DF284" w:rsidP="00C01BA3">
      <w:pPr>
        <w:pStyle w:val="ManualConsidrant"/>
        <w:rPr>
          <w:noProof/>
        </w:rPr>
      </w:pPr>
      <w:r>
        <w:rPr>
          <w:noProof/>
        </w:rPr>
        <w:t>(19)</w:t>
      </w:r>
      <w:r>
        <w:rPr>
          <w:noProof/>
        </w:rPr>
        <w:tab/>
      </w:r>
      <w:r w:rsidRPr="00C714A2">
        <w:rPr>
          <w:noProof/>
        </w:rPr>
        <w:t>Demografické stárnutí představuje významnou výzvu pro fiskální udržitelnost důchodového systému. Veřejné výdaje na důchody patří k nejvyšším v Unii a v roce 2025 dosáhly 14,5 % HDP, což odráží i nízký skutečný věk odchodu do důchodu. Navzdory nedávným a minulým opatřením, včetně přísnějších pravidel způsobilosti pro systémy předčasného odchodu do důchodu od roku 2026 a sbližování věku odchodu do důchodu u mužů a žen do roku 2033, se předpokládá, že skutečný a zákonný věk odchodu do důchodu zůstane ve srovnání s ostatními členskými státy nízký. Předpokládá se, že spolkové transfery do důchodového systému zůstanou významné. Naproti tomu plány doplňkového penzijního pojištění zůstávají nedostatečně rozvinuté, s nízkým pokrytím a omezeným finančním rozsahem.</w:t>
      </w:r>
    </w:p>
    <w:p w14:paraId="70B72128" w14:textId="77777777" w:rsidR="27C2E9E1" w:rsidRPr="00C714A2" w:rsidRDefault="7CFB2B88" w:rsidP="01579FC9">
      <w:pPr>
        <w:pStyle w:val="ManualConsidrant"/>
        <w:rPr>
          <w:noProof/>
        </w:rPr>
      </w:pPr>
      <w:r>
        <w:rPr>
          <w:noProof/>
        </w:rPr>
        <w:t>(20)</w:t>
      </w:r>
      <w:r>
        <w:rPr>
          <w:noProof/>
        </w:rPr>
        <w:tab/>
      </w:r>
      <w:r w:rsidRPr="00C714A2">
        <w:rPr>
          <w:noProof/>
        </w:rPr>
        <w:t>Kromě demografického stárnutí přispívají k vyšším výdajům na zdravotní péči a dlouhodobou péči také roztříštěnost a nákladová neefektivita, což zatěžuje veřejné finance. Výdaje se i nadále soustřeďují na lůžkovou nemocniční péči a nedostatečné dodržování výdajových cílů nadále podkopává rozpočtovou kontrolu. Cílem reforem, včetně zřízení fondu pro reformu zdravotnictví v roce 2026, je posílit primární péči a digitalizaci, ale jejich dopad je omezen nedostatečnou regulační podporou a slabou koordinací cest pacientů. Digitalizace systému zdravotní péče je stále neúplná, což omezuje zvyšování efektivity. Navzdory poměrně vysokým výdajům na prevenci nemocí existuje prostor pro zvýšení úsilí v oblasti řízení rizikových faktorů chování a prevence nepřenosných nemocí. V oblasti dlouhodobé péče přetrvávají nedostatky v řízení, včetně neexistence závazných výdajových cílů a omezené integrace se zdravotnickými službami. Relativně vysoký podíl pobytové péče a regionální rozdíly v jejím poskytování ukazují na prostor pro zlepšení nákladové efektivity a zajištění jednotnější kvality péče.</w:t>
      </w:r>
    </w:p>
    <w:p w14:paraId="3C7FF152" w14:textId="77777777" w:rsidR="00FE65BD" w:rsidRPr="00C714A2" w:rsidRDefault="6B4AAF6A" w:rsidP="44B1B3BE">
      <w:pPr>
        <w:pStyle w:val="ManualConsidrant"/>
        <w:rPr>
          <w:noProof/>
        </w:rPr>
      </w:pPr>
      <w:r>
        <w:rPr>
          <w:noProof/>
        </w:rPr>
        <w:t>(21)</w:t>
      </w:r>
      <w:r>
        <w:rPr>
          <w:noProof/>
        </w:rPr>
        <w:tab/>
      </w:r>
      <w:r w:rsidRPr="00C714A2">
        <w:rPr>
          <w:noProof/>
        </w:rPr>
        <w:t>Rakouský fiskální rámec se vyznačuje složitým systémem mezivládních transferů mezi spolkovými a regionálními orgány, což snižuje efektivnost veřejných výdajů. Vzhledem k nízké míře daňové autonomie spolkové země spoléhají spíše na sdílené příjmy než na vlastní zdroje – v roce 2025 pocházel z dílčích zdrojů pouze malý podíl celkových veřejných příjmů. Zároveň financování základních služeb, jako je zdravotnictví, péče o děti a veřejná doprava, částečně závisí na výdajích spolkových zemí a obcí. Rakousko v listopadu 2025 revidovalo rakouský Pakt stability (2026–2031), aby stanovilo cíle pro zadlužení a schodek pro vládní instituce na spolkové, regionální a místní úrovni a zavedlo požadavky na měsíční podávání zpráv na regionální úrovni, avšak konkrétní změny v přidělování výdajů a mechanismech odpovědnosti byly jen mírné. Pakt do značné míry vychází ze stávajících opatření a nijak zásadně nemění složité rozdělení kompetencí mezi jednotlivými úrovněmi veřejné správy.</w:t>
      </w:r>
      <w:bookmarkEnd w:id="1"/>
      <w:r w:rsidRPr="00C714A2">
        <w:rPr>
          <w:noProof/>
        </w:rPr>
        <w:t xml:space="preserve"> Současná spolupráce mezi obcemi je navíc nerovnoměrná. Propojení obecních dat do interoperabilní platformy pro výměnu dat a podpora víceúčelových partnerství v oblasti služeb (</w:t>
      </w:r>
      <w:r w:rsidRPr="00C714A2">
        <w:rPr>
          <w:i/>
          <w:noProof/>
        </w:rPr>
        <w:t>Mehrzweckverbände</w:t>
      </w:r>
      <w:r w:rsidRPr="00C714A2">
        <w:rPr>
          <w:noProof/>
        </w:rPr>
        <w:t xml:space="preserve">) na funkční úrovni by mohlo zvýšit efektivitu, kvalitu služeb a úspory nákladů. </w:t>
      </w:r>
    </w:p>
    <w:p w14:paraId="13599EF3" w14:textId="00A77576" w:rsidR="00FE65BD" w:rsidRPr="00C714A2" w:rsidRDefault="539E8998" w:rsidP="44B1B3BE">
      <w:pPr>
        <w:pStyle w:val="ManualConsidrant"/>
        <w:rPr>
          <w:noProof/>
        </w:rPr>
      </w:pPr>
      <w:r>
        <w:rPr>
          <w:noProof/>
        </w:rPr>
        <w:t>(22)</w:t>
      </w:r>
      <w:r>
        <w:rPr>
          <w:noProof/>
        </w:rPr>
        <w:tab/>
      </w:r>
      <w:r w:rsidRPr="00C714A2">
        <w:rPr>
          <w:noProof/>
        </w:rPr>
        <w:t>Daňová skladba se nadále do značné míry opírá o příjmy z pracovní činnosti a spotřebu. V roce 2025 mělo Rakousko pátý nejvyšší poměr daní k HDP v EU a výrazné průměrné daňové zatížení práce (</w:t>
      </w:r>
      <w:r w:rsidRPr="00C714A2">
        <w:rPr>
          <w:rStyle w:val="FootnoteReference"/>
          <w:noProof/>
        </w:rPr>
        <w:footnoteReference w:id="18"/>
      </w:r>
      <w:r w:rsidRPr="00C714A2">
        <w:rPr>
          <w:noProof/>
        </w:rPr>
        <w:t>). Od roku 2023 jsou daňová pásma pro daň z příjmů fyzických osob indexována podle inflace, což brání dalšímu zvyšování daňového zatížení prostřednictvím posunu do vyššího daňového pásma. Několik dlouhodobých strukturálních problémů v daňové skladbě však zůstává nevyřešeno. Lepší využívání daní, které více podporují růst a zaměstnanost, by mohlo pomoci vytvořit nezbytný rozpočtový prostor a zlepšit celkovou daňovou strukturu.</w:t>
      </w:r>
    </w:p>
    <w:p w14:paraId="703380AE" w14:textId="77777777" w:rsidR="00CE54F2" w:rsidRPr="00C714A2" w:rsidRDefault="00CE54F2" w:rsidP="005A3BA2">
      <w:pPr>
        <w:pStyle w:val="ManualConsidrant"/>
        <w:rPr>
          <w:noProof/>
        </w:rPr>
      </w:pPr>
      <w:r>
        <w:rPr>
          <w:noProof/>
        </w:rPr>
        <w:t>(23)</w:t>
      </w:r>
      <w:r>
        <w:rPr>
          <w:noProof/>
        </w:rPr>
        <w:tab/>
      </w:r>
      <w:r w:rsidRPr="00C714A2">
        <w:rPr>
          <w:noProof/>
        </w:rPr>
        <w:t>Aby byla zajištěna široká podpora pro úspěšné provádění provádění finančních nástrojů Unie, a to i v kontextu evropského semestru, je i nadále nezbytné do procesu systematicky, smysluplně a včas zapojovat místní a regionální orgány, sociální partnery, občanskou společnost a další příslušné zúčastněné strany.</w:t>
      </w:r>
    </w:p>
    <w:p w14:paraId="02DC7A17" w14:textId="08B117C3" w:rsidR="00C702DF" w:rsidRPr="00C714A2" w:rsidRDefault="00C702DF" w:rsidP="00C702DF">
      <w:pPr>
        <w:pStyle w:val="ManualConsidrant"/>
        <w:rPr>
          <w:noProof/>
        </w:rPr>
      </w:pPr>
      <w:r>
        <w:rPr>
          <w:noProof/>
        </w:rPr>
        <w:t>(24)</w:t>
      </w:r>
      <w:r>
        <w:rPr>
          <w:noProof/>
        </w:rPr>
        <w:tab/>
      </w:r>
      <w:r w:rsidRPr="00C714A2">
        <w:rPr>
          <w:noProof/>
        </w:rPr>
        <w:t xml:space="preserve">Provádění programů politiky soudržnosti, které zahrnují podporu z Evropského fondu pro regionální rozvoj (EFRR), Fondu pro spravedlivou transformaci (FST) a Evropského sociálního fondu plus (ESF+), probíhá v Rakousku rychleji, než je průměr na úrovni EU, a to z hlediska výběru projektů i plateb. Je důležité udržet současnou dynamiku a zároveň maximalizovat dopad investic v praxi. Rakousko již v rámci svých programů politiky soudržnosti přijímá opatření na podporu konkurenceschopnosti a růstu. Některé oblasti však mohou vyžadovat další posílení při provádění, včetně oblastí týkajících se energetické účinnosti a integrovaného územního a městského rozvoje. </w:t>
      </w:r>
      <w:r w:rsidRPr="00C714A2">
        <w:rPr>
          <w:noProof/>
          <w:color w:val="000000" w:themeColor="text1"/>
        </w:rPr>
        <w:t>Je nezbytné zajistit, aby nové investice, které Rakousko určilo ve svém přezkumu politiky soudržnosti v polovině období, zejména ty, které souvisejí s pěti prioritami uvedenými v nařízení o přezkumu v polovině období (</w:t>
      </w:r>
      <w:r w:rsidRPr="00C714A2">
        <w:rPr>
          <w:rStyle w:val="FootnoteReference"/>
          <w:rFonts w:eastAsia="Times New Roman"/>
          <w:noProof/>
          <w:color w:val="000000" w:themeColor="text1"/>
        </w:rPr>
        <w:footnoteReference w:id="19"/>
      </w:r>
      <w:r w:rsidRPr="00C714A2">
        <w:rPr>
          <w:noProof/>
          <w:color w:val="000000" w:themeColor="text1"/>
        </w:rPr>
        <w:t>), byly rychle a účinně využity.</w:t>
      </w:r>
    </w:p>
    <w:p w14:paraId="5F4486F7" w14:textId="77777777" w:rsidR="007D07FE" w:rsidRPr="00C714A2" w:rsidRDefault="009A77A2" w:rsidP="001D51D7">
      <w:pPr>
        <w:pStyle w:val="ManualConsidrant"/>
        <w:rPr>
          <w:noProof/>
        </w:rPr>
      </w:pPr>
      <w:r>
        <w:rPr>
          <w:noProof/>
        </w:rPr>
        <w:t>(25)</w:t>
      </w:r>
      <w:r>
        <w:rPr>
          <w:noProof/>
        </w:rPr>
        <w:tab/>
      </w:r>
      <w:r w:rsidRPr="00C714A2">
        <w:rPr>
          <w:noProof/>
        </w:rPr>
        <w:t xml:space="preserve">Rakousko čelí několika výzvám souvisejícím s udržitelností veřejných financí, trhem práce a rozvojem dovedností, dynamikou a konkurenceschopností podniků, přetrvávající závislostí na fosilních palivech a vysokými cenami energie. </w:t>
      </w:r>
    </w:p>
    <w:p w14:paraId="62FA9DED" w14:textId="77777777" w:rsidR="09135A92" w:rsidRPr="00C714A2" w:rsidRDefault="00EF1CD2" w:rsidP="001D51D7">
      <w:pPr>
        <w:pStyle w:val="ManualConsidrant"/>
        <w:rPr>
          <w:noProof/>
        </w:rPr>
      </w:pPr>
      <w:r>
        <w:rPr>
          <w:noProof/>
        </w:rPr>
        <w:t>(26)</w:t>
      </w:r>
      <w:r>
        <w:rPr>
          <w:noProof/>
        </w:rPr>
        <w:tab/>
      </w:r>
      <w:r w:rsidRPr="00C714A2">
        <w:rPr>
          <w:noProof/>
        </w:rPr>
        <w:t>Navzdory krokům ke zjednodušení zakládání podniků a rozšíření nabídky nástrojů financování brání rozšiřování inovativních podniků nedostatek rizikového financování. Místní trhy s rizikovým a růstovým kapitálem zůstávají ve srovnání s předními zeměmi EU nedostatečně rozvinuté, zatímco financování startupů kleslo v roce 2025 o 56 % na nejnižší úroveň od roku 2019. Mezery ve financování rizikového kapitálu, které v současnosti prohlubují překážky bránící institucionálním investorům investovat do dlouhodobých kapitálových nástrojů, by mohly být zmírněny plánovanými reformami zákonů upravujících penzijní fondy a pojišťovny. Posílení pilíře doplňkového penzijního pojištění by mohlo přispět také k prohloubení rakouského akciového trhu a k mobilizaci dodatečného kapitálu pro inovativní společnosti.</w:t>
      </w:r>
    </w:p>
    <w:p w14:paraId="43898907" w14:textId="77777777" w:rsidR="003B697E" w:rsidRPr="00C714A2" w:rsidRDefault="0F239B13" w:rsidP="00E46485">
      <w:pPr>
        <w:pStyle w:val="ManualConsidrant"/>
        <w:ind w:left="720" w:hanging="720"/>
        <w:rPr>
          <w:noProof/>
        </w:rPr>
      </w:pPr>
      <w:r>
        <w:rPr>
          <w:noProof/>
        </w:rPr>
        <w:t>(27)</w:t>
      </w:r>
      <w:r>
        <w:rPr>
          <w:noProof/>
        </w:rPr>
        <w:tab/>
      </w:r>
      <w:r w:rsidRPr="00C714A2">
        <w:rPr>
          <w:noProof/>
        </w:rPr>
        <w:t>Navzdory vysoké úrovni investic do výzkumu a vývoje (mezi třemi nejlepšími členskými státy EU) zůstává jejich promítnutí do produktů uplatnitelných na trhu a přelomových inovací omezené. Evropský srovnávací přehled inovací z roku 2025 ukazuje, že Rakousko je relativně slabé v zavádění produktových inovací malými a středními podniky. Vláda v rámci průmyslové strategie do roku 2035 oznámila opatření na zlepšení kapacit v oblasti výzkumu a vývoje a přijala třetí Pakt pro výzkum, technologie a inovace na období 2027–2029 s celkovým objemem finančních prostředků ve výši přibližně 5,5 miliardy EUR. Důkladné provádění těchto opatření, včetně důkladné koordinace pravomocí mezi ministerstvy a monitorování zaměřeného na dopad, je nutné k zajištění toho, aby vysoké výdaje Rakouska na výzkum a vývoj vedly k výsledkům uplatnitelných na trhu v oblasti inovací srovnatelným s předními členskými státy.</w:t>
      </w:r>
    </w:p>
    <w:p w14:paraId="0E5ABC05" w14:textId="77777777" w:rsidR="003B654E" w:rsidRPr="00C714A2" w:rsidRDefault="2C4E155A" w:rsidP="003B654E">
      <w:pPr>
        <w:pStyle w:val="ManualConsidrant"/>
        <w:rPr>
          <w:noProof/>
        </w:rPr>
      </w:pPr>
      <w:r>
        <w:rPr>
          <w:noProof/>
        </w:rPr>
        <w:t>(28)</w:t>
      </w:r>
      <w:r>
        <w:rPr>
          <w:noProof/>
        </w:rPr>
        <w:tab/>
      </w:r>
      <w:r w:rsidRPr="00C714A2">
        <w:rPr>
          <w:noProof/>
        </w:rPr>
        <w:t xml:space="preserve">Další výzvou pro růst a </w:t>
      </w:r>
      <w:bookmarkStart w:id="5" w:name="_Hlk227687767"/>
      <w:r w:rsidRPr="00C714A2">
        <w:rPr>
          <w:noProof/>
        </w:rPr>
        <w:t>produktivitu</w:t>
      </w:r>
      <w:bookmarkEnd w:id="5"/>
      <w:r w:rsidRPr="00C714A2">
        <w:rPr>
          <w:noProof/>
        </w:rPr>
        <w:t xml:space="preserve"> zůstává opožděné zavádění pokročilých digitálních technologií ve firmách. Pokrok v digitalizaci rakouské ekonomiky je stále nerovnoměrný. Malé a střední podniky vykazují úroveň základní digitální intenzity, která je mírně nad průměrem EU, a zavádění umělé inteligence mezi podniky má silnou dynamiku. Nicméně využívání dalších pokročilých digitálních technologií, zejména cloud computingu a datové analýzy, je v podnicích stále pod průměrem EU. K řešení tohoto nedostatku jsou stále zapotřebí cílená opatření, včetně finančních pobídek, silnější podpory zavádění cloudových a datových řešení v podnicích a investic do digitálních dovedností.</w:t>
      </w:r>
    </w:p>
    <w:p w14:paraId="49EBC390" w14:textId="77777777" w:rsidR="003C2CBE" w:rsidRPr="00C714A2" w:rsidRDefault="1F39F291">
      <w:pPr>
        <w:pStyle w:val="ManualConsidrant"/>
        <w:rPr>
          <w:noProof/>
        </w:rPr>
      </w:pPr>
      <w:r>
        <w:rPr>
          <w:noProof/>
        </w:rPr>
        <w:t>(29)</w:t>
      </w:r>
      <w:r>
        <w:rPr>
          <w:noProof/>
        </w:rPr>
        <w:tab/>
      </w:r>
      <w:r w:rsidRPr="00C714A2">
        <w:rPr>
          <w:noProof/>
        </w:rPr>
        <w:t>Podnikatelské prostředí v Rakousku nese administrativní a regulační zátěž, která zpomaluje povolovací řízení a vyžaduje, aby podniky vynakládaly značné prostředky na administrativní úkony. Pokroku bylo dosaženo umožněním plně digitálního procesu registrace podniků, nicméně je třeba přijmout další významná opatření. Navrhovaná reforma obchodního zákoníku má potenciál urychlit vydávání povolení k podnikání a snížit administrativní zátěž, ale její úplné provedení vyžaduje účinnou spolupráci na místní, zemské a spolkové úrovni.</w:t>
      </w:r>
    </w:p>
    <w:p w14:paraId="74BA4A8B" w14:textId="77777777" w:rsidR="00C8745D" w:rsidRPr="00C714A2" w:rsidRDefault="153CCF9A" w:rsidP="00E8093D">
      <w:pPr>
        <w:pStyle w:val="ManualConsidrant"/>
        <w:rPr>
          <w:noProof/>
        </w:rPr>
      </w:pPr>
      <w:r>
        <w:rPr>
          <w:noProof/>
        </w:rPr>
        <w:t>(30)</w:t>
      </w:r>
      <w:r>
        <w:rPr>
          <w:noProof/>
        </w:rPr>
        <w:tab/>
      </w:r>
      <w:bookmarkStart w:id="6" w:name="_Hlk229401251"/>
      <w:r w:rsidRPr="00C714A2">
        <w:rPr>
          <w:noProof/>
        </w:rPr>
        <w:t>Rakouské spotřebitele negativně ovlivňuje nedostatečná konkurence v některých odvětvích, což přispívá k vyšším cenám. Důležitými faktory jsou omezení územní nabídky a překážky vstupu na trh. Regulační omezení pro některé profese a poskytovatele služeb, například v oblasti stavebnictví, dále omezuje hospodářskou soutěž a vytváří překážky, např. pro přeshraniční poskytování služeb.</w:t>
      </w:r>
    </w:p>
    <w:bookmarkEnd w:id="6"/>
    <w:p w14:paraId="29CAB188" w14:textId="77777777" w:rsidR="00143A09" w:rsidRPr="00C714A2" w:rsidRDefault="3B381E42" w:rsidP="008B3960">
      <w:pPr>
        <w:pStyle w:val="ManualConsidrant"/>
        <w:rPr>
          <w:noProof/>
        </w:rPr>
      </w:pPr>
      <w:r>
        <w:rPr>
          <w:noProof/>
        </w:rPr>
        <w:t>(31)</w:t>
      </w:r>
      <w:r>
        <w:rPr>
          <w:noProof/>
        </w:rPr>
        <w:tab/>
      </w:r>
      <w:r w:rsidRPr="00C714A2">
        <w:rPr>
          <w:noProof/>
        </w:rPr>
        <w:t>Problémy s dostupností bydlení se objevily v důsledku rostoucích nákladů na výstavbu a klesající nabídky nového bydlení, což znevýhodňuje nové zájemce o bydlení. Revize složitých technických norem známých jako „zavedená obchodní praxe“ s cílem omezit požadavky, které nejsou nezbytně nutné pro bezpečnost nebo energetickou účinnost, by mohla otevřít cestu k inteligentnímu zjednodušení, které sníží náklady.</w:t>
      </w:r>
    </w:p>
    <w:p w14:paraId="60096BC5" w14:textId="77777777" w:rsidR="00BE07EA" w:rsidRPr="00C714A2" w:rsidRDefault="2C55CABF" w:rsidP="004732DF">
      <w:pPr>
        <w:pStyle w:val="ManualConsidrant"/>
        <w:rPr>
          <w:noProof/>
        </w:rPr>
      </w:pPr>
      <w:r>
        <w:rPr>
          <w:noProof/>
        </w:rPr>
        <w:t>(32)</w:t>
      </w:r>
      <w:r>
        <w:rPr>
          <w:noProof/>
        </w:rPr>
        <w:tab/>
      </w:r>
      <w:r w:rsidRPr="00C714A2">
        <w:rPr>
          <w:noProof/>
        </w:rPr>
        <w:t>Rakousko přijalo v roce 2025 několik opatření k řešení vysokých cen energií. Kromě krátkodobých opatření zaměřených na snížení cen energie pro energeticky náročný průmysl a snížení poplatku za elektřinu pro rok 2026 byl přijat zákon o trhu s elektřinou. Tento nový zákon představuje důležitý posun v regulačním rámci rakouského trhu s elektřinou a pomůže zvýšit flexibilitu energie a umožní uzavírat smlouvy o nákupu elektřiny. Pro dosažení trvale udržitelných a strukturálně nižších cen je však nezbytné úplné a včasné provedení zákona o trhu s elektřinou. Závislost země na zemním plynu při výrobě elektřiny v kombinaci s omezenou flexibilitou nefosilních zdrojů a kapacitou propojení navíc nadále zvyšuje ceny energie, které jsou výrazně vyšší než průměr EU. Přestože tato závislost na zemním plynu přetrvává, Rakousko přijalo opatření ke zvýšení energetické bezpečnosti diverzifikací zdrojů dodávek plynu.</w:t>
      </w:r>
    </w:p>
    <w:p w14:paraId="64785BB3" w14:textId="79600763" w:rsidR="00BE07EA" w:rsidRPr="00C714A2" w:rsidRDefault="74F63C11" w:rsidP="52DCFA7C">
      <w:pPr>
        <w:pStyle w:val="ManualConsidrant"/>
        <w:rPr>
          <w:rFonts w:eastAsia="Calibri"/>
          <w:noProof/>
        </w:rPr>
      </w:pPr>
      <w:r>
        <w:rPr>
          <w:noProof/>
        </w:rPr>
        <w:t>(33)</w:t>
      </w:r>
      <w:r>
        <w:rPr>
          <w:noProof/>
        </w:rPr>
        <w:tab/>
      </w:r>
      <w:r w:rsidRPr="00C714A2">
        <w:rPr>
          <w:noProof/>
        </w:rPr>
        <w:t xml:space="preserve">Rakousko pokračuje ve své cestě za čistou energií, fosilní paliva v roce 2024 však stále tvořila více než polovinu jeho skladby zdrojů energie. Aby Rakousko splnilo své cíle pro rok 2030, bude muset zrychlit tempo rozšiřování kapacity obnovitelných zdrojů a infrastruktury, zejména v oblasti větrné energie, kde v roce 2025 přibylo pouze 0,2 GW nové kapacity. Obnovitelné zdroje se v roce 2025 podílely na výrobě elektřiny 83,9 %, přičemž vysoký podíl připadal na vodní energii. Vzhledem k sezónní proměnlivosti vodní a fotovoltaické energie je větrná energie, která v roce 2024 představovala 11,8 % výroby z obnovitelných zdrojů, nákladově efektivním doplňkem, který snižuje potřebu dovozu elektřiny, zejména v zimě. Zkrácení doby pro vydání povolení a vymezení dostatečných zrychlených oblastí, zejména pro větrnou energii, bude mít zásadní význam pro dosažení cílů stanovených v zákoně o rozšíření obnovitelných zdrojů energie a ve vnitrostátním plánu v oblasti energetiky a klimatu. Urychlení modernizace a rozšíření elektrizační soustavy, včetně přeshraniční, a zvýšení skladování zůstávají klíčové pro přechod na čistou energii. To vyžaduje větší investice i rychlost, včetně </w:t>
      </w:r>
      <w:r w:rsidR="00C714A2" w:rsidRPr="00C714A2">
        <w:rPr>
          <w:noProof/>
        </w:rPr>
        <w:t>povolování,</w:t>
      </w:r>
      <w:r w:rsidRPr="00C714A2">
        <w:rPr>
          <w:noProof/>
        </w:rPr>
        <w:t xml:space="preserve"> aby bylo možné do systému integrovat další výrobu energie z obnovitelných zdrojů.</w:t>
      </w:r>
    </w:p>
    <w:p w14:paraId="7862DAE2" w14:textId="77777777" w:rsidR="00E7790A" w:rsidRPr="00C714A2" w:rsidRDefault="72E51602" w:rsidP="757F5599">
      <w:pPr>
        <w:pStyle w:val="ManualConsidrant"/>
        <w:rPr>
          <w:rFonts w:eastAsia="Times New Roman"/>
          <w:noProof/>
        </w:rPr>
      </w:pPr>
      <w:r>
        <w:rPr>
          <w:noProof/>
        </w:rPr>
        <w:t>(34)</w:t>
      </w:r>
      <w:r>
        <w:rPr>
          <w:noProof/>
        </w:rPr>
        <w:tab/>
      </w:r>
      <w:r w:rsidRPr="00C714A2">
        <w:rPr>
          <w:noProof/>
        </w:rPr>
        <w:t>Současné tempo dekarbonizace je stále nedostatečné k tomu, aby Rakousko splnilo své klimatické cíle pro rok 2030 a cíl klimatické neutrality pro rok 2040. V roce 2024 klesly emise skleníkových plynů o 3 %, což je výrazně pomalejší tempo než v roce 2023, přičemž předběžné odhady naznačují v roce 2025 nárůst emisí. Emise z průmyslu v poslední době klesly, přesto je toto odvětví stále energeticky náročné a vykazuje vysokou emisní náročnost. Měla by být dále rozvíjena opatření na podporu dekarbonizace průmyslu a rozvoje čisté průmyslové infrastruktury, včetně jejího fyzického rozšíření a regulačních rámců, se zaměřením na regiony s vysokou intenzitou emisí. Emise z dopravy v roce 2024 klesly, především díky nižší nákladní dopravě, pokrok v politice však zůstává omezený. Důležité bude postupné ukončení dotací na fosilní paliva a urychlení elektrifikace dopravy, včetně nákladní silniční dopravy. Další snižování emisí bude záviset také na zvyšování energetické účinnosti v průmyslu, dopravě a budovách, a to i prostřednictvím regulačních reforem nájemních a majetkových předpisů, které usnadní renovaci budov.</w:t>
      </w:r>
    </w:p>
    <w:p w14:paraId="03740FC9" w14:textId="77777777" w:rsidR="0075256C" w:rsidRPr="00C714A2" w:rsidRDefault="00427792">
      <w:pPr>
        <w:pStyle w:val="ManualConsidrant"/>
        <w:rPr>
          <w:noProof/>
        </w:rPr>
      </w:pPr>
      <w:r>
        <w:rPr>
          <w:noProof/>
        </w:rPr>
        <w:t>(35)</w:t>
      </w:r>
      <w:r>
        <w:rPr>
          <w:noProof/>
        </w:rPr>
        <w:tab/>
      </w:r>
      <w:r w:rsidRPr="00C714A2">
        <w:rPr>
          <w:noProof/>
        </w:rPr>
        <w:t>Trh práce čelí výzvám, jak uspokojit poptávku po pracovní síle v kontextu demografického stárnutí a relativně vysokého zdanění práce a sociálních příspěvků, které patří k nejvyšším v EU. Zaměstnanost se nadále postupně zvyšovala, zejména díky zvýšení zákonného věku odchodu do důchodu u žen. Průměrný počet obvykle odpracovaných hodin týdně zůstal nízký a činil 35,8 hodin (oproti 37,3 hodinám na úrovni EU). Míra aktivity a zaměstnanosti žen v roce 2025 činila 75,1 % a 74,2 % (oproti 82,7 % a 81 % u mužů). Související rozdíly mezi pohlavími byly vysoké, 7,6 a 6,9 procentního bodu. Rakousko má také jeden z největších rozdílů v zaměstnanosti žen a mužů na částečný úvazek v EU, který v roce 2025 dosáhne 37,1 procentního bodu, přičemž téměř polovina žen (49,6 %) pracuje na částečný úvazek. Vysoké daňové zatížení práce odrazuje od přechodu z částečných úvazků na plné, což přispívá k nedostatku pracovních sil a omezuje hospodářský potenciál. Navzdory zlepšením v oblasti rozšiřování předškolního vzdělávání a péče zůstávají přístup, pokrytí a dostupnost v jednotlivých spolkových státech nerovnoměrné. Hlavními příčinami jsou roztříštěnost systému správy, financování a nedostatek zaměstnanců. Povinný rámec kvality s jasnými standardy kvality by mohl pomoci řešit nerovnoměrnou kvalitu na místní úrovni.</w:t>
      </w:r>
    </w:p>
    <w:p w14:paraId="168E32EA" w14:textId="77777777" w:rsidR="00EC1FE9" w:rsidRPr="00C714A2" w:rsidRDefault="00EC1FE9" w:rsidP="00EC1FE9">
      <w:pPr>
        <w:pStyle w:val="ManualConsidrant"/>
        <w:rPr>
          <w:noProof/>
        </w:rPr>
      </w:pPr>
      <w:r>
        <w:rPr>
          <w:noProof/>
        </w:rPr>
        <w:t>(36)</w:t>
      </w:r>
      <w:r>
        <w:rPr>
          <w:noProof/>
        </w:rPr>
        <w:tab/>
      </w:r>
      <w:r w:rsidRPr="00C714A2">
        <w:rPr>
          <w:noProof/>
        </w:rPr>
        <w:t>Vzhledem k zásadní úloze lidského kapitálu při zvyšování konkurenceschopnosti a strategické autonomie Unie doporučila Rada v roce 2026 členským státům, aby urychleně přijaly opatření k řešení strukturálních problémů souvisejících s lidským kapitálem v oblasti dovedností a vzdělávání, které brání konkurenceschopnosti. Doporučení Rakousku z roku 2026 mohou přispět k provádění doporučení Rady o lidském kapitálu v Unii.</w:t>
      </w:r>
    </w:p>
    <w:p w14:paraId="68440AE1" w14:textId="77777777" w:rsidR="009675ED" w:rsidRPr="00C714A2" w:rsidRDefault="00DF6BF2" w:rsidP="00261C76">
      <w:pPr>
        <w:pStyle w:val="ManualConsidrant"/>
        <w:rPr>
          <w:noProof/>
        </w:rPr>
      </w:pPr>
      <w:r>
        <w:rPr>
          <w:noProof/>
        </w:rPr>
        <w:t>(37)</w:t>
      </w:r>
      <w:r>
        <w:rPr>
          <w:noProof/>
        </w:rPr>
        <w:tab/>
      </w:r>
      <w:r w:rsidRPr="00C714A2">
        <w:rPr>
          <w:noProof/>
        </w:rPr>
        <w:t>Nedostatek pracovních sil se začal snižovat, ale stále zůstává na poměrně vysoké úrovni. Nedostatek kvalifikovaných pracovníků a regionální nesoulad nadále brání náboru kvalifikovaných řemeslníků na pracovní místa vyžadující střední úroveň kvalifikace. Vysoká míra volných pracovních míst v některých regionech kontrastuje s relativně vysokou nezaměstnaností v jiných. Mezi překážky regionální mobility pracovních sil patří rozdíly v cenách nájmů, dostupnosti sociálního bydlení a rozdíly v dostupnosti předškolního vzdělávání a péče o děti do tří let. Systém odborného vzdělávání a přípravy, přestože je dobře rozvinutý, čelí rostoucím výzvám. V roce 2025 nemohlo najít místo přibližně 24 500 začínajících učňů, přičemž malé a střední podniky (MSP) se potýkaly s většími problémy. Otázkou je také kvalita odborné přípravy, včetně používání digitálních nástrojů.</w:t>
      </w:r>
    </w:p>
    <w:p w14:paraId="15624BB5" w14:textId="77777777" w:rsidR="009F325C" w:rsidRPr="00C714A2" w:rsidRDefault="747C6998" w:rsidP="006C691D">
      <w:pPr>
        <w:pStyle w:val="ManualConsidrant"/>
        <w:rPr>
          <w:noProof/>
        </w:rPr>
      </w:pPr>
      <w:r>
        <w:rPr>
          <w:noProof/>
        </w:rPr>
        <w:t>(38)</w:t>
      </w:r>
      <w:r>
        <w:rPr>
          <w:noProof/>
        </w:rPr>
        <w:tab/>
      </w:r>
      <w:r w:rsidRPr="00C714A2">
        <w:rPr>
          <w:noProof/>
        </w:rPr>
        <w:t xml:space="preserve">Výsledky v oblasti zaměstnanosti zůstávají ve srovnání s průměrem EU slabé, pokud jde o starší osoby, pracovníky s nízkou kvalifikací a osoby z přistěhovaleckého prostředí. Nedávné reformy zaměřené na zvýšení zaměstnanosti zahrnují podporu opětovného zaměstnávání starších dlouhodobě nezaměstnaných, zpřísnění přístupu k předčasnému důchodu, zavedení částečného důchodu a oznámení daňových pobídek pro práci po dosažení zákonného věku odchodu do důchodu. Politiky integrace na trhu práce pro osoby z přistěhovaleckého prostředí a uchazeče o zaměstnání s nízkou kvalifikací jsou však stále nedostatečné. Posílení úsilí o prohlubování dovedností a změna kvalifikace spolu s posílením koordinace budoucí „strategie celoživotního učení 2040“ mezi spolkovými zeměmi a spolkovou úrovní by mohlo dále zlepšit základní dovednosti a zvýšit integraci obou skupin na trhu práce. </w:t>
      </w:r>
    </w:p>
    <w:p w14:paraId="76FF1CCB" w14:textId="77777777" w:rsidR="00DB50DB" w:rsidRPr="00C714A2" w:rsidDel="00DB50DB" w:rsidRDefault="00A415BC" w:rsidP="0053355E">
      <w:pPr>
        <w:pStyle w:val="ManualConsidrant"/>
        <w:rPr>
          <w:noProof/>
        </w:rPr>
      </w:pPr>
      <w:r>
        <w:rPr>
          <w:noProof/>
        </w:rPr>
        <w:t>(39)</w:t>
      </w:r>
      <w:r>
        <w:rPr>
          <w:noProof/>
        </w:rPr>
        <w:tab/>
      </w:r>
      <w:r w:rsidRPr="00C714A2">
        <w:rPr>
          <w:noProof/>
        </w:rPr>
        <w:t xml:space="preserve">Sociální situace v Rakousku se v roce 2025 zhoršila a vzrostl podíl osob ohrožených chudobou nebo sociálním vyloučením. Nízké příjmy rostly pomaleji než průměrné příjmy a dopad sociálních transferů na snižování chudoby byl méně účinný. Děti byly postiženy neúměrně, neboť více než každé čtvrté dítě bylo ohroženo chudobou nebo sociálním vyloučením, což představuje nárůst o 4,4 procentního bodu oproti roku 2024 a překonání průměru EU. Míra ohrožení chudobou nebo sociálním vyloučením se zvýšila také u osob s nízkou kvalifikací a u osob narozených mimo EU. Navzdory nedávným reformám je i nadále třeba zlepšit dostupnost a přiměřenost kurzů profesní přípravy pro osoby z přistěhovaleckého prostředí a osoby s nízkou kvalifikací. Zaměstnatelnost by zlepšil zejména dostatečný počet kurzů německého jazyka. Kromě toho má mnoho pracovníků ze zemí mimo EU nadměrnou kvalifikaci (41,2 % v roce 2024) ve srovnání s Rakušany (24,3 %) a ostatními občany EU (34,6 %), protože Rakousko v současné době nemá standardizovaný vnitrostátní systém uznávání zahraničních kvalifikací. Rychlejší a jednotnější uznávání kvalifikací by mohlo mobilizovat nedostatečně využitý potenciál na trhu práce, podpořit integraci migrantů a přispět ke snížení jejich ohrožení chudobou. </w:t>
      </w:r>
    </w:p>
    <w:p w14:paraId="340080DF" w14:textId="77777777" w:rsidR="00643412" w:rsidRPr="00C714A2" w:rsidRDefault="51EDF973" w:rsidP="00085409">
      <w:pPr>
        <w:pStyle w:val="ManualConsidrant"/>
        <w:rPr>
          <w:noProof/>
        </w:rPr>
      </w:pPr>
      <w:r>
        <w:rPr>
          <w:noProof/>
        </w:rPr>
        <w:t>(40)</w:t>
      </w:r>
      <w:r>
        <w:rPr>
          <w:noProof/>
        </w:rPr>
        <w:tab/>
      </w:r>
      <w:r w:rsidRPr="00C714A2">
        <w:rPr>
          <w:noProof/>
        </w:rPr>
        <w:t>Rakousko se i nadále potýká s problémy při zvyšování úrovně základních dovedností. Přibližně jeden ze čtyř studentů nemá základní dovednosti a tento podíl je výrazně vyšší mezi studenty ze znevýhodněného a přistěhovaleckého prostředí. Rakousko se vzdaluje od cíle Evropského prostoru vzdělávání, jímž je snížit podíl žáků s nedostatečnými výsledky na méně než 15 % do roku 2030, a vykazuje přitom značné socioekonomické a regionální rozdíly. Předčasné ukončování školní docházky narůstá, zejména u znevýhodněných žáků narozených v tuzemsku a u žáků z přistěhovaleckého prostředí. Údaje mezinárodního šetření OECD o vyučování a učení za rok 2024 ukazují velmi nízkou míru inkluze ve školách (8,1 %, průměr EU: 50,2). Výsledky vzdělávání jsou v jednotlivých spolkových zemích stále nerovnoměrné a přetrvávající nedostatek učitelů a zaměstnanců omezuje možnosti zlepšování výsledků vzdělávání. Udržení mladých lidí ve všeobecném vzdělávání pomocí systematických systémů sledování, cílené podpory kombinující základní dovednosti, jazykové vzdělávání, řešení nedostatku učitelů a pracovníků a podpora inkluzivního vzdělávání učitelů a flexibilních drah druhé šance by mohlo zlepšit integraci, zaměstnatelnost a sociální soudržnost.</w:t>
      </w:r>
    </w:p>
    <w:p w14:paraId="125CBEDC" w14:textId="03DE1A90" w:rsidR="6EC3E6CC" w:rsidRPr="00C714A2" w:rsidRDefault="0FE7BA52" w:rsidP="74A41747">
      <w:pPr>
        <w:pStyle w:val="ManualConsidrant"/>
        <w:rPr>
          <w:noProof/>
        </w:rPr>
      </w:pPr>
      <w:r>
        <w:rPr>
          <w:noProof/>
        </w:rPr>
        <w:t>(41)</w:t>
      </w:r>
      <w:r>
        <w:rPr>
          <w:noProof/>
        </w:rPr>
        <w:tab/>
      </w:r>
      <w:r w:rsidRPr="00C714A2">
        <w:rPr>
          <w:noProof/>
        </w:rPr>
        <w:t>Vzhledem k úzké provázanosti ekonomik členských států eurozóny a jejich kolektivnímu příspěvku k fungování hospodářské a měnové unie Rada v roce 2026 doporučila, aby členské státy eurozóny přijaly opatření k provedení doporučení týkajícího se hospodářské politiky eurozóny z roku 2026, a to i prostřednictvím svých plánů pro oživení a odolnost. V případě Rakouska pomáhá doporučení č. 1 realizovat první, druhé, třetí a páté doporučení týkající se eurozóny, doporučení č. 2 pomáhá realizovat čtvrté doporučení týkající se eurozóny, doporučení č. 3 pomáhá realizovat sedmé, deváté a jedenácté doporučení týkající se eurozóny, doporučení č. 4 pomáhá realizovat sedmé doporučení týkající se eurozóny a doporučení č. 5 pomáhá realizovat páté doporučení týkající se eurozóny.</w:t>
      </w:r>
    </w:p>
    <w:p w14:paraId="0B12BB37" w14:textId="77777777" w:rsidR="00096A56" w:rsidRPr="00C714A2" w:rsidRDefault="0CC43DAC" w:rsidP="7F4C326E">
      <w:pPr>
        <w:pStyle w:val="Formuledadoption"/>
        <w:rPr>
          <w:noProof/>
        </w:rPr>
      </w:pPr>
      <w:r w:rsidRPr="00C714A2">
        <w:rPr>
          <w:noProof/>
        </w:rPr>
        <w:t xml:space="preserve">DOPORUČUJE Rakousku v období 2026–2027: </w:t>
      </w:r>
    </w:p>
    <w:p w14:paraId="68A4F6C8" w14:textId="5C192167" w:rsidR="00053399" w:rsidRPr="00C714A2" w:rsidRDefault="00C104A6" w:rsidP="00F5332B">
      <w:pPr>
        <w:pStyle w:val="ManualNumPar1"/>
        <w:rPr>
          <w:noProof/>
        </w:rPr>
      </w:pPr>
      <w:r>
        <w:rPr>
          <w:noProof/>
        </w:rPr>
        <w:t>1.</w:t>
      </w:r>
      <w:r>
        <w:rPr>
          <w:noProof/>
        </w:rPr>
        <w:tab/>
      </w:r>
      <w:r w:rsidRPr="00C714A2">
        <w:rPr>
          <w:noProof/>
        </w:rPr>
        <w:t xml:space="preserve">Nadále dodržovat maximální tempa růstu čistých výdajů doporučená Radou dne 8. července 2025 s cílem odstranit nadměrný schodek a současně využít flexibilitu poskytnutou národní únikovou doložkou pro vyšší výdaje na obranu. Posílit výdaje na obranu a připravenost a zároveň zajistit efektivitu výdajů a postupně upravit rozpočet tak, aby udržel strukturálně vyšší výdaje na obranu. Zajistit, aby veškerá opatření přijatá ke zmírnění dopadů zvýšení cen energií byla dočasná, zaměřená na ochranu zranitelných domácností nebo na řešení potřeb energeticky náročných podniků, zachovávala pobídky k úsporám energie a jejich fiskální náklady byly současně slučitelné se závazky podle fiskálního rámce EU. Provést soubor reforem a investic, které jsou základem prodlouženého období korekce, jak doporučila Rada dne 8. července 2025. Přijmout rozhodná opatření k zajištění udržitelnosti veřejných financí, a to i prostřednictvím zlepšení fiskální udržitelnosti zdravotnictví, dlouhodobé péče a důchodového systému, mimo jiné zefektivněním nemocniční infrastruktury, zlepšením nákladové efektivnosti zdravotní a dlouhodobé péče, posílením digitalizace a prevence nemocí za účelem kontroly výdajů a výrazným zvýšením skutečného věku odchodu do důchodu. </w:t>
      </w:r>
      <w:bookmarkStart w:id="7" w:name="_Hlk228784985"/>
      <w:r w:rsidRPr="00C714A2">
        <w:rPr>
          <w:noProof/>
        </w:rPr>
        <w:t xml:space="preserve">Zjednodušit a racionalizovat fiskální vztahy a povinnosti na různých úrovních veřejné správy a zajistit jednoznačné sladění odpovědnosti v oblasti financování a výdajů. </w:t>
      </w:r>
      <w:bookmarkEnd w:id="7"/>
      <w:r w:rsidRPr="00C714A2">
        <w:rPr>
          <w:noProof/>
        </w:rPr>
        <w:t>Zlepšit daňovou skladbu fiskálně neutrálním způsobem s cílem snížit vysoké daňové zatížení práce.</w:t>
      </w:r>
    </w:p>
    <w:p w14:paraId="1B9C53A4" w14:textId="6B63F09C" w:rsidR="00CF72BC" w:rsidRPr="00C714A2" w:rsidRDefault="00DE36F7" w:rsidP="009014D0">
      <w:pPr>
        <w:pStyle w:val="ManualNumPar1"/>
        <w:rPr>
          <w:rFonts w:eastAsia="Times New Roman"/>
          <w:noProof/>
          <w:u w:val="single"/>
        </w:rPr>
      </w:pPr>
      <w:r>
        <w:rPr>
          <w:noProof/>
        </w:rPr>
        <w:t>2.</w:t>
      </w:r>
      <w:r>
        <w:rPr>
          <w:noProof/>
        </w:rPr>
        <w:tab/>
      </w:r>
      <w:r w:rsidRPr="00C714A2">
        <w:rPr>
          <w:noProof/>
        </w:rPr>
        <w:t>Zajistit kontinuitu reforem a investic prováděných v rámci Nástroje pro oživení a odolnost. Udržet tempo provádění programů politiky soudržnosti a případně vycházet z přerozdělení prostředků na strategické priority a flexibilitu v rámci přezkumu rámce politiky soudržnosti v polovině období.</w:t>
      </w:r>
    </w:p>
    <w:p w14:paraId="57416D27" w14:textId="59861587" w:rsidR="00CF72BC" w:rsidRPr="00C714A2" w:rsidRDefault="00CF72BC" w:rsidP="2B00029C">
      <w:pPr>
        <w:pStyle w:val="ManualNumPar1"/>
        <w:rPr>
          <w:noProof/>
        </w:rPr>
      </w:pPr>
      <w:r>
        <w:rPr>
          <w:noProof/>
        </w:rPr>
        <w:t>3.</w:t>
      </w:r>
      <w:r>
        <w:rPr>
          <w:noProof/>
        </w:rPr>
        <w:tab/>
      </w:r>
      <w:r w:rsidRPr="00C714A2">
        <w:rPr>
          <w:noProof/>
        </w:rPr>
        <w:t>Podporovat dynamiku podnikání a zakládání a růst mladých podniků, mimo jiné zajištěním lepšího přístupu k rizikovému a růstovému kapitálu a usnadněním kapitálových investic ze strany institucionálních investorů a posílením systémů doplňkového penzijního připojištění. Zlepšit promítnutí vysokých investic do výzkumu a vývoje do řešení uplatnitelných na trhu a zvýšit využívání pokročilých digitálních technologií ve firmách. Zjednodušit právní předpisy a snížit administrativní zátěž, zejména pro malé a střední podniky, mimo jiné zrychlením povolovacích řízení. Řešit regulační překážky v odvětví služeb a posílit hospodářskou soutěž s cílem snížit ceny. Řešit vysoké náklady na výstavbu.</w:t>
      </w:r>
    </w:p>
    <w:p w14:paraId="04056250" w14:textId="2431194E" w:rsidR="00CF72BC" w:rsidRPr="00C714A2" w:rsidRDefault="00847916" w:rsidP="00CF72BC">
      <w:pPr>
        <w:pStyle w:val="ManualNumPar1"/>
        <w:rPr>
          <w:noProof/>
        </w:rPr>
      </w:pPr>
      <w:r>
        <w:rPr>
          <w:noProof/>
        </w:rPr>
        <w:t>4.</w:t>
      </w:r>
      <w:r>
        <w:rPr>
          <w:noProof/>
        </w:rPr>
        <w:tab/>
      </w:r>
      <w:r w:rsidRPr="00C714A2">
        <w:rPr>
          <w:noProof/>
        </w:rPr>
        <w:t xml:space="preserve">Provádět zákon o elektřině, zlepšit flexibilitu energetického systému a podporovat dohody o nákupu elektřiny. Zlepšit energetickou účinnost a snížit celkovou závislost na fosilních palivech a urychlit zavádění energie z obnovitelných zdrojů a potřebné infrastruktury, zejména zjednodušením povolovacích postupů a zavedením zvláštních oblastí pro zrychlené zavádění obnovitelných zdrojů energie. Dále snižovat emise, zejména v odvětví dopravy a urychlením dekarbonizace průmyslu, zejména v regionech s vysokou intenzitou emisí. </w:t>
      </w:r>
    </w:p>
    <w:p w14:paraId="5D99552D" w14:textId="77777777" w:rsidR="00CF72BC" w:rsidRPr="00C714A2" w:rsidRDefault="2E5E494D" w:rsidP="007C3232">
      <w:pPr>
        <w:pStyle w:val="ManualNumPar1"/>
        <w:rPr>
          <w:noProof/>
        </w:rPr>
      </w:pPr>
      <w:r>
        <w:rPr>
          <w:noProof/>
        </w:rPr>
        <w:t>5.</w:t>
      </w:r>
      <w:r>
        <w:rPr>
          <w:noProof/>
        </w:rPr>
        <w:tab/>
      </w:r>
      <w:r w:rsidRPr="00C714A2">
        <w:rPr>
          <w:noProof/>
        </w:rPr>
        <w:t xml:space="preserve">Vytvořit pobídky ke zvýšení celkového počtu odpracovaných hodin a účasti žen na trhu práce na plný úvazek, včetně zlepšení kvality a dostupnosti služeb péče o děti. Řešit nedostatek kvalifikovaných pracovníků a vyřešit regionální nesoulad, mimo jiné zlepšením výsledků na trhu práce pro starší pracovníky a osoby z přistěhovaleckého prostředí prostřednictvím uznávání jejich kvalifikace. Zvyšovat úroveň základních dovedností již od raného věku. </w:t>
      </w:r>
    </w:p>
    <w:p w14:paraId="5E658F70" w14:textId="040C3540" w:rsidR="00CA0B25" w:rsidRPr="00C714A2" w:rsidRDefault="00C714A2" w:rsidP="00466E4F">
      <w:pPr>
        <w:pStyle w:val="Fait"/>
        <w:rPr>
          <w:noProof/>
        </w:rPr>
      </w:pPr>
      <w:r>
        <w:rPr>
          <w:noProof/>
        </w:rPr>
        <w:t>V Bruselu dne</w:t>
      </w:r>
    </w:p>
    <w:p w14:paraId="793CB1B2" w14:textId="77777777" w:rsidR="00CA0B25" w:rsidRPr="00C714A2" w:rsidRDefault="00CA0B25" w:rsidP="00466E4F">
      <w:pPr>
        <w:pStyle w:val="Institutionquisigne"/>
        <w:rPr>
          <w:noProof/>
        </w:rPr>
      </w:pPr>
      <w:r w:rsidRPr="00C714A2">
        <w:rPr>
          <w:noProof/>
        </w:rPr>
        <w:tab/>
        <w:t>Za Radu</w:t>
      </w:r>
    </w:p>
    <w:p w14:paraId="2879FD17" w14:textId="77777777" w:rsidR="00CA0B25" w:rsidRPr="00C714A2" w:rsidRDefault="00CA0B25" w:rsidP="00CA0B25">
      <w:pPr>
        <w:pStyle w:val="Personnequisigne"/>
        <w:rPr>
          <w:noProof/>
        </w:rPr>
      </w:pPr>
      <w:r w:rsidRPr="00C714A2">
        <w:rPr>
          <w:noProof/>
        </w:rPr>
        <w:tab/>
        <w:t>předseda/předsedkyně</w:t>
      </w:r>
    </w:p>
    <w:sectPr w:rsidR="00CA0B25" w:rsidRPr="00C714A2" w:rsidSect="001D645D">
      <w:headerReference w:type="even" r:id="rId11"/>
      <w:footerReference w:type="even" r:id="rId12"/>
      <w:footerReference w:type="default" r:id="rId13"/>
      <w:headerReference w:type="first" r:id="rId14"/>
      <w:footerReference w:type="first" r:id="rId15"/>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D0264" w14:textId="77777777" w:rsidR="00120546" w:rsidRDefault="00120546" w:rsidP="00CA0B25">
      <w:pPr>
        <w:spacing w:before="0" w:after="0"/>
      </w:pPr>
      <w:r>
        <w:separator/>
      </w:r>
    </w:p>
  </w:endnote>
  <w:endnote w:type="continuationSeparator" w:id="0">
    <w:p w14:paraId="0B0CA1B9" w14:textId="77777777" w:rsidR="00120546" w:rsidRDefault="00120546" w:rsidP="00CA0B25">
      <w:pPr>
        <w:spacing w:before="0" w:after="0"/>
      </w:pPr>
      <w:r>
        <w:continuationSeparator/>
      </w:r>
    </w:p>
  </w:endnote>
  <w:endnote w:type="continuationNotice" w:id="1">
    <w:p w14:paraId="1AD60B85" w14:textId="77777777" w:rsidR="00120546" w:rsidRDefault="0012054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4865F" w14:textId="5C40A1A9" w:rsidR="001D645D" w:rsidRPr="001D645D" w:rsidRDefault="001D645D" w:rsidP="001D645D">
    <w:pPr>
      <w:pStyle w:val="Footer"/>
      <w:rPr>
        <w:rFonts w:ascii="Arial" w:hAnsi="Arial" w:cs="Arial"/>
        <w:b/>
        <w:sz w:val="48"/>
      </w:rPr>
    </w:pPr>
    <w:r w:rsidRPr="001D645D">
      <w:rPr>
        <w:rFonts w:ascii="Arial" w:hAnsi="Arial" w:cs="Arial"/>
        <w:b/>
        <w:sz w:val="48"/>
      </w:rPr>
      <w:t>CS</w:t>
    </w:r>
    <w:r w:rsidRPr="001D645D">
      <w:rPr>
        <w:rFonts w:ascii="Arial" w:hAnsi="Arial" w:cs="Arial"/>
        <w:b/>
        <w:sz w:val="48"/>
      </w:rPr>
      <w:tab/>
    </w:r>
    <w:r w:rsidRPr="001D645D">
      <w:rPr>
        <w:rFonts w:ascii="Arial" w:hAnsi="Arial" w:cs="Arial"/>
        <w:b/>
        <w:sz w:val="48"/>
      </w:rPr>
      <w:tab/>
    </w:r>
    <w:r w:rsidRPr="001D645D">
      <w:tab/>
    </w:r>
    <w:r w:rsidRPr="001D645D">
      <w:rPr>
        <w:rFonts w:ascii="Arial" w:hAnsi="Arial" w:cs="Arial"/>
        <w:b/>
        <w:sz w:val="48"/>
      </w:rPr>
      <w:t>CS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23392" w14:textId="4FF6A46B" w:rsidR="001D645D" w:rsidRPr="001D645D" w:rsidRDefault="001D645D" w:rsidP="001D645D">
    <w:pPr>
      <w:pStyle w:val="Footer"/>
      <w:rPr>
        <w:rFonts w:ascii="Arial" w:hAnsi="Arial" w:cs="Arial"/>
        <w:b/>
        <w:sz w:val="48"/>
      </w:rPr>
    </w:pPr>
    <w:r w:rsidRPr="001D645D">
      <w:rPr>
        <w:rFonts w:ascii="Arial" w:hAnsi="Arial" w:cs="Arial"/>
        <w:b/>
        <w:sz w:val="48"/>
      </w:rPr>
      <w:t>CS</w:t>
    </w:r>
    <w:r w:rsidRPr="001D645D">
      <w:rPr>
        <w:rFonts w:ascii="Arial" w:hAnsi="Arial" w:cs="Arial"/>
        <w:b/>
        <w:sz w:val="48"/>
      </w:rPr>
      <w:tab/>
    </w:r>
    <w:r w:rsidRPr="001D645D">
      <w:rPr>
        <w:rFonts w:ascii="Arial" w:hAnsi="Arial" w:cs="Arial"/>
        <w:b/>
        <w:sz w:val="48"/>
      </w:rPr>
      <w:tab/>
    </w:r>
    <w:r w:rsidRPr="001D645D">
      <w:tab/>
    </w:r>
    <w:r w:rsidRPr="001D645D">
      <w:rPr>
        <w:rFonts w:ascii="Arial" w:hAnsi="Arial" w:cs="Arial"/>
        <w:b/>
        <w:sz w:val="48"/>
      </w:rPr>
      <w:t>CS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112D3" w14:textId="77777777" w:rsidR="001D645D" w:rsidRDefault="001D64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72E2D" w14:textId="335BA8EF" w:rsidR="001D645D" w:rsidRPr="001D645D" w:rsidRDefault="001D645D" w:rsidP="001D645D">
    <w:pPr>
      <w:pStyle w:val="Footer"/>
      <w:rPr>
        <w:rFonts w:ascii="Arial" w:hAnsi="Arial" w:cs="Arial"/>
        <w:b/>
        <w:sz w:val="48"/>
      </w:rPr>
    </w:pPr>
    <w:r w:rsidRPr="001D645D">
      <w:rPr>
        <w:rFonts w:ascii="Arial" w:hAnsi="Arial" w:cs="Arial"/>
        <w:b/>
        <w:sz w:val="48"/>
      </w:rPr>
      <w:t>CS</w:t>
    </w:r>
    <w:r w:rsidRPr="001D645D">
      <w:rPr>
        <w:rFonts w:ascii="Arial" w:hAnsi="Arial" w:cs="Arial"/>
        <w:b/>
        <w:sz w:val="48"/>
      </w:rPr>
      <w:tab/>
    </w:r>
    <w:r>
      <w:fldChar w:fldCharType="begin"/>
    </w:r>
    <w:r>
      <w:instrText xml:space="preserve"> PAGE  \* MERGEFORMAT </w:instrText>
    </w:r>
    <w:r>
      <w:fldChar w:fldCharType="separate"/>
    </w:r>
    <w:r w:rsidR="00466E4F">
      <w:rPr>
        <w:noProof/>
      </w:rPr>
      <w:t>11</w:t>
    </w:r>
    <w:r>
      <w:fldChar w:fldCharType="end"/>
    </w:r>
    <w:r>
      <w:tab/>
    </w:r>
    <w:r w:rsidRPr="001D645D">
      <w:tab/>
    </w:r>
    <w:r w:rsidRPr="001D645D">
      <w:rPr>
        <w:rFonts w:ascii="Arial" w:hAnsi="Arial" w:cs="Arial"/>
        <w:b/>
        <w:sz w:val="48"/>
      </w:rPr>
      <w:t>CS</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EC58D" w14:textId="77777777" w:rsidR="001D645D" w:rsidRDefault="001D645D" w:rsidP="001D64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0BD17" w14:textId="77777777" w:rsidR="00120546" w:rsidRDefault="00120546" w:rsidP="00CA0B25">
      <w:pPr>
        <w:spacing w:before="0" w:after="0"/>
      </w:pPr>
      <w:r>
        <w:separator/>
      </w:r>
    </w:p>
  </w:footnote>
  <w:footnote w:type="continuationSeparator" w:id="0">
    <w:p w14:paraId="67E04549" w14:textId="77777777" w:rsidR="00120546" w:rsidRDefault="00120546" w:rsidP="00CA0B25">
      <w:pPr>
        <w:spacing w:before="0" w:after="0"/>
      </w:pPr>
      <w:r>
        <w:continuationSeparator/>
      </w:r>
    </w:p>
  </w:footnote>
  <w:footnote w:type="continuationNotice" w:id="1">
    <w:p w14:paraId="1888812C" w14:textId="77777777" w:rsidR="00120546" w:rsidRDefault="00120546">
      <w:pPr>
        <w:spacing w:before="0" w:after="0"/>
      </w:pPr>
    </w:p>
  </w:footnote>
  <w:footnote w:id="2">
    <w:p w14:paraId="22DFAB44" w14:textId="77777777" w:rsidR="009F7F1F" w:rsidRPr="009871A0" w:rsidRDefault="009F7F1F" w:rsidP="00373387">
      <w:pPr>
        <w:pStyle w:val="FootnoteText"/>
      </w:pPr>
      <w:r>
        <w:rPr>
          <w:rStyle w:val="FootnoteReference"/>
        </w:rPr>
        <w:footnoteRef/>
      </w:r>
      <w:r>
        <w:tab/>
        <w:t xml:space="preserve">Nařízení Evropského parlamentu a Rady (EU) 2024/1263 ze dne 29. dubna 2024 o účinné koordinaci hospodářských politik a mnohostranném rozpočtovém dohledu a o zrušení nařízení Rady (ES) č. 1466/97 (Úř. věst. L, 2024/1263, 30.4.2024, ELI: </w:t>
      </w:r>
      <w:hyperlink r:id="rId1" w:history="1">
        <w:r>
          <w:rPr>
            <w:rStyle w:val="Hyperlink"/>
          </w:rPr>
          <w:t>http://data.europa.eu/eli/reg/2024/1263/oj</w:t>
        </w:r>
      </w:hyperlink>
      <w:r>
        <w:t>).</w:t>
      </w:r>
    </w:p>
  </w:footnote>
  <w:footnote w:id="3">
    <w:p w14:paraId="79BA0F9D" w14:textId="3AB2A217" w:rsidR="00AD380D" w:rsidRPr="00086B5F" w:rsidRDefault="00AD380D" w:rsidP="00AD380D">
      <w:pPr>
        <w:pStyle w:val="FootnoteText"/>
      </w:pPr>
      <w:r>
        <w:rPr>
          <w:rStyle w:val="FootnoteReference"/>
        </w:rPr>
        <w:footnoteRef/>
      </w:r>
      <w:r>
        <w:tab/>
        <w:t>Návrh nařízení Evropského parlamentu a Rady, kterým se zřizuje Evropský fond pro hospodářskou, sociální a územní soudržnost, zemědělství a venkovské oblasti, rybolov a námořní záležitosti, prosperitu a bezpečnost na období 2028–2034 a mění nařízení (EU) 2023/955 a nařízení (EU, Euratom) 2024/2509 (COM/2025/565 final). Navrhované nařízení je v současné době předmětem jednání se spolunormotvůrci.</w:t>
      </w:r>
    </w:p>
  </w:footnote>
  <w:footnote w:id="4">
    <w:p w14:paraId="0434ABD8" w14:textId="6E144FFA" w:rsidR="00FA642E" w:rsidRPr="006813FD" w:rsidRDefault="00FA642E">
      <w:pPr>
        <w:pStyle w:val="FootnoteText"/>
      </w:pPr>
      <w:r>
        <w:rPr>
          <w:rStyle w:val="FootnoteReference"/>
        </w:rPr>
        <w:footnoteRef/>
      </w:r>
      <w:r>
        <w:tab/>
        <w:t xml:space="preserve">Úř. věst. C, C/2026/2434, 28.4.2026, ELI: </w:t>
      </w:r>
      <w:hyperlink r:id="rId2" w:history="1">
        <w:r>
          <w:rPr>
            <w:rStyle w:val="Hyperlink"/>
          </w:rPr>
          <w:t>http://data.europa.eu/eli/C/2026/2434/oj</w:t>
        </w:r>
      </w:hyperlink>
      <w:r>
        <w:t>.</w:t>
      </w:r>
    </w:p>
  </w:footnote>
  <w:footnote w:id="5">
    <w:p w14:paraId="73B13D3B" w14:textId="752E32AD" w:rsidR="00E8710C" w:rsidRPr="00C714A2" w:rsidRDefault="00E8710C" w:rsidP="00E8710C">
      <w:pPr>
        <w:pStyle w:val="FootnoteText"/>
        <w:rPr>
          <w:lang w:val="it-IT"/>
        </w:rPr>
      </w:pPr>
      <w:r>
        <w:rPr>
          <w:rStyle w:val="FootnoteReference"/>
        </w:rPr>
        <w:footnoteRef/>
      </w:r>
      <w:r>
        <w:tab/>
        <w:t xml:space="preserve">Nařízení Evropského parlamentu a Rady (EU) 2021/241 ze dne 12. února 2021, kterým se zřizuje Nástroj pro oživení a odolnost (Úř. věst. </w:t>
      </w:r>
      <w:r w:rsidRPr="00C714A2">
        <w:rPr>
          <w:lang w:val="it-IT"/>
        </w:rPr>
        <w:t xml:space="preserve">L 57, 18.2.2021, s. 17, ELI: </w:t>
      </w:r>
      <w:hyperlink r:id="rId3" w:history="1">
        <w:r w:rsidRPr="00C714A2">
          <w:rPr>
            <w:rStyle w:val="Hyperlink"/>
            <w:lang w:val="it-IT"/>
          </w:rPr>
          <w:t>http://data.europa.eu/eli/reg/2021/241/oj</w:t>
        </w:r>
      </w:hyperlink>
      <w:r w:rsidRPr="00C714A2">
        <w:rPr>
          <w:lang w:val="it-IT"/>
        </w:rPr>
        <w:t>).</w:t>
      </w:r>
    </w:p>
  </w:footnote>
  <w:footnote w:id="6">
    <w:p w14:paraId="7186F060" w14:textId="07963DA6" w:rsidR="0050411A" w:rsidRPr="00C714A2" w:rsidRDefault="0050411A" w:rsidP="00E3741A">
      <w:pPr>
        <w:pStyle w:val="FootnoteText"/>
        <w:ind w:left="709" w:hanging="709"/>
        <w:rPr>
          <w:lang w:val="it-IT"/>
        </w:rPr>
      </w:pPr>
      <w:r>
        <w:rPr>
          <w:rStyle w:val="FootnoteReference"/>
        </w:rPr>
        <w:footnoteRef/>
      </w:r>
      <w:r w:rsidRPr="00C714A2">
        <w:rPr>
          <w:lang w:val="it-IT"/>
        </w:rPr>
        <w:tab/>
        <w:t>Doporučení Rady ze dne 8. července 2025, kterým se schvaluje národní střednědobý fiskálně-strukturální plán Rakouska (Úř. věst. C, C/2025/3958, 20.8.2025, ELI:</w:t>
      </w:r>
      <w:r w:rsidRPr="00C714A2">
        <w:rPr>
          <w:i/>
          <w:lang w:val="it-IT"/>
        </w:rPr>
        <w:t xml:space="preserve"> </w:t>
      </w:r>
      <w:hyperlink r:id="rId4" w:history="1">
        <w:r w:rsidRPr="00C714A2">
          <w:rPr>
            <w:rStyle w:val="Hyperlink"/>
            <w:lang w:val="it-IT"/>
          </w:rPr>
          <w:t>http://data.europa.eu/eli/C/2025/3958/oj</w:t>
        </w:r>
      </w:hyperlink>
      <w:r w:rsidRPr="00C714A2">
        <w:rPr>
          <w:i/>
          <w:lang w:val="it-IT"/>
        </w:rPr>
        <w:t>)</w:t>
      </w:r>
      <w:r w:rsidRPr="00C714A2">
        <w:rPr>
          <w:lang w:val="it-IT"/>
        </w:rPr>
        <w:t>.</w:t>
      </w:r>
    </w:p>
  </w:footnote>
  <w:footnote w:id="7">
    <w:p w14:paraId="60C07B19" w14:textId="4698C9CA" w:rsidR="0050411A" w:rsidRPr="00C714A2" w:rsidRDefault="0050411A" w:rsidP="00E3741A">
      <w:pPr>
        <w:pStyle w:val="FootnoteText"/>
        <w:ind w:left="709" w:hanging="709"/>
        <w:rPr>
          <w:lang w:val="it-IT"/>
        </w:rPr>
      </w:pPr>
      <w:r>
        <w:rPr>
          <w:rStyle w:val="FootnoteReference"/>
        </w:rPr>
        <w:footnoteRef/>
      </w:r>
      <w:r w:rsidRPr="00C714A2">
        <w:rPr>
          <w:lang w:val="it-IT"/>
        </w:rPr>
        <w:tab/>
        <w:t xml:space="preserve">Doporučení Rady s cílem odstranit nadměrný schodek v Rakousku, přijaté dne 8. července 2025. Všechny dokumenty týkající se postupu při nadměrném schodku Rakouska jsou k dispozici na této internetové stránce: </w:t>
      </w:r>
      <w:hyperlink r:id="rId5" w:history="1">
        <w:r w:rsidRPr="00C714A2">
          <w:rPr>
            <w:rStyle w:val="Hyperlink"/>
            <w:lang w:val="it-IT"/>
          </w:rPr>
          <w:t>https://economy-finance.ec.europa.eu/economic-governance-framework/stability-and-growth-pact/corrective-arm-excessive-deficit-procedure/excessive-deficit-procedures-overview/Austria_en</w:t>
        </w:r>
      </w:hyperlink>
      <w:r w:rsidRPr="00C714A2">
        <w:rPr>
          <w:lang w:val="it-IT"/>
        </w:rPr>
        <w:t>.</w:t>
      </w:r>
    </w:p>
  </w:footnote>
  <w:footnote w:id="8">
    <w:p w14:paraId="533F6165" w14:textId="1C4D10ED" w:rsidR="0050411A" w:rsidRPr="00C714A2" w:rsidRDefault="0050411A" w:rsidP="00E3741A">
      <w:pPr>
        <w:pStyle w:val="FootnoteText"/>
        <w:ind w:left="709" w:hanging="709"/>
        <w:rPr>
          <w:lang w:val="it-IT"/>
        </w:rPr>
      </w:pPr>
      <w:r>
        <w:rPr>
          <w:rStyle w:val="FootnoteReference"/>
        </w:rPr>
        <w:footnoteRef/>
      </w:r>
      <w:r w:rsidRPr="00C714A2">
        <w:rPr>
          <w:lang w:val="it-IT"/>
        </w:rPr>
        <w:tab/>
        <w:t>Sdělení Komise Evropskému parlamentu, Radě, Evropské centrální bance, Evropskému hospodářskému a sociálnímu výboru, Výboru regionů a Evropské investiční bance, Evropský semestr 2026 – jarní balíček (COM(2026) 200 final).</w:t>
      </w:r>
    </w:p>
  </w:footnote>
  <w:footnote w:id="9">
    <w:p w14:paraId="41884E70" w14:textId="4B4558E6" w:rsidR="00DF4582" w:rsidRPr="00C714A2" w:rsidRDefault="00DF4582" w:rsidP="00E3741A">
      <w:pPr>
        <w:pStyle w:val="FootnoteText"/>
        <w:ind w:left="709" w:hanging="709"/>
        <w:rPr>
          <w:lang w:val="it-IT"/>
        </w:rPr>
      </w:pPr>
      <w:r>
        <w:rPr>
          <w:rStyle w:val="FootnoteReference"/>
        </w:rPr>
        <w:footnoteRef/>
      </w:r>
      <w:r w:rsidRPr="00C714A2">
        <w:rPr>
          <w:lang w:val="it-IT"/>
        </w:rPr>
        <w:tab/>
        <w:t>Sdělení Komise „Sladění zvýšených výdajů na obranu s Paktem o stabilitě a růstu“, Brusel, 19. března 2025 (C(2025) 2000 final).</w:t>
      </w:r>
    </w:p>
  </w:footnote>
  <w:footnote w:id="10">
    <w:p w14:paraId="2535E400" w14:textId="71EC00E0" w:rsidR="00DF4582" w:rsidRPr="00C714A2" w:rsidRDefault="00DF4582" w:rsidP="00E3741A">
      <w:pPr>
        <w:pStyle w:val="FootnoteText"/>
        <w:ind w:left="709" w:hanging="709"/>
        <w:rPr>
          <w:lang w:val="it-IT"/>
        </w:rPr>
      </w:pPr>
      <w:r>
        <w:rPr>
          <w:rStyle w:val="FootnoteReference"/>
        </w:rPr>
        <w:footnoteRef/>
      </w:r>
      <w:r w:rsidRPr="00C714A2">
        <w:rPr>
          <w:lang w:val="it-IT"/>
        </w:rPr>
        <w:tab/>
        <w:t xml:space="preserve">Doporučení Rady ze dne 17. února 2026, kterým se Rakousku umožňuje odchýlit se od maximálních temp růstu čistých výdajů stanovených Radou podle nařízení (EU) 2024/1263 (aktivace národní únikové doložky), (Úř. věst. C, C/2026/1158, 4.3.2026, ELI: </w:t>
      </w:r>
      <w:hyperlink r:id="rId6" w:history="1">
        <w:r w:rsidRPr="00C714A2">
          <w:rPr>
            <w:rStyle w:val="Hyperlink"/>
            <w:lang w:val="it-IT"/>
          </w:rPr>
          <w:t>http://data.europa.eu/eli/C/2026/1158/oj</w:t>
        </w:r>
      </w:hyperlink>
      <w:r w:rsidRPr="00C714A2">
        <w:rPr>
          <w:lang w:val="it-IT"/>
        </w:rPr>
        <w:t>).</w:t>
      </w:r>
    </w:p>
  </w:footnote>
  <w:footnote w:id="11">
    <w:p w14:paraId="1F788827" w14:textId="30C66837" w:rsidR="009E2F35" w:rsidRPr="00C714A2" w:rsidRDefault="009E2F35" w:rsidP="00E3741A">
      <w:pPr>
        <w:pStyle w:val="FootnoteText"/>
        <w:ind w:left="709" w:hanging="709"/>
        <w:rPr>
          <w:lang w:val="it-IT"/>
        </w:rPr>
      </w:pPr>
      <w:r>
        <w:rPr>
          <w:rStyle w:val="FootnoteReference"/>
        </w:rPr>
        <w:footnoteRef/>
      </w:r>
      <w:r w:rsidRPr="00C714A2">
        <w:rPr>
          <w:lang w:val="it-IT"/>
        </w:rPr>
        <w:tab/>
        <w:t xml:space="preserve">Roční zprávy o pokroku z roku 2026 jsou dispozici na této internetové stránce: </w:t>
      </w:r>
      <w:hyperlink r:id="rId7" w:history="1">
        <w:r w:rsidRPr="00C714A2">
          <w:rPr>
            <w:rStyle w:val="Hyperlink"/>
            <w:lang w:val="it-IT"/>
          </w:rPr>
          <w:t>https://economy-finance.ec.europa.eu/economic-and-fiscal-governance/stability-and-growth-pact/preventive-arm/annual-progress-reports_en</w:t>
        </w:r>
      </w:hyperlink>
      <w:r w:rsidRPr="00C714A2">
        <w:rPr>
          <w:lang w:val="it-IT"/>
        </w:rPr>
        <w:t>.</w:t>
      </w:r>
    </w:p>
  </w:footnote>
  <w:footnote w:id="12">
    <w:p w14:paraId="6E0C03D3" w14:textId="0DDC0351" w:rsidR="006D23CE" w:rsidRPr="00C714A2" w:rsidRDefault="006D23CE" w:rsidP="0023046C">
      <w:pPr>
        <w:pStyle w:val="FootnoteText"/>
        <w:ind w:left="0" w:firstLine="0"/>
        <w:rPr>
          <w:lang w:val="it-IT"/>
        </w:rPr>
      </w:pPr>
      <w:r>
        <w:rPr>
          <w:rStyle w:val="FootnoteReference"/>
        </w:rPr>
        <w:footnoteRef/>
      </w:r>
      <w:r w:rsidRPr="00C714A2">
        <w:rPr>
          <w:lang w:val="it-IT"/>
        </w:rPr>
        <w:tab/>
        <w:t>Eurostat, Euro Indicators, 22. dubna 2026.</w:t>
      </w:r>
    </w:p>
  </w:footnote>
  <w:footnote w:id="13">
    <w:p w14:paraId="5DFBB6AD" w14:textId="1239E3F0" w:rsidR="00AC64A6" w:rsidRPr="00C714A2" w:rsidRDefault="00AC64A6" w:rsidP="00E3741A">
      <w:pPr>
        <w:pStyle w:val="FootnoteText"/>
        <w:rPr>
          <w:lang w:val="it-IT"/>
        </w:rPr>
      </w:pPr>
      <w:r>
        <w:rPr>
          <w:rStyle w:val="FootnoteReference"/>
        </w:rPr>
        <w:footnoteRef/>
      </w:r>
      <w:r w:rsidRPr="00C714A2">
        <w:rPr>
          <w:lang w:val="it-IT"/>
        </w:rPr>
        <w:tab/>
        <w:t>Nastavení fiskální politiky je definováno jako měřítko roční změny základního stavu veřejných rozpočtů. Jeho cílem je posoudit ekonomický impuls plynoucí z fiskálních politik, a to jak z těch, které jsou financovány z vnitrostátních zdrojů, tak z těch, které jsou financovány z rozpočtu EU. Nastavení fiskální politiky se měří jako rozdíl mezi i) střednědobým potenciálním růstem a ii) změnou primárních výdajů očištěných o diskreční opatření na straně příjmů a se zahrnutím výdajů financovaných z nevratné podpory (grantů) z Nástroje pro oživení a odolnost a dalších fondů Unie.</w:t>
      </w:r>
    </w:p>
  </w:footnote>
  <w:footnote w:id="14">
    <w:p w14:paraId="1C9C02F6" w14:textId="53B6EAB8" w:rsidR="009D543C" w:rsidRPr="00C714A2" w:rsidRDefault="009D543C" w:rsidP="0023046C">
      <w:pPr>
        <w:pStyle w:val="FootnoteText"/>
        <w:ind w:left="0" w:firstLine="0"/>
        <w:rPr>
          <w:lang w:val="it-IT"/>
        </w:rPr>
      </w:pPr>
      <w:r>
        <w:rPr>
          <w:rStyle w:val="FootnoteReference"/>
        </w:rPr>
        <w:footnoteRef/>
      </w:r>
      <w:r w:rsidRPr="00C714A2">
        <w:rPr>
          <w:lang w:val="it-IT"/>
        </w:rPr>
        <w:tab/>
        <w:t>Eurostat, Euro Indicators, 22. května 2026.</w:t>
      </w:r>
    </w:p>
  </w:footnote>
  <w:footnote w:id="15">
    <w:p w14:paraId="282A515D" w14:textId="6418CE9B" w:rsidR="0079327F" w:rsidRPr="00C714A2" w:rsidRDefault="0079327F" w:rsidP="0023046C">
      <w:pPr>
        <w:pStyle w:val="FootnoteText"/>
        <w:ind w:left="0" w:firstLine="0"/>
        <w:rPr>
          <w:lang w:val="it-IT"/>
        </w:rPr>
      </w:pPr>
      <w:r>
        <w:rPr>
          <w:rStyle w:val="FootnoteReference"/>
        </w:rPr>
        <w:footnoteRef/>
      </w:r>
      <w:r w:rsidRPr="00C714A2">
        <w:rPr>
          <w:lang w:val="it-IT"/>
        </w:rPr>
        <w:tab/>
        <w:t>Eurostat, veřejné výdaje podle klasifikace funkcí vládních institucí (COFOG).</w:t>
      </w:r>
    </w:p>
  </w:footnote>
  <w:footnote w:id="16">
    <w:p w14:paraId="7A8026E3" w14:textId="514F23AF" w:rsidR="002E4D13" w:rsidRPr="00C714A2" w:rsidRDefault="002E4D13" w:rsidP="0023046C">
      <w:pPr>
        <w:pStyle w:val="FootnoteText"/>
        <w:ind w:left="0" w:firstLine="0"/>
        <w:rPr>
          <w:lang w:val="it-IT"/>
        </w:rPr>
      </w:pPr>
      <w:r>
        <w:rPr>
          <w:rStyle w:val="FootnoteReference"/>
        </w:rPr>
        <w:footnoteRef/>
      </w:r>
      <w:r w:rsidRPr="00C714A2">
        <w:rPr>
          <w:lang w:val="it-IT"/>
        </w:rPr>
        <w:tab/>
        <w:t>Situace ke dni uzávěrky prognózy Komise z jara 2026 (4. května 2026).</w:t>
      </w:r>
    </w:p>
  </w:footnote>
  <w:footnote w:id="17">
    <w:p w14:paraId="2160C4F5" w14:textId="298D0B45" w:rsidR="00633D97" w:rsidRPr="00C714A2" w:rsidRDefault="00633D97" w:rsidP="00E3741A">
      <w:pPr>
        <w:pStyle w:val="FootnoteText"/>
        <w:ind w:left="709" w:hanging="709"/>
        <w:rPr>
          <w:lang w:val="it-IT"/>
        </w:rPr>
      </w:pPr>
      <w:r>
        <w:rPr>
          <w:rStyle w:val="FootnoteReference"/>
        </w:rPr>
        <w:footnoteRef/>
      </w:r>
      <w:r w:rsidRPr="00C714A2">
        <w:rPr>
          <w:lang w:val="it-IT"/>
        </w:rPr>
        <w:tab/>
        <w:t>Sdělení Komise Evropskému parlamentu, Radě, Evropské centrální bance, Evropskému hospodářskému a sociálnímu výboru, Výboru regionů a Evropské investiční bance, Evropský semestr 2026 – jarní balíček (COM(2026) 200 final).</w:t>
      </w:r>
    </w:p>
  </w:footnote>
  <w:footnote w:id="18">
    <w:p w14:paraId="1870B376" w14:textId="6475266A" w:rsidR="00FF1781" w:rsidRPr="00C76CAB" w:rsidRDefault="00FF1781">
      <w:pPr>
        <w:pStyle w:val="FootnoteText"/>
      </w:pPr>
      <w:r>
        <w:rPr>
          <w:rStyle w:val="FootnoteReference"/>
        </w:rPr>
        <w:footnoteRef/>
      </w:r>
      <w:r>
        <w:tab/>
        <w:t>OECD (2026), Taxing Wages 2026 (Zdaňování mezd v roce 2026).</w:t>
      </w:r>
    </w:p>
  </w:footnote>
  <w:footnote w:id="19">
    <w:p w14:paraId="36A18225" w14:textId="2031DAAD" w:rsidR="006B4F6E" w:rsidRPr="00827D35" w:rsidRDefault="006B4F6E" w:rsidP="006B4F6E">
      <w:pPr>
        <w:pStyle w:val="FootnoteText"/>
      </w:pPr>
      <w:r>
        <w:rPr>
          <w:rStyle w:val="FootnoteReference"/>
        </w:rPr>
        <w:footnoteRef/>
      </w:r>
      <w:r>
        <w:tab/>
        <w:t>Nařízení Evropského parlamentu a Rady (EU) 2025/1914 ze dne 18. září 2025, kterým se mění nařízení (EU) 2021/1058 a (EU) 2021/1056, pokud jde o zvláštní opatření k řešení strategických výzev v souvislosti s přezkumem v polovině období.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DADE3" w14:textId="77777777" w:rsidR="001D645D" w:rsidRDefault="001D64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DD4F4" w14:textId="77777777" w:rsidR="001D645D" w:rsidRDefault="001D64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CC544ADC"/>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30616B2"/>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294A661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265E2C60"/>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5DCC83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5BE4478"/>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6FC6ACE"/>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4BA6744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22"/>
    <w:lvlOverride w:ilvl="0">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2"/>
  </w:num>
  <w:num w:numId="13">
    <w:abstractNumId w:val="21"/>
  </w:num>
  <w:num w:numId="14">
    <w:abstractNumId w:val="11"/>
  </w:num>
  <w:num w:numId="15">
    <w:abstractNumId w:val="13"/>
  </w:num>
  <w:num w:numId="16">
    <w:abstractNumId w:val="14"/>
  </w:num>
  <w:num w:numId="17">
    <w:abstractNumId w:val="9"/>
  </w:num>
  <w:num w:numId="18">
    <w:abstractNumId w:val="20"/>
  </w:num>
  <w:num w:numId="19">
    <w:abstractNumId w:val="8"/>
  </w:num>
  <w:num w:numId="20">
    <w:abstractNumId w:val="15"/>
  </w:num>
  <w:num w:numId="21">
    <w:abstractNumId w:val="17"/>
  </w:num>
  <w:num w:numId="22">
    <w:abstractNumId w:val="18"/>
  </w:num>
  <w:num w:numId="23">
    <w:abstractNumId w:val="10"/>
  </w:num>
  <w:num w:numId="24">
    <w:abstractNumId w:val="16"/>
  </w:num>
  <w:num w:numId="25">
    <w:abstractNumId w:val="22"/>
  </w:num>
  <w:num w:numId="26">
    <w:abstractNumId w:val="19"/>
  </w:num>
  <w:num w:numId="27">
    <w:abstractNumId w:val="12"/>
  </w:num>
  <w:num w:numId="28">
    <w:abstractNumId w:val="21"/>
  </w:num>
  <w:num w:numId="29">
    <w:abstractNumId w:val="11"/>
  </w:num>
  <w:num w:numId="30">
    <w:abstractNumId w:val="13"/>
  </w:num>
  <w:num w:numId="31">
    <w:abstractNumId w:val="14"/>
  </w:num>
  <w:num w:numId="32">
    <w:abstractNumId w:val="9"/>
  </w:num>
  <w:num w:numId="33">
    <w:abstractNumId w:val="20"/>
  </w:num>
  <w:num w:numId="34">
    <w:abstractNumId w:val="8"/>
  </w:num>
  <w:num w:numId="35">
    <w:abstractNumId w:val="15"/>
  </w:num>
  <w:num w:numId="36">
    <w:abstractNumId w:val="17"/>
  </w:num>
  <w:num w:numId="37">
    <w:abstractNumId w:val="18"/>
  </w:num>
  <w:num w:numId="38">
    <w:abstractNumId w:val="10"/>
  </w:num>
  <w:num w:numId="39">
    <w:abstractNumId w:val="16"/>
  </w:num>
  <w:num w:numId="40">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pl-PL" w:vendorID="64" w:dllVersion="0" w:nlCheck="1" w:checkStyle="0"/>
  <w:activeWritingStyle w:appName="MSWord" w:lang="pt-PT" w:vendorID="64" w:dllVersion="0" w:nlCheck="1" w:checkStyle="0"/>
  <w:activeWritingStyle w:appName="MSWord" w:lang="de-DE" w:vendorID="64" w:dllVersion="0" w:nlCheck="1" w:checkStyle="0"/>
  <w:activeWritingStyle w:appName="MSWord" w:lang="it-IT" w:vendorID="64" w:dllVersion="0" w:nlCheck="1" w:checkStyle="0"/>
  <w:activeWritingStyle w:appName="MSWord" w:lang="cs-CZ" w:vendorID="64" w:dllVersion="0" w:nlCheck="1" w:checkStyle="0"/>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26-06-10 15:53:01"/>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EPKit_DocumentHasBeenSaved" w:val="true"/>
    <w:docVar w:name="LW_CORRIGENDUM" w:val="&lt;UNUSED&gt;"/>
    <w:docVar w:name="LW_COVERPAGE_EXISTS" w:val="True"/>
    <w:docVar w:name="LW_COVERPAGE_GUID" w:val="EB764653-55BD-482C-B36C-7E38231FF222"/>
    <w:docVar w:name="LW_COVERPAGE_TYPE" w:val="1"/>
    <w:docVar w:name="LW_CROSSREFERENCE" w:val="{SWD(2026) 220 final}"/>
    <w:docVar w:name="LW_DocType" w:val="COM"/>
    <w:docVar w:name="LW_EMISSION" w:val="3.6.2026"/>
    <w:docVar w:name="LW_EMISSION_ISODATE" w:val="2026-06-03"/>
    <w:docVar w:name="LW_EMISSION_LOCATION" w:val="BRX"/>
    <w:docVar w:name="LW_EMISSION_PREFIX" w:val="V Bruselu dne "/>
    <w:docVar w:name="LW_EMISSION_SUFFIX" w:val=" "/>
    <w:docVar w:name="LW_ID_DOCMODEL" w:val="SG-002"/>
    <w:docVar w:name="LW_ID_DOCSIGNATURE" w:val="SG-002"/>
    <w:docVar w:name="LW_ID_DOCSTRUCTURE" w:val="COM/PL/ORG/NOEEA"/>
    <w:docVar w:name="LW_ID_DOCTYPE" w:val="SG-002"/>
    <w:docVar w:name="LW_ID_EXP.MOTIFS.NEW" w:val="EM_PL_"/>
    <w:docVar w:name="LW_ID_STATUT" w:val="SG-002"/>
    <w:docVar w:name="LW_LANGUE" w:val="CS"/>
    <w:docVar w:name="LW_LEVEL_OF_SENSITIVITY" w:val="Standard treatment"/>
    <w:docVar w:name="LW_NOM.INST" w:val="EVROPSKÁ KOMISE"/>
    <w:docVar w:name="LW_NOM.INST_JOINTDOC" w:val="&lt;EMPTY&gt;"/>
    <w:docVar w:name="LW_PART_NBR" w:val="1"/>
    <w:docVar w:name="LW_PART_NBR_TOTAL" w:val="1"/>
    <w:docVar w:name="LW_REF.II.NEW.CP" w:val="&lt;UNUSED&gt;"/>
    <w:docVar w:name="LW_REF.II.NEW.CP_NUMBER" w:val="&lt;UNUSED&gt;"/>
    <w:docVar w:name="LW_REF.II.NEW.CP_YEAR" w:val="2026"/>
    <w:docVar w:name="LW_REF.INST.NEW" w:val="COM"/>
    <w:docVar w:name="LW_REF.INST.NEW_ADOPTED" w:val="final"/>
    <w:docVar w:name="LW_REF.INST.NEW_TEXT" w:val="(2026) 22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Doporu\u269?ení pro"/>
    <w:docVar w:name="LW_SUPERTITRE" w:val="&lt;UNUSED&gt;"/>
    <w:docVar w:name="LW_TITRE.OBJ.CP" w:val="k hospodá\u345?ské a sociální politice, politice zam\u283?stnanosti a strukturální a rozpo\u269?tové politice Rakouska"/>
    <w:docVar w:name="LW_TYPE.DOC.CP" w:val="DOPORU\u268?ENÍ RADY"/>
    <w:docVar w:name="LwApiVersions" w:val="LW4CoDe 1.24.5.0; LW 9.2, Build 20251112"/>
  </w:docVars>
  <w:rsids>
    <w:rsidRoot w:val="00CA0B25"/>
    <w:rsid w:val="0000002E"/>
    <w:rsid w:val="00000066"/>
    <w:rsid w:val="00000090"/>
    <w:rsid w:val="000000BE"/>
    <w:rsid w:val="000000BF"/>
    <w:rsid w:val="000000C5"/>
    <w:rsid w:val="000000D8"/>
    <w:rsid w:val="00000103"/>
    <w:rsid w:val="00000130"/>
    <w:rsid w:val="00000160"/>
    <w:rsid w:val="00000281"/>
    <w:rsid w:val="000002A7"/>
    <w:rsid w:val="000002D7"/>
    <w:rsid w:val="00000302"/>
    <w:rsid w:val="0000033A"/>
    <w:rsid w:val="0000046F"/>
    <w:rsid w:val="000004C8"/>
    <w:rsid w:val="0000055B"/>
    <w:rsid w:val="0000063B"/>
    <w:rsid w:val="00000737"/>
    <w:rsid w:val="0000079E"/>
    <w:rsid w:val="000007B6"/>
    <w:rsid w:val="000007CA"/>
    <w:rsid w:val="000007E1"/>
    <w:rsid w:val="00000824"/>
    <w:rsid w:val="00000865"/>
    <w:rsid w:val="00000970"/>
    <w:rsid w:val="000009A2"/>
    <w:rsid w:val="000009D9"/>
    <w:rsid w:val="00000A31"/>
    <w:rsid w:val="00000A3B"/>
    <w:rsid w:val="00000B00"/>
    <w:rsid w:val="00000C11"/>
    <w:rsid w:val="00000C14"/>
    <w:rsid w:val="00000C30"/>
    <w:rsid w:val="00000CA1"/>
    <w:rsid w:val="00000CAF"/>
    <w:rsid w:val="00000CB1"/>
    <w:rsid w:val="00000D0D"/>
    <w:rsid w:val="00000DA7"/>
    <w:rsid w:val="00000E5B"/>
    <w:rsid w:val="00000E7C"/>
    <w:rsid w:val="00000EB3"/>
    <w:rsid w:val="00000F7A"/>
    <w:rsid w:val="00000F94"/>
    <w:rsid w:val="00000FDC"/>
    <w:rsid w:val="000010AD"/>
    <w:rsid w:val="000010D7"/>
    <w:rsid w:val="000010F7"/>
    <w:rsid w:val="0000110E"/>
    <w:rsid w:val="00001161"/>
    <w:rsid w:val="000011B2"/>
    <w:rsid w:val="00001201"/>
    <w:rsid w:val="000012D8"/>
    <w:rsid w:val="00001304"/>
    <w:rsid w:val="0000137B"/>
    <w:rsid w:val="000013CF"/>
    <w:rsid w:val="000013D2"/>
    <w:rsid w:val="000013FD"/>
    <w:rsid w:val="0000145D"/>
    <w:rsid w:val="000014C1"/>
    <w:rsid w:val="000014E7"/>
    <w:rsid w:val="00001581"/>
    <w:rsid w:val="000015B5"/>
    <w:rsid w:val="000016B8"/>
    <w:rsid w:val="00001708"/>
    <w:rsid w:val="00001766"/>
    <w:rsid w:val="0000177E"/>
    <w:rsid w:val="0000178A"/>
    <w:rsid w:val="000017D0"/>
    <w:rsid w:val="00001946"/>
    <w:rsid w:val="0000199D"/>
    <w:rsid w:val="000019C3"/>
    <w:rsid w:val="00001A16"/>
    <w:rsid w:val="00001A9E"/>
    <w:rsid w:val="00001B20"/>
    <w:rsid w:val="00001B52"/>
    <w:rsid w:val="00001BEC"/>
    <w:rsid w:val="00001C16"/>
    <w:rsid w:val="00001C46"/>
    <w:rsid w:val="00001C58"/>
    <w:rsid w:val="00001D31"/>
    <w:rsid w:val="00001DDE"/>
    <w:rsid w:val="00001E23"/>
    <w:rsid w:val="00001EE9"/>
    <w:rsid w:val="00001FD5"/>
    <w:rsid w:val="000020B9"/>
    <w:rsid w:val="000020DC"/>
    <w:rsid w:val="000020EA"/>
    <w:rsid w:val="000020F5"/>
    <w:rsid w:val="00002180"/>
    <w:rsid w:val="000021AA"/>
    <w:rsid w:val="0000220A"/>
    <w:rsid w:val="00002217"/>
    <w:rsid w:val="0000228A"/>
    <w:rsid w:val="00002334"/>
    <w:rsid w:val="000024EE"/>
    <w:rsid w:val="000024F4"/>
    <w:rsid w:val="0000253A"/>
    <w:rsid w:val="0000253D"/>
    <w:rsid w:val="0000253F"/>
    <w:rsid w:val="0000259F"/>
    <w:rsid w:val="000025B6"/>
    <w:rsid w:val="00002610"/>
    <w:rsid w:val="000026E7"/>
    <w:rsid w:val="00002856"/>
    <w:rsid w:val="00002897"/>
    <w:rsid w:val="0000289F"/>
    <w:rsid w:val="000029BD"/>
    <w:rsid w:val="00002A2B"/>
    <w:rsid w:val="00002A3B"/>
    <w:rsid w:val="00002A3F"/>
    <w:rsid w:val="00002A83"/>
    <w:rsid w:val="00002AE6"/>
    <w:rsid w:val="00002B58"/>
    <w:rsid w:val="00002BB3"/>
    <w:rsid w:val="00002BCB"/>
    <w:rsid w:val="00002C83"/>
    <w:rsid w:val="00002CF6"/>
    <w:rsid w:val="00002DCD"/>
    <w:rsid w:val="00002E33"/>
    <w:rsid w:val="00002E3E"/>
    <w:rsid w:val="00002E4E"/>
    <w:rsid w:val="00002E58"/>
    <w:rsid w:val="00002E76"/>
    <w:rsid w:val="00002EA0"/>
    <w:rsid w:val="00002EB8"/>
    <w:rsid w:val="00002ED2"/>
    <w:rsid w:val="00002EE8"/>
    <w:rsid w:val="00002F94"/>
    <w:rsid w:val="00002FC5"/>
    <w:rsid w:val="00003010"/>
    <w:rsid w:val="00003059"/>
    <w:rsid w:val="0000306D"/>
    <w:rsid w:val="000030BC"/>
    <w:rsid w:val="000030D9"/>
    <w:rsid w:val="00003112"/>
    <w:rsid w:val="00003164"/>
    <w:rsid w:val="00003174"/>
    <w:rsid w:val="00003180"/>
    <w:rsid w:val="0000329D"/>
    <w:rsid w:val="000032EF"/>
    <w:rsid w:val="0000334A"/>
    <w:rsid w:val="0000341D"/>
    <w:rsid w:val="00003422"/>
    <w:rsid w:val="00003429"/>
    <w:rsid w:val="00003440"/>
    <w:rsid w:val="00003442"/>
    <w:rsid w:val="0000351F"/>
    <w:rsid w:val="00003590"/>
    <w:rsid w:val="000035C6"/>
    <w:rsid w:val="000036FA"/>
    <w:rsid w:val="0000370C"/>
    <w:rsid w:val="00003724"/>
    <w:rsid w:val="00003773"/>
    <w:rsid w:val="0000377C"/>
    <w:rsid w:val="000037AF"/>
    <w:rsid w:val="0000386F"/>
    <w:rsid w:val="00003909"/>
    <w:rsid w:val="0000399C"/>
    <w:rsid w:val="00003A3C"/>
    <w:rsid w:val="00003A8B"/>
    <w:rsid w:val="00003A9A"/>
    <w:rsid w:val="00003AB4"/>
    <w:rsid w:val="00003ABB"/>
    <w:rsid w:val="00003ABF"/>
    <w:rsid w:val="00003B0D"/>
    <w:rsid w:val="00003C12"/>
    <w:rsid w:val="00003C64"/>
    <w:rsid w:val="00003C74"/>
    <w:rsid w:val="00003CE0"/>
    <w:rsid w:val="00003DFE"/>
    <w:rsid w:val="00003E30"/>
    <w:rsid w:val="00003EF0"/>
    <w:rsid w:val="00003F68"/>
    <w:rsid w:val="00004041"/>
    <w:rsid w:val="00004076"/>
    <w:rsid w:val="00004077"/>
    <w:rsid w:val="00004081"/>
    <w:rsid w:val="000040CA"/>
    <w:rsid w:val="0000421A"/>
    <w:rsid w:val="00004346"/>
    <w:rsid w:val="000043D5"/>
    <w:rsid w:val="0000440D"/>
    <w:rsid w:val="00004426"/>
    <w:rsid w:val="00004428"/>
    <w:rsid w:val="00004538"/>
    <w:rsid w:val="0000456E"/>
    <w:rsid w:val="000045AA"/>
    <w:rsid w:val="000045E9"/>
    <w:rsid w:val="00004643"/>
    <w:rsid w:val="00004655"/>
    <w:rsid w:val="0000469B"/>
    <w:rsid w:val="000048D7"/>
    <w:rsid w:val="000048F6"/>
    <w:rsid w:val="00004956"/>
    <w:rsid w:val="0000496F"/>
    <w:rsid w:val="000049B0"/>
    <w:rsid w:val="00004A04"/>
    <w:rsid w:val="00004A2B"/>
    <w:rsid w:val="00004A66"/>
    <w:rsid w:val="00004B27"/>
    <w:rsid w:val="00004B39"/>
    <w:rsid w:val="00004B7A"/>
    <w:rsid w:val="00004C0C"/>
    <w:rsid w:val="00004C5D"/>
    <w:rsid w:val="00004C6E"/>
    <w:rsid w:val="00004CA4"/>
    <w:rsid w:val="00004CC8"/>
    <w:rsid w:val="00004CCE"/>
    <w:rsid w:val="00004D2F"/>
    <w:rsid w:val="00004DA9"/>
    <w:rsid w:val="00004DEC"/>
    <w:rsid w:val="00004DFE"/>
    <w:rsid w:val="00004E84"/>
    <w:rsid w:val="00004E9B"/>
    <w:rsid w:val="00004EC6"/>
    <w:rsid w:val="00004F0C"/>
    <w:rsid w:val="00005028"/>
    <w:rsid w:val="0000509D"/>
    <w:rsid w:val="000050C4"/>
    <w:rsid w:val="00005157"/>
    <w:rsid w:val="00005191"/>
    <w:rsid w:val="000051D9"/>
    <w:rsid w:val="00005274"/>
    <w:rsid w:val="000052C4"/>
    <w:rsid w:val="00005401"/>
    <w:rsid w:val="00005450"/>
    <w:rsid w:val="000055F9"/>
    <w:rsid w:val="00005757"/>
    <w:rsid w:val="000057CF"/>
    <w:rsid w:val="000057F0"/>
    <w:rsid w:val="0000587B"/>
    <w:rsid w:val="00005929"/>
    <w:rsid w:val="0000592C"/>
    <w:rsid w:val="00005993"/>
    <w:rsid w:val="000059E9"/>
    <w:rsid w:val="00005AC4"/>
    <w:rsid w:val="00005B73"/>
    <w:rsid w:val="00005BD4"/>
    <w:rsid w:val="00005BD8"/>
    <w:rsid w:val="00005C09"/>
    <w:rsid w:val="00005C2D"/>
    <w:rsid w:val="00005CAA"/>
    <w:rsid w:val="00005D6D"/>
    <w:rsid w:val="00005E03"/>
    <w:rsid w:val="00005E8D"/>
    <w:rsid w:val="00005E91"/>
    <w:rsid w:val="00005F25"/>
    <w:rsid w:val="00005F98"/>
    <w:rsid w:val="00005FD5"/>
    <w:rsid w:val="00006074"/>
    <w:rsid w:val="0000608D"/>
    <w:rsid w:val="000060BA"/>
    <w:rsid w:val="000061A2"/>
    <w:rsid w:val="000061E8"/>
    <w:rsid w:val="00006202"/>
    <w:rsid w:val="00006223"/>
    <w:rsid w:val="00006228"/>
    <w:rsid w:val="0000627F"/>
    <w:rsid w:val="000062F1"/>
    <w:rsid w:val="0000630F"/>
    <w:rsid w:val="00006384"/>
    <w:rsid w:val="000063A3"/>
    <w:rsid w:val="000063E3"/>
    <w:rsid w:val="000064EF"/>
    <w:rsid w:val="00006543"/>
    <w:rsid w:val="00006579"/>
    <w:rsid w:val="00006611"/>
    <w:rsid w:val="00006667"/>
    <w:rsid w:val="00006691"/>
    <w:rsid w:val="000066CD"/>
    <w:rsid w:val="00006701"/>
    <w:rsid w:val="0000679D"/>
    <w:rsid w:val="0000679F"/>
    <w:rsid w:val="000067EC"/>
    <w:rsid w:val="00006823"/>
    <w:rsid w:val="00006881"/>
    <w:rsid w:val="00006888"/>
    <w:rsid w:val="00006B98"/>
    <w:rsid w:val="00006C2C"/>
    <w:rsid w:val="00006C59"/>
    <w:rsid w:val="00006CD5"/>
    <w:rsid w:val="00006D2A"/>
    <w:rsid w:val="00006EBD"/>
    <w:rsid w:val="00006F15"/>
    <w:rsid w:val="00006F54"/>
    <w:rsid w:val="00006FBB"/>
    <w:rsid w:val="00006FF5"/>
    <w:rsid w:val="00006FFB"/>
    <w:rsid w:val="0000703F"/>
    <w:rsid w:val="0000708C"/>
    <w:rsid w:val="00007112"/>
    <w:rsid w:val="0000715B"/>
    <w:rsid w:val="000071A2"/>
    <w:rsid w:val="000071A8"/>
    <w:rsid w:val="0000722D"/>
    <w:rsid w:val="00007236"/>
    <w:rsid w:val="00007240"/>
    <w:rsid w:val="0000729A"/>
    <w:rsid w:val="000072B5"/>
    <w:rsid w:val="000072DD"/>
    <w:rsid w:val="000072E5"/>
    <w:rsid w:val="000073B9"/>
    <w:rsid w:val="0000740E"/>
    <w:rsid w:val="00007460"/>
    <w:rsid w:val="00007474"/>
    <w:rsid w:val="000074C4"/>
    <w:rsid w:val="000075DF"/>
    <w:rsid w:val="000075E0"/>
    <w:rsid w:val="00007654"/>
    <w:rsid w:val="000076CD"/>
    <w:rsid w:val="00007710"/>
    <w:rsid w:val="00007754"/>
    <w:rsid w:val="000077A1"/>
    <w:rsid w:val="000077F5"/>
    <w:rsid w:val="00007824"/>
    <w:rsid w:val="000078FB"/>
    <w:rsid w:val="00007944"/>
    <w:rsid w:val="00007946"/>
    <w:rsid w:val="00007970"/>
    <w:rsid w:val="00007A10"/>
    <w:rsid w:val="00007A65"/>
    <w:rsid w:val="00007A9B"/>
    <w:rsid w:val="00007AFC"/>
    <w:rsid w:val="00007BA9"/>
    <w:rsid w:val="00007C66"/>
    <w:rsid w:val="00007CD7"/>
    <w:rsid w:val="00007D7B"/>
    <w:rsid w:val="00007D81"/>
    <w:rsid w:val="00007D82"/>
    <w:rsid w:val="00007DA6"/>
    <w:rsid w:val="00007DA7"/>
    <w:rsid w:val="00007EFE"/>
    <w:rsid w:val="00007F65"/>
    <w:rsid w:val="00007FC1"/>
    <w:rsid w:val="00007FDF"/>
    <w:rsid w:val="00007FFE"/>
    <w:rsid w:val="00010017"/>
    <w:rsid w:val="00010077"/>
    <w:rsid w:val="00010079"/>
    <w:rsid w:val="00010092"/>
    <w:rsid w:val="0001009F"/>
    <w:rsid w:val="000100B1"/>
    <w:rsid w:val="000101B6"/>
    <w:rsid w:val="000101DD"/>
    <w:rsid w:val="00010351"/>
    <w:rsid w:val="00010378"/>
    <w:rsid w:val="00010439"/>
    <w:rsid w:val="0001044D"/>
    <w:rsid w:val="00010465"/>
    <w:rsid w:val="0001046B"/>
    <w:rsid w:val="000104AF"/>
    <w:rsid w:val="0001053B"/>
    <w:rsid w:val="00010550"/>
    <w:rsid w:val="0001057C"/>
    <w:rsid w:val="000105AC"/>
    <w:rsid w:val="000105E1"/>
    <w:rsid w:val="00010632"/>
    <w:rsid w:val="00010666"/>
    <w:rsid w:val="00010690"/>
    <w:rsid w:val="00010699"/>
    <w:rsid w:val="000106F7"/>
    <w:rsid w:val="000106FE"/>
    <w:rsid w:val="00010733"/>
    <w:rsid w:val="00010763"/>
    <w:rsid w:val="0001078C"/>
    <w:rsid w:val="000109BD"/>
    <w:rsid w:val="000109C5"/>
    <w:rsid w:val="00010A83"/>
    <w:rsid w:val="00010B6A"/>
    <w:rsid w:val="00010BAB"/>
    <w:rsid w:val="00010BDD"/>
    <w:rsid w:val="00010C34"/>
    <w:rsid w:val="00010C46"/>
    <w:rsid w:val="00010CAE"/>
    <w:rsid w:val="00010CF8"/>
    <w:rsid w:val="00010D1A"/>
    <w:rsid w:val="00010D46"/>
    <w:rsid w:val="00010F4B"/>
    <w:rsid w:val="00010F79"/>
    <w:rsid w:val="00010F9C"/>
    <w:rsid w:val="0001107F"/>
    <w:rsid w:val="000110C1"/>
    <w:rsid w:val="00011147"/>
    <w:rsid w:val="00011160"/>
    <w:rsid w:val="00011192"/>
    <w:rsid w:val="000111D0"/>
    <w:rsid w:val="0001120F"/>
    <w:rsid w:val="0001127F"/>
    <w:rsid w:val="000112CD"/>
    <w:rsid w:val="000112F8"/>
    <w:rsid w:val="0001131B"/>
    <w:rsid w:val="00011382"/>
    <w:rsid w:val="000113A7"/>
    <w:rsid w:val="000113EF"/>
    <w:rsid w:val="00011461"/>
    <w:rsid w:val="0001147D"/>
    <w:rsid w:val="000114D4"/>
    <w:rsid w:val="000114E8"/>
    <w:rsid w:val="0001151F"/>
    <w:rsid w:val="00011539"/>
    <w:rsid w:val="000115BB"/>
    <w:rsid w:val="000115BC"/>
    <w:rsid w:val="000115F4"/>
    <w:rsid w:val="00011626"/>
    <w:rsid w:val="0001167E"/>
    <w:rsid w:val="00011696"/>
    <w:rsid w:val="0001170B"/>
    <w:rsid w:val="00011714"/>
    <w:rsid w:val="0001179E"/>
    <w:rsid w:val="000118A6"/>
    <w:rsid w:val="000118B0"/>
    <w:rsid w:val="000118C2"/>
    <w:rsid w:val="000118C5"/>
    <w:rsid w:val="000118D3"/>
    <w:rsid w:val="00011903"/>
    <w:rsid w:val="0001198C"/>
    <w:rsid w:val="000119B0"/>
    <w:rsid w:val="000119B5"/>
    <w:rsid w:val="000119CF"/>
    <w:rsid w:val="00011A50"/>
    <w:rsid w:val="00011A54"/>
    <w:rsid w:val="00011AC6"/>
    <w:rsid w:val="00011AF5"/>
    <w:rsid w:val="00011B51"/>
    <w:rsid w:val="00011B70"/>
    <w:rsid w:val="00011B80"/>
    <w:rsid w:val="00011BBF"/>
    <w:rsid w:val="00011BE3"/>
    <w:rsid w:val="00011BFE"/>
    <w:rsid w:val="00011CEF"/>
    <w:rsid w:val="00011D37"/>
    <w:rsid w:val="00011D70"/>
    <w:rsid w:val="00011D77"/>
    <w:rsid w:val="00011DD6"/>
    <w:rsid w:val="00011DEC"/>
    <w:rsid w:val="00011DF5"/>
    <w:rsid w:val="00011EA7"/>
    <w:rsid w:val="00011F70"/>
    <w:rsid w:val="00012010"/>
    <w:rsid w:val="0001208C"/>
    <w:rsid w:val="000120A5"/>
    <w:rsid w:val="00012127"/>
    <w:rsid w:val="000121FE"/>
    <w:rsid w:val="00012221"/>
    <w:rsid w:val="0001223D"/>
    <w:rsid w:val="00012255"/>
    <w:rsid w:val="000122A3"/>
    <w:rsid w:val="00012331"/>
    <w:rsid w:val="0001236B"/>
    <w:rsid w:val="00012395"/>
    <w:rsid w:val="000123B0"/>
    <w:rsid w:val="00012406"/>
    <w:rsid w:val="0001240C"/>
    <w:rsid w:val="0001245A"/>
    <w:rsid w:val="000124C6"/>
    <w:rsid w:val="000124D4"/>
    <w:rsid w:val="000124EF"/>
    <w:rsid w:val="00012502"/>
    <w:rsid w:val="00012510"/>
    <w:rsid w:val="000125C2"/>
    <w:rsid w:val="0001265E"/>
    <w:rsid w:val="000126A3"/>
    <w:rsid w:val="0001272E"/>
    <w:rsid w:val="000127F7"/>
    <w:rsid w:val="0001281C"/>
    <w:rsid w:val="0001299C"/>
    <w:rsid w:val="000129C6"/>
    <w:rsid w:val="00012A20"/>
    <w:rsid w:val="00012B22"/>
    <w:rsid w:val="00012BC7"/>
    <w:rsid w:val="00012BC9"/>
    <w:rsid w:val="00012BD5"/>
    <w:rsid w:val="00012BEB"/>
    <w:rsid w:val="00012C18"/>
    <w:rsid w:val="00012C36"/>
    <w:rsid w:val="00012C6A"/>
    <w:rsid w:val="00012CCF"/>
    <w:rsid w:val="00012D2E"/>
    <w:rsid w:val="00012D73"/>
    <w:rsid w:val="00012DA3"/>
    <w:rsid w:val="00012DC0"/>
    <w:rsid w:val="00012DCA"/>
    <w:rsid w:val="00012E28"/>
    <w:rsid w:val="00012E34"/>
    <w:rsid w:val="00012ED3"/>
    <w:rsid w:val="00012EE3"/>
    <w:rsid w:val="00012F6C"/>
    <w:rsid w:val="00013013"/>
    <w:rsid w:val="000130A1"/>
    <w:rsid w:val="00013191"/>
    <w:rsid w:val="00013232"/>
    <w:rsid w:val="00013254"/>
    <w:rsid w:val="000132A9"/>
    <w:rsid w:val="000132FB"/>
    <w:rsid w:val="0001330B"/>
    <w:rsid w:val="00013458"/>
    <w:rsid w:val="0001345A"/>
    <w:rsid w:val="00013537"/>
    <w:rsid w:val="0001362B"/>
    <w:rsid w:val="00013748"/>
    <w:rsid w:val="0001375B"/>
    <w:rsid w:val="00013846"/>
    <w:rsid w:val="000138DD"/>
    <w:rsid w:val="000138E5"/>
    <w:rsid w:val="000139C6"/>
    <w:rsid w:val="00013A69"/>
    <w:rsid w:val="00013AA4"/>
    <w:rsid w:val="00013AD0"/>
    <w:rsid w:val="00013ADC"/>
    <w:rsid w:val="00013B8E"/>
    <w:rsid w:val="00013C04"/>
    <w:rsid w:val="00013C0A"/>
    <w:rsid w:val="00013C3B"/>
    <w:rsid w:val="00013CFE"/>
    <w:rsid w:val="00013D7A"/>
    <w:rsid w:val="00013E10"/>
    <w:rsid w:val="00013EC6"/>
    <w:rsid w:val="00013EDA"/>
    <w:rsid w:val="00013F0A"/>
    <w:rsid w:val="00013F11"/>
    <w:rsid w:val="00013F12"/>
    <w:rsid w:val="00013F3E"/>
    <w:rsid w:val="00013F91"/>
    <w:rsid w:val="00013F92"/>
    <w:rsid w:val="00013FFC"/>
    <w:rsid w:val="00014009"/>
    <w:rsid w:val="00014095"/>
    <w:rsid w:val="0001428B"/>
    <w:rsid w:val="000142E8"/>
    <w:rsid w:val="000142FB"/>
    <w:rsid w:val="00014375"/>
    <w:rsid w:val="00014391"/>
    <w:rsid w:val="000143AA"/>
    <w:rsid w:val="000143B2"/>
    <w:rsid w:val="000143B3"/>
    <w:rsid w:val="00014493"/>
    <w:rsid w:val="000144BA"/>
    <w:rsid w:val="000144C4"/>
    <w:rsid w:val="000144D7"/>
    <w:rsid w:val="000144EC"/>
    <w:rsid w:val="000144F7"/>
    <w:rsid w:val="0001450E"/>
    <w:rsid w:val="00014510"/>
    <w:rsid w:val="0001451C"/>
    <w:rsid w:val="0001454A"/>
    <w:rsid w:val="000145AC"/>
    <w:rsid w:val="0001462F"/>
    <w:rsid w:val="0001465B"/>
    <w:rsid w:val="00014712"/>
    <w:rsid w:val="000147A0"/>
    <w:rsid w:val="00014825"/>
    <w:rsid w:val="00014894"/>
    <w:rsid w:val="000148A8"/>
    <w:rsid w:val="00014966"/>
    <w:rsid w:val="0001499E"/>
    <w:rsid w:val="000149A3"/>
    <w:rsid w:val="00014A04"/>
    <w:rsid w:val="00014A2C"/>
    <w:rsid w:val="00014A87"/>
    <w:rsid w:val="00014A95"/>
    <w:rsid w:val="00014AFB"/>
    <w:rsid w:val="00014B0E"/>
    <w:rsid w:val="00014B8C"/>
    <w:rsid w:val="00014BD4"/>
    <w:rsid w:val="00014C1B"/>
    <w:rsid w:val="00014C67"/>
    <w:rsid w:val="00014C78"/>
    <w:rsid w:val="00014D53"/>
    <w:rsid w:val="00014DA3"/>
    <w:rsid w:val="00014DA7"/>
    <w:rsid w:val="00014DDA"/>
    <w:rsid w:val="00014E57"/>
    <w:rsid w:val="00014F2A"/>
    <w:rsid w:val="00014F61"/>
    <w:rsid w:val="0001503F"/>
    <w:rsid w:val="00015182"/>
    <w:rsid w:val="0001529B"/>
    <w:rsid w:val="00015313"/>
    <w:rsid w:val="0001536B"/>
    <w:rsid w:val="000153FD"/>
    <w:rsid w:val="00015412"/>
    <w:rsid w:val="00015674"/>
    <w:rsid w:val="000156CD"/>
    <w:rsid w:val="0001574C"/>
    <w:rsid w:val="000157F9"/>
    <w:rsid w:val="0001581B"/>
    <w:rsid w:val="00015A04"/>
    <w:rsid w:val="00015A27"/>
    <w:rsid w:val="00015A61"/>
    <w:rsid w:val="00015AD9"/>
    <w:rsid w:val="00015B49"/>
    <w:rsid w:val="00015B72"/>
    <w:rsid w:val="00015CAC"/>
    <w:rsid w:val="00015CEC"/>
    <w:rsid w:val="00015CED"/>
    <w:rsid w:val="00015DAE"/>
    <w:rsid w:val="00015E7F"/>
    <w:rsid w:val="00015EFF"/>
    <w:rsid w:val="000160BE"/>
    <w:rsid w:val="000160E6"/>
    <w:rsid w:val="00016180"/>
    <w:rsid w:val="000161AB"/>
    <w:rsid w:val="000161F9"/>
    <w:rsid w:val="00016219"/>
    <w:rsid w:val="00016284"/>
    <w:rsid w:val="000163E8"/>
    <w:rsid w:val="0001642F"/>
    <w:rsid w:val="000164F0"/>
    <w:rsid w:val="000164FA"/>
    <w:rsid w:val="00016509"/>
    <w:rsid w:val="000165A3"/>
    <w:rsid w:val="00016637"/>
    <w:rsid w:val="0001666E"/>
    <w:rsid w:val="0001667E"/>
    <w:rsid w:val="000166D4"/>
    <w:rsid w:val="00016701"/>
    <w:rsid w:val="00016775"/>
    <w:rsid w:val="0001678A"/>
    <w:rsid w:val="000167A2"/>
    <w:rsid w:val="000167F4"/>
    <w:rsid w:val="000168CF"/>
    <w:rsid w:val="00016957"/>
    <w:rsid w:val="00016958"/>
    <w:rsid w:val="000169C3"/>
    <w:rsid w:val="000169E3"/>
    <w:rsid w:val="00016A57"/>
    <w:rsid w:val="00016A98"/>
    <w:rsid w:val="00016AA0"/>
    <w:rsid w:val="00016B5C"/>
    <w:rsid w:val="00016BB4"/>
    <w:rsid w:val="00016BDD"/>
    <w:rsid w:val="00016D0C"/>
    <w:rsid w:val="00016D83"/>
    <w:rsid w:val="00016EFC"/>
    <w:rsid w:val="00016F0C"/>
    <w:rsid w:val="00016F20"/>
    <w:rsid w:val="000170B8"/>
    <w:rsid w:val="00017107"/>
    <w:rsid w:val="00017118"/>
    <w:rsid w:val="00017169"/>
    <w:rsid w:val="000171C5"/>
    <w:rsid w:val="000171DF"/>
    <w:rsid w:val="0001724E"/>
    <w:rsid w:val="00017251"/>
    <w:rsid w:val="0001729F"/>
    <w:rsid w:val="00017464"/>
    <w:rsid w:val="0001753E"/>
    <w:rsid w:val="00017759"/>
    <w:rsid w:val="000177CA"/>
    <w:rsid w:val="00017804"/>
    <w:rsid w:val="00017894"/>
    <w:rsid w:val="0001789A"/>
    <w:rsid w:val="00017938"/>
    <w:rsid w:val="0001794A"/>
    <w:rsid w:val="00017A26"/>
    <w:rsid w:val="00017A35"/>
    <w:rsid w:val="00017A85"/>
    <w:rsid w:val="00017AAF"/>
    <w:rsid w:val="00017ACB"/>
    <w:rsid w:val="00017B10"/>
    <w:rsid w:val="00017B59"/>
    <w:rsid w:val="00017B74"/>
    <w:rsid w:val="00017BB3"/>
    <w:rsid w:val="00017C5D"/>
    <w:rsid w:val="00017C70"/>
    <w:rsid w:val="00017D30"/>
    <w:rsid w:val="00017D3E"/>
    <w:rsid w:val="00017DD2"/>
    <w:rsid w:val="00017E13"/>
    <w:rsid w:val="00017E4B"/>
    <w:rsid w:val="00017E68"/>
    <w:rsid w:val="00017EB7"/>
    <w:rsid w:val="00017ED0"/>
    <w:rsid w:val="00017F27"/>
    <w:rsid w:val="00017F31"/>
    <w:rsid w:val="00017F6C"/>
    <w:rsid w:val="00017FB0"/>
    <w:rsid w:val="00017FF3"/>
    <w:rsid w:val="00020025"/>
    <w:rsid w:val="00020062"/>
    <w:rsid w:val="0002016C"/>
    <w:rsid w:val="00020212"/>
    <w:rsid w:val="000202A0"/>
    <w:rsid w:val="00020347"/>
    <w:rsid w:val="0002034B"/>
    <w:rsid w:val="00020359"/>
    <w:rsid w:val="00020364"/>
    <w:rsid w:val="000203C2"/>
    <w:rsid w:val="000203C4"/>
    <w:rsid w:val="0002049F"/>
    <w:rsid w:val="000204D6"/>
    <w:rsid w:val="0002051A"/>
    <w:rsid w:val="00020569"/>
    <w:rsid w:val="0002061B"/>
    <w:rsid w:val="00020658"/>
    <w:rsid w:val="00020857"/>
    <w:rsid w:val="0002089A"/>
    <w:rsid w:val="000208AA"/>
    <w:rsid w:val="000208C5"/>
    <w:rsid w:val="00020A7C"/>
    <w:rsid w:val="00020B71"/>
    <w:rsid w:val="00020BA9"/>
    <w:rsid w:val="00020BB8"/>
    <w:rsid w:val="00020C11"/>
    <w:rsid w:val="00020C25"/>
    <w:rsid w:val="00020C52"/>
    <w:rsid w:val="00020C82"/>
    <w:rsid w:val="00020CDC"/>
    <w:rsid w:val="00020CFD"/>
    <w:rsid w:val="00020D87"/>
    <w:rsid w:val="00020DB0"/>
    <w:rsid w:val="00020E33"/>
    <w:rsid w:val="00020E37"/>
    <w:rsid w:val="00020E66"/>
    <w:rsid w:val="00020E6C"/>
    <w:rsid w:val="00020E95"/>
    <w:rsid w:val="00020EC0"/>
    <w:rsid w:val="00020F8A"/>
    <w:rsid w:val="00020F96"/>
    <w:rsid w:val="00020FE8"/>
    <w:rsid w:val="0002101E"/>
    <w:rsid w:val="00021128"/>
    <w:rsid w:val="0002120B"/>
    <w:rsid w:val="0002123C"/>
    <w:rsid w:val="000212BE"/>
    <w:rsid w:val="000212C6"/>
    <w:rsid w:val="000212CC"/>
    <w:rsid w:val="000213F8"/>
    <w:rsid w:val="000214B1"/>
    <w:rsid w:val="000214BD"/>
    <w:rsid w:val="000214D3"/>
    <w:rsid w:val="00021532"/>
    <w:rsid w:val="000215A2"/>
    <w:rsid w:val="00021753"/>
    <w:rsid w:val="0002188F"/>
    <w:rsid w:val="00021981"/>
    <w:rsid w:val="000219B2"/>
    <w:rsid w:val="00021A05"/>
    <w:rsid w:val="00021A20"/>
    <w:rsid w:val="00021A86"/>
    <w:rsid w:val="00021A99"/>
    <w:rsid w:val="00021AF6"/>
    <w:rsid w:val="00021BAF"/>
    <w:rsid w:val="00021D1D"/>
    <w:rsid w:val="00021D68"/>
    <w:rsid w:val="00021D90"/>
    <w:rsid w:val="0002201D"/>
    <w:rsid w:val="000220A3"/>
    <w:rsid w:val="000220BD"/>
    <w:rsid w:val="000220D3"/>
    <w:rsid w:val="000221AB"/>
    <w:rsid w:val="000221B2"/>
    <w:rsid w:val="000221B5"/>
    <w:rsid w:val="00022209"/>
    <w:rsid w:val="00022277"/>
    <w:rsid w:val="000222B9"/>
    <w:rsid w:val="0002230E"/>
    <w:rsid w:val="0002231D"/>
    <w:rsid w:val="00022328"/>
    <w:rsid w:val="000223B8"/>
    <w:rsid w:val="00022411"/>
    <w:rsid w:val="00022463"/>
    <w:rsid w:val="00022469"/>
    <w:rsid w:val="000224E5"/>
    <w:rsid w:val="000224EC"/>
    <w:rsid w:val="000225C4"/>
    <w:rsid w:val="00022621"/>
    <w:rsid w:val="00022631"/>
    <w:rsid w:val="0002269A"/>
    <w:rsid w:val="0002273B"/>
    <w:rsid w:val="0002279E"/>
    <w:rsid w:val="000227A8"/>
    <w:rsid w:val="000227FB"/>
    <w:rsid w:val="00022877"/>
    <w:rsid w:val="000228AE"/>
    <w:rsid w:val="00022924"/>
    <w:rsid w:val="0002292E"/>
    <w:rsid w:val="000229BA"/>
    <w:rsid w:val="00022AD8"/>
    <w:rsid w:val="00022AE2"/>
    <w:rsid w:val="00022AFE"/>
    <w:rsid w:val="00022B10"/>
    <w:rsid w:val="00022BAD"/>
    <w:rsid w:val="00022BD2"/>
    <w:rsid w:val="00022BE3"/>
    <w:rsid w:val="00022BE5"/>
    <w:rsid w:val="00022C58"/>
    <w:rsid w:val="00022CD7"/>
    <w:rsid w:val="00022CF6"/>
    <w:rsid w:val="00022D48"/>
    <w:rsid w:val="00022DF5"/>
    <w:rsid w:val="00022ED1"/>
    <w:rsid w:val="00022F53"/>
    <w:rsid w:val="00022FD4"/>
    <w:rsid w:val="00023014"/>
    <w:rsid w:val="0002308F"/>
    <w:rsid w:val="00023170"/>
    <w:rsid w:val="000231B7"/>
    <w:rsid w:val="000232E6"/>
    <w:rsid w:val="00023428"/>
    <w:rsid w:val="00023431"/>
    <w:rsid w:val="000234CF"/>
    <w:rsid w:val="00023544"/>
    <w:rsid w:val="000235D9"/>
    <w:rsid w:val="00023693"/>
    <w:rsid w:val="00023694"/>
    <w:rsid w:val="000236C0"/>
    <w:rsid w:val="000236D2"/>
    <w:rsid w:val="000236FB"/>
    <w:rsid w:val="0002372A"/>
    <w:rsid w:val="00023767"/>
    <w:rsid w:val="00023853"/>
    <w:rsid w:val="000238BB"/>
    <w:rsid w:val="00023975"/>
    <w:rsid w:val="00023A06"/>
    <w:rsid w:val="00023A15"/>
    <w:rsid w:val="00023A9B"/>
    <w:rsid w:val="00023B18"/>
    <w:rsid w:val="00023B48"/>
    <w:rsid w:val="00023B80"/>
    <w:rsid w:val="00023BA0"/>
    <w:rsid w:val="00023BF8"/>
    <w:rsid w:val="00023C46"/>
    <w:rsid w:val="00023DAD"/>
    <w:rsid w:val="00023E41"/>
    <w:rsid w:val="00023E6C"/>
    <w:rsid w:val="00023EF7"/>
    <w:rsid w:val="00023F2D"/>
    <w:rsid w:val="00023FF0"/>
    <w:rsid w:val="00024075"/>
    <w:rsid w:val="0002408B"/>
    <w:rsid w:val="000240D1"/>
    <w:rsid w:val="0002411D"/>
    <w:rsid w:val="00024138"/>
    <w:rsid w:val="0002418F"/>
    <w:rsid w:val="000241DB"/>
    <w:rsid w:val="0002427B"/>
    <w:rsid w:val="000242A7"/>
    <w:rsid w:val="000243BD"/>
    <w:rsid w:val="000244B8"/>
    <w:rsid w:val="000244D1"/>
    <w:rsid w:val="000244E7"/>
    <w:rsid w:val="0002451E"/>
    <w:rsid w:val="000245C3"/>
    <w:rsid w:val="000245D3"/>
    <w:rsid w:val="000245DD"/>
    <w:rsid w:val="00024671"/>
    <w:rsid w:val="000246A2"/>
    <w:rsid w:val="000246F1"/>
    <w:rsid w:val="00024794"/>
    <w:rsid w:val="00024798"/>
    <w:rsid w:val="000247C1"/>
    <w:rsid w:val="0002482A"/>
    <w:rsid w:val="0002482E"/>
    <w:rsid w:val="00024849"/>
    <w:rsid w:val="00024865"/>
    <w:rsid w:val="0002488A"/>
    <w:rsid w:val="000248DB"/>
    <w:rsid w:val="00024951"/>
    <w:rsid w:val="0002498D"/>
    <w:rsid w:val="000249EA"/>
    <w:rsid w:val="00024B14"/>
    <w:rsid w:val="00024C82"/>
    <w:rsid w:val="00024C96"/>
    <w:rsid w:val="00024CB3"/>
    <w:rsid w:val="00024CC1"/>
    <w:rsid w:val="00024D4C"/>
    <w:rsid w:val="00024D7B"/>
    <w:rsid w:val="00024DE6"/>
    <w:rsid w:val="00024E5F"/>
    <w:rsid w:val="00024EA4"/>
    <w:rsid w:val="00024F38"/>
    <w:rsid w:val="00024F3B"/>
    <w:rsid w:val="0002501B"/>
    <w:rsid w:val="0002501F"/>
    <w:rsid w:val="00025066"/>
    <w:rsid w:val="00025113"/>
    <w:rsid w:val="00025118"/>
    <w:rsid w:val="000251EF"/>
    <w:rsid w:val="00025294"/>
    <w:rsid w:val="000252C7"/>
    <w:rsid w:val="0002530C"/>
    <w:rsid w:val="0002531E"/>
    <w:rsid w:val="00025367"/>
    <w:rsid w:val="000253B6"/>
    <w:rsid w:val="000254B9"/>
    <w:rsid w:val="000254FD"/>
    <w:rsid w:val="0002550A"/>
    <w:rsid w:val="0002553F"/>
    <w:rsid w:val="00025551"/>
    <w:rsid w:val="0002557B"/>
    <w:rsid w:val="000255AD"/>
    <w:rsid w:val="00025651"/>
    <w:rsid w:val="0002565A"/>
    <w:rsid w:val="00025804"/>
    <w:rsid w:val="00025817"/>
    <w:rsid w:val="00025856"/>
    <w:rsid w:val="000258B7"/>
    <w:rsid w:val="000258BD"/>
    <w:rsid w:val="000258BF"/>
    <w:rsid w:val="000258DA"/>
    <w:rsid w:val="0002598A"/>
    <w:rsid w:val="00025994"/>
    <w:rsid w:val="000259D7"/>
    <w:rsid w:val="000259EF"/>
    <w:rsid w:val="00025A11"/>
    <w:rsid w:val="00025A69"/>
    <w:rsid w:val="00025B3F"/>
    <w:rsid w:val="00025BF2"/>
    <w:rsid w:val="00025BF8"/>
    <w:rsid w:val="00025CE3"/>
    <w:rsid w:val="00025E6F"/>
    <w:rsid w:val="00025EA9"/>
    <w:rsid w:val="00025EAD"/>
    <w:rsid w:val="00025F21"/>
    <w:rsid w:val="00025F5D"/>
    <w:rsid w:val="00025FC7"/>
    <w:rsid w:val="00025FF3"/>
    <w:rsid w:val="00026011"/>
    <w:rsid w:val="00026024"/>
    <w:rsid w:val="00026094"/>
    <w:rsid w:val="000260AA"/>
    <w:rsid w:val="0002616C"/>
    <w:rsid w:val="000262BB"/>
    <w:rsid w:val="00026325"/>
    <w:rsid w:val="0002632F"/>
    <w:rsid w:val="0002635C"/>
    <w:rsid w:val="0002635F"/>
    <w:rsid w:val="000263D7"/>
    <w:rsid w:val="00026438"/>
    <w:rsid w:val="00026502"/>
    <w:rsid w:val="00026521"/>
    <w:rsid w:val="00026551"/>
    <w:rsid w:val="00026627"/>
    <w:rsid w:val="00026691"/>
    <w:rsid w:val="000266EF"/>
    <w:rsid w:val="000266F5"/>
    <w:rsid w:val="0002671C"/>
    <w:rsid w:val="00026743"/>
    <w:rsid w:val="000267C0"/>
    <w:rsid w:val="0002685B"/>
    <w:rsid w:val="0002685D"/>
    <w:rsid w:val="0002689B"/>
    <w:rsid w:val="000268C1"/>
    <w:rsid w:val="0002695F"/>
    <w:rsid w:val="0002697B"/>
    <w:rsid w:val="0002697D"/>
    <w:rsid w:val="00026AA8"/>
    <w:rsid w:val="00026AE8"/>
    <w:rsid w:val="00026AEB"/>
    <w:rsid w:val="00026B23"/>
    <w:rsid w:val="00026B52"/>
    <w:rsid w:val="00026B81"/>
    <w:rsid w:val="00026C73"/>
    <w:rsid w:val="00026C94"/>
    <w:rsid w:val="00026D97"/>
    <w:rsid w:val="00026E88"/>
    <w:rsid w:val="00026EC4"/>
    <w:rsid w:val="00026F2F"/>
    <w:rsid w:val="00026F89"/>
    <w:rsid w:val="00027006"/>
    <w:rsid w:val="0002706F"/>
    <w:rsid w:val="00027188"/>
    <w:rsid w:val="000271E1"/>
    <w:rsid w:val="0002724F"/>
    <w:rsid w:val="00027253"/>
    <w:rsid w:val="00027267"/>
    <w:rsid w:val="00027342"/>
    <w:rsid w:val="00027365"/>
    <w:rsid w:val="00027521"/>
    <w:rsid w:val="0002759B"/>
    <w:rsid w:val="000275E3"/>
    <w:rsid w:val="0002767C"/>
    <w:rsid w:val="00027701"/>
    <w:rsid w:val="0002778C"/>
    <w:rsid w:val="000277DE"/>
    <w:rsid w:val="00027801"/>
    <w:rsid w:val="00027841"/>
    <w:rsid w:val="0002796F"/>
    <w:rsid w:val="0002797B"/>
    <w:rsid w:val="00027A8A"/>
    <w:rsid w:val="00027AB2"/>
    <w:rsid w:val="00027BD2"/>
    <w:rsid w:val="00027BE4"/>
    <w:rsid w:val="00027C7B"/>
    <w:rsid w:val="00027C96"/>
    <w:rsid w:val="00027D2F"/>
    <w:rsid w:val="00027DE1"/>
    <w:rsid w:val="00027E4B"/>
    <w:rsid w:val="00027E60"/>
    <w:rsid w:val="00027E68"/>
    <w:rsid w:val="00027EF3"/>
    <w:rsid w:val="00027F27"/>
    <w:rsid w:val="00027F9F"/>
    <w:rsid w:val="0003001A"/>
    <w:rsid w:val="0003001D"/>
    <w:rsid w:val="000300FB"/>
    <w:rsid w:val="00030125"/>
    <w:rsid w:val="000301C8"/>
    <w:rsid w:val="000301DE"/>
    <w:rsid w:val="0003020A"/>
    <w:rsid w:val="00030251"/>
    <w:rsid w:val="00030269"/>
    <w:rsid w:val="000302DB"/>
    <w:rsid w:val="000302EF"/>
    <w:rsid w:val="00030347"/>
    <w:rsid w:val="000304B5"/>
    <w:rsid w:val="000304F2"/>
    <w:rsid w:val="000305B0"/>
    <w:rsid w:val="00030603"/>
    <w:rsid w:val="00030621"/>
    <w:rsid w:val="0003063A"/>
    <w:rsid w:val="0003065E"/>
    <w:rsid w:val="00030664"/>
    <w:rsid w:val="00030687"/>
    <w:rsid w:val="0003073D"/>
    <w:rsid w:val="00030779"/>
    <w:rsid w:val="00030798"/>
    <w:rsid w:val="000307D0"/>
    <w:rsid w:val="00030811"/>
    <w:rsid w:val="00030884"/>
    <w:rsid w:val="00030976"/>
    <w:rsid w:val="0003098B"/>
    <w:rsid w:val="000309F3"/>
    <w:rsid w:val="000309F9"/>
    <w:rsid w:val="00030AC9"/>
    <w:rsid w:val="00030B47"/>
    <w:rsid w:val="00030B6A"/>
    <w:rsid w:val="00030B6B"/>
    <w:rsid w:val="00030BB1"/>
    <w:rsid w:val="00030BBC"/>
    <w:rsid w:val="00030BBD"/>
    <w:rsid w:val="00030BE9"/>
    <w:rsid w:val="00030C37"/>
    <w:rsid w:val="00030C5E"/>
    <w:rsid w:val="00030C5F"/>
    <w:rsid w:val="00030D12"/>
    <w:rsid w:val="00030D67"/>
    <w:rsid w:val="00030DB3"/>
    <w:rsid w:val="00030E75"/>
    <w:rsid w:val="00030EB1"/>
    <w:rsid w:val="00030EB7"/>
    <w:rsid w:val="00030F6A"/>
    <w:rsid w:val="00030FCB"/>
    <w:rsid w:val="00031032"/>
    <w:rsid w:val="00031060"/>
    <w:rsid w:val="000310F7"/>
    <w:rsid w:val="00031105"/>
    <w:rsid w:val="00031129"/>
    <w:rsid w:val="0003115C"/>
    <w:rsid w:val="000311EF"/>
    <w:rsid w:val="000312A7"/>
    <w:rsid w:val="000312B2"/>
    <w:rsid w:val="00031302"/>
    <w:rsid w:val="0003130D"/>
    <w:rsid w:val="00031343"/>
    <w:rsid w:val="000313D0"/>
    <w:rsid w:val="000313DD"/>
    <w:rsid w:val="00031479"/>
    <w:rsid w:val="00031480"/>
    <w:rsid w:val="00031592"/>
    <w:rsid w:val="0003159F"/>
    <w:rsid w:val="000315E8"/>
    <w:rsid w:val="000315F3"/>
    <w:rsid w:val="00031663"/>
    <w:rsid w:val="000316F1"/>
    <w:rsid w:val="0003170B"/>
    <w:rsid w:val="000317A5"/>
    <w:rsid w:val="000317F0"/>
    <w:rsid w:val="000318CA"/>
    <w:rsid w:val="000319D5"/>
    <w:rsid w:val="00031A55"/>
    <w:rsid w:val="00031ABE"/>
    <w:rsid w:val="00031AD6"/>
    <w:rsid w:val="00031B28"/>
    <w:rsid w:val="00031B7C"/>
    <w:rsid w:val="00031B9E"/>
    <w:rsid w:val="00031C15"/>
    <w:rsid w:val="00031C9B"/>
    <w:rsid w:val="00031D46"/>
    <w:rsid w:val="00031D91"/>
    <w:rsid w:val="00031DA2"/>
    <w:rsid w:val="00031E80"/>
    <w:rsid w:val="00031E82"/>
    <w:rsid w:val="00031ED5"/>
    <w:rsid w:val="00031EE5"/>
    <w:rsid w:val="00031FC1"/>
    <w:rsid w:val="0003200F"/>
    <w:rsid w:val="00032187"/>
    <w:rsid w:val="00032199"/>
    <w:rsid w:val="000321AD"/>
    <w:rsid w:val="0003223A"/>
    <w:rsid w:val="000322DC"/>
    <w:rsid w:val="00032316"/>
    <w:rsid w:val="00032336"/>
    <w:rsid w:val="000323CF"/>
    <w:rsid w:val="000323ED"/>
    <w:rsid w:val="00032416"/>
    <w:rsid w:val="0003244E"/>
    <w:rsid w:val="00032522"/>
    <w:rsid w:val="0003252F"/>
    <w:rsid w:val="00032558"/>
    <w:rsid w:val="00032618"/>
    <w:rsid w:val="00032622"/>
    <w:rsid w:val="00032663"/>
    <w:rsid w:val="0003268F"/>
    <w:rsid w:val="000326A7"/>
    <w:rsid w:val="00032701"/>
    <w:rsid w:val="00032754"/>
    <w:rsid w:val="0003275A"/>
    <w:rsid w:val="000327E3"/>
    <w:rsid w:val="00032834"/>
    <w:rsid w:val="00032976"/>
    <w:rsid w:val="00032993"/>
    <w:rsid w:val="000329FE"/>
    <w:rsid w:val="00032A13"/>
    <w:rsid w:val="00032A15"/>
    <w:rsid w:val="00032AAA"/>
    <w:rsid w:val="00032ABE"/>
    <w:rsid w:val="00032AFA"/>
    <w:rsid w:val="00032B15"/>
    <w:rsid w:val="00032D2B"/>
    <w:rsid w:val="00032D8B"/>
    <w:rsid w:val="00032E28"/>
    <w:rsid w:val="00032E62"/>
    <w:rsid w:val="00032EC8"/>
    <w:rsid w:val="00032ED9"/>
    <w:rsid w:val="00032F36"/>
    <w:rsid w:val="00033078"/>
    <w:rsid w:val="000330C1"/>
    <w:rsid w:val="00033116"/>
    <w:rsid w:val="0003317B"/>
    <w:rsid w:val="000331CB"/>
    <w:rsid w:val="00033244"/>
    <w:rsid w:val="000332EF"/>
    <w:rsid w:val="00033303"/>
    <w:rsid w:val="0003337D"/>
    <w:rsid w:val="00033384"/>
    <w:rsid w:val="000333EE"/>
    <w:rsid w:val="0003340F"/>
    <w:rsid w:val="00033419"/>
    <w:rsid w:val="00033431"/>
    <w:rsid w:val="000335F9"/>
    <w:rsid w:val="00033655"/>
    <w:rsid w:val="000336B7"/>
    <w:rsid w:val="000336C0"/>
    <w:rsid w:val="000336E7"/>
    <w:rsid w:val="0003374A"/>
    <w:rsid w:val="0003379C"/>
    <w:rsid w:val="000337E7"/>
    <w:rsid w:val="000337F0"/>
    <w:rsid w:val="00033893"/>
    <w:rsid w:val="000338F6"/>
    <w:rsid w:val="00033925"/>
    <w:rsid w:val="00033941"/>
    <w:rsid w:val="000339BC"/>
    <w:rsid w:val="00033A62"/>
    <w:rsid w:val="00033A70"/>
    <w:rsid w:val="00033AB2"/>
    <w:rsid w:val="00033CA9"/>
    <w:rsid w:val="00033D6C"/>
    <w:rsid w:val="00033DC6"/>
    <w:rsid w:val="00033E16"/>
    <w:rsid w:val="00033E69"/>
    <w:rsid w:val="00033F47"/>
    <w:rsid w:val="00033F9C"/>
    <w:rsid w:val="0003401D"/>
    <w:rsid w:val="000340C2"/>
    <w:rsid w:val="000340E6"/>
    <w:rsid w:val="000340EE"/>
    <w:rsid w:val="00034138"/>
    <w:rsid w:val="000341C4"/>
    <w:rsid w:val="00034232"/>
    <w:rsid w:val="0003431F"/>
    <w:rsid w:val="00034379"/>
    <w:rsid w:val="0003440D"/>
    <w:rsid w:val="0003444F"/>
    <w:rsid w:val="000344AB"/>
    <w:rsid w:val="0003450A"/>
    <w:rsid w:val="0003451D"/>
    <w:rsid w:val="0003466B"/>
    <w:rsid w:val="00034703"/>
    <w:rsid w:val="0003483E"/>
    <w:rsid w:val="00034894"/>
    <w:rsid w:val="0003489A"/>
    <w:rsid w:val="00034928"/>
    <w:rsid w:val="00034931"/>
    <w:rsid w:val="000349F5"/>
    <w:rsid w:val="00034A44"/>
    <w:rsid w:val="00034A8E"/>
    <w:rsid w:val="00034AEC"/>
    <w:rsid w:val="00034B18"/>
    <w:rsid w:val="00034B8B"/>
    <w:rsid w:val="00034CDC"/>
    <w:rsid w:val="00034CDF"/>
    <w:rsid w:val="00034D1A"/>
    <w:rsid w:val="00034E63"/>
    <w:rsid w:val="00034EB6"/>
    <w:rsid w:val="00034F09"/>
    <w:rsid w:val="00034F12"/>
    <w:rsid w:val="00034F59"/>
    <w:rsid w:val="00034F92"/>
    <w:rsid w:val="00035073"/>
    <w:rsid w:val="00035085"/>
    <w:rsid w:val="00035089"/>
    <w:rsid w:val="00035132"/>
    <w:rsid w:val="000351BF"/>
    <w:rsid w:val="000351CD"/>
    <w:rsid w:val="0003529F"/>
    <w:rsid w:val="000352AE"/>
    <w:rsid w:val="000352B3"/>
    <w:rsid w:val="000353D3"/>
    <w:rsid w:val="000355B5"/>
    <w:rsid w:val="000355B8"/>
    <w:rsid w:val="000355D6"/>
    <w:rsid w:val="00035620"/>
    <w:rsid w:val="00035699"/>
    <w:rsid w:val="000356FC"/>
    <w:rsid w:val="00035701"/>
    <w:rsid w:val="00035856"/>
    <w:rsid w:val="00035861"/>
    <w:rsid w:val="0003588F"/>
    <w:rsid w:val="000358E3"/>
    <w:rsid w:val="00035909"/>
    <w:rsid w:val="0003597F"/>
    <w:rsid w:val="000359E3"/>
    <w:rsid w:val="00035A3D"/>
    <w:rsid w:val="00035D0C"/>
    <w:rsid w:val="00035D67"/>
    <w:rsid w:val="00035E32"/>
    <w:rsid w:val="00035EC1"/>
    <w:rsid w:val="00035ECC"/>
    <w:rsid w:val="00035F9E"/>
    <w:rsid w:val="00035FB7"/>
    <w:rsid w:val="00035FBE"/>
    <w:rsid w:val="00035FDB"/>
    <w:rsid w:val="00036073"/>
    <w:rsid w:val="000360BA"/>
    <w:rsid w:val="00036115"/>
    <w:rsid w:val="0003612E"/>
    <w:rsid w:val="00036174"/>
    <w:rsid w:val="00036176"/>
    <w:rsid w:val="000361B8"/>
    <w:rsid w:val="000361EB"/>
    <w:rsid w:val="0003621A"/>
    <w:rsid w:val="00036238"/>
    <w:rsid w:val="000362BB"/>
    <w:rsid w:val="000363B7"/>
    <w:rsid w:val="000363D1"/>
    <w:rsid w:val="00036484"/>
    <w:rsid w:val="000364B5"/>
    <w:rsid w:val="000364CF"/>
    <w:rsid w:val="00036547"/>
    <w:rsid w:val="000365AE"/>
    <w:rsid w:val="000365D4"/>
    <w:rsid w:val="000365DD"/>
    <w:rsid w:val="000365FC"/>
    <w:rsid w:val="00036637"/>
    <w:rsid w:val="000366DF"/>
    <w:rsid w:val="00036717"/>
    <w:rsid w:val="0003673F"/>
    <w:rsid w:val="00036751"/>
    <w:rsid w:val="000367B1"/>
    <w:rsid w:val="00036823"/>
    <w:rsid w:val="00036882"/>
    <w:rsid w:val="0003689A"/>
    <w:rsid w:val="00036915"/>
    <w:rsid w:val="00036932"/>
    <w:rsid w:val="0003698F"/>
    <w:rsid w:val="000369C1"/>
    <w:rsid w:val="00036A6F"/>
    <w:rsid w:val="00036AAE"/>
    <w:rsid w:val="00036B17"/>
    <w:rsid w:val="00036BBF"/>
    <w:rsid w:val="00036D30"/>
    <w:rsid w:val="00036E34"/>
    <w:rsid w:val="00036EA8"/>
    <w:rsid w:val="00036F08"/>
    <w:rsid w:val="00036F8B"/>
    <w:rsid w:val="00036F98"/>
    <w:rsid w:val="00036FA1"/>
    <w:rsid w:val="00036FDF"/>
    <w:rsid w:val="00037062"/>
    <w:rsid w:val="000370D1"/>
    <w:rsid w:val="000370D6"/>
    <w:rsid w:val="00037179"/>
    <w:rsid w:val="000371C3"/>
    <w:rsid w:val="0003725C"/>
    <w:rsid w:val="00037275"/>
    <w:rsid w:val="000372F8"/>
    <w:rsid w:val="000373F9"/>
    <w:rsid w:val="0003745F"/>
    <w:rsid w:val="00037466"/>
    <w:rsid w:val="0003769B"/>
    <w:rsid w:val="000376F0"/>
    <w:rsid w:val="000376F4"/>
    <w:rsid w:val="00037764"/>
    <w:rsid w:val="000377D9"/>
    <w:rsid w:val="000377F4"/>
    <w:rsid w:val="000377FF"/>
    <w:rsid w:val="0003790F"/>
    <w:rsid w:val="0003791E"/>
    <w:rsid w:val="0003794F"/>
    <w:rsid w:val="00037A0F"/>
    <w:rsid w:val="00037A7C"/>
    <w:rsid w:val="00037AB2"/>
    <w:rsid w:val="00037AD8"/>
    <w:rsid w:val="00037B03"/>
    <w:rsid w:val="00037BAC"/>
    <w:rsid w:val="00037BB1"/>
    <w:rsid w:val="00037BFE"/>
    <w:rsid w:val="00037CF1"/>
    <w:rsid w:val="00037D1B"/>
    <w:rsid w:val="00037E29"/>
    <w:rsid w:val="00037EFA"/>
    <w:rsid w:val="00037F67"/>
    <w:rsid w:val="00037F88"/>
    <w:rsid w:val="00037FBA"/>
    <w:rsid w:val="000386EA"/>
    <w:rsid w:val="0004002A"/>
    <w:rsid w:val="00040031"/>
    <w:rsid w:val="00040067"/>
    <w:rsid w:val="00040107"/>
    <w:rsid w:val="00040142"/>
    <w:rsid w:val="0004015F"/>
    <w:rsid w:val="000401FD"/>
    <w:rsid w:val="00040255"/>
    <w:rsid w:val="000402C9"/>
    <w:rsid w:val="00040311"/>
    <w:rsid w:val="000403FA"/>
    <w:rsid w:val="000405D5"/>
    <w:rsid w:val="0004063D"/>
    <w:rsid w:val="0004064B"/>
    <w:rsid w:val="000406AF"/>
    <w:rsid w:val="000406F1"/>
    <w:rsid w:val="0004073F"/>
    <w:rsid w:val="00040753"/>
    <w:rsid w:val="000407D7"/>
    <w:rsid w:val="000407E7"/>
    <w:rsid w:val="00040800"/>
    <w:rsid w:val="00040804"/>
    <w:rsid w:val="00040810"/>
    <w:rsid w:val="0004083C"/>
    <w:rsid w:val="00040859"/>
    <w:rsid w:val="0004085A"/>
    <w:rsid w:val="000408DA"/>
    <w:rsid w:val="00040ADB"/>
    <w:rsid w:val="00040B1C"/>
    <w:rsid w:val="00040B51"/>
    <w:rsid w:val="00040C3E"/>
    <w:rsid w:val="00040C82"/>
    <w:rsid w:val="00040D01"/>
    <w:rsid w:val="00040EBD"/>
    <w:rsid w:val="00040EDF"/>
    <w:rsid w:val="00040EF0"/>
    <w:rsid w:val="00040EFE"/>
    <w:rsid w:val="00040F18"/>
    <w:rsid w:val="00040F2F"/>
    <w:rsid w:val="00040F99"/>
    <w:rsid w:val="00040FDA"/>
    <w:rsid w:val="00041017"/>
    <w:rsid w:val="0004104F"/>
    <w:rsid w:val="00041069"/>
    <w:rsid w:val="000410A8"/>
    <w:rsid w:val="00041101"/>
    <w:rsid w:val="000412AE"/>
    <w:rsid w:val="000413AD"/>
    <w:rsid w:val="00041464"/>
    <w:rsid w:val="00041528"/>
    <w:rsid w:val="0004153A"/>
    <w:rsid w:val="00041554"/>
    <w:rsid w:val="000415DD"/>
    <w:rsid w:val="00041605"/>
    <w:rsid w:val="00041643"/>
    <w:rsid w:val="000416DB"/>
    <w:rsid w:val="000417D6"/>
    <w:rsid w:val="000417E8"/>
    <w:rsid w:val="0004184B"/>
    <w:rsid w:val="00041876"/>
    <w:rsid w:val="000418A2"/>
    <w:rsid w:val="000418B0"/>
    <w:rsid w:val="000418E3"/>
    <w:rsid w:val="00041943"/>
    <w:rsid w:val="0004196E"/>
    <w:rsid w:val="00041992"/>
    <w:rsid w:val="000419A0"/>
    <w:rsid w:val="00041A97"/>
    <w:rsid w:val="00041AED"/>
    <w:rsid w:val="00041B1C"/>
    <w:rsid w:val="00041BCF"/>
    <w:rsid w:val="00041C4D"/>
    <w:rsid w:val="00041C67"/>
    <w:rsid w:val="00041C7F"/>
    <w:rsid w:val="00041CB0"/>
    <w:rsid w:val="00041D4B"/>
    <w:rsid w:val="00041E12"/>
    <w:rsid w:val="00041E35"/>
    <w:rsid w:val="00041F20"/>
    <w:rsid w:val="00042034"/>
    <w:rsid w:val="00042074"/>
    <w:rsid w:val="00042090"/>
    <w:rsid w:val="000420F0"/>
    <w:rsid w:val="0004211C"/>
    <w:rsid w:val="0004218F"/>
    <w:rsid w:val="000421C1"/>
    <w:rsid w:val="00042286"/>
    <w:rsid w:val="000422E9"/>
    <w:rsid w:val="00042335"/>
    <w:rsid w:val="000423CB"/>
    <w:rsid w:val="00042528"/>
    <w:rsid w:val="00042534"/>
    <w:rsid w:val="000425C8"/>
    <w:rsid w:val="0004273A"/>
    <w:rsid w:val="00042772"/>
    <w:rsid w:val="00042965"/>
    <w:rsid w:val="00042C3F"/>
    <w:rsid w:val="00042C85"/>
    <w:rsid w:val="00042CD3"/>
    <w:rsid w:val="00042D02"/>
    <w:rsid w:val="00042DE3"/>
    <w:rsid w:val="00042DF1"/>
    <w:rsid w:val="00042DF5"/>
    <w:rsid w:val="00042E1C"/>
    <w:rsid w:val="00042E30"/>
    <w:rsid w:val="00042E4E"/>
    <w:rsid w:val="00042E71"/>
    <w:rsid w:val="00043043"/>
    <w:rsid w:val="0004304F"/>
    <w:rsid w:val="00043149"/>
    <w:rsid w:val="00043179"/>
    <w:rsid w:val="00043224"/>
    <w:rsid w:val="0004323D"/>
    <w:rsid w:val="00043244"/>
    <w:rsid w:val="0004324C"/>
    <w:rsid w:val="000432A3"/>
    <w:rsid w:val="000432A6"/>
    <w:rsid w:val="00043386"/>
    <w:rsid w:val="000433BE"/>
    <w:rsid w:val="000434EA"/>
    <w:rsid w:val="0004354C"/>
    <w:rsid w:val="000435EF"/>
    <w:rsid w:val="00043652"/>
    <w:rsid w:val="00043731"/>
    <w:rsid w:val="00043758"/>
    <w:rsid w:val="00043803"/>
    <w:rsid w:val="0004381D"/>
    <w:rsid w:val="00043820"/>
    <w:rsid w:val="00043828"/>
    <w:rsid w:val="0004384E"/>
    <w:rsid w:val="00043856"/>
    <w:rsid w:val="00043877"/>
    <w:rsid w:val="000438A2"/>
    <w:rsid w:val="000438BB"/>
    <w:rsid w:val="0004393F"/>
    <w:rsid w:val="000439CA"/>
    <w:rsid w:val="00043A97"/>
    <w:rsid w:val="00043ADD"/>
    <w:rsid w:val="00043AF7"/>
    <w:rsid w:val="00043AF8"/>
    <w:rsid w:val="00043B8B"/>
    <w:rsid w:val="00043BB8"/>
    <w:rsid w:val="00043BD5"/>
    <w:rsid w:val="00043C3E"/>
    <w:rsid w:val="00043DA0"/>
    <w:rsid w:val="00043DD4"/>
    <w:rsid w:val="00043F36"/>
    <w:rsid w:val="00043FBD"/>
    <w:rsid w:val="00044100"/>
    <w:rsid w:val="0004410F"/>
    <w:rsid w:val="00044202"/>
    <w:rsid w:val="00044222"/>
    <w:rsid w:val="000442BC"/>
    <w:rsid w:val="0004444E"/>
    <w:rsid w:val="0004445E"/>
    <w:rsid w:val="0004446D"/>
    <w:rsid w:val="0004451D"/>
    <w:rsid w:val="00044615"/>
    <w:rsid w:val="000446C2"/>
    <w:rsid w:val="000446E5"/>
    <w:rsid w:val="00044719"/>
    <w:rsid w:val="0004475D"/>
    <w:rsid w:val="0004496C"/>
    <w:rsid w:val="00044986"/>
    <w:rsid w:val="00044A58"/>
    <w:rsid w:val="00044A82"/>
    <w:rsid w:val="00044AB1"/>
    <w:rsid w:val="00044B1C"/>
    <w:rsid w:val="00044B1E"/>
    <w:rsid w:val="00044B3D"/>
    <w:rsid w:val="00044C4C"/>
    <w:rsid w:val="00044C6D"/>
    <w:rsid w:val="00044CA9"/>
    <w:rsid w:val="00044D05"/>
    <w:rsid w:val="00044DDC"/>
    <w:rsid w:val="00044E11"/>
    <w:rsid w:val="00044E2C"/>
    <w:rsid w:val="00044EA1"/>
    <w:rsid w:val="00044EA9"/>
    <w:rsid w:val="00044F01"/>
    <w:rsid w:val="00044F82"/>
    <w:rsid w:val="00044F8E"/>
    <w:rsid w:val="00044FF3"/>
    <w:rsid w:val="00045037"/>
    <w:rsid w:val="000450B7"/>
    <w:rsid w:val="000450D1"/>
    <w:rsid w:val="000450E3"/>
    <w:rsid w:val="00045161"/>
    <w:rsid w:val="000451F6"/>
    <w:rsid w:val="0004520F"/>
    <w:rsid w:val="00045272"/>
    <w:rsid w:val="0004529E"/>
    <w:rsid w:val="000452A4"/>
    <w:rsid w:val="000452B8"/>
    <w:rsid w:val="00045344"/>
    <w:rsid w:val="00045346"/>
    <w:rsid w:val="00045367"/>
    <w:rsid w:val="00045372"/>
    <w:rsid w:val="000453FB"/>
    <w:rsid w:val="000454A1"/>
    <w:rsid w:val="00045511"/>
    <w:rsid w:val="00045526"/>
    <w:rsid w:val="0004552B"/>
    <w:rsid w:val="000455B4"/>
    <w:rsid w:val="00045645"/>
    <w:rsid w:val="00045647"/>
    <w:rsid w:val="00045648"/>
    <w:rsid w:val="00045679"/>
    <w:rsid w:val="000456C2"/>
    <w:rsid w:val="00045715"/>
    <w:rsid w:val="000457ED"/>
    <w:rsid w:val="00045862"/>
    <w:rsid w:val="00045872"/>
    <w:rsid w:val="0004591B"/>
    <w:rsid w:val="000459C2"/>
    <w:rsid w:val="00045A27"/>
    <w:rsid w:val="00045B1E"/>
    <w:rsid w:val="00045BAB"/>
    <w:rsid w:val="00045BB2"/>
    <w:rsid w:val="00045BD2"/>
    <w:rsid w:val="00045BDA"/>
    <w:rsid w:val="00045C13"/>
    <w:rsid w:val="00045C23"/>
    <w:rsid w:val="00045C9A"/>
    <w:rsid w:val="00045CC9"/>
    <w:rsid w:val="00045D47"/>
    <w:rsid w:val="00045DD0"/>
    <w:rsid w:val="00045E32"/>
    <w:rsid w:val="00045E8A"/>
    <w:rsid w:val="00045EA6"/>
    <w:rsid w:val="00045F40"/>
    <w:rsid w:val="00045FE1"/>
    <w:rsid w:val="00046011"/>
    <w:rsid w:val="000460C7"/>
    <w:rsid w:val="000461D7"/>
    <w:rsid w:val="0004623D"/>
    <w:rsid w:val="000462D3"/>
    <w:rsid w:val="000462F4"/>
    <w:rsid w:val="00046308"/>
    <w:rsid w:val="0004636A"/>
    <w:rsid w:val="000463B9"/>
    <w:rsid w:val="00046491"/>
    <w:rsid w:val="0004665D"/>
    <w:rsid w:val="0004668B"/>
    <w:rsid w:val="0004673A"/>
    <w:rsid w:val="00046793"/>
    <w:rsid w:val="000467C0"/>
    <w:rsid w:val="00046894"/>
    <w:rsid w:val="00046987"/>
    <w:rsid w:val="000469C2"/>
    <w:rsid w:val="00046A35"/>
    <w:rsid w:val="00046A83"/>
    <w:rsid w:val="00046B50"/>
    <w:rsid w:val="00046BDF"/>
    <w:rsid w:val="00046C6A"/>
    <w:rsid w:val="00046D94"/>
    <w:rsid w:val="00046DB7"/>
    <w:rsid w:val="00046DD4"/>
    <w:rsid w:val="00046DEC"/>
    <w:rsid w:val="00046E5D"/>
    <w:rsid w:val="00046F02"/>
    <w:rsid w:val="00046F1E"/>
    <w:rsid w:val="0004705E"/>
    <w:rsid w:val="000470ED"/>
    <w:rsid w:val="00047115"/>
    <w:rsid w:val="00047119"/>
    <w:rsid w:val="00047133"/>
    <w:rsid w:val="000471B9"/>
    <w:rsid w:val="000471D2"/>
    <w:rsid w:val="000471E3"/>
    <w:rsid w:val="000471E9"/>
    <w:rsid w:val="00047261"/>
    <w:rsid w:val="000472D9"/>
    <w:rsid w:val="000473EE"/>
    <w:rsid w:val="00047406"/>
    <w:rsid w:val="000474E4"/>
    <w:rsid w:val="000474FA"/>
    <w:rsid w:val="0004752C"/>
    <w:rsid w:val="0004753C"/>
    <w:rsid w:val="00047616"/>
    <w:rsid w:val="00047648"/>
    <w:rsid w:val="00047765"/>
    <w:rsid w:val="00047860"/>
    <w:rsid w:val="00047872"/>
    <w:rsid w:val="000478F0"/>
    <w:rsid w:val="0004796E"/>
    <w:rsid w:val="00047999"/>
    <w:rsid w:val="00047A0D"/>
    <w:rsid w:val="00047A4B"/>
    <w:rsid w:val="00047A9D"/>
    <w:rsid w:val="00047B03"/>
    <w:rsid w:val="00047BF0"/>
    <w:rsid w:val="00047CAF"/>
    <w:rsid w:val="00047CE6"/>
    <w:rsid w:val="00047D69"/>
    <w:rsid w:val="00047E04"/>
    <w:rsid w:val="00047E87"/>
    <w:rsid w:val="00047E9E"/>
    <w:rsid w:val="00047F51"/>
    <w:rsid w:val="00047F91"/>
    <w:rsid w:val="00047F94"/>
    <w:rsid w:val="00050011"/>
    <w:rsid w:val="00050020"/>
    <w:rsid w:val="00050027"/>
    <w:rsid w:val="00050044"/>
    <w:rsid w:val="000500BC"/>
    <w:rsid w:val="000500EC"/>
    <w:rsid w:val="0005014C"/>
    <w:rsid w:val="00050200"/>
    <w:rsid w:val="00050218"/>
    <w:rsid w:val="0005021C"/>
    <w:rsid w:val="00050221"/>
    <w:rsid w:val="00050297"/>
    <w:rsid w:val="00050332"/>
    <w:rsid w:val="00050337"/>
    <w:rsid w:val="00050369"/>
    <w:rsid w:val="000503F0"/>
    <w:rsid w:val="00050427"/>
    <w:rsid w:val="00050462"/>
    <w:rsid w:val="00050541"/>
    <w:rsid w:val="000507DD"/>
    <w:rsid w:val="00050883"/>
    <w:rsid w:val="000508C6"/>
    <w:rsid w:val="00050961"/>
    <w:rsid w:val="000509AF"/>
    <w:rsid w:val="00050A28"/>
    <w:rsid w:val="00050A87"/>
    <w:rsid w:val="00050A9E"/>
    <w:rsid w:val="00050B34"/>
    <w:rsid w:val="00050B93"/>
    <w:rsid w:val="00050C3C"/>
    <w:rsid w:val="00050C4B"/>
    <w:rsid w:val="00050C63"/>
    <w:rsid w:val="00050CC1"/>
    <w:rsid w:val="00050CF3"/>
    <w:rsid w:val="00050D0A"/>
    <w:rsid w:val="00050D4F"/>
    <w:rsid w:val="00050D8B"/>
    <w:rsid w:val="00050DC1"/>
    <w:rsid w:val="00050DCE"/>
    <w:rsid w:val="00050FF2"/>
    <w:rsid w:val="00051024"/>
    <w:rsid w:val="0005105E"/>
    <w:rsid w:val="000510D0"/>
    <w:rsid w:val="000510FC"/>
    <w:rsid w:val="0005126D"/>
    <w:rsid w:val="000512D6"/>
    <w:rsid w:val="000512F1"/>
    <w:rsid w:val="00051353"/>
    <w:rsid w:val="0005136F"/>
    <w:rsid w:val="0005143A"/>
    <w:rsid w:val="00051451"/>
    <w:rsid w:val="0005148E"/>
    <w:rsid w:val="000514C2"/>
    <w:rsid w:val="000514FD"/>
    <w:rsid w:val="00051505"/>
    <w:rsid w:val="00051571"/>
    <w:rsid w:val="000516A0"/>
    <w:rsid w:val="00051716"/>
    <w:rsid w:val="0005184A"/>
    <w:rsid w:val="000519B0"/>
    <w:rsid w:val="000519DB"/>
    <w:rsid w:val="00051A15"/>
    <w:rsid w:val="00051A42"/>
    <w:rsid w:val="00051A49"/>
    <w:rsid w:val="00051B07"/>
    <w:rsid w:val="00051B27"/>
    <w:rsid w:val="00051B87"/>
    <w:rsid w:val="00051C21"/>
    <w:rsid w:val="00051C59"/>
    <w:rsid w:val="00051C5B"/>
    <w:rsid w:val="00051D34"/>
    <w:rsid w:val="00051D35"/>
    <w:rsid w:val="00051DFB"/>
    <w:rsid w:val="00051DFC"/>
    <w:rsid w:val="00051E0B"/>
    <w:rsid w:val="00051E99"/>
    <w:rsid w:val="00051FEB"/>
    <w:rsid w:val="00052061"/>
    <w:rsid w:val="0005206D"/>
    <w:rsid w:val="000520B6"/>
    <w:rsid w:val="00052101"/>
    <w:rsid w:val="00052154"/>
    <w:rsid w:val="00052189"/>
    <w:rsid w:val="000521DA"/>
    <w:rsid w:val="000521E7"/>
    <w:rsid w:val="00052225"/>
    <w:rsid w:val="000522EF"/>
    <w:rsid w:val="00052312"/>
    <w:rsid w:val="0005231F"/>
    <w:rsid w:val="00052477"/>
    <w:rsid w:val="0005249D"/>
    <w:rsid w:val="00052513"/>
    <w:rsid w:val="00052590"/>
    <w:rsid w:val="00052597"/>
    <w:rsid w:val="000525DC"/>
    <w:rsid w:val="00052638"/>
    <w:rsid w:val="000526D0"/>
    <w:rsid w:val="00052701"/>
    <w:rsid w:val="00052738"/>
    <w:rsid w:val="0005273C"/>
    <w:rsid w:val="000527CB"/>
    <w:rsid w:val="000527E4"/>
    <w:rsid w:val="000527E7"/>
    <w:rsid w:val="00052830"/>
    <w:rsid w:val="00052857"/>
    <w:rsid w:val="00052B1A"/>
    <w:rsid w:val="00052B8E"/>
    <w:rsid w:val="00052BD7"/>
    <w:rsid w:val="00052C33"/>
    <w:rsid w:val="00052C7B"/>
    <w:rsid w:val="00052D21"/>
    <w:rsid w:val="00052D5C"/>
    <w:rsid w:val="00052DC5"/>
    <w:rsid w:val="00052E02"/>
    <w:rsid w:val="00052E1E"/>
    <w:rsid w:val="00052F84"/>
    <w:rsid w:val="0005305F"/>
    <w:rsid w:val="0005306B"/>
    <w:rsid w:val="00053082"/>
    <w:rsid w:val="00053084"/>
    <w:rsid w:val="000530A3"/>
    <w:rsid w:val="00053144"/>
    <w:rsid w:val="00053165"/>
    <w:rsid w:val="0005327A"/>
    <w:rsid w:val="000532A9"/>
    <w:rsid w:val="000532EA"/>
    <w:rsid w:val="00053300"/>
    <w:rsid w:val="00053328"/>
    <w:rsid w:val="00053384"/>
    <w:rsid w:val="00053399"/>
    <w:rsid w:val="000533CD"/>
    <w:rsid w:val="0005343C"/>
    <w:rsid w:val="000534A8"/>
    <w:rsid w:val="00053558"/>
    <w:rsid w:val="0005362C"/>
    <w:rsid w:val="0005366F"/>
    <w:rsid w:val="0005369C"/>
    <w:rsid w:val="000536A2"/>
    <w:rsid w:val="000536B3"/>
    <w:rsid w:val="000536C3"/>
    <w:rsid w:val="000536C7"/>
    <w:rsid w:val="0005372B"/>
    <w:rsid w:val="0005379F"/>
    <w:rsid w:val="000537A2"/>
    <w:rsid w:val="00053829"/>
    <w:rsid w:val="00053834"/>
    <w:rsid w:val="000539BB"/>
    <w:rsid w:val="000539E7"/>
    <w:rsid w:val="00053A1C"/>
    <w:rsid w:val="00053AD1"/>
    <w:rsid w:val="00053B5E"/>
    <w:rsid w:val="00053C6D"/>
    <w:rsid w:val="00053CD1"/>
    <w:rsid w:val="00053D31"/>
    <w:rsid w:val="00053D4A"/>
    <w:rsid w:val="00053E08"/>
    <w:rsid w:val="00053E70"/>
    <w:rsid w:val="00053EB2"/>
    <w:rsid w:val="00053F8C"/>
    <w:rsid w:val="0005400F"/>
    <w:rsid w:val="000540E3"/>
    <w:rsid w:val="00054177"/>
    <w:rsid w:val="0005417C"/>
    <w:rsid w:val="0005417E"/>
    <w:rsid w:val="0005419C"/>
    <w:rsid w:val="000541B4"/>
    <w:rsid w:val="00054249"/>
    <w:rsid w:val="00054278"/>
    <w:rsid w:val="000542D4"/>
    <w:rsid w:val="00054358"/>
    <w:rsid w:val="000543C7"/>
    <w:rsid w:val="00054435"/>
    <w:rsid w:val="00054452"/>
    <w:rsid w:val="00054535"/>
    <w:rsid w:val="00054547"/>
    <w:rsid w:val="00054566"/>
    <w:rsid w:val="0005456B"/>
    <w:rsid w:val="00054579"/>
    <w:rsid w:val="000545A0"/>
    <w:rsid w:val="00054615"/>
    <w:rsid w:val="00054619"/>
    <w:rsid w:val="0005467F"/>
    <w:rsid w:val="0005470C"/>
    <w:rsid w:val="00054802"/>
    <w:rsid w:val="0005482E"/>
    <w:rsid w:val="000548C7"/>
    <w:rsid w:val="00054944"/>
    <w:rsid w:val="000549C5"/>
    <w:rsid w:val="000549E9"/>
    <w:rsid w:val="000549F5"/>
    <w:rsid w:val="000549FF"/>
    <w:rsid w:val="00054ADC"/>
    <w:rsid w:val="00054AF4"/>
    <w:rsid w:val="00054B29"/>
    <w:rsid w:val="00054B7B"/>
    <w:rsid w:val="00054BEE"/>
    <w:rsid w:val="00054C4B"/>
    <w:rsid w:val="00054C7F"/>
    <w:rsid w:val="00054CFF"/>
    <w:rsid w:val="00054D53"/>
    <w:rsid w:val="00054DBB"/>
    <w:rsid w:val="00054E0C"/>
    <w:rsid w:val="00054E49"/>
    <w:rsid w:val="00054F28"/>
    <w:rsid w:val="00054F43"/>
    <w:rsid w:val="00054F68"/>
    <w:rsid w:val="00054FAD"/>
    <w:rsid w:val="00054FF5"/>
    <w:rsid w:val="0005502E"/>
    <w:rsid w:val="00055032"/>
    <w:rsid w:val="00055089"/>
    <w:rsid w:val="000550BD"/>
    <w:rsid w:val="0005510E"/>
    <w:rsid w:val="00055113"/>
    <w:rsid w:val="0005514F"/>
    <w:rsid w:val="00055214"/>
    <w:rsid w:val="0005521D"/>
    <w:rsid w:val="00055246"/>
    <w:rsid w:val="000552F2"/>
    <w:rsid w:val="00055330"/>
    <w:rsid w:val="00055340"/>
    <w:rsid w:val="0005536B"/>
    <w:rsid w:val="000553C6"/>
    <w:rsid w:val="00055411"/>
    <w:rsid w:val="00055477"/>
    <w:rsid w:val="000554A9"/>
    <w:rsid w:val="000554C8"/>
    <w:rsid w:val="000554D2"/>
    <w:rsid w:val="0005563F"/>
    <w:rsid w:val="000556D2"/>
    <w:rsid w:val="00055767"/>
    <w:rsid w:val="000557CA"/>
    <w:rsid w:val="00055815"/>
    <w:rsid w:val="00055834"/>
    <w:rsid w:val="00055889"/>
    <w:rsid w:val="00055918"/>
    <w:rsid w:val="00055957"/>
    <w:rsid w:val="00055A12"/>
    <w:rsid w:val="00055A36"/>
    <w:rsid w:val="00055A8B"/>
    <w:rsid w:val="00055AEB"/>
    <w:rsid w:val="00055B2A"/>
    <w:rsid w:val="00055B33"/>
    <w:rsid w:val="00055B3E"/>
    <w:rsid w:val="00055BE9"/>
    <w:rsid w:val="00055C59"/>
    <w:rsid w:val="00055C73"/>
    <w:rsid w:val="00055CF9"/>
    <w:rsid w:val="00055D50"/>
    <w:rsid w:val="00055D96"/>
    <w:rsid w:val="00055EBC"/>
    <w:rsid w:val="00055F01"/>
    <w:rsid w:val="00055FB9"/>
    <w:rsid w:val="00055FE3"/>
    <w:rsid w:val="00056031"/>
    <w:rsid w:val="00056070"/>
    <w:rsid w:val="000560BA"/>
    <w:rsid w:val="00056199"/>
    <w:rsid w:val="00056202"/>
    <w:rsid w:val="000562EE"/>
    <w:rsid w:val="00056341"/>
    <w:rsid w:val="000563FE"/>
    <w:rsid w:val="0005640B"/>
    <w:rsid w:val="000565A7"/>
    <w:rsid w:val="000565B2"/>
    <w:rsid w:val="00056814"/>
    <w:rsid w:val="0005684B"/>
    <w:rsid w:val="00056867"/>
    <w:rsid w:val="0005687C"/>
    <w:rsid w:val="000568D4"/>
    <w:rsid w:val="000568F9"/>
    <w:rsid w:val="00056933"/>
    <w:rsid w:val="00056A10"/>
    <w:rsid w:val="00056AAF"/>
    <w:rsid w:val="00056B35"/>
    <w:rsid w:val="00056BB5"/>
    <w:rsid w:val="00056BDE"/>
    <w:rsid w:val="00056BF6"/>
    <w:rsid w:val="00056C78"/>
    <w:rsid w:val="00056C98"/>
    <w:rsid w:val="00056D54"/>
    <w:rsid w:val="00056D63"/>
    <w:rsid w:val="00056D6D"/>
    <w:rsid w:val="00056D86"/>
    <w:rsid w:val="00056E01"/>
    <w:rsid w:val="00056E21"/>
    <w:rsid w:val="00056EF6"/>
    <w:rsid w:val="00056FCD"/>
    <w:rsid w:val="00057032"/>
    <w:rsid w:val="0005707E"/>
    <w:rsid w:val="00057112"/>
    <w:rsid w:val="0005724E"/>
    <w:rsid w:val="000572E4"/>
    <w:rsid w:val="0005736F"/>
    <w:rsid w:val="00057388"/>
    <w:rsid w:val="000573C5"/>
    <w:rsid w:val="00057441"/>
    <w:rsid w:val="00057448"/>
    <w:rsid w:val="000574B1"/>
    <w:rsid w:val="000574E9"/>
    <w:rsid w:val="0005750F"/>
    <w:rsid w:val="00057663"/>
    <w:rsid w:val="00057727"/>
    <w:rsid w:val="00057768"/>
    <w:rsid w:val="00057796"/>
    <w:rsid w:val="000577E5"/>
    <w:rsid w:val="00057825"/>
    <w:rsid w:val="000578DB"/>
    <w:rsid w:val="000578DE"/>
    <w:rsid w:val="000578E7"/>
    <w:rsid w:val="000579B1"/>
    <w:rsid w:val="000579C7"/>
    <w:rsid w:val="00057A91"/>
    <w:rsid w:val="00057ABC"/>
    <w:rsid w:val="00057BA3"/>
    <w:rsid w:val="00057BB2"/>
    <w:rsid w:val="00057BC9"/>
    <w:rsid w:val="00057C12"/>
    <w:rsid w:val="00057CC4"/>
    <w:rsid w:val="00057D47"/>
    <w:rsid w:val="00057E83"/>
    <w:rsid w:val="00057FEC"/>
    <w:rsid w:val="00060039"/>
    <w:rsid w:val="00060147"/>
    <w:rsid w:val="00060238"/>
    <w:rsid w:val="0006028F"/>
    <w:rsid w:val="00060355"/>
    <w:rsid w:val="00060396"/>
    <w:rsid w:val="000603B7"/>
    <w:rsid w:val="00060429"/>
    <w:rsid w:val="0006048B"/>
    <w:rsid w:val="000605ED"/>
    <w:rsid w:val="0006061F"/>
    <w:rsid w:val="0006067E"/>
    <w:rsid w:val="00060787"/>
    <w:rsid w:val="000607AB"/>
    <w:rsid w:val="000607CA"/>
    <w:rsid w:val="00060849"/>
    <w:rsid w:val="00060854"/>
    <w:rsid w:val="0006086F"/>
    <w:rsid w:val="0006087D"/>
    <w:rsid w:val="00060884"/>
    <w:rsid w:val="000608CB"/>
    <w:rsid w:val="000608D0"/>
    <w:rsid w:val="00060992"/>
    <w:rsid w:val="000609CA"/>
    <w:rsid w:val="000609FD"/>
    <w:rsid w:val="00060A6A"/>
    <w:rsid w:val="00060AD3"/>
    <w:rsid w:val="00060C37"/>
    <w:rsid w:val="00060C51"/>
    <w:rsid w:val="00060C74"/>
    <w:rsid w:val="00060C84"/>
    <w:rsid w:val="00060D27"/>
    <w:rsid w:val="00060D55"/>
    <w:rsid w:val="00060E25"/>
    <w:rsid w:val="00060E7B"/>
    <w:rsid w:val="00060EC2"/>
    <w:rsid w:val="00060EF2"/>
    <w:rsid w:val="00060F65"/>
    <w:rsid w:val="00060FA4"/>
    <w:rsid w:val="00060FAA"/>
    <w:rsid w:val="0006107E"/>
    <w:rsid w:val="000610E3"/>
    <w:rsid w:val="00061147"/>
    <w:rsid w:val="00061182"/>
    <w:rsid w:val="000611D4"/>
    <w:rsid w:val="000611FE"/>
    <w:rsid w:val="00061234"/>
    <w:rsid w:val="0006124C"/>
    <w:rsid w:val="00061266"/>
    <w:rsid w:val="000612BF"/>
    <w:rsid w:val="000612C5"/>
    <w:rsid w:val="000612DE"/>
    <w:rsid w:val="000614C2"/>
    <w:rsid w:val="000614E3"/>
    <w:rsid w:val="000615C7"/>
    <w:rsid w:val="00061623"/>
    <w:rsid w:val="00061665"/>
    <w:rsid w:val="00061710"/>
    <w:rsid w:val="00061785"/>
    <w:rsid w:val="000617D0"/>
    <w:rsid w:val="00061882"/>
    <w:rsid w:val="0006194E"/>
    <w:rsid w:val="000619F2"/>
    <w:rsid w:val="00061A80"/>
    <w:rsid w:val="00061AA3"/>
    <w:rsid w:val="00061AE1"/>
    <w:rsid w:val="00061B79"/>
    <w:rsid w:val="00061C3C"/>
    <w:rsid w:val="00061C5B"/>
    <w:rsid w:val="00061C93"/>
    <w:rsid w:val="00061CF5"/>
    <w:rsid w:val="00061D2D"/>
    <w:rsid w:val="00061D5F"/>
    <w:rsid w:val="00061DA2"/>
    <w:rsid w:val="00061E01"/>
    <w:rsid w:val="00061E1E"/>
    <w:rsid w:val="00061E70"/>
    <w:rsid w:val="00061E9E"/>
    <w:rsid w:val="00061EDF"/>
    <w:rsid w:val="00061FE8"/>
    <w:rsid w:val="000620D0"/>
    <w:rsid w:val="00062132"/>
    <w:rsid w:val="00062161"/>
    <w:rsid w:val="000621BD"/>
    <w:rsid w:val="000621D0"/>
    <w:rsid w:val="00062284"/>
    <w:rsid w:val="000622A9"/>
    <w:rsid w:val="000622B5"/>
    <w:rsid w:val="00062359"/>
    <w:rsid w:val="00062399"/>
    <w:rsid w:val="000623A3"/>
    <w:rsid w:val="0006242B"/>
    <w:rsid w:val="00062527"/>
    <w:rsid w:val="0006252E"/>
    <w:rsid w:val="00062542"/>
    <w:rsid w:val="00062599"/>
    <w:rsid w:val="000625CA"/>
    <w:rsid w:val="000625DD"/>
    <w:rsid w:val="00062659"/>
    <w:rsid w:val="00062733"/>
    <w:rsid w:val="00062735"/>
    <w:rsid w:val="00062746"/>
    <w:rsid w:val="000627BB"/>
    <w:rsid w:val="00062812"/>
    <w:rsid w:val="00062872"/>
    <w:rsid w:val="0006287E"/>
    <w:rsid w:val="000628DB"/>
    <w:rsid w:val="000629B2"/>
    <w:rsid w:val="000629B5"/>
    <w:rsid w:val="000629C3"/>
    <w:rsid w:val="00062BC2"/>
    <w:rsid w:val="00062CEB"/>
    <w:rsid w:val="00062E06"/>
    <w:rsid w:val="00062E62"/>
    <w:rsid w:val="00062E75"/>
    <w:rsid w:val="00062F3C"/>
    <w:rsid w:val="00062F7C"/>
    <w:rsid w:val="00062FB2"/>
    <w:rsid w:val="00062FD6"/>
    <w:rsid w:val="00063078"/>
    <w:rsid w:val="0006308B"/>
    <w:rsid w:val="000630C8"/>
    <w:rsid w:val="00063207"/>
    <w:rsid w:val="000632C1"/>
    <w:rsid w:val="00063304"/>
    <w:rsid w:val="00063387"/>
    <w:rsid w:val="00063424"/>
    <w:rsid w:val="0006346A"/>
    <w:rsid w:val="000635B7"/>
    <w:rsid w:val="000635FF"/>
    <w:rsid w:val="000636D4"/>
    <w:rsid w:val="00063708"/>
    <w:rsid w:val="00063719"/>
    <w:rsid w:val="000637B0"/>
    <w:rsid w:val="000638AD"/>
    <w:rsid w:val="000638AF"/>
    <w:rsid w:val="000638DD"/>
    <w:rsid w:val="000639CD"/>
    <w:rsid w:val="00063A2A"/>
    <w:rsid w:val="00063A4E"/>
    <w:rsid w:val="00063AB2"/>
    <w:rsid w:val="00063B3F"/>
    <w:rsid w:val="00063B4A"/>
    <w:rsid w:val="00063C2C"/>
    <w:rsid w:val="00063C5E"/>
    <w:rsid w:val="00063DA3"/>
    <w:rsid w:val="00063DAE"/>
    <w:rsid w:val="00063DFE"/>
    <w:rsid w:val="00063E07"/>
    <w:rsid w:val="00063E24"/>
    <w:rsid w:val="00063E2A"/>
    <w:rsid w:val="00063E2C"/>
    <w:rsid w:val="00063EE7"/>
    <w:rsid w:val="00063EF8"/>
    <w:rsid w:val="00063F02"/>
    <w:rsid w:val="00063F6A"/>
    <w:rsid w:val="00063FA2"/>
    <w:rsid w:val="00063FC5"/>
    <w:rsid w:val="00063FE1"/>
    <w:rsid w:val="000640A8"/>
    <w:rsid w:val="00064276"/>
    <w:rsid w:val="000642C9"/>
    <w:rsid w:val="00064312"/>
    <w:rsid w:val="000643F8"/>
    <w:rsid w:val="000644A4"/>
    <w:rsid w:val="000644AE"/>
    <w:rsid w:val="0006455F"/>
    <w:rsid w:val="00064580"/>
    <w:rsid w:val="000645B7"/>
    <w:rsid w:val="000645D5"/>
    <w:rsid w:val="00064630"/>
    <w:rsid w:val="00064772"/>
    <w:rsid w:val="00064778"/>
    <w:rsid w:val="000647C1"/>
    <w:rsid w:val="0006482D"/>
    <w:rsid w:val="000648EC"/>
    <w:rsid w:val="0006499A"/>
    <w:rsid w:val="000649B0"/>
    <w:rsid w:val="000649EA"/>
    <w:rsid w:val="00064A2D"/>
    <w:rsid w:val="00064B36"/>
    <w:rsid w:val="00064B61"/>
    <w:rsid w:val="00064BED"/>
    <w:rsid w:val="00064CBF"/>
    <w:rsid w:val="00064D11"/>
    <w:rsid w:val="00064E1B"/>
    <w:rsid w:val="00064E43"/>
    <w:rsid w:val="00064E8E"/>
    <w:rsid w:val="00064EA6"/>
    <w:rsid w:val="00064F51"/>
    <w:rsid w:val="00064F5E"/>
    <w:rsid w:val="00064FE8"/>
    <w:rsid w:val="000650D6"/>
    <w:rsid w:val="00065108"/>
    <w:rsid w:val="0006510A"/>
    <w:rsid w:val="00065133"/>
    <w:rsid w:val="00065183"/>
    <w:rsid w:val="000651BA"/>
    <w:rsid w:val="000651C5"/>
    <w:rsid w:val="000651E4"/>
    <w:rsid w:val="000651E9"/>
    <w:rsid w:val="0006522D"/>
    <w:rsid w:val="00065282"/>
    <w:rsid w:val="000652AE"/>
    <w:rsid w:val="000652B3"/>
    <w:rsid w:val="0006530F"/>
    <w:rsid w:val="00065310"/>
    <w:rsid w:val="00065356"/>
    <w:rsid w:val="0006539D"/>
    <w:rsid w:val="000653F2"/>
    <w:rsid w:val="0006544B"/>
    <w:rsid w:val="00065470"/>
    <w:rsid w:val="000655A6"/>
    <w:rsid w:val="000655D3"/>
    <w:rsid w:val="000656C1"/>
    <w:rsid w:val="0006579C"/>
    <w:rsid w:val="00065805"/>
    <w:rsid w:val="00065808"/>
    <w:rsid w:val="00065845"/>
    <w:rsid w:val="00065867"/>
    <w:rsid w:val="00065888"/>
    <w:rsid w:val="000658C1"/>
    <w:rsid w:val="000658CA"/>
    <w:rsid w:val="00065912"/>
    <w:rsid w:val="00065919"/>
    <w:rsid w:val="0006592A"/>
    <w:rsid w:val="000659BE"/>
    <w:rsid w:val="00065A90"/>
    <w:rsid w:val="00065AB5"/>
    <w:rsid w:val="00065AD2"/>
    <w:rsid w:val="00065B0A"/>
    <w:rsid w:val="00065BEF"/>
    <w:rsid w:val="00065C23"/>
    <w:rsid w:val="00065CCB"/>
    <w:rsid w:val="00065CCC"/>
    <w:rsid w:val="00065CF3"/>
    <w:rsid w:val="00065CF7"/>
    <w:rsid w:val="00065D23"/>
    <w:rsid w:val="00065D5D"/>
    <w:rsid w:val="00065D91"/>
    <w:rsid w:val="00065DA7"/>
    <w:rsid w:val="00065F5E"/>
    <w:rsid w:val="0006604A"/>
    <w:rsid w:val="00066097"/>
    <w:rsid w:val="00066191"/>
    <w:rsid w:val="000661C8"/>
    <w:rsid w:val="000661F6"/>
    <w:rsid w:val="00066221"/>
    <w:rsid w:val="00066225"/>
    <w:rsid w:val="0006622D"/>
    <w:rsid w:val="00066236"/>
    <w:rsid w:val="0006625B"/>
    <w:rsid w:val="0006628E"/>
    <w:rsid w:val="000662C1"/>
    <w:rsid w:val="00066321"/>
    <w:rsid w:val="000663BB"/>
    <w:rsid w:val="00066462"/>
    <w:rsid w:val="00066549"/>
    <w:rsid w:val="000665A8"/>
    <w:rsid w:val="0006662C"/>
    <w:rsid w:val="0006663E"/>
    <w:rsid w:val="0006669D"/>
    <w:rsid w:val="0006675E"/>
    <w:rsid w:val="0006676B"/>
    <w:rsid w:val="00066829"/>
    <w:rsid w:val="0006684E"/>
    <w:rsid w:val="00066851"/>
    <w:rsid w:val="00066889"/>
    <w:rsid w:val="000668C6"/>
    <w:rsid w:val="00066971"/>
    <w:rsid w:val="00066A51"/>
    <w:rsid w:val="00066A84"/>
    <w:rsid w:val="00066B46"/>
    <w:rsid w:val="00066BD7"/>
    <w:rsid w:val="00066BD9"/>
    <w:rsid w:val="00066BF2"/>
    <w:rsid w:val="00066C16"/>
    <w:rsid w:val="00066C25"/>
    <w:rsid w:val="00066C58"/>
    <w:rsid w:val="00066CB0"/>
    <w:rsid w:val="00066D1E"/>
    <w:rsid w:val="00066D43"/>
    <w:rsid w:val="00066D48"/>
    <w:rsid w:val="00066DC0"/>
    <w:rsid w:val="00066E0F"/>
    <w:rsid w:val="00066E26"/>
    <w:rsid w:val="00066EFC"/>
    <w:rsid w:val="00066F5C"/>
    <w:rsid w:val="00066F88"/>
    <w:rsid w:val="00067031"/>
    <w:rsid w:val="00067120"/>
    <w:rsid w:val="00067141"/>
    <w:rsid w:val="0006714B"/>
    <w:rsid w:val="0006725B"/>
    <w:rsid w:val="00067277"/>
    <w:rsid w:val="0006729D"/>
    <w:rsid w:val="000672D2"/>
    <w:rsid w:val="000672DA"/>
    <w:rsid w:val="000672FF"/>
    <w:rsid w:val="000673D3"/>
    <w:rsid w:val="000674EE"/>
    <w:rsid w:val="000674FF"/>
    <w:rsid w:val="00067667"/>
    <w:rsid w:val="00067695"/>
    <w:rsid w:val="000676B0"/>
    <w:rsid w:val="0006773D"/>
    <w:rsid w:val="0006774A"/>
    <w:rsid w:val="0006778A"/>
    <w:rsid w:val="0006779C"/>
    <w:rsid w:val="000678AA"/>
    <w:rsid w:val="000678E6"/>
    <w:rsid w:val="00067925"/>
    <w:rsid w:val="00067B87"/>
    <w:rsid w:val="00067B9C"/>
    <w:rsid w:val="00067C1C"/>
    <w:rsid w:val="00067C73"/>
    <w:rsid w:val="00067C75"/>
    <w:rsid w:val="00067C9D"/>
    <w:rsid w:val="00067CDD"/>
    <w:rsid w:val="00067CF9"/>
    <w:rsid w:val="00067D1A"/>
    <w:rsid w:val="00067D89"/>
    <w:rsid w:val="00067E0B"/>
    <w:rsid w:val="00067E3E"/>
    <w:rsid w:val="00067EF0"/>
    <w:rsid w:val="00067F1D"/>
    <w:rsid w:val="00067F2E"/>
    <w:rsid w:val="00067FC2"/>
    <w:rsid w:val="00070011"/>
    <w:rsid w:val="000700D6"/>
    <w:rsid w:val="0007012C"/>
    <w:rsid w:val="00070154"/>
    <w:rsid w:val="000701A1"/>
    <w:rsid w:val="000701AE"/>
    <w:rsid w:val="000701B5"/>
    <w:rsid w:val="000701EC"/>
    <w:rsid w:val="00070253"/>
    <w:rsid w:val="0007030E"/>
    <w:rsid w:val="000703C8"/>
    <w:rsid w:val="000703DF"/>
    <w:rsid w:val="000703EC"/>
    <w:rsid w:val="000703F3"/>
    <w:rsid w:val="00070452"/>
    <w:rsid w:val="0007045D"/>
    <w:rsid w:val="000704EC"/>
    <w:rsid w:val="00070500"/>
    <w:rsid w:val="0007060D"/>
    <w:rsid w:val="00070658"/>
    <w:rsid w:val="0007065D"/>
    <w:rsid w:val="00070688"/>
    <w:rsid w:val="00070691"/>
    <w:rsid w:val="0007073A"/>
    <w:rsid w:val="00070892"/>
    <w:rsid w:val="000708D4"/>
    <w:rsid w:val="00070985"/>
    <w:rsid w:val="000709C8"/>
    <w:rsid w:val="00070A74"/>
    <w:rsid w:val="00070B1A"/>
    <w:rsid w:val="00070C1D"/>
    <w:rsid w:val="00070C31"/>
    <w:rsid w:val="00070C73"/>
    <w:rsid w:val="00070D46"/>
    <w:rsid w:val="00070F3B"/>
    <w:rsid w:val="00070F8F"/>
    <w:rsid w:val="00070FBC"/>
    <w:rsid w:val="00071014"/>
    <w:rsid w:val="00071098"/>
    <w:rsid w:val="000710C8"/>
    <w:rsid w:val="0007111F"/>
    <w:rsid w:val="0007113F"/>
    <w:rsid w:val="000711C7"/>
    <w:rsid w:val="00071203"/>
    <w:rsid w:val="0007124A"/>
    <w:rsid w:val="00071447"/>
    <w:rsid w:val="000715A0"/>
    <w:rsid w:val="00071611"/>
    <w:rsid w:val="0007161B"/>
    <w:rsid w:val="0007176F"/>
    <w:rsid w:val="00071784"/>
    <w:rsid w:val="000717D1"/>
    <w:rsid w:val="00071887"/>
    <w:rsid w:val="00071942"/>
    <w:rsid w:val="0007195F"/>
    <w:rsid w:val="000719EB"/>
    <w:rsid w:val="00071A30"/>
    <w:rsid w:val="00071A84"/>
    <w:rsid w:val="00071B5B"/>
    <w:rsid w:val="00071B79"/>
    <w:rsid w:val="00071B8D"/>
    <w:rsid w:val="00071C2E"/>
    <w:rsid w:val="00071CFB"/>
    <w:rsid w:val="00071D47"/>
    <w:rsid w:val="00071D6D"/>
    <w:rsid w:val="00071D71"/>
    <w:rsid w:val="00071DDA"/>
    <w:rsid w:val="00071DE3"/>
    <w:rsid w:val="00071DF0"/>
    <w:rsid w:val="00071E26"/>
    <w:rsid w:val="00071E31"/>
    <w:rsid w:val="00071E6C"/>
    <w:rsid w:val="00071E7A"/>
    <w:rsid w:val="00071ECB"/>
    <w:rsid w:val="00071F5E"/>
    <w:rsid w:val="00071F8B"/>
    <w:rsid w:val="00071FF8"/>
    <w:rsid w:val="00072064"/>
    <w:rsid w:val="0007207E"/>
    <w:rsid w:val="00072085"/>
    <w:rsid w:val="00072091"/>
    <w:rsid w:val="000720FD"/>
    <w:rsid w:val="0007217A"/>
    <w:rsid w:val="00072237"/>
    <w:rsid w:val="00072268"/>
    <w:rsid w:val="00072281"/>
    <w:rsid w:val="00072343"/>
    <w:rsid w:val="0007235B"/>
    <w:rsid w:val="0007235F"/>
    <w:rsid w:val="00072392"/>
    <w:rsid w:val="000723A0"/>
    <w:rsid w:val="000723AF"/>
    <w:rsid w:val="00072413"/>
    <w:rsid w:val="00072480"/>
    <w:rsid w:val="000724CA"/>
    <w:rsid w:val="000724F1"/>
    <w:rsid w:val="00072505"/>
    <w:rsid w:val="00072508"/>
    <w:rsid w:val="00072515"/>
    <w:rsid w:val="00072576"/>
    <w:rsid w:val="00072591"/>
    <w:rsid w:val="00072596"/>
    <w:rsid w:val="000725D8"/>
    <w:rsid w:val="00072621"/>
    <w:rsid w:val="00072638"/>
    <w:rsid w:val="0007263E"/>
    <w:rsid w:val="0007264A"/>
    <w:rsid w:val="0007265E"/>
    <w:rsid w:val="0007272B"/>
    <w:rsid w:val="0007279D"/>
    <w:rsid w:val="000727C7"/>
    <w:rsid w:val="00072806"/>
    <w:rsid w:val="00072880"/>
    <w:rsid w:val="000728BF"/>
    <w:rsid w:val="0007298B"/>
    <w:rsid w:val="000729D9"/>
    <w:rsid w:val="00072A91"/>
    <w:rsid w:val="00072ADA"/>
    <w:rsid w:val="00072AED"/>
    <w:rsid w:val="00072BA1"/>
    <w:rsid w:val="00072C3D"/>
    <w:rsid w:val="00072C3E"/>
    <w:rsid w:val="00072C66"/>
    <w:rsid w:val="00072C6E"/>
    <w:rsid w:val="00072CC8"/>
    <w:rsid w:val="00072D56"/>
    <w:rsid w:val="00072D59"/>
    <w:rsid w:val="00072E5D"/>
    <w:rsid w:val="00072F0A"/>
    <w:rsid w:val="00072F14"/>
    <w:rsid w:val="00072F4C"/>
    <w:rsid w:val="00072F57"/>
    <w:rsid w:val="00072F6A"/>
    <w:rsid w:val="00072FCF"/>
    <w:rsid w:val="00072FF1"/>
    <w:rsid w:val="00073014"/>
    <w:rsid w:val="00073092"/>
    <w:rsid w:val="000730DB"/>
    <w:rsid w:val="0007314C"/>
    <w:rsid w:val="000731A9"/>
    <w:rsid w:val="00073235"/>
    <w:rsid w:val="00073264"/>
    <w:rsid w:val="00073297"/>
    <w:rsid w:val="0007332F"/>
    <w:rsid w:val="00073374"/>
    <w:rsid w:val="00073392"/>
    <w:rsid w:val="00073429"/>
    <w:rsid w:val="00073468"/>
    <w:rsid w:val="0007346C"/>
    <w:rsid w:val="0007353E"/>
    <w:rsid w:val="000735AE"/>
    <w:rsid w:val="00073620"/>
    <w:rsid w:val="000737FA"/>
    <w:rsid w:val="0007384A"/>
    <w:rsid w:val="0007394C"/>
    <w:rsid w:val="000739DB"/>
    <w:rsid w:val="00073A2F"/>
    <w:rsid w:val="00073B05"/>
    <w:rsid w:val="00073B14"/>
    <w:rsid w:val="00073BF2"/>
    <w:rsid w:val="00073C15"/>
    <w:rsid w:val="00073C8D"/>
    <w:rsid w:val="00073D3B"/>
    <w:rsid w:val="00073D5A"/>
    <w:rsid w:val="00073D89"/>
    <w:rsid w:val="00073D99"/>
    <w:rsid w:val="00073DC5"/>
    <w:rsid w:val="00073DE8"/>
    <w:rsid w:val="00073E2D"/>
    <w:rsid w:val="00073E47"/>
    <w:rsid w:val="00073F87"/>
    <w:rsid w:val="00074011"/>
    <w:rsid w:val="0007405B"/>
    <w:rsid w:val="00074194"/>
    <w:rsid w:val="000741C0"/>
    <w:rsid w:val="000741D1"/>
    <w:rsid w:val="0007420B"/>
    <w:rsid w:val="0007424A"/>
    <w:rsid w:val="0007426D"/>
    <w:rsid w:val="000742C2"/>
    <w:rsid w:val="000743BD"/>
    <w:rsid w:val="0007447F"/>
    <w:rsid w:val="000744E3"/>
    <w:rsid w:val="000744F6"/>
    <w:rsid w:val="00074500"/>
    <w:rsid w:val="00074584"/>
    <w:rsid w:val="000745A8"/>
    <w:rsid w:val="00074619"/>
    <w:rsid w:val="0007463A"/>
    <w:rsid w:val="00074667"/>
    <w:rsid w:val="000746B8"/>
    <w:rsid w:val="000746B9"/>
    <w:rsid w:val="0007480E"/>
    <w:rsid w:val="00074853"/>
    <w:rsid w:val="00074873"/>
    <w:rsid w:val="000748B8"/>
    <w:rsid w:val="000748BE"/>
    <w:rsid w:val="000748E2"/>
    <w:rsid w:val="0007490A"/>
    <w:rsid w:val="00074A67"/>
    <w:rsid w:val="00074ACB"/>
    <w:rsid w:val="00074B8B"/>
    <w:rsid w:val="00074BA4"/>
    <w:rsid w:val="00074BF3"/>
    <w:rsid w:val="00074C86"/>
    <w:rsid w:val="00074CF8"/>
    <w:rsid w:val="00074D76"/>
    <w:rsid w:val="00074D8D"/>
    <w:rsid w:val="00074DC3"/>
    <w:rsid w:val="00074DC9"/>
    <w:rsid w:val="00074DD8"/>
    <w:rsid w:val="00074DE3"/>
    <w:rsid w:val="00074E1E"/>
    <w:rsid w:val="00074EA9"/>
    <w:rsid w:val="00074F5F"/>
    <w:rsid w:val="00074F81"/>
    <w:rsid w:val="00074FA3"/>
    <w:rsid w:val="0007504A"/>
    <w:rsid w:val="000750AB"/>
    <w:rsid w:val="000750B5"/>
    <w:rsid w:val="000750BF"/>
    <w:rsid w:val="00075171"/>
    <w:rsid w:val="00075174"/>
    <w:rsid w:val="00075183"/>
    <w:rsid w:val="00075288"/>
    <w:rsid w:val="0007532A"/>
    <w:rsid w:val="0007538B"/>
    <w:rsid w:val="00075394"/>
    <w:rsid w:val="000753AE"/>
    <w:rsid w:val="000753B2"/>
    <w:rsid w:val="0007544D"/>
    <w:rsid w:val="000754BE"/>
    <w:rsid w:val="000754E6"/>
    <w:rsid w:val="0007551E"/>
    <w:rsid w:val="0007552A"/>
    <w:rsid w:val="000755D2"/>
    <w:rsid w:val="0007566C"/>
    <w:rsid w:val="0007567E"/>
    <w:rsid w:val="000756B1"/>
    <w:rsid w:val="000756C4"/>
    <w:rsid w:val="0007575D"/>
    <w:rsid w:val="0007578E"/>
    <w:rsid w:val="00075979"/>
    <w:rsid w:val="00075990"/>
    <w:rsid w:val="00075AB5"/>
    <w:rsid w:val="00075AE1"/>
    <w:rsid w:val="00075B6D"/>
    <w:rsid w:val="00075C01"/>
    <w:rsid w:val="00075C2E"/>
    <w:rsid w:val="00075D3E"/>
    <w:rsid w:val="00075D4B"/>
    <w:rsid w:val="00075DB6"/>
    <w:rsid w:val="00075E7D"/>
    <w:rsid w:val="00075EE8"/>
    <w:rsid w:val="00075EF7"/>
    <w:rsid w:val="00076038"/>
    <w:rsid w:val="0007607E"/>
    <w:rsid w:val="0007609F"/>
    <w:rsid w:val="00076142"/>
    <w:rsid w:val="0007617B"/>
    <w:rsid w:val="0007624B"/>
    <w:rsid w:val="0007632D"/>
    <w:rsid w:val="00076394"/>
    <w:rsid w:val="000763E1"/>
    <w:rsid w:val="0007645B"/>
    <w:rsid w:val="000764E2"/>
    <w:rsid w:val="00076515"/>
    <w:rsid w:val="0007653B"/>
    <w:rsid w:val="000765B3"/>
    <w:rsid w:val="0007664C"/>
    <w:rsid w:val="00076692"/>
    <w:rsid w:val="00076727"/>
    <w:rsid w:val="0007687B"/>
    <w:rsid w:val="000768C7"/>
    <w:rsid w:val="000768FF"/>
    <w:rsid w:val="00076901"/>
    <w:rsid w:val="00076909"/>
    <w:rsid w:val="00076992"/>
    <w:rsid w:val="0007699C"/>
    <w:rsid w:val="000769A8"/>
    <w:rsid w:val="000769B7"/>
    <w:rsid w:val="000769D2"/>
    <w:rsid w:val="00076A3A"/>
    <w:rsid w:val="00076A61"/>
    <w:rsid w:val="00076B01"/>
    <w:rsid w:val="00076B2B"/>
    <w:rsid w:val="00076B36"/>
    <w:rsid w:val="00076BED"/>
    <w:rsid w:val="00076C6A"/>
    <w:rsid w:val="00076D20"/>
    <w:rsid w:val="00076DB7"/>
    <w:rsid w:val="00076E0C"/>
    <w:rsid w:val="00076E62"/>
    <w:rsid w:val="00076E84"/>
    <w:rsid w:val="00076F41"/>
    <w:rsid w:val="00076F73"/>
    <w:rsid w:val="00077012"/>
    <w:rsid w:val="00077189"/>
    <w:rsid w:val="0007721A"/>
    <w:rsid w:val="00077251"/>
    <w:rsid w:val="0007726D"/>
    <w:rsid w:val="0007737F"/>
    <w:rsid w:val="0007741A"/>
    <w:rsid w:val="00077493"/>
    <w:rsid w:val="00077525"/>
    <w:rsid w:val="0007755E"/>
    <w:rsid w:val="000775EE"/>
    <w:rsid w:val="0007783C"/>
    <w:rsid w:val="000778C9"/>
    <w:rsid w:val="00077988"/>
    <w:rsid w:val="0007798F"/>
    <w:rsid w:val="00077A50"/>
    <w:rsid w:val="00077B5D"/>
    <w:rsid w:val="00077BAE"/>
    <w:rsid w:val="00077BD4"/>
    <w:rsid w:val="00077C15"/>
    <w:rsid w:val="00077C5B"/>
    <w:rsid w:val="00077C70"/>
    <w:rsid w:val="00077C7D"/>
    <w:rsid w:val="00077CC7"/>
    <w:rsid w:val="00077D78"/>
    <w:rsid w:val="00077DE0"/>
    <w:rsid w:val="00077DE6"/>
    <w:rsid w:val="00077DFA"/>
    <w:rsid w:val="00077E1E"/>
    <w:rsid w:val="00077E2D"/>
    <w:rsid w:val="00077E3F"/>
    <w:rsid w:val="00077FAF"/>
    <w:rsid w:val="00077FBE"/>
    <w:rsid w:val="00077FE6"/>
    <w:rsid w:val="00080021"/>
    <w:rsid w:val="00080062"/>
    <w:rsid w:val="0008008B"/>
    <w:rsid w:val="000800D3"/>
    <w:rsid w:val="0008011C"/>
    <w:rsid w:val="00080137"/>
    <w:rsid w:val="00080138"/>
    <w:rsid w:val="00080148"/>
    <w:rsid w:val="0008029B"/>
    <w:rsid w:val="000802F8"/>
    <w:rsid w:val="0008034D"/>
    <w:rsid w:val="0008040B"/>
    <w:rsid w:val="0008041A"/>
    <w:rsid w:val="000804B6"/>
    <w:rsid w:val="00080503"/>
    <w:rsid w:val="00080579"/>
    <w:rsid w:val="000805E5"/>
    <w:rsid w:val="0008065D"/>
    <w:rsid w:val="000806AC"/>
    <w:rsid w:val="000806D3"/>
    <w:rsid w:val="00080715"/>
    <w:rsid w:val="000807F2"/>
    <w:rsid w:val="0008082B"/>
    <w:rsid w:val="00080958"/>
    <w:rsid w:val="0008098C"/>
    <w:rsid w:val="00080998"/>
    <w:rsid w:val="00080A63"/>
    <w:rsid w:val="00080AAD"/>
    <w:rsid w:val="00080AF0"/>
    <w:rsid w:val="00080C44"/>
    <w:rsid w:val="00080C66"/>
    <w:rsid w:val="00080C93"/>
    <w:rsid w:val="00080CEB"/>
    <w:rsid w:val="00080E2E"/>
    <w:rsid w:val="00080FD2"/>
    <w:rsid w:val="00080FD3"/>
    <w:rsid w:val="00080FEF"/>
    <w:rsid w:val="00080FF0"/>
    <w:rsid w:val="000810DF"/>
    <w:rsid w:val="00081130"/>
    <w:rsid w:val="0008115B"/>
    <w:rsid w:val="000811B0"/>
    <w:rsid w:val="000811B5"/>
    <w:rsid w:val="00081258"/>
    <w:rsid w:val="00081276"/>
    <w:rsid w:val="000812C8"/>
    <w:rsid w:val="000812F3"/>
    <w:rsid w:val="00081311"/>
    <w:rsid w:val="00081396"/>
    <w:rsid w:val="00081478"/>
    <w:rsid w:val="00081489"/>
    <w:rsid w:val="000814C6"/>
    <w:rsid w:val="000814C8"/>
    <w:rsid w:val="000814D7"/>
    <w:rsid w:val="00081611"/>
    <w:rsid w:val="00081614"/>
    <w:rsid w:val="000816FA"/>
    <w:rsid w:val="00081743"/>
    <w:rsid w:val="0008187B"/>
    <w:rsid w:val="00081931"/>
    <w:rsid w:val="00081959"/>
    <w:rsid w:val="0008197E"/>
    <w:rsid w:val="000819D4"/>
    <w:rsid w:val="00081A38"/>
    <w:rsid w:val="00081A68"/>
    <w:rsid w:val="00081ADB"/>
    <w:rsid w:val="00081AEA"/>
    <w:rsid w:val="00081AEE"/>
    <w:rsid w:val="00081B0A"/>
    <w:rsid w:val="00081B2B"/>
    <w:rsid w:val="00081B65"/>
    <w:rsid w:val="00081C1F"/>
    <w:rsid w:val="00081C8A"/>
    <w:rsid w:val="00081D28"/>
    <w:rsid w:val="00081DA0"/>
    <w:rsid w:val="00081DAA"/>
    <w:rsid w:val="00081DDB"/>
    <w:rsid w:val="00081DE5"/>
    <w:rsid w:val="00081E15"/>
    <w:rsid w:val="00081E38"/>
    <w:rsid w:val="00081F88"/>
    <w:rsid w:val="00081FB9"/>
    <w:rsid w:val="0008207E"/>
    <w:rsid w:val="000820D6"/>
    <w:rsid w:val="00082151"/>
    <w:rsid w:val="000821DE"/>
    <w:rsid w:val="000821E6"/>
    <w:rsid w:val="00082233"/>
    <w:rsid w:val="00082286"/>
    <w:rsid w:val="000822C5"/>
    <w:rsid w:val="00082370"/>
    <w:rsid w:val="00082374"/>
    <w:rsid w:val="000823C7"/>
    <w:rsid w:val="000823F8"/>
    <w:rsid w:val="00082518"/>
    <w:rsid w:val="00082577"/>
    <w:rsid w:val="000825AC"/>
    <w:rsid w:val="000825FE"/>
    <w:rsid w:val="00082817"/>
    <w:rsid w:val="0008291E"/>
    <w:rsid w:val="00082967"/>
    <w:rsid w:val="00082B33"/>
    <w:rsid w:val="00082B4D"/>
    <w:rsid w:val="00082B6C"/>
    <w:rsid w:val="00082B76"/>
    <w:rsid w:val="00082BD8"/>
    <w:rsid w:val="00082C10"/>
    <w:rsid w:val="00082C3A"/>
    <w:rsid w:val="00082CED"/>
    <w:rsid w:val="00082D8A"/>
    <w:rsid w:val="00082E35"/>
    <w:rsid w:val="00082EA6"/>
    <w:rsid w:val="00082F7D"/>
    <w:rsid w:val="00082F9F"/>
    <w:rsid w:val="00082FDD"/>
    <w:rsid w:val="0008300E"/>
    <w:rsid w:val="00083036"/>
    <w:rsid w:val="00083093"/>
    <w:rsid w:val="0008309C"/>
    <w:rsid w:val="000830E6"/>
    <w:rsid w:val="0008312C"/>
    <w:rsid w:val="00083296"/>
    <w:rsid w:val="000832F3"/>
    <w:rsid w:val="00083371"/>
    <w:rsid w:val="0008337A"/>
    <w:rsid w:val="00083477"/>
    <w:rsid w:val="000834AC"/>
    <w:rsid w:val="000834D0"/>
    <w:rsid w:val="00083530"/>
    <w:rsid w:val="00083659"/>
    <w:rsid w:val="0008366D"/>
    <w:rsid w:val="00083715"/>
    <w:rsid w:val="00083758"/>
    <w:rsid w:val="00083777"/>
    <w:rsid w:val="0008377D"/>
    <w:rsid w:val="00083813"/>
    <w:rsid w:val="0008386E"/>
    <w:rsid w:val="000838D3"/>
    <w:rsid w:val="00083917"/>
    <w:rsid w:val="00083952"/>
    <w:rsid w:val="00083A02"/>
    <w:rsid w:val="00083A3A"/>
    <w:rsid w:val="00083B8F"/>
    <w:rsid w:val="00083BF5"/>
    <w:rsid w:val="00083C08"/>
    <w:rsid w:val="00083C29"/>
    <w:rsid w:val="00083C5F"/>
    <w:rsid w:val="00083C8F"/>
    <w:rsid w:val="00083CA0"/>
    <w:rsid w:val="00083D72"/>
    <w:rsid w:val="00083DCA"/>
    <w:rsid w:val="00083E15"/>
    <w:rsid w:val="00083E72"/>
    <w:rsid w:val="00083EB5"/>
    <w:rsid w:val="00083EDF"/>
    <w:rsid w:val="0008401C"/>
    <w:rsid w:val="0008402F"/>
    <w:rsid w:val="00084040"/>
    <w:rsid w:val="00084067"/>
    <w:rsid w:val="00084081"/>
    <w:rsid w:val="00084215"/>
    <w:rsid w:val="00084243"/>
    <w:rsid w:val="000842D7"/>
    <w:rsid w:val="0008432E"/>
    <w:rsid w:val="00084376"/>
    <w:rsid w:val="00084379"/>
    <w:rsid w:val="000843AE"/>
    <w:rsid w:val="000843AF"/>
    <w:rsid w:val="000843CF"/>
    <w:rsid w:val="00084447"/>
    <w:rsid w:val="00084464"/>
    <w:rsid w:val="000844B8"/>
    <w:rsid w:val="000844E0"/>
    <w:rsid w:val="00084598"/>
    <w:rsid w:val="0008468E"/>
    <w:rsid w:val="00084710"/>
    <w:rsid w:val="00084752"/>
    <w:rsid w:val="00084765"/>
    <w:rsid w:val="00084782"/>
    <w:rsid w:val="00084787"/>
    <w:rsid w:val="000847BE"/>
    <w:rsid w:val="000847E7"/>
    <w:rsid w:val="00084809"/>
    <w:rsid w:val="0008482D"/>
    <w:rsid w:val="000848D1"/>
    <w:rsid w:val="000848D8"/>
    <w:rsid w:val="00084A34"/>
    <w:rsid w:val="00084AC8"/>
    <w:rsid w:val="00084C0B"/>
    <w:rsid w:val="00084C24"/>
    <w:rsid w:val="00084CA2"/>
    <w:rsid w:val="00084CEC"/>
    <w:rsid w:val="00084D46"/>
    <w:rsid w:val="00084DEF"/>
    <w:rsid w:val="00084F0C"/>
    <w:rsid w:val="00084F7A"/>
    <w:rsid w:val="00084F91"/>
    <w:rsid w:val="00084FA5"/>
    <w:rsid w:val="00085087"/>
    <w:rsid w:val="00085106"/>
    <w:rsid w:val="0008510E"/>
    <w:rsid w:val="00085136"/>
    <w:rsid w:val="00085200"/>
    <w:rsid w:val="0008524B"/>
    <w:rsid w:val="00085273"/>
    <w:rsid w:val="00085290"/>
    <w:rsid w:val="00085409"/>
    <w:rsid w:val="00085415"/>
    <w:rsid w:val="0008545B"/>
    <w:rsid w:val="00085472"/>
    <w:rsid w:val="0008552D"/>
    <w:rsid w:val="00085554"/>
    <w:rsid w:val="00085597"/>
    <w:rsid w:val="000855D7"/>
    <w:rsid w:val="0008562A"/>
    <w:rsid w:val="0008563F"/>
    <w:rsid w:val="000856FA"/>
    <w:rsid w:val="00085716"/>
    <w:rsid w:val="00085774"/>
    <w:rsid w:val="000857BB"/>
    <w:rsid w:val="000858BE"/>
    <w:rsid w:val="0008591A"/>
    <w:rsid w:val="000859BA"/>
    <w:rsid w:val="000859BF"/>
    <w:rsid w:val="00085A41"/>
    <w:rsid w:val="00085A42"/>
    <w:rsid w:val="00085B5A"/>
    <w:rsid w:val="00085BC5"/>
    <w:rsid w:val="00085C42"/>
    <w:rsid w:val="00085C50"/>
    <w:rsid w:val="00085CEC"/>
    <w:rsid w:val="00085D4F"/>
    <w:rsid w:val="00085D60"/>
    <w:rsid w:val="00085E8D"/>
    <w:rsid w:val="00085EB7"/>
    <w:rsid w:val="00085F0E"/>
    <w:rsid w:val="00085F35"/>
    <w:rsid w:val="00085F3D"/>
    <w:rsid w:val="00085F5D"/>
    <w:rsid w:val="00085F66"/>
    <w:rsid w:val="00085F91"/>
    <w:rsid w:val="00085FFE"/>
    <w:rsid w:val="00086006"/>
    <w:rsid w:val="00086038"/>
    <w:rsid w:val="000860A1"/>
    <w:rsid w:val="000860ED"/>
    <w:rsid w:val="00086118"/>
    <w:rsid w:val="000862CA"/>
    <w:rsid w:val="0008636A"/>
    <w:rsid w:val="0008637E"/>
    <w:rsid w:val="0008638F"/>
    <w:rsid w:val="000863D4"/>
    <w:rsid w:val="00086425"/>
    <w:rsid w:val="00086480"/>
    <w:rsid w:val="000864B9"/>
    <w:rsid w:val="000864E5"/>
    <w:rsid w:val="00086532"/>
    <w:rsid w:val="000865E3"/>
    <w:rsid w:val="00086601"/>
    <w:rsid w:val="00086617"/>
    <w:rsid w:val="00086644"/>
    <w:rsid w:val="00086689"/>
    <w:rsid w:val="000866F1"/>
    <w:rsid w:val="000867E9"/>
    <w:rsid w:val="000867F9"/>
    <w:rsid w:val="000868BD"/>
    <w:rsid w:val="0008696A"/>
    <w:rsid w:val="000869E6"/>
    <w:rsid w:val="000869F2"/>
    <w:rsid w:val="00086A2E"/>
    <w:rsid w:val="00086A33"/>
    <w:rsid w:val="00086A91"/>
    <w:rsid w:val="00086A9C"/>
    <w:rsid w:val="00086AD4"/>
    <w:rsid w:val="00086AF2"/>
    <w:rsid w:val="00086B5F"/>
    <w:rsid w:val="00086B76"/>
    <w:rsid w:val="00086C17"/>
    <w:rsid w:val="00086C54"/>
    <w:rsid w:val="00086CB7"/>
    <w:rsid w:val="00086D9B"/>
    <w:rsid w:val="00086DAF"/>
    <w:rsid w:val="00086DC3"/>
    <w:rsid w:val="00086DC9"/>
    <w:rsid w:val="00086EAF"/>
    <w:rsid w:val="00086F77"/>
    <w:rsid w:val="00086FAF"/>
    <w:rsid w:val="00086FBF"/>
    <w:rsid w:val="000870A5"/>
    <w:rsid w:val="000870E9"/>
    <w:rsid w:val="0008710C"/>
    <w:rsid w:val="000871F3"/>
    <w:rsid w:val="00087233"/>
    <w:rsid w:val="00087347"/>
    <w:rsid w:val="000873A4"/>
    <w:rsid w:val="000873D3"/>
    <w:rsid w:val="0008742D"/>
    <w:rsid w:val="00087584"/>
    <w:rsid w:val="0008758D"/>
    <w:rsid w:val="0008763B"/>
    <w:rsid w:val="00087652"/>
    <w:rsid w:val="00087671"/>
    <w:rsid w:val="00087717"/>
    <w:rsid w:val="00087785"/>
    <w:rsid w:val="0008786C"/>
    <w:rsid w:val="00087887"/>
    <w:rsid w:val="000878A2"/>
    <w:rsid w:val="000878B1"/>
    <w:rsid w:val="000878C7"/>
    <w:rsid w:val="000878D7"/>
    <w:rsid w:val="000878E9"/>
    <w:rsid w:val="000879B2"/>
    <w:rsid w:val="000879CC"/>
    <w:rsid w:val="00087A14"/>
    <w:rsid w:val="00087A59"/>
    <w:rsid w:val="00087A60"/>
    <w:rsid w:val="00087AD9"/>
    <w:rsid w:val="00087B61"/>
    <w:rsid w:val="00087BCC"/>
    <w:rsid w:val="00087C40"/>
    <w:rsid w:val="00087CB0"/>
    <w:rsid w:val="00087CBD"/>
    <w:rsid w:val="00087CD3"/>
    <w:rsid w:val="00087D52"/>
    <w:rsid w:val="00087D7A"/>
    <w:rsid w:val="00087E52"/>
    <w:rsid w:val="00087F0F"/>
    <w:rsid w:val="00087F22"/>
    <w:rsid w:val="00087F26"/>
    <w:rsid w:val="00087F3F"/>
    <w:rsid w:val="00087F84"/>
    <w:rsid w:val="00087FB4"/>
    <w:rsid w:val="00087FF4"/>
    <w:rsid w:val="00087FFC"/>
    <w:rsid w:val="0009002E"/>
    <w:rsid w:val="0009004A"/>
    <w:rsid w:val="0009009D"/>
    <w:rsid w:val="000900D4"/>
    <w:rsid w:val="00090112"/>
    <w:rsid w:val="0009012D"/>
    <w:rsid w:val="0009024D"/>
    <w:rsid w:val="000902BB"/>
    <w:rsid w:val="00090476"/>
    <w:rsid w:val="000904AC"/>
    <w:rsid w:val="000904C0"/>
    <w:rsid w:val="000904E9"/>
    <w:rsid w:val="00090539"/>
    <w:rsid w:val="00090553"/>
    <w:rsid w:val="000905D8"/>
    <w:rsid w:val="00090615"/>
    <w:rsid w:val="0009064E"/>
    <w:rsid w:val="00090661"/>
    <w:rsid w:val="000906E5"/>
    <w:rsid w:val="00090775"/>
    <w:rsid w:val="00090787"/>
    <w:rsid w:val="00090864"/>
    <w:rsid w:val="00090885"/>
    <w:rsid w:val="0009089B"/>
    <w:rsid w:val="000908D1"/>
    <w:rsid w:val="000908E9"/>
    <w:rsid w:val="000909BA"/>
    <w:rsid w:val="00090AE6"/>
    <w:rsid w:val="00090AFE"/>
    <w:rsid w:val="00090BB1"/>
    <w:rsid w:val="00090C29"/>
    <w:rsid w:val="00090C50"/>
    <w:rsid w:val="00090C6E"/>
    <w:rsid w:val="00090C85"/>
    <w:rsid w:val="00090CAE"/>
    <w:rsid w:val="00090CD9"/>
    <w:rsid w:val="00090D32"/>
    <w:rsid w:val="00090E02"/>
    <w:rsid w:val="00090E4A"/>
    <w:rsid w:val="00090EF5"/>
    <w:rsid w:val="00090EFC"/>
    <w:rsid w:val="00090F1F"/>
    <w:rsid w:val="00090F36"/>
    <w:rsid w:val="00090F51"/>
    <w:rsid w:val="00090F9D"/>
    <w:rsid w:val="000910DE"/>
    <w:rsid w:val="000910F2"/>
    <w:rsid w:val="00091206"/>
    <w:rsid w:val="0009125A"/>
    <w:rsid w:val="00091337"/>
    <w:rsid w:val="00091351"/>
    <w:rsid w:val="00091360"/>
    <w:rsid w:val="00091420"/>
    <w:rsid w:val="0009148B"/>
    <w:rsid w:val="0009151D"/>
    <w:rsid w:val="00091534"/>
    <w:rsid w:val="00091633"/>
    <w:rsid w:val="00091744"/>
    <w:rsid w:val="0009176A"/>
    <w:rsid w:val="00091840"/>
    <w:rsid w:val="0009184F"/>
    <w:rsid w:val="00091858"/>
    <w:rsid w:val="0009186D"/>
    <w:rsid w:val="0009187F"/>
    <w:rsid w:val="00091939"/>
    <w:rsid w:val="000919DB"/>
    <w:rsid w:val="000919E0"/>
    <w:rsid w:val="00091A3F"/>
    <w:rsid w:val="00091A75"/>
    <w:rsid w:val="00091A88"/>
    <w:rsid w:val="00091AA5"/>
    <w:rsid w:val="00091AB1"/>
    <w:rsid w:val="00091ADC"/>
    <w:rsid w:val="00091B74"/>
    <w:rsid w:val="00091C07"/>
    <w:rsid w:val="00091C08"/>
    <w:rsid w:val="00091C4B"/>
    <w:rsid w:val="00091C75"/>
    <w:rsid w:val="00091DBE"/>
    <w:rsid w:val="00091E78"/>
    <w:rsid w:val="00091EB6"/>
    <w:rsid w:val="0009200D"/>
    <w:rsid w:val="000921CF"/>
    <w:rsid w:val="000921D8"/>
    <w:rsid w:val="00092266"/>
    <w:rsid w:val="000922B9"/>
    <w:rsid w:val="000922E0"/>
    <w:rsid w:val="0009231F"/>
    <w:rsid w:val="0009232F"/>
    <w:rsid w:val="00092361"/>
    <w:rsid w:val="00092394"/>
    <w:rsid w:val="000923BB"/>
    <w:rsid w:val="000923F7"/>
    <w:rsid w:val="000924C9"/>
    <w:rsid w:val="000924CA"/>
    <w:rsid w:val="0009259F"/>
    <w:rsid w:val="000925A9"/>
    <w:rsid w:val="000925DB"/>
    <w:rsid w:val="0009263C"/>
    <w:rsid w:val="000926F2"/>
    <w:rsid w:val="0009271E"/>
    <w:rsid w:val="0009276D"/>
    <w:rsid w:val="000927BA"/>
    <w:rsid w:val="0009284E"/>
    <w:rsid w:val="00092947"/>
    <w:rsid w:val="00092979"/>
    <w:rsid w:val="000929C4"/>
    <w:rsid w:val="00092A1D"/>
    <w:rsid w:val="00092AB0"/>
    <w:rsid w:val="00092B17"/>
    <w:rsid w:val="00092BBE"/>
    <w:rsid w:val="00092C0B"/>
    <w:rsid w:val="00092C60"/>
    <w:rsid w:val="00092C96"/>
    <w:rsid w:val="00092CD6"/>
    <w:rsid w:val="00092D06"/>
    <w:rsid w:val="00092D43"/>
    <w:rsid w:val="00092E99"/>
    <w:rsid w:val="00092ECB"/>
    <w:rsid w:val="00092ED9"/>
    <w:rsid w:val="0009304C"/>
    <w:rsid w:val="00093063"/>
    <w:rsid w:val="00093086"/>
    <w:rsid w:val="000930E4"/>
    <w:rsid w:val="00093132"/>
    <w:rsid w:val="0009314A"/>
    <w:rsid w:val="000931DD"/>
    <w:rsid w:val="000931E5"/>
    <w:rsid w:val="000932AD"/>
    <w:rsid w:val="000932BD"/>
    <w:rsid w:val="00093380"/>
    <w:rsid w:val="000933BE"/>
    <w:rsid w:val="00093507"/>
    <w:rsid w:val="0009353B"/>
    <w:rsid w:val="00093593"/>
    <w:rsid w:val="000936AC"/>
    <w:rsid w:val="000936C0"/>
    <w:rsid w:val="000936DE"/>
    <w:rsid w:val="00093814"/>
    <w:rsid w:val="000938E5"/>
    <w:rsid w:val="0009392A"/>
    <w:rsid w:val="00093976"/>
    <w:rsid w:val="00093982"/>
    <w:rsid w:val="000939A2"/>
    <w:rsid w:val="00093A73"/>
    <w:rsid w:val="00093B8A"/>
    <w:rsid w:val="00093BB2"/>
    <w:rsid w:val="00093C05"/>
    <w:rsid w:val="00093CDF"/>
    <w:rsid w:val="00093D24"/>
    <w:rsid w:val="00093D99"/>
    <w:rsid w:val="00093DFD"/>
    <w:rsid w:val="00093E22"/>
    <w:rsid w:val="00093EAB"/>
    <w:rsid w:val="00093EB9"/>
    <w:rsid w:val="00093F47"/>
    <w:rsid w:val="00093FB8"/>
    <w:rsid w:val="0009400B"/>
    <w:rsid w:val="0009401A"/>
    <w:rsid w:val="0009402E"/>
    <w:rsid w:val="000940C8"/>
    <w:rsid w:val="00094133"/>
    <w:rsid w:val="00094163"/>
    <w:rsid w:val="0009429B"/>
    <w:rsid w:val="000942C5"/>
    <w:rsid w:val="000943A7"/>
    <w:rsid w:val="000943EE"/>
    <w:rsid w:val="0009440B"/>
    <w:rsid w:val="0009446E"/>
    <w:rsid w:val="000944D9"/>
    <w:rsid w:val="000944DF"/>
    <w:rsid w:val="000944EA"/>
    <w:rsid w:val="00094548"/>
    <w:rsid w:val="0009454B"/>
    <w:rsid w:val="000945C9"/>
    <w:rsid w:val="00094638"/>
    <w:rsid w:val="0009466F"/>
    <w:rsid w:val="0009467B"/>
    <w:rsid w:val="000946A6"/>
    <w:rsid w:val="000946C3"/>
    <w:rsid w:val="000946D3"/>
    <w:rsid w:val="000946E8"/>
    <w:rsid w:val="000946F7"/>
    <w:rsid w:val="000946FF"/>
    <w:rsid w:val="0009472D"/>
    <w:rsid w:val="000947A0"/>
    <w:rsid w:val="000948AB"/>
    <w:rsid w:val="000948B7"/>
    <w:rsid w:val="000948FC"/>
    <w:rsid w:val="0009492B"/>
    <w:rsid w:val="000949D4"/>
    <w:rsid w:val="00094A6D"/>
    <w:rsid w:val="00094ADF"/>
    <w:rsid w:val="00094AF2"/>
    <w:rsid w:val="00094B40"/>
    <w:rsid w:val="00094C50"/>
    <w:rsid w:val="00094C60"/>
    <w:rsid w:val="00094C96"/>
    <w:rsid w:val="00094CDC"/>
    <w:rsid w:val="00094CE3"/>
    <w:rsid w:val="00094D10"/>
    <w:rsid w:val="00094D55"/>
    <w:rsid w:val="00094DA8"/>
    <w:rsid w:val="00094F14"/>
    <w:rsid w:val="00094FC0"/>
    <w:rsid w:val="00095024"/>
    <w:rsid w:val="0009506B"/>
    <w:rsid w:val="000950A5"/>
    <w:rsid w:val="000950A8"/>
    <w:rsid w:val="00095101"/>
    <w:rsid w:val="00095162"/>
    <w:rsid w:val="00095170"/>
    <w:rsid w:val="000951AE"/>
    <w:rsid w:val="000951CE"/>
    <w:rsid w:val="00095204"/>
    <w:rsid w:val="00095213"/>
    <w:rsid w:val="0009522B"/>
    <w:rsid w:val="0009525C"/>
    <w:rsid w:val="000952DB"/>
    <w:rsid w:val="00095302"/>
    <w:rsid w:val="000953CC"/>
    <w:rsid w:val="0009540B"/>
    <w:rsid w:val="00095446"/>
    <w:rsid w:val="00095484"/>
    <w:rsid w:val="000954E2"/>
    <w:rsid w:val="00095557"/>
    <w:rsid w:val="000955B2"/>
    <w:rsid w:val="00095791"/>
    <w:rsid w:val="00095794"/>
    <w:rsid w:val="000957C8"/>
    <w:rsid w:val="0009581F"/>
    <w:rsid w:val="000958A1"/>
    <w:rsid w:val="00095981"/>
    <w:rsid w:val="000959E2"/>
    <w:rsid w:val="00095AAF"/>
    <w:rsid w:val="00095AB8"/>
    <w:rsid w:val="00095AFB"/>
    <w:rsid w:val="00095B28"/>
    <w:rsid w:val="00095B4C"/>
    <w:rsid w:val="00095B4D"/>
    <w:rsid w:val="00095C31"/>
    <w:rsid w:val="00095C37"/>
    <w:rsid w:val="00095C67"/>
    <w:rsid w:val="00095CE2"/>
    <w:rsid w:val="00095CFD"/>
    <w:rsid w:val="00095D64"/>
    <w:rsid w:val="00095F27"/>
    <w:rsid w:val="00095F4E"/>
    <w:rsid w:val="00095F6D"/>
    <w:rsid w:val="00095F75"/>
    <w:rsid w:val="00095F84"/>
    <w:rsid w:val="00095FE0"/>
    <w:rsid w:val="0009602D"/>
    <w:rsid w:val="0009607E"/>
    <w:rsid w:val="00096146"/>
    <w:rsid w:val="0009614E"/>
    <w:rsid w:val="00096187"/>
    <w:rsid w:val="00096200"/>
    <w:rsid w:val="0009626A"/>
    <w:rsid w:val="00096289"/>
    <w:rsid w:val="000962DD"/>
    <w:rsid w:val="00096323"/>
    <w:rsid w:val="000963F6"/>
    <w:rsid w:val="000964CA"/>
    <w:rsid w:val="000964F7"/>
    <w:rsid w:val="00096500"/>
    <w:rsid w:val="0009651D"/>
    <w:rsid w:val="00096545"/>
    <w:rsid w:val="00096560"/>
    <w:rsid w:val="0009659E"/>
    <w:rsid w:val="000965DD"/>
    <w:rsid w:val="0009660A"/>
    <w:rsid w:val="00096648"/>
    <w:rsid w:val="000966BD"/>
    <w:rsid w:val="00096819"/>
    <w:rsid w:val="00096896"/>
    <w:rsid w:val="000969A6"/>
    <w:rsid w:val="000969A8"/>
    <w:rsid w:val="000969ED"/>
    <w:rsid w:val="00096A0B"/>
    <w:rsid w:val="00096A44"/>
    <w:rsid w:val="00096A56"/>
    <w:rsid w:val="00096A62"/>
    <w:rsid w:val="00096A6E"/>
    <w:rsid w:val="00096A92"/>
    <w:rsid w:val="00096AE7"/>
    <w:rsid w:val="00096B4E"/>
    <w:rsid w:val="00096B55"/>
    <w:rsid w:val="00096B63"/>
    <w:rsid w:val="00096B85"/>
    <w:rsid w:val="00096BD9"/>
    <w:rsid w:val="00096C6F"/>
    <w:rsid w:val="00096C97"/>
    <w:rsid w:val="00096C9F"/>
    <w:rsid w:val="00096CD0"/>
    <w:rsid w:val="00096D2A"/>
    <w:rsid w:val="00096D30"/>
    <w:rsid w:val="00096D64"/>
    <w:rsid w:val="00096E3D"/>
    <w:rsid w:val="00096F06"/>
    <w:rsid w:val="00096FAE"/>
    <w:rsid w:val="00097051"/>
    <w:rsid w:val="000970B7"/>
    <w:rsid w:val="00097141"/>
    <w:rsid w:val="00097188"/>
    <w:rsid w:val="00097194"/>
    <w:rsid w:val="000971E7"/>
    <w:rsid w:val="00097215"/>
    <w:rsid w:val="00097274"/>
    <w:rsid w:val="00097289"/>
    <w:rsid w:val="0009728A"/>
    <w:rsid w:val="00097345"/>
    <w:rsid w:val="0009736B"/>
    <w:rsid w:val="00097391"/>
    <w:rsid w:val="0009739F"/>
    <w:rsid w:val="000973FD"/>
    <w:rsid w:val="0009741D"/>
    <w:rsid w:val="0009742B"/>
    <w:rsid w:val="00097432"/>
    <w:rsid w:val="00097436"/>
    <w:rsid w:val="00097451"/>
    <w:rsid w:val="0009746B"/>
    <w:rsid w:val="000974C6"/>
    <w:rsid w:val="00097506"/>
    <w:rsid w:val="00097544"/>
    <w:rsid w:val="00097553"/>
    <w:rsid w:val="00097594"/>
    <w:rsid w:val="000975AD"/>
    <w:rsid w:val="000975C5"/>
    <w:rsid w:val="00097617"/>
    <w:rsid w:val="00097700"/>
    <w:rsid w:val="0009777B"/>
    <w:rsid w:val="0009779F"/>
    <w:rsid w:val="000977F7"/>
    <w:rsid w:val="00097838"/>
    <w:rsid w:val="000978E2"/>
    <w:rsid w:val="0009794C"/>
    <w:rsid w:val="00097954"/>
    <w:rsid w:val="00097957"/>
    <w:rsid w:val="0009797B"/>
    <w:rsid w:val="00097985"/>
    <w:rsid w:val="00097998"/>
    <w:rsid w:val="000979C8"/>
    <w:rsid w:val="000979E1"/>
    <w:rsid w:val="00097AF2"/>
    <w:rsid w:val="00097B01"/>
    <w:rsid w:val="00097B50"/>
    <w:rsid w:val="00097B85"/>
    <w:rsid w:val="00097BCC"/>
    <w:rsid w:val="00097BFE"/>
    <w:rsid w:val="00097CF4"/>
    <w:rsid w:val="00097D0C"/>
    <w:rsid w:val="00097D16"/>
    <w:rsid w:val="00097D36"/>
    <w:rsid w:val="00097D4A"/>
    <w:rsid w:val="00097E41"/>
    <w:rsid w:val="00097E44"/>
    <w:rsid w:val="00097EC6"/>
    <w:rsid w:val="00097EE8"/>
    <w:rsid w:val="00097EFA"/>
    <w:rsid w:val="00097FB5"/>
    <w:rsid w:val="000A00C8"/>
    <w:rsid w:val="000A0134"/>
    <w:rsid w:val="000A01D5"/>
    <w:rsid w:val="000A0230"/>
    <w:rsid w:val="000A0255"/>
    <w:rsid w:val="000A0270"/>
    <w:rsid w:val="000A030E"/>
    <w:rsid w:val="000A03CA"/>
    <w:rsid w:val="000A040F"/>
    <w:rsid w:val="000A0432"/>
    <w:rsid w:val="000A0478"/>
    <w:rsid w:val="000A04E6"/>
    <w:rsid w:val="000A05B7"/>
    <w:rsid w:val="000A05E2"/>
    <w:rsid w:val="000A071B"/>
    <w:rsid w:val="000A0726"/>
    <w:rsid w:val="000A072D"/>
    <w:rsid w:val="000A0773"/>
    <w:rsid w:val="000A077B"/>
    <w:rsid w:val="000A078C"/>
    <w:rsid w:val="000A0805"/>
    <w:rsid w:val="000A084C"/>
    <w:rsid w:val="000A08DF"/>
    <w:rsid w:val="000A08F6"/>
    <w:rsid w:val="000A0907"/>
    <w:rsid w:val="000A0971"/>
    <w:rsid w:val="000A09F6"/>
    <w:rsid w:val="000A0A68"/>
    <w:rsid w:val="000A0AB1"/>
    <w:rsid w:val="000A0AC8"/>
    <w:rsid w:val="000A0B78"/>
    <w:rsid w:val="000A0BE0"/>
    <w:rsid w:val="000A0C0A"/>
    <w:rsid w:val="000A0CA8"/>
    <w:rsid w:val="000A0CE9"/>
    <w:rsid w:val="000A0CFA"/>
    <w:rsid w:val="000A0DAB"/>
    <w:rsid w:val="000A0DE3"/>
    <w:rsid w:val="000A0E33"/>
    <w:rsid w:val="000A0EEA"/>
    <w:rsid w:val="000A0FCE"/>
    <w:rsid w:val="000A117E"/>
    <w:rsid w:val="000A1191"/>
    <w:rsid w:val="000A1283"/>
    <w:rsid w:val="000A1367"/>
    <w:rsid w:val="000A1376"/>
    <w:rsid w:val="000A14AB"/>
    <w:rsid w:val="000A14D8"/>
    <w:rsid w:val="000A1503"/>
    <w:rsid w:val="000A1524"/>
    <w:rsid w:val="000A1545"/>
    <w:rsid w:val="000A15B0"/>
    <w:rsid w:val="000A15B2"/>
    <w:rsid w:val="000A15DB"/>
    <w:rsid w:val="000A15F2"/>
    <w:rsid w:val="000A160F"/>
    <w:rsid w:val="000A1620"/>
    <w:rsid w:val="000A16E1"/>
    <w:rsid w:val="000A16FC"/>
    <w:rsid w:val="000A1793"/>
    <w:rsid w:val="000A17A5"/>
    <w:rsid w:val="000A17A7"/>
    <w:rsid w:val="000A18C0"/>
    <w:rsid w:val="000A18F0"/>
    <w:rsid w:val="000A1915"/>
    <w:rsid w:val="000A1957"/>
    <w:rsid w:val="000A1A4B"/>
    <w:rsid w:val="000A1A84"/>
    <w:rsid w:val="000A1AF3"/>
    <w:rsid w:val="000A1B79"/>
    <w:rsid w:val="000A1BBA"/>
    <w:rsid w:val="000A1C09"/>
    <w:rsid w:val="000A1C93"/>
    <w:rsid w:val="000A1DC8"/>
    <w:rsid w:val="000A1DF1"/>
    <w:rsid w:val="000A1E21"/>
    <w:rsid w:val="000A1E7D"/>
    <w:rsid w:val="000A1E85"/>
    <w:rsid w:val="000A1FA1"/>
    <w:rsid w:val="000A1FF7"/>
    <w:rsid w:val="000A202A"/>
    <w:rsid w:val="000A2083"/>
    <w:rsid w:val="000A20BE"/>
    <w:rsid w:val="000A20F7"/>
    <w:rsid w:val="000A211D"/>
    <w:rsid w:val="000A21E1"/>
    <w:rsid w:val="000A2235"/>
    <w:rsid w:val="000A2243"/>
    <w:rsid w:val="000A2355"/>
    <w:rsid w:val="000A2391"/>
    <w:rsid w:val="000A23E2"/>
    <w:rsid w:val="000A2496"/>
    <w:rsid w:val="000A24A8"/>
    <w:rsid w:val="000A24C3"/>
    <w:rsid w:val="000A24C7"/>
    <w:rsid w:val="000A250F"/>
    <w:rsid w:val="000A252F"/>
    <w:rsid w:val="000A25EF"/>
    <w:rsid w:val="000A2673"/>
    <w:rsid w:val="000A2695"/>
    <w:rsid w:val="000A2780"/>
    <w:rsid w:val="000A2869"/>
    <w:rsid w:val="000A289D"/>
    <w:rsid w:val="000A291A"/>
    <w:rsid w:val="000A29D6"/>
    <w:rsid w:val="000A29EB"/>
    <w:rsid w:val="000A2B16"/>
    <w:rsid w:val="000A2B30"/>
    <w:rsid w:val="000A2B8A"/>
    <w:rsid w:val="000A2BB8"/>
    <w:rsid w:val="000A2CA2"/>
    <w:rsid w:val="000A2D05"/>
    <w:rsid w:val="000A2D0A"/>
    <w:rsid w:val="000A2DA7"/>
    <w:rsid w:val="000A2E39"/>
    <w:rsid w:val="000A2E4D"/>
    <w:rsid w:val="000A2F0F"/>
    <w:rsid w:val="000A2F27"/>
    <w:rsid w:val="000A2F5A"/>
    <w:rsid w:val="000A2F9B"/>
    <w:rsid w:val="000A2FE9"/>
    <w:rsid w:val="000A3044"/>
    <w:rsid w:val="000A30AC"/>
    <w:rsid w:val="000A317F"/>
    <w:rsid w:val="000A318F"/>
    <w:rsid w:val="000A3195"/>
    <w:rsid w:val="000A3289"/>
    <w:rsid w:val="000A328E"/>
    <w:rsid w:val="000A32BB"/>
    <w:rsid w:val="000A32BF"/>
    <w:rsid w:val="000A3307"/>
    <w:rsid w:val="000A3369"/>
    <w:rsid w:val="000A3388"/>
    <w:rsid w:val="000A33B1"/>
    <w:rsid w:val="000A33DD"/>
    <w:rsid w:val="000A33F8"/>
    <w:rsid w:val="000A342E"/>
    <w:rsid w:val="000A344F"/>
    <w:rsid w:val="000A3512"/>
    <w:rsid w:val="000A3534"/>
    <w:rsid w:val="000A3548"/>
    <w:rsid w:val="000A3656"/>
    <w:rsid w:val="000A3727"/>
    <w:rsid w:val="000A3763"/>
    <w:rsid w:val="000A378E"/>
    <w:rsid w:val="000A37CD"/>
    <w:rsid w:val="000A390A"/>
    <w:rsid w:val="000A3962"/>
    <w:rsid w:val="000A3A32"/>
    <w:rsid w:val="000A3AF7"/>
    <w:rsid w:val="000A3BBA"/>
    <w:rsid w:val="000A3C54"/>
    <w:rsid w:val="000A3D21"/>
    <w:rsid w:val="000A3D22"/>
    <w:rsid w:val="000A3D6F"/>
    <w:rsid w:val="000A3D96"/>
    <w:rsid w:val="000A3DBC"/>
    <w:rsid w:val="000A3F4C"/>
    <w:rsid w:val="000A3FA5"/>
    <w:rsid w:val="000A3FAC"/>
    <w:rsid w:val="000A4087"/>
    <w:rsid w:val="000A40A9"/>
    <w:rsid w:val="000A4252"/>
    <w:rsid w:val="000A4323"/>
    <w:rsid w:val="000A433E"/>
    <w:rsid w:val="000A4350"/>
    <w:rsid w:val="000A43AD"/>
    <w:rsid w:val="000A4525"/>
    <w:rsid w:val="000A452D"/>
    <w:rsid w:val="000A4532"/>
    <w:rsid w:val="000A4543"/>
    <w:rsid w:val="000A46D3"/>
    <w:rsid w:val="000A46F4"/>
    <w:rsid w:val="000A4716"/>
    <w:rsid w:val="000A48AF"/>
    <w:rsid w:val="000A48BB"/>
    <w:rsid w:val="000A48FA"/>
    <w:rsid w:val="000A4916"/>
    <w:rsid w:val="000A4934"/>
    <w:rsid w:val="000A4961"/>
    <w:rsid w:val="000A4979"/>
    <w:rsid w:val="000A498F"/>
    <w:rsid w:val="000A4A83"/>
    <w:rsid w:val="000A4A98"/>
    <w:rsid w:val="000A4B79"/>
    <w:rsid w:val="000A4B94"/>
    <w:rsid w:val="000A4C0C"/>
    <w:rsid w:val="000A4C12"/>
    <w:rsid w:val="000A4CE7"/>
    <w:rsid w:val="000A4D44"/>
    <w:rsid w:val="000A4EA2"/>
    <w:rsid w:val="000A4EFC"/>
    <w:rsid w:val="000A4FD6"/>
    <w:rsid w:val="000A5028"/>
    <w:rsid w:val="000A5074"/>
    <w:rsid w:val="000A5078"/>
    <w:rsid w:val="000A507B"/>
    <w:rsid w:val="000A5107"/>
    <w:rsid w:val="000A5109"/>
    <w:rsid w:val="000A5118"/>
    <w:rsid w:val="000A5171"/>
    <w:rsid w:val="000A51AD"/>
    <w:rsid w:val="000A51B6"/>
    <w:rsid w:val="000A525E"/>
    <w:rsid w:val="000A52A0"/>
    <w:rsid w:val="000A52C5"/>
    <w:rsid w:val="000A52DF"/>
    <w:rsid w:val="000A5309"/>
    <w:rsid w:val="000A5335"/>
    <w:rsid w:val="000A535A"/>
    <w:rsid w:val="000A53AF"/>
    <w:rsid w:val="000A53C2"/>
    <w:rsid w:val="000A542A"/>
    <w:rsid w:val="000A543F"/>
    <w:rsid w:val="000A547A"/>
    <w:rsid w:val="000A5490"/>
    <w:rsid w:val="000A55AA"/>
    <w:rsid w:val="000A565D"/>
    <w:rsid w:val="000A5665"/>
    <w:rsid w:val="000A56A5"/>
    <w:rsid w:val="000A587E"/>
    <w:rsid w:val="000A58D2"/>
    <w:rsid w:val="000A593C"/>
    <w:rsid w:val="000A594B"/>
    <w:rsid w:val="000A5AEC"/>
    <w:rsid w:val="000A5BE3"/>
    <w:rsid w:val="000A5CAA"/>
    <w:rsid w:val="000A5CB8"/>
    <w:rsid w:val="000A5CDE"/>
    <w:rsid w:val="000A5CEF"/>
    <w:rsid w:val="000A5D3A"/>
    <w:rsid w:val="000A5D86"/>
    <w:rsid w:val="000A5E27"/>
    <w:rsid w:val="000A5E51"/>
    <w:rsid w:val="000A5E54"/>
    <w:rsid w:val="000A5F48"/>
    <w:rsid w:val="000A5F8B"/>
    <w:rsid w:val="000A5FA4"/>
    <w:rsid w:val="000A5FD0"/>
    <w:rsid w:val="000A6052"/>
    <w:rsid w:val="000A6093"/>
    <w:rsid w:val="000A60CC"/>
    <w:rsid w:val="000A60F5"/>
    <w:rsid w:val="000A6264"/>
    <w:rsid w:val="000A627A"/>
    <w:rsid w:val="000A62A1"/>
    <w:rsid w:val="000A63B4"/>
    <w:rsid w:val="000A646E"/>
    <w:rsid w:val="000A6532"/>
    <w:rsid w:val="000A6544"/>
    <w:rsid w:val="000A6576"/>
    <w:rsid w:val="000A659E"/>
    <w:rsid w:val="000A65A4"/>
    <w:rsid w:val="000A65FA"/>
    <w:rsid w:val="000A661D"/>
    <w:rsid w:val="000A6626"/>
    <w:rsid w:val="000A6652"/>
    <w:rsid w:val="000A6659"/>
    <w:rsid w:val="000A66AA"/>
    <w:rsid w:val="000A66E5"/>
    <w:rsid w:val="000A66EB"/>
    <w:rsid w:val="000A6729"/>
    <w:rsid w:val="000A673F"/>
    <w:rsid w:val="000A6740"/>
    <w:rsid w:val="000A6803"/>
    <w:rsid w:val="000A6873"/>
    <w:rsid w:val="000A689A"/>
    <w:rsid w:val="000A68BC"/>
    <w:rsid w:val="000A691B"/>
    <w:rsid w:val="000A691C"/>
    <w:rsid w:val="000A696F"/>
    <w:rsid w:val="000A69C0"/>
    <w:rsid w:val="000A6A40"/>
    <w:rsid w:val="000A6A98"/>
    <w:rsid w:val="000A6AD1"/>
    <w:rsid w:val="000A6C4C"/>
    <w:rsid w:val="000A6C63"/>
    <w:rsid w:val="000A6D7A"/>
    <w:rsid w:val="000A6D92"/>
    <w:rsid w:val="000A6D9F"/>
    <w:rsid w:val="000A6DCF"/>
    <w:rsid w:val="000A6F2B"/>
    <w:rsid w:val="000A6F6A"/>
    <w:rsid w:val="000A6F8C"/>
    <w:rsid w:val="000A6FE8"/>
    <w:rsid w:val="000A7125"/>
    <w:rsid w:val="000A719C"/>
    <w:rsid w:val="000A71A9"/>
    <w:rsid w:val="000A71C6"/>
    <w:rsid w:val="000A71F3"/>
    <w:rsid w:val="000A7279"/>
    <w:rsid w:val="000A727C"/>
    <w:rsid w:val="000A7290"/>
    <w:rsid w:val="000A72AC"/>
    <w:rsid w:val="000A72C9"/>
    <w:rsid w:val="000A72D7"/>
    <w:rsid w:val="000A7335"/>
    <w:rsid w:val="000A73AC"/>
    <w:rsid w:val="000A73AF"/>
    <w:rsid w:val="000A74DE"/>
    <w:rsid w:val="000A7531"/>
    <w:rsid w:val="000A75FF"/>
    <w:rsid w:val="000A760C"/>
    <w:rsid w:val="000A7630"/>
    <w:rsid w:val="000A7643"/>
    <w:rsid w:val="000A7686"/>
    <w:rsid w:val="000A7693"/>
    <w:rsid w:val="000A7696"/>
    <w:rsid w:val="000A76BD"/>
    <w:rsid w:val="000A7726"/>
    <w:rsid w:val="000A7737"/>
    <w:rsid w:val="000A7769"/>
    <w:rsid w:val="000A7829"/>
    <w:rsid w:val="000A7899"/>
    <w:rsid w:val="000A78E3"/>
    <w:rsid w:val="000A794D"/>
    <w:rsid w:val="000A79BE"/>
    <w:rsid w:val="000A79DF"/>
    <w:rsid w:val="000A79F2"/>
    <w:rsid w:val="000A7A22"/>
    <w:rsid w:val="000A7A92"/>
    <w:rsid w:val="000A7AC8"/>
    <w:rsid w:val="000A7AFC"/>
    <w:rsid w:val="000A7B23"/>
    <w:rsid w:val="000A7B38"/>
    <w:rsid w:val="000A7B88"/>
    <w:rsid w:val="000A7BA6"/>
    <w:rsid w:val="000A7C07"/>
    <w:rsid w:val="000A7C93"/>
    <w:rsid w:val="000A7D67"/>
    <w:rsid w:val="000A7DD1"/>
    <w:rsid w:val="000A7DFE"/>
    <w:rsid w:val="000A7E22"/>
    <w:rsid w:val="000A7F16"/>
    <w:rsid w:val="000A7F17"/>
    <w:rsid w:val="000A7F36"/>
    <w:rsid w:val="000A7F9D"/>
    <w:rsid w:val="000A7FE3"/>
    <w:rsid w:val="000B00E8"/>
    <w:rsid w:val="000B01A7"/>
    <w:rsid w:val="000B0242"/>
    <w:rsid w:val="000B02B2"/>
    <w:rsid w:val="000B0302"/>
    <w:rsid w:val="000B0323"/>
    <w:rsid w:val="000B034F"/>
    <w:rsid w:val="000B035A"/>
    <w:rsid w:val="000B03D7"/>
    <w:rsid w:val="000B0580"/>
    <w:rsid w:val="000B05B1"/>
    <w:rsid w:val="000B05CD"/>
    <w:rsid w:val="000B066B"/>
    <w:rsid w:val="000B0698"/>
    <w:rsid w:val="000B06D9"/>
    <w:rsid w:val="000B06EB"/>
    <w:rsid w:val="000B06ED"/>
    <w:rsid w:val="000B070F"/>
    <w:rsid w:val="000B0711"/>
    <w:rsid w:val="000B0789"/>
    <w:rsid w:val="000B07D4"/>
    <w:rsid w:val="000B0845"/>
    <w:rsid w:val="000B0A89"/>
    <w:rsid w:val="000B0AC2"/>
    <w:rsid w:val="000B0BA0"/>
    <w:rsid w:val="000B0BF7"/>
    <w:rsid w:val="000B0C0D"/>
    <w:rsid w:val="000B0C68"/>
    <w:rsid w:val="000B0C81"/>
    <w:rsid w:val="000B0D74"/>
    <w:rsid w:val="000B0D78"/>
    <w:rsid w:val="000B0D92"/>
    <w:rsid w:val="000B0DC0"/>
    <w:rsid w:val="000B0DF6"/>
    <w:rsid w:val="000B0EBA"/>
    <w:rsid w:val="000B0EBC"/>
    <w:rsid w:val="000B0F9A"/>
    <w:rsid w:val="000B1022"/>
    <w:rsid w:val="000B1040"/>
    <w:rsid w:val="000B10AE"/>
    <w:rsid w:val="000B11E7"/>
    <w:rsid w:val="000B1389"/>
    <w:rsid w:val="000B1430"/>
    <w:rsid w:val="000B144C"/>
    <w:rsid w:val="000B14E8"/>
    <w:rsid w:val="000B159F"/>
    <w:rsid w:val="000B1670"/>
    <w:rsid w:val="000B1695"/>
    <w:rsid w:val="000B1698"/>
    <w:rsid w:val="000B176B"/>
    <w:rsid w:val="000B17AD"/>
    <w:rsid w:val="000B17B5"/>
    <w:rsid w:val="000B1865"/>
    <w:rsid w:val="000B1886"/>
    <w:rsid w:val="000B18ED"/>
    <w:rsid w:val="000B1935"/>
    <w:rsid w:val="000B199D"/>
    <w:rsid w:val="000B1A2A"/>
    <w:rsid w:val="000B1A66"/>
    <w:rsid w:val="000B1A7D"/>
    <w:rsid w:val="000B1A7E"/>
    <w:rsid w:val="000B1AAD"/>
    <w:rsid w:val="000B1AC6"/>
    <w:rsid w:val="000B1B2A"/>
    <w:rsid w:val="000B1B39"/>
    <w:rsid w:val="000B1B4B"/>
    <w:rsid w:val="000B1B6F"/>
    <w:rsid w:val="000B1C12"/>
    <w:rsid w:val="000B1C44"/>
    <w:rsid w:val="000B1D3B"/>
    <w:rsid w:val="000B1D7B"/>
    <w:rsid w:val="000B1E52"/>
    <w:rsid w:val="000B1E7F"/>
    <w:rsid w:val="000B1E9A"/>
    <w:rsid w:val="000B1EB1"/>
    <w:rsid w:val="000B1FD6"/>
    <w:rsid w:val="000B2026"/>
    <w:rsid w:val="000B2053"/>
    <w:rsid w:val="000B2085"/>
    <w:rsid w:val="000B20F6"/>
    <w:rsid w:val="000B212E"/>
    <w:rsid w:val="000B2164"/>
    <w:rsid w:val="000B21DD"/>
    <w:rsid w:val="000B2226"/>
    <w:rsid w:val="000B22B6"/>
    <w:rsid w:val="000B2382"/>
    <w:rsid w:val="000B242E"/>
    <w:rsid w:val="000B245C"/>
    <w:rsid w:val="000B246E"/>
    <w:rsid w:val="000B251A"/>
    <w:rsid w:val="000B2590"/>
    <w:rsid w:val="000B26A0"/>
    <w:rsid w:val="000B26FA"/>
    <w:rsid w:val="000B2707"/>
    <w:rsid w:val="000B2718"/>
    <w:rsid w:val="000B273F"/>
    <w:rsid w:val="000B27DF"/>
    <w:rsid w:val="000B27EE"/>
    <w:rsid w:val="000B286B"/>
    <w:rsid w:val="000B2886"/>
    <w:rsid w:val="000B28FF"/>
    <w:rsid w:val="000B2907"/>
    <w:rsid w:val="000B2958"/>
    <w:rsid w:val="000B2A29"/>
    <w:rsid w:val="000B2B5C"/>
    <w:rsid w:val="000B2B7E"/>
    <w:rsid w:val="000B2B9B"/>
    <w:rsid w:val="000B2D03"/>
    <w:rsid w:val="000B2DD1"/>
    <w:rsid w:val="000B2E48"/>
    <w:rsid w:val="000B2EED"/>
    <w:rsid w:val="000B2EF5"/>
    <w:rsid w:val="000B30E2"/>
    <w:rsid w:val="000B3247"/>
    <w:rsid w:val="000B32B4"/>
    <w:rsid w:val="000B333E"/>
    <w:rsid w:val="000B3433"/>
    <w:rsid w:val="000B3471"/>
    <w:rsid w:val="000B34AF"/>
    <w:rsid w:val="000B3514"/>
    <w:rsid w:val="000B35A8"/>
    <w:rsid w:val="000B371F"/>
    <w:rsid w:val="000B3748"/>
    <w:rsid w:val="000B37A7"/>
    <w:rsid w:val="000B37B9"/>
    <w:rsid w:val="000B37CB"/>
    <w:rsid w:val="000B3854"/>
    <w:rsid w:val="000B3859"/>
    <w:rsid w:val="000B3877"/>
    <w:rsid w:val="000B389E"/>
    <w:rsid w:val="000B391A"/>
    <w:rsid w:val="000B394B"/>
    <w:rsid w:val="000B3974"/>
    <w:rsid w:val="000B3AA3"/>
    <w:rsid w:val="000B3B1B"/>
    <w:rsid w:val="000B3B51"/>
    <w:rsid w:val="000B3B5B"/>
    <w:rsid w:val="000B3B5C"/>
    <w:rsid w:val="000B3BC6"/>
    <w:rsid w:val="000B3C02"/>
    <w:rsid w:val="000B3C1D"/>
    <w:rsid w:val="000B3C47"/>
    <w:rsid w:val="000B3C6B"/>
    <w:rsid w:val="000B3C79"/>
    <w:rsid w:val="000B3CA9"/>
    <w:rsid w:val="000B3CD9"/>
    <w:rsid w:val="000B3CEB"/>
    <w:rsid w:val="000B3CFD"/>
    <w:rsid w:val="000B3D53"/>
    <w:rsid w:val="000B3D7B"/>
    <w:rsid w:val="000B3EA3"/>
    <w:rsid w:val="000B3F1A"/>
    <w:rsid w:val="000B4019"/>
    <w:rsid w:val="000B4062"/>
    <w:rsid w:val="000B4068"/>
    <w:rsid w:val="000B40D9"/>
    <w:rsid w:val="000B4220"/>
    <w:rsid w:val="000B4251"/>
    <w:rsid w:val="000B4322"/>
    <w:rsid w:val="000B4547"/>
    <w:rsid w:val="000B45B8"/>
    <w:rsid w:val="000B4621"/>
    <w:rsid w:val="000B462A"/>
    <w:rsid w:val="000B4688"/>
    <w:rsid w:val="000B46A3"/>
    <w:rsid w:val="000B46BC"/>
    <w:rsid w:val="000B46F4"/>
    <w:rsid w:val="000B4781"/>
    <w:rsid w:val="000B4825"/>
    <w:rsid w:val="000B4901"/>
    <w:rsid w:val="000B4B2A"/>
    <w:rsid w:val="000B4BE5"/>
    <w:rsid w:val="000B4C0C"/>
    <w:rsid w:val="000B4C86"/>
    <w:rsid w:val="000B4C8F"/>
    <w:rsid w:val="000B4D49"/>
    <w:rsid w:val="000B4E84"/>
    <w:rsid w:val="000B4F0C"/>
    <w:rsid w:val="000B4F52"/>
    <w:rsid w:val="000B4FB9"/>
    <w:rsid w:val="000B4FD3"/>
    <w:rsid w:val="000B5016"/>
    <w:rsid w:val="000B5089"/>
    <w:rsid w:val="000B50B1"/>
    <w:rsid w:val="000B50B6"/>
    <w:rsid w:val="000B50D6"/>
    <w:rsid w:val="000B515A"/>
    <w:rsid w:val="000B5160"/>
    <w:rsid w:val="000B5170"/>
    <w:rsid w:val="000B5231"/>
    <w:rsid w:val="000B527C"/>
    <w:rsid w:val="000B527D"/>
    <w:rsid w:val="000B5281"/>
    <w:rsid w:val="000B52E8"/>
    <w:rsid w:val="000B5369"/>
    <w:rsid w:val="000B5386"/>
    <w:rsid w:val="000B53A3"/>
    <w:rsid w:val="000B540F"/>
    <w:rsid w:val="000B541F"/>
    <w:rsid w:val="000B5424"/>
    <w:rsid w:val="000B5451"/>
    <w:rsid w:val="000B5474"/>
    <w:rsid w:val="000B54B9"/>
    <w:rsid w:val="000B5514"/>
    <w:rsid w:val="000B5518"/>
    <w:rsid w:val="000B5567"/>
    <w:rsid w:val="000B5678"/>
    <w:rsid w:val="000B5795"/>
    <w:rsid w:val="000B57D4"/>
    <w:rsid w:val="000B58BB"/>
    <w:rsid w:val="000B594D"/>
    <w:rsid w:val="000B59CD"/>
    <w:rsid w:val="000B5B0B"/>
    <w:rsid w:val="000B5BC4"/>
    <w:rsid w:val="000B5C33"/>
    <w:rsid w:val="000B5C48"/>
    <w:rsid w:val="000B5C94"/>
    <w:rsid w:val="000B5D27"/>
    <w:rsid w:val="000B5E1A"/>
    <w:rsid w:val="000B5EB0"/>
    <w:rsid w:val="000B5ED8"/>
    <w:rsid w:val="000B5F8D"/>
    <w:rsid w:val="000B6096"/>
    <w:rsid w:val="000B60AE"/>
    <w:rsid w:val="000B620A"/>
    <w:rsid w:val="000B6236"/>
    <w:rsid w:val="000B6322"/>
    <w:rsid w:val="000B63E6"/>
    <w:rsid w:val="000B63FB"/>
    <w:rsid w:val="000B64E0"/>
    <w:rsid w:val="000B653C"/>
    <w:rsid w:val="000B6546"/>
    <w:rsid w:val="000B6592"/>
    <w:rsid w:val="000B66C5"/>
    <w:rsid w:val="000B671A"/>
    <w:rsid w:val="000B6725"/>
    <w:rsid w:val="000B6843"/>
    <w:rsid w:val="000B687D"/>
    <w:rsid w:val="000B68B4"/>
    <w:rsid w:val="000B68CC"/>
    <w:rsid w:val="000B69BE"/>
    <w:rsid w:val="000B69CA"/>
    <w:rsid w:val="000B6A2F"/>
    <w:rsid w:val="000B6A7C"/>
    <w:rsid w:val="000B6AD0"/>
    <w:rsid w:val="000B6B19"/>
    <w:rsid w:val="000B6B2D"/>
    <w:rsid w:val="000B6C2E"/>
    <w:rsid w:val="000B6CBE"/>
    <w:rsid w:val="000B6D20"/>
    <w:rsid w:val="000B6D4A"/>
    <w:rsid w:val="000B6E80"/>
    <w:rsid w:val="000B6F5C"/>
    <w:rsid w:val="000B6F94"/>
    <w:rsid w:val="000B7005"/>
    <w:rsid w:val="000B701F"/>
    <w:rsid w:val="000B7039"/>
    <w:rsid w:val="000B7096"/>
    <w:rsid w:val="000B7111"/>
    <w:rsid w:val="000B7128"/>
    <w:rsid w:val="000B71E6"/>
    <w:rsid w:val="000B7238"/>
    <w:rsid w:val="000B7278"/>
    <w:rsid w:val="000B727E"/>
    <w:rsid w:val="000B72D6"/>
    <w:rsid w:val="000B7363"/>
    <w:rsid w:val="000B74CF"/>
    <w:rsid w:val="000B74F0"/>
    <w:rsid w:val="000B7574"/>
    <w:rsid w:val="000B7601"/>
    <w:rsid w:val="000B76D3"/>
    <w:rsid w:val="000B76FB"/>
    <w:rsid w:val="000B7710"/>
    <w:rsid w:val="000B77F3"/>
    <w:rsid w:val="000B784B"/>
    <w:rsid w:val="000B78D6"/>
    <w:rsid w:val="000B7953"/>
    <w:rsid w:val="000B7971"/>
    <w:rsid w:val="000B7A1E"/>
    <w:rsid w:val="000B7A7D"/>
    <w:rsid w:val="000B7ADD"/>
    <w:rsid w:val="000B7B50"/>
    <w:rsid w:val="000B7B69"/>
    <w:rsid w:val="000B7C18"/>
    <w:rsid w:val="000B7C96"/>
    <w:rsid w:val="000B7CBF"/>
    <w:rsid w:val="000B7CCE"/>
    <w:rsid w:val="000B7CFB"/>
    <w:rsid w:val="000B7D06"/>
    <w:rsid w:val="000B7D26"/>
    <w:rsid w:val="000B7D50"/>
    <w:rsid w:val="000B7D53"/>
    <w:rsid w:val="000B7D59"/>
    <w:rsid w:val="000B7E0F"/>
    <w:rsid w:val="000B7E93"/>
    <w:rsid w:val="000B7EE6"/>
    <w:rsid w:val="000B7F5E"/>
    <w:rsid w:val="000B7F77"/>
    <w:rsid w:val="000B7F7F"/>
    <w:rsid w:val="000C001F"/>
    <w:rsid w:val="000C002B"/>
    <w:rsid w:val="000C0171"/>
    <w:rsid w:val="000C0186"/>
    <w:rsid w:val="000C01D2"/>
    <w:rsid w:val="000C0212"/>
    <w:rsid w:val="000C0324"/>
    <w:rsid w:val="000C040D"/>
    <w:rsid w:val="000C043E"/>
    <w:rsid w:val="000C0472"/>
    <w:rsid w:val="000C04DA"/>
    <w:rsid w:val="000C05B6"/>
    <w:rsid w:val="000C067E"/>
    <w:rsid w:val="000C069D"/>
    <w:rsid w:val="000C06F5"/>
    <w:rsid w:val="000C06FE"/>
    <w:rsid w:val="000C0704"/>
    <w:rsid w:val="000C0722"/>
    <w:rsid w:val="000C075B"/>
    <w:rsid w:val="000C07DE"/>
    <w:rsid w:val="000C082C"/>
    <w:rsid w:val="000C08A1"/>
    <w:rsid w:val="000C08E0"/>
    <w:rsid w:val="000C0984"/>
    <w:rsid w:val="000C09E2"/>
    <w:rsid w:val="000C0A55"/>
    <w:rsid w:val="000C0A71"/>
    <w:rsid w:val="000C0ACC"/>
    <w:rsid w:val="000C0B13"/>
    <w:rsid w:val="000C0B66"/>
    <w:rsid w:val="000C0B6C"/>
    <w:rsid w:val="000C0B79"/>
    <w:rsid w:val="000C0C7B"/>
    <w:rsid w:val="000C0C94"/>
    <w:rsid w:val="000C0CD1"/>
    <w:rsid w:val="000C0D0F"/>
    <w:rsid w:val="000C0D13"/>
    <w:rsid w:val="000C0D64"/>
    <w:rsid w:val="000C0D81"/>
    <w:rsid w:val="000C0DCF"/>
    <w:rsid w:val="000C0EBF"/>
    <w:rsid w:val="000C0F30"/>
    <w:rsid w:val="000C1126"/>
    <w:rsid w:val="000C1180"/>
    <w:rsid w:val="000C1184"/>
    <w:rsid w:val="000C1224"/>
    <w:rsid w:val="000C127C"/>
    <w:rsid w:val="000C12BF"/>
    <w:rsid w:val="000C12C8"/>
    <w:rsid w:val="000C1371"/>
    <w:rsid w:val="000C13D5"/>
    <w:rsid w:val="000C141C"/>
    <w:rsid w:val="000C1456"/>
    <w:rsid w:val="000C14F3"/>
    <w:rsid w:val="000C153B"/>
    <w:rsid w:val="000C1553"/>
    <w:rsid w:val="000C15A4"/>
    <w:rsid w:val="000C15D9"/>
    <w:rsid w:val="000C15F7"/>
    <w:rsid w:val="000C172A"/>
    <w:rsid w:val="000C1804"/>
    <w:rsid w:val="000C184A"/>
    <w:rsid w:val="000C18FE"/>
    <w:rsid w:val="000C197E"/>
    <w:rsid w:val="000C19E3"/>
    <w:rsid w:val="000C19FD"/>
    <w:rsid w:val="000C1A1A"/>
    <w:rsid w:val="000C1A31"/>
    <w:rsid w:val="000C1A3D"/>
    <w:rsid w:val="000C1B4F"/>
    <w:rsid w:val="000C1B69"/>
    <w:rsid w:val="000C1BD5"/>
    <w:rsid w:val="000C1DB4"/>
    <w:rsid w:val="000C1E5F"/>
    <w:rsid w:val="000C1EE6"/>
    <w:rsid w:val="000C1F28"/>
    <w:rsid w:val="000C1F62"/>
    <w:rsid w:val="000C2067"/>
    <w:rsid w:val="000C2085"/>
    <w:rsid w:val="000C2121"/>
    <w:rsid w:val="000C2156"/>
    <w:rsid w:val="000C217C"/>
    <w:rsid w:val="000C21C7"/>
    <w:rsid w:val="000C2202"/>
    <w:rsid w:val="000C22F1"/>
    <w:rsid w:val="000C23C7"/>
    <w:rsid w:val="000C2430"/>
    <w:rsid w:val="000C248B"/>
    <w:rsid w:val="000C24F5"/>
    <w:rsid w:val="000C2506"/>
    <w:rsid w:val="000C259F"/>
    <w:rsid w:val="000C2661"/>
    <w:rsid w:val="000C273D"/>
    <w:rsid w:val="000C2740"/>
    <w:rsid w:val="000C2746"/>
    <w:rsid w:val="000C283E"/>
    <w:rsid w:val="000C2866"/>
    <w:rsid w:val="000C28BB"/>
    <w:rsid w:val="000C291F"/>
    <w:rsid w:val="000C29B6"/>
    <w:rsid w:val="000C2A2B"/>
    <w:rsid w:val="000C2A63"/>
    <w:rsid w:val="000C2ABB"/>
    <w:rsid w:val="000C2B40"/>
    <w:rsid w:val="000C2B65"/>
    <w:rsid w:val="000C2B66"/>
    <w:rsid w:val="000C2B7C"/>
    <w:rsid w:val="000C2BB9"/>
    <w:rsid w:val="000C2C19"/>
    <w:rsid w:val="000C2CCF"/>
    <w:rsid w:val="000C2CE4"/>
    <w:rsid w:val="000C2D1C"/>
    <w:rsid w:val="000C2D2A"/>
    <w:rsid w:val="000C2D35"/>
    <w:rsid w:val="000C2D6F"/>
    <w:rsid w:val="000C2DEA"/>
    <w:rsid w:val="000C2E2B"/>
    <w:rsid w:val="000C2E41"/>
    <w:rsid w:val="000C2E45"/>
    <w:rsid w:val="000C2F2F"/>
    <w:rsid w:val="000C2F33"/>
    <w:rsid w:val="000C2FA7"/>
    <w:rsid w:val="000C2FC8"/>
    <w:rsid w:val="000C2FD9"/>
    <w:rsid w:val="000C3106"/>
    <w:rsid w:val="000C3201"/>
    <w:rsid w:val="000C3210"/>
    <w:rsid w:val="000C3237"/>
    <w:rsid w:val="000C337E"/>
    <w:rsid w:val="000C33DE"/>
    <w:rsid w:val="000C33DF"/>
    <w:rsid w:val="000C34C0"/>
    <w:rsid w:val="000C34CA"/>
    <w:rsid w:val="000C3555"/>
    <w:rsid w:val="000C35B8"/>
    <w:rsid w:val="000C3608"/>
    <w:rsid w:val="000C3609"/>
    <w:rsid w:val="000C3617"/>
    <w:rsid w:val="000C365F"/>
    <w:rsid w:val="000C375B"/>
    <w:rsid w:val="000C3766"/>
    <w:rsid w:val="000C37B9"/>
    <w:rsid w:val="000C3A12"/>
    <w:rsid w:val="000C3A93"/>
    <w:rsid w:val="000C3AA8"/>
    <w:rsid w:val="000C3C47"/>
    <w:rsid w:val="000C3C6F"/>
    <w:rsid w:val="000C3CA1"/>
    <w:rsid w:val="000C3D6E"/>
    <w:rsid w:val="000C3DBA"/>
    <w:rsid w:val="000C3E63"/>
    <w:rsid w:val="000C3EAF"/>
    <w:rsid w:val="000C3EF9"/>
    <w:rsid w:val="000C3F4B"/>
    <w:rsid w:val="000C3F8A"/>
    <w:rsid w:val="000C3FA8"/>
    <w:rsid w:val="000C4000"/>
    <w:rsid w:val="000C406F"/>
    <w:rsid w:val="000C40DB"/>
    <w:rsid w:val="000C436A"/>
    <w:rsid w:val="000C43B7"/>
    <w:rsid w:val="000C43FE"/>
    <w:rsid w:val="000C4533"/>
    <w:rsid w:val="000C459C"/>
    <w:rsid w:val="000C4600"/>
    <w:rsid w:val="000C4733"/>
    <w:rsid w:val="000C473B"/>
    <w:rsid w:val="000C4769"/>
    <w:rsid w:val="000C477A"/>
    <w:rsid w:val="000C478B"/>
    <w:rsid w:val="000C4879"/>
    <w:rsid w:val="000C4950"/>
    <w:rsid w:val="000C49BF"/>
    <w:rsid w:val="000C49C4"/>
    <w:rsid w:val="000C49C8"/>
    <w:rsid w:val="000C4A13"/>
    <w:rsid w:val="000C4AAE"/>
    <w:rsid w:val="000C4AB7"/>
    <w:rsid w:val="000C4B29"/>
    <w:rsid w:val="000C4BAF"/>
    <w:rsid w:val="000C4BCA"/>
    <w:rsid w:val="000C4C21"/>
    <w:rsid w:val="000C4C4E"/>
    <w:rsid w:val="000C4CE8"/>
    <w:rsid w:val="000C4CF1"/>
    <w:rsid w:val="000C4D1C"/>
    <w:rsid w:val="000C4D47"/>
    <w:rsid w:val="000C4E5A"/>
    <w:rsid w:val="000C4E5B"/>
    <w:rsid w:val="000C4E7E"/>
    <w:rsid w:val="000C4EBF"/>
    <w:rsid w:val="000C4FE7"/>
    <w:rsid w:val="000C4FF0"/>
    <w:rsid w:val="000C508E"/>
    <w:rsid w:val="000C517A"/>
    <w:rsid w:val="000C5199"/>
    <w:rsid w:val="000C51BA"/>
    <w:rsid w:val="000C51E9"/>
    <w:rsid w:val="000C521C"/>
    <w:rsid w:val="000C5283"/>
    <w:rsid w:val="000C5291"/>
    <w:rsid w:val="000C535A"/>
    <w:rsid w:val="000C538E"/>
    <w:rsid w:val="000C53FB"/>
    <w:rsid w:val="000C541E"/>
    <w:rsid w:val="000C5422"/>
    <w:rsid w:val="000C5443"/>
    <w:rsid w:val="000C5484"/>
    <w:rsid w:val="000C54C5"/>
    <w:rsid w:val="000C5526"/>
    <w:rsid w:val="000C5565"/>
    <w:rsid w:val="000C55B1"/>
    <w:rsid w:val="000C5627"/>
    <w:rsid w:val="000C5654"/>
    <w:rsid w:val="000C56D4"/>
    <w:rsid w:val="000C5728"/>
    <w:rsid w:val="000C5765"/>
    <w:rsid w:val="000C5769"/>
    <w:rsid w:val="000C57B0"/>
    <w:rsid w:val="000C57B1"/>
    <w:rsid w:val="000C57F1"/>
    <w:rsid w:val="000C5820"/>
    <w:rsid w:val="000C5867"/>
    <w:rsid w:val="000C58A2"/>
    <w:rsid w:val="000C597C"/>
    <w:rsid w:val="000C598B"/>
    <w:rsid w:val="000C59CC"/>
    <w:rsid w:val="000C5B50"/>
    <w:rsid w:val="000C5B86"/>
    <w:rsid w:val="000C5BB6"/>
    <w:rsid w:val="000C5C7F"/>
    <w:rsid w:val="000C5CC3"/>
    <w:rsid w:val="000C5CDD"/>
    <w:rsid w:val="000C5CDF"/>
    <w:rsid w:val="000C5DD5"/>
    <w:rsid w:val="000C5DEE"/>
    <w:rsid w:val="000C5E2F"/>
    <w:rsid w:val="000C5EF1"/>
    <w:rsid w:val="000C5F01"/>
    <w:rsid w:val="000C5F4E"/>
    <w:rsid w:val="000C6002"/>
    <w:rsid w:val="000C6054"/>
    <w:rsid w:val="000C605B"/>
    <w:rsid w:val="000C6095"/>
    <w:rsid w:val="000C6152"/>
    <w:rsid w:val="000C61E6"/>
    <w:rsid w:val="000C6266"/>
    <w:rsid w:val="000C62E2"/>
    <w:rsid w:val="000C649B"/>
    <w:rsid w:val="000C654A"/>
    <w:rsid w:val="000C6639"/>
    <w:rsid w:val="000C6668"/>
    <w:rsid w:val="000C668A"/>
    <w:rsid w:val="000C66C8"/>
    <w:rsid w:val="000C6745"/>
    <w:rsid w:val="000C67CB"/>
    <w:rsid w:val="000C682C"/>
    <w:rsid w:val="000C6888"/>
    <w:rsid w:val="000C688F"/>
    <w:rsid w:val="000C6894"/>
    <w:rsid w:val="000C68D0"/>
    <w:rsid w:val="000C694A"/>
    <w:rsid w:val="000C6966"/>
    <w:rsid w:val="000C696A"/>
    <w:rsid w:val="000C699A"/>
    <w:rsid w:val="000C6A20"/>
    <w:rsid w:val="000C6AEC"/>
    <w:rsid w:val="000C6BF2"/>
    <w:rsid w:val="000C6BF3"/>
    <w:rsid w:val="000C6C48"/>
    <w:rsid w:val="000C6C81"/>
    <w:rsid w:val="000C6D37"/>
    <w:rsid w:val="000C6D4C"/>
    <w:rsid w:val="000C6DAF"/>
    <w:rsid w:val="000C6DCD"/>
    <w:rsid w:val="000C6DE5"/>
    <w:rsid w:val="000C6DFA"/>
    <w:rsid w:val="000C6E14"/>
    <w:rsid w:val="000C6E49"/>
    <w:rsid w:val="000C6E4F"/>
    <w:rsid w:val="000C6E5C"/>
    <w:rsid w:val="000C6E6F"/>
    <w:rsid w:val="000C6EF9"/>
    <w:rsid w:val="000C6F5F"/>
    <w:rsid w:val="000C6F6E"/>
    <w:rsid w:val="000C700C"/>
    <w:rsid w:val="000C7019"/>
    <w:rsid w:val="000C70C6"/>
    <w:rsid w:val="000C7107"/>
    <w:rsid w:val="000C7172"/>
    <w:rsid w:val="000C7296"/>
    <w:rsid w:val="000C72EF"/>
    <w:rsid w:val="000C7320"/>
    <w:rsid w:val="000C748D"/>
    <w:rsid w:val="000C74C6"/>
    <w:rsid w:val="000C7533"/>
    <w:rsid w:val="000C758B"/>
    <w:rsid w:val="000C759D"/>
    <w:rsid w:val="000C75A2"/>
    <w:rsid w:val="000C75D4"/>
    <w:rsid w:val="000C75F4"/>
    <w:rsid w:val="000C773D"/>
    <w:rsid w:val="000C7745"/>
    <w:rsid w:val="000C78CC"/>
    <w:rsid w:val="000C7993"/>
    <w:rsid w:val="000C79FC"/>
    <w:rsid w:val="000C7A7C"/>
    <w:rsid w:val="000C7BA3"/>
    <w:rsid w:val="000C7C36"/>
    <w:rsid w:val="000C7C54"/>
    <w:rsid w:val="000C7C57"/>
    <w:rsid w:val="000C7CB3"/>
    <w:rsid w:val="000C7DCD"/>
    <w:rsid w:val="000C7E88"/>
    <w:rsid w:val="000C7EA6"/>
    <w:rsid w:val="000C7ED5"/>
    <w:rsid w:val="000C7F10"/>
    <w:rsid w:val="000C7F1B"/>
    <w:rsid w:val="000C7F50"/>
    <w:rsid w:val="000C7FC0"/>
    <w:rsid w:val="000D0097"/>
    <w:rsid w:val="000D00E6"/>
    <w:rsid w:val="000D0157"/>
    <w:rsid w:val="000D0259"/>
    <w:rsid w:val="000D026F"/>
    <w:rsid w:val="000D02AA"/>
    <w:rsid w:val="000D02D2"/>
    <w:rsid w:val="000D0352"/>
    <w:rsid w:val="000D03AB"/>
    <w:rsid w:val="000D0476"/>
    <w:rsid w:val="000D048A"/>
    <w:rsid w:val="000D0553"/>
    <w:rsid w:val="000D0623"/>
    <w:rsid w:val="000D0625"/>
    <w:rsid w:val="000D0737"/>
    <w:rsid w:val="000D079E"/>
    <w:rsid w:val="000D07AF"/>
    <w:rsid w:val="000D080E"/>
    <w:rsid w:val="000D0844"/>
    <w:rsid w:val="000D087D"/>
    <w:rsid w:val="000D090B"/>
    <w:rsid w:val="000D0925"/>
    <w:rsid w:val="000D0947"/>
    <w:rsid w:val="000D099A"/>
    <w:rsid w:val="000D09C4"/>
    <w:rsid w:val="000D09CC"/>
    <w:rsid w:val="000D0A2E"/>
    <w:rsid w:val="000D0AC8"/>
    <w:rsid w:val="000D0AE2"/>
    <w:rsid w:val="000D0B73"/>
    <w:rsid w:val="000D0BE2"/>
    <w:rsid w:val="000D0C7B"/>
    <w:rsid w:val="000D0CCC"/>
    <w:rsid w:val="000D0D1D"/>
    <w:rsid w:val="000D0DA4"/>
    <w:rsid w:val="000D0E39"/>
    <w:rsid w:val="000D0E55"/>
    <w:rsid w:val="000D0EC8"/>
    <w:rsid w:val="000D0F65"/>
    <w:rsid w:val="000D0F87"/>
    <w:rsid w:val="000D0F9A"/>
    <w:rsid w:val="000D1103"/>
    <w:rsid w:val="000D124A"/>
    <w:rsid w:val="000D12DE"/>
    <w:rsid w:val="000D1469"/>
    <w:rsid w:val="000D154C"/>
    <w:rsid w:val="000D15BD"/>
    <w:rsid w:val="000D15C1"/>
    <w:rsid w:val="000D170A"/>
    <w:rsid w:val="000D170F"/>
    <w:rsid w:val="000D1750"/>
    <w:rsid w:val="000D1784"/>
    <w:rsid w:val="000D17A2"/>
    <w:rsid w:val="000D17D0"/>
    <w:rsid w:val="000D17D8"/>
    <w:rsid w:val="000D17F9"/>
    <w:rsid w:val="000D182C"/>
    <w:rsid w:val="000D186E"/>
    <w:rsid w:val="000D189D"/>
    <w:rsid w:val="000D18B5"/>
    <w:rsid w:val="000D191D"/>
    <w:rsid w:val="000D1987"/>
    <w:rsid w:val="000D1A95"/>
    <w:rsid w:val="000D1AA8"/>
    <w:rsid w:val="000D1AF2"/>
    <w:rsid w:val="000D1B75"/>
    <w:rsid w:val="000D1B8F"/>
    <w:rsid w:val="000D1BE6"/>
    <w:rsid w:val="000D1BFA"/>
    <w:rsid w:val="000D1BFC"/>
    <w:rsid w:val="000D1C79"/>
    <w:rsid w:val="000D1CD2"/>
    <w:rsid w:val="000D1CEF"/>
    <w:rsid w:val="000D1D27"/>
    <w:rsid w:val="000D1D3A"/>
    <w:rsid w:val="000D1DAE"/>
    <w:rsid w:val="000D1EAA"/>
    <w:rsid w:val="000D1ED1"/>
    <w:rsid w:val="000D1F20"/>
    <w:rsid w:val="000D1F48"/>
    <w:rsid w:val="000D2029"/>
    <w:rsid w:val="000D2038"/>
    <w:rsid w:val="000D206B"/>
    <w:rsid w:val="000D20D5"/>
    <w:rsid w:val="000D2119"/>
    <w:rsid w:val="000D21CC"/>
    <w:rsid w:val="000D2269"/>
    <w:rsid w:val="000D2321"/>
    <w:rsid w:val="000D2359"/>
    <w:rsid w:val="000D235C"/>
    <w:rsid w:val="000D23C1"/>
    <w:rsid w:val="000D240E"/>
    <w:rsid w:val="000D2433"/>
    <w:rsid w:val="000D2478"/>
    <w:rsid w:val="000D2552"/>
    <w:rsid w:val="000D255B"/>
    <w:rsid w:val="000D25C7"/>
    <w:rsid w:val="000D25FB"/>
    <w:rsid w:val="000D26C0"/>
    <w:rsid w:val="000D277C"/>
    <w:rsid w:val="000D278D"/>
    <w:rsid w:val="000D279E"/>
    <w:rsid w:val="000D27E4"/>
    <w:rsid w:val="000D280E"/>
    <w:rsid w:val="000D284A"/>
    <w:rsid w:val="000D2859"/>
    <w:rsid w:val="000D288C"/>
    <w:rsid w:val="000D28B0"/>
    <w:rsid w:val="000D28BA"/>
    <w:rsid w:val="000D28BC"/>
    <w:rsid w:val="000D28F7"/>
    <w:rsid w:val="000D2931"/>
    <w:rsid w:val="000D2970"/>
    <w:rsid w:val="000D29D9"/>
    <w:rsid w:val="000D2A0B"/>
    <w:rsid w:val="000D2A89"/>
    <w:rsid w:val="000D2B35"/>
    <w:rsid w:val="000D2B67"/>
    <w:rsid w:val="000D2B89"/>
    <w:rsid w:val="000D2C28"/>
    <w:rsid w:val="000D2C80"/>
    <w:rsid w:val="000D2D3A"/>
    <w:rsid w:val="000D2D4D"/>
    <w:rsid w:val="000D2D5C"/>
    <w:rsid w:val="000D2DA5"/>
    <w:rsid w:val="000D2DDA"/>
    <w:rsid w:val="000D2ED7"/>
    <w:rsid w:val="000D2F18"/>
    <w:rsid w:val="000D2F76"/>
    <w:rsid w:val="000D2FA4"/>
    <w:rsid w:val="000D30AE"/>
    <w:rsid w:val="000D30B1"/>
    <w:rsid w:val="000D30BF"/>
    <w:rsid w:val="000D3436"/>
    <w:rsid w:val="000D3490"/>
    <w:rsid w:val="000D34C7"/>
    <w:rsid w:val="000D35C2"/>
    <w:rsid w:val="000D35C7"/>
    <w:rsid w:val="000D35CA"/>
    <w:rsid w:val="000D3723"/>
    <w:rsid w:val="000D37D5"/>
    <w:rsid w:val="000D37F4"/>
    <w:rsid w:val="000D380E"/>
    <w:rsid w:val="000D3863"/>
    <w:rsid w:val="000D392E"/>
    <w:rsid w:val="000D3996"/>
    <w:rsid w:val="000D39CA"/>
    <w:rsid w:val="000D3A39"/>
    <w:rsid w:val="000D3A6C"/>
    <w:rsid w:val="000D3B05"/>
    <w:rsid w:val="000D3B7D"/>
    <w:rsid w:val="000D3B92"/>
    <w:rsid w:val="000D3C26"/>
    <w:rsid w:val="000D3C4B"/>
    <w:rsid w:val="000D3C9B"/>
    <w:rsid w:val="000D3CBB"/>
    <w:rsid w:val="000D3CD2"/>
    <w:rsid w:val="000D3D7E"/>
    <w:rsid w:val="000D3E4A"/>
    <w:rsid w:val="000D3E99"/>
    <w:rsid w:val="000D4008"/>
    <w:rsid w:val="000D400E"/>
    <w:rsid w:val="000D4050"/>
    <w:rsid w:val="000D408B"/>
    <w:rsid w:val="000D40C9"/>
    <w:rsid w:val="000D40FF"/>
    <w:rsid w:val="000D4110"/>
    <w:rsid w:val="000D4148"/>
    <w:rsid w:val="000D414C"/>
    <w:rsid w:val="000D4176"/>
    <w:rsid w:val="000D41D3"/>
    <w:rsid w:val="000D41D8"/>
    <w:rsid w:val="000D426D"/>
    <w:rsid w:val="000D430B"/>
    <w:rsid w:val="000D4315"/>
    <w:rsid w:val="000D44A5"/>
    <w:rsid w:val="000D44B7"/>
    <w:rsid w:val="000D45AB"/>
    <w:rsid w:val="000D45AD"/>
    <w:rsid w:val="000D4606"/>
    <w:rsid w:val="000D462F"/>
    <w:rsid w:val="000D465C"/>
    <w:rsid w:val="000D4668"/>
    <w:rsid w:val="000D46DE"/>
    <w:rsid w:val="000D47CA"/>
    <w:rsid w:val="000D482F"/>
    <w:rsid w:val="000D488E"/>
    <w:rsid w:val="000D48BF"/>
    <w:rsid w:val="000D48E9"/>
    <w:rsid w:val="000D494E"/>
    <w:rsid w:val="000D4991"/>
    <w:rsid w:val="000D4A8B"/>
    <w:rsid w:val="000D4BB3"/>
    <w:rsid w:val="000D4BB5"/>
    <w:rsid w:val="000D4BB6"/>
    <w:rsid w:val="000D4BDB"/>
    <w:rsid w:val="000D4CA5"/>
    <w:rsid w:val="000D4CD4"/>
    <w:rsid w:val="000D4D31"/>
    <w:rsid w:val="000D4D9E"/>
    <w:rsid w:val="000D4EB4"/>
    <w:rsid w:val="000D4EC0"/>
    <w:rsid w:val="000D4ED7"/>
    <w:rsid w:val="000D4F2F"/>
    <w:rsid w:val="000D4F40"/>
    <w:rsid w:val="000D4FA7"/>
    <w:rsid w:val="000D4FC2"/>
    <w:rsid w:val="000D4FD4"/>
    <w:rsid w:val="000D5016"/>
    <w:rsid w:val="000D5138"/>
    <w:rsid w:val="000D51C9"/>
    <w:rsid w:val="000D51D8"/>
    <w:rsid w:val="000D5203"/>
    <w:rsid w:val="000D5257"/>
    <w:rsid w:val="000D530B"/>
    <w:rsid w:val="000D5363"/>
    <w:rsid w:val="000D5454"/>
    <w:rsid w:val="000D551A"/>
    <w:rsid w:val="000D5548"/>
    <w:rsid w:val="000D55B3"/>
    <w:rsid w:val="000D5608"/>
    <w:rsid w:val="000D575D"/>
    <w:rsid w:val="000D5851"/>
    <w:rsid w:val="000D58BA"/>
    <w:rsid w:val="000D5907"/>
    <w:rsid w:val="000D5919"/>
    <w:rsid w:val="000D5938"/>
    <w:rsid w:val="000D5984"/>
    <w:rsid w:val="000D59B3"/>
    <w:rsid w:val="000D59BC"/>
    <w:rsid w:val="000D5A23"/>
    <w:rsid w:val="000D5A7A"/>
    <w:rsid w:val="000D5B1F"/>
    <w:rsid w:val="000D5C06"/>
    <w:rsid w:val="000D5C11"/>
    <w:rsid w:val="000D5C12"/>
    <w:rsid w:val="000D5C41"/>
    <w:rsid w:val="000D5C94"/>
    <w:rsid w:val="000D5CC5"/>
    <w:rsid w:val="000D5CDE"/>
    <w:rsid w:val="000D5D08"/>
    <w:rsid w:val="000D5D41"/>
    <w:rsid w:val="000D5D86"/>
    <w:rsid w:val="000D5F0E"/>
    <w:rsid w:val="000D5F7F"/>
    <w:rsid w:val="000D5F9E"/>
    <w:rsid w:val="000D5FB0"/>
    <w:rsid w:val="000D6165"/>
    <w:rsid w:val="000D61D8"/>
    <w:rsid w:val="000D620E"/>
    <w:rsid w:val="000D627B"/>
    <w:rsid w:val="000D63B3"/>
    <w:rsid w:val="000D63BC"/>
    <w:rsid w:val="000D64BB"/>
    <w:rsid w:val="000D6520"/>
    <w:rsid w:val="000D6536"/>
    <w:rsid w:val="000D6542"/>
    <w:rsid w:val="000D65A8"/>
    <w:rsid w:val="000D65DA"/>
    <w:rsid w:val="000D6603"/>
    <w:rsid w:val="000D6645"/>
    <w:rsid w:val="000D671B"/>
    <w:rsid w:val="000D68A4"/>
    <w:rsid w:val="000D68DD"/>
    <w:rsid w:val="000D68F2"/>
    <w:rsid w:val="000D6972"/>
    <w:rsid w:val="000D699A"/>
    <w:rsid w:val="000D69A8"/>
    <w:rsid w:val="000D69CA"/>
    <w:rsid w:val="000D6A0A"/>
    <w:rsid w:val="000D6A24"/>
    <w:rsid w:val="000D6A65"/>
    <w:rsid w:val="000D6A67"/>
    <w:rsid w:val="000D6A70"/>
    <w:rsid w:val="000D6ADD"/>
    <w:rsid w:val="000D6B46"/>
    <w:rsid w:val="000D6B5D"/>
    <w:rsid w:val="000D6B7F"/>
    <w:rsid w:val="000D6BDC"/>
    <w:rsid w:val="000D6D27"/>
    <w:rsid w:val="000D6E22"/>
    <w:rsid w:val="000D6F57"/>
    <w:rsid w:val="000D6F67"/>
    <w:rsid w:val="000D6F6C"/>
    <w:rsid w:val="000D6FAA"/>
    <w:rsid w:val="000D7042"/>
    <w:rsid w:val="000D7058"/>
    <w:rsid w:val="000D7059"/>
    <w:rsid w:val="000D7062"/>
    <w:rsid w:val="000D7070"/>
    <w:rsid w:val="000D7155"/>
    <w:rsid w:val="000D7182"/>
    <w:rsid w:val="000D71A7"/>
    <w:rsid w:val="000D7247"/>
    <w:rsid w:val="000D72D5"/>
    <w:rsid w:val="000D72F2"/>
    <w:rsid w:val="000D73B7"/>
    <w:rsid w:val="000D73B9"/>
    <w:rsid w:val="000D73C0"/>
    <w:rsid w:val="000D73C5"/>
    <w:rsid w:val="000D73E8"/>
    <w:rsid w:val="000D7400"/>
    <w:rsid w:val="000D74BE"/>
    <w:rsid w:val="000D74E6"/>
    <w:rsid w:val="000D750B"/>
    <w:rsid w:val="000D758A"/>
    <w:rsid w:val="000D75F3"/>
    <w:rsid w:val="000D7640"/>
    <w:rsid w:val="000D7652"/>
    <w:rsid w:val="000D7666"/>
    <w:rsid w:val="000D7670"/>
    <w:rsid w:val="000D77CF"/>
    <w:rsid w:val="000D77F3"/>
    <w:rsid w:val="000D7832"/>
    <w:rsid w:val="000D7841"/>
    <w:rsid w:val="000D7904"/>
    <w:rsid w:val="000D7933"/>
    <w:rsid w:val="000D7975"/>
    <w:rsid w:val="000D7A16"/>
    <w:rsid w:val="000D7A7D"/>
    <w:rsid w:val="000D7A86"/>
    <w:rsid w:val="000D7AF9"/>
    <w:rsid w:val="000D7B6F"/>
    <w:rsid w:val="000D7C1D"/>
    <w:rsid w:val="000D7C3D"/>
    <w:rsid w:val="000D7D1F"/>
    <w:rsid w:val="000D7D2E"/>
    <w:rsid w:val="000D7D62"/>
    <w:rsid w:val="000D7DA2"/>
    <w:rsid w:val="000D7DE4"/>
    <w:rsid w:val="000D7EC6"/>
    <w:rsid w:val="000D7ED0"/>
    <w:rsid w:val="000D7EFC"/>
    <w:rsid w:val="000D7F00"/>
    <w:rsid w:val="000D7F04"/>
    <w:rsid w:val="000D7F07"/>
    <w:rsid w:val="000D7F55"/>
    <w:rsid w:val="000D7F9E"/>
    <w:rsid w:val="000E004E"/>
    <w:rsid w:val="000E0172"/>
    <w:rsid w:val="000E018B"/>
    <w:rsid w:val="000E02D5"/>
    <w:rsid w:val="000E02E1"/>
    <w:rsid w:val="000E02EE"/>
    <w:rsid w:val="000E02F7"/>
    <w:rsid w:val="000E033A"/>
    <w:rsid w:val="000E0409"/>
    <w:rsid w:val="000E051A"/>
    <w:rsid w:val="000E0554"/>
    <w:rsid w:val="000E0572"/>
    <w:rsid w:val="000E05AC"/>
    <w:rsid w:val="000E05DC"/>
    <w:rsid w:val="000E0647"/>
    <w:rsid w:val="000E06FD"/>
    <w:rsid w:val="000E071C"/>
    <w:rsid w:val="000E077C"/>
    <w:rsid w:val="000E0808"/>
    <w:rsid w:val="000E0816"/>
    <w:rsid w:val="000E0857"/>
    <w:rsid w:val="000E085C"/>
    <w:rsid w:val="000E087A"/>
    <w:rsid w:val="000E089A"/>
    <w:rsid w:val="000E08AA"/>
    <w:rsid w:val="000E08F6"/>
    <w:rsid w:val="000E0AD6"/>
    <w:rsid w:val="000E0B4D"/>
    <w:rsid w:val="000E0BE4"/>
    <w:rsid w:val="000E0C2A"/>
    <w:rsid w:val="000E0C3D"/>
    <w:rsid w:val="000E0C4F"/>
    <w:rsid w:val="000E0CA1"/>
    <w:rsid w:val="000E0CA9"/>
    <w:rsid w:val="000E0D72"/>
    <w:rsid w:val="000E0DD5"/>
    <w:rsid w:val="000E0DEC"/>
    <w:rsid w:val="000E0E19"/>
    <w:rsid w:val="000E0E4C"/>
    <w:rsid w:val="000E0E9A"/>
    <w:rsid w:val="000E0EB1"/>
    <w:rsid w:val="000E0F29"/>
    <w:rsid w:val="000E0F3A"/>
    <w:rsid w:val="000E0F48"/>
    <w:rsid w:val="000E11F2"/>
    <w:rsid w:val="000E11F3"/>
    <w:rsid w:val="000E12CC"/>
    <w:rsid w:val="000E1328"/>
    <w:rsid w:val="000E132A"/>
    <w:rsid w:val="000E137A"/>
    <w:rsid w:val="000E13A3"/>
    <w:rsid w:val="000E13EA"/>
    <w:rsid w:val="000E13FA"/>
    <w:rsid w:val="000E141B"/>
    <w:rsid w:val="000E144C"/>
    <w:rsid w:val="000E149A"/>
    <w:rsid w:val="000E14A4"/>
    <w:rsid w:val="000E1514"/>
    <w:rsid w:val="000E1562"/>
    <w:rsid w:val="000E1578"/>
    <w:rsid w:val="000E1654"/>
    <w:rsid w:val="000E16D2"/>
    <w:rsid w:val="000E16D5"/>
    <w:rsid w:val="000E1779"/>
    <w:rsid w:val="000E17BE"/>
    <w:rsid w:val="000E17F8"/>
    <w:rsid w:val="000E17FB"/>
    <w:rsid w:val="000E183C"/>
    <w:rsid w:val="000E1878"/>
    <w:rsid w:val="000E18C8"/>
    <w:rsid w:val="000E1913"/>
    <w:rsid w:val="000E1A33"/>
    <w:rsid w:val="000E1A54"/>
    <w:rsid w:val="000E1ABF"/>
    <w:rsid w:val="000E1AF3"/>
    <w:rsid w:val="000E1C25"/>
    <w:rsid w:val="000E1C69"/>
    <w:rsid w:val="000E1D35"/>
    <w:rsid w:val="000E1D6B"/>
    <w:rsid w:val="000E1DF0"/>
    <w:rsid w:val="000E1DF7"/>
    <w:rsid w:val="000E1DF9"/>
    <w:rsid w:val="000E1E29"/>
    <w:rsid w:val="000E1EEF"/>
    <w:rsid w:val="000E1F0B"/>
    <w:rsid w:val="000E1F2D"/>
    <w:rsid w:val="000E1F64"/>
    <w:rsid w:val="000E1FB6"/>
    <w:rsid w:val="000E2040"/>
    <w:rsid w:val="000E2061"/>
    <w:rsid w:val="000E20D5"/>
    <w:rsid w:val="000E20F2"/>
    <w:rsid w:val="000E2123"/>
    <w:rsid w:val="000E218E"/>
    <w:rsid w:val="000E21AE"/>
    <w:rsid w:val="000E21D8"/>
    <w:rsid w:val="000E21DA"/>
    <w:rsid w:val="000E221D"/>
    <w:rsid w:val="000E223A"/>
    <w:rsid w:val="000E2299"/>
    <w:rsid w:val="000E22F2"/>
    <w:rsid w:val="000E23A2"/>
    <w:rsid w:val="000E23E1"/>
    <w:rsid w:val="000E242F"/>
    <w:rsid w:val="000E25ED"/>
    <w:rsid w:val="000E2610"/>
    <w:rsid w:val="000E2627"/>
    <w:rsid w:val="000E26A0"/>
    <w:rsid w:val="000E26B9"/>
    <w:rsid w:val="000E2781"/>
    <w:rsid w:val="000E2809"/>
    <w:rsid w:val="000E289A"/>
    <w:rsid w:val="000E29EC"/>
    <w:rsid w:val="000E2AD8"/>
    <w:rsid w:val="000E2AEA"/>
    <w:rsid w:val="000E2B87"/>
    <w:rsid w:val="000E2BD4"/>
    <w:rsid w:val="000E2C88"/>
    <w:rsid w:val="000E2CC0"/>
    <w:rsid w:val="000E2D27"/>
    <w:rsid w:val="000E2D79"/>
    <w:rsid w:val="000E2D86"/>
    <w:rsid w:val="000E2DD7"/>
    <w:rsid w:val="000E2E29"/>
    <w:rsid w:val="000E2E47"/>
    <w:rsid w:val="000E2E90"/>
    <w:rsid w:val="000E2F4A"/>
    <w:rsid w:val="000E304E"/>
    <w:rsid w:val="000E3085"/>
    <w:rsid w:val="000E30C5"/>
    <w:rsid w:val="000E30D9"/>
    <w:rsid w:val="000E3123"/>
    <w:rsid w:val="000E316F"/>
    <w:rsid w:val="000E31EA"/>
    <w:rsid w:val="000E3202"/>
    <w:rsid w:val="000E3253"/>
    <w:rsid w:val="000E32AE"/>
    <w:rsid w:val="000E32AF"/>
    <w:rsid w:val="000E33A0"/>
    <w:rsid w:val="000E341A"/>
    <w:rsid w:val="000E3420"/>
    <w:rsid w:val="000E342F"/>
    <w:rsid w:val="000E34A9"/>
    <w:rsid w:val="000E34D4"/>
    <w:rsid w:val="000E356A"/>
    <w:rsid w:val="000E358A"/>
    <w:rsid w:val="000E35A1"/>
    <w:rsid w:val="000E35D1"/>
    <w:rsid w:val="000E36D5"/>
    <w:rsid w:val="000E3836"/>
    <w:rsid w:val="000E38BF"/>
    <w:rsid w:val="000E39A6"/>
    <w:rsid w:val="000E39BC"/>
    <w:rsid w:val="000E39F9"/>
    <w:rsid w:val="000E3A04"/>
    <w:rsid w:val="000E3A14"/>
    <w:rsid w:val="000E3A2F"/>
    <w:rsid w:val="000E3ADC"/>
    <w:rsid w:val="000E3B12"/>
    <w:rsid w:val="000E3C9D"/>
    <w:rsid w:val="000E3CA1"/>
    <w:rsid w:val="000E3D13"/>
    <w:rsid w:val="000E3D5F"/>
    <w:rsid w:val="000E3D65"/>
    <w:rsid w:val="000E3EB4"/>
    <w:rsid w:val="000E3EF9"/>
    <w:rsid w:val="000E3F28"/>
    <w:rsid w:val="000E3F61"/>
    <w:rsid w:val="000E3FF3"/>
    <w:rsid w:val="000E40C7"/>
    <w:rsid w:val="000E40D9"/>
    <w:rsid w:val="000E4103"/>
    <w:rsid w:val="000E411B"/>
    <w:rsid w:val="000E4130"/>
    <w:rsid w:val="000E41E2"/>
    <w:rsid w:val="000E4266"/>
    <w:rsid w:val="000E42EE"/>
    <w:rsid w:val="000E432B"/>
    <w:rsid w:val="000E43D7"/>
    <w:rsid w:val="000E4468"/>
    <w:rsid w:val="000E4478"/>
    <w:rsid w:val="000E4483"/>
    <w:rsid w:val="000E44A2"/>
    <w:rsid w:val="000E45F7"/>
    <w:rsid w:val="000E4629"/>
    <w:rsid w:val="000E4657"/>
    <w:rsid w:val="000E467B"/>
    <w:rsid w:val="000E46BE"/>
    <w:rsid w:val="000E46D8"/>
    <w:rsid w:val="000E4705"/>
    <w:rsid w:val="000E470A"/>
    <w:rsid w:val="000E472A"/>
    <w:rsid w:val="000E47CB"/>
    <w:rsid w:val="000E47CF"/>
    <w:rsid w:val="000E4844"/>
    <w:rsid w:val="000E4925"/>
    <w:rsid w:val="000E4966"/>
    <w:rsid w:val="000E49AA"/>
    <w:rsid w:val="000E49CE"/>
    <w:rsid w:val="000E49E4"/>
    <w:rsid w:val="000E4A19"/>
    <w:rsid w:val="000E4A42"/>
    <w:rsid w:val="000E4B25"/>
    <w:rsid w:val="000E4B59"/>
    <w:rsid w:val="000E4BA8"/>
    <w:rsid w:val="000E4CCC"/>
    <w:rsid w:val="000E4D6F"/>
    <w:rsid w:val="000E4DE7"/>
    <w:rsid w:val="000E4E09"/>
    <w:rsid w:val="000E4E0B"/>
    <w:rsid w:val="000E4EDF"/>
    <w:rsid w:val="000E4F16"/>
    <w:rsid w:val="000E4F65"/>
    <w:rsid w:val="000E4FA9"/>
    <w:rsid w:val="000E4FAC"/>
    <w:rsid w:val="000E503C"/>
    <w:rsid w:val="000E50C4"/>
    <w:rsid w:val="000E51CE"/>
    <w:rsid w:val="000E525E"/>
    <w:rsid w:val="000E52C4"/>
    <w:rsid w:val="000E5364"/>
    <w:rsid w:val="000E5466"/>
    <w:rsid w:val="000E5495"/>
    <w:rsid w:val="000E54C3"/>
    <w:rsid w:val="000E552E"/>
    <w:rsid w:val="000E5586"/>
    <w:rsid w:val="000E55B7"/>
    <w:rsid w:val="000E5606"/>
    <w:rsid w:val="000E5663"/>
    <w:rsid w:val="000E5711"/>
    <w:rsid w:val="000E57E8"/>
    <w:rsid w:val="000E584E"/>
    <w:rsid w:val="000E58B7"/>
    <w:rsid w:val="000E5965"/>
    <w:rsid w:val="000E598A"/>
    <w:rsid w:val="000E59AA"/>
    <w:rsid w:val="000E5AA5"/>
    <w:rsid w:val="000E5CD7"/>
    <w:rsid w:val="000E5CDE"/>
    <w:rsid w:val="000E5D0D"/>
    <w:rsid w:val="000E5D3A"/>
    <w:rsid w:val="000E5D47"/>
    <w:rsid w:val="000E5D8F"/>
    <w:rsid w:val="000E5ECD"/>
    <w:rsid w:val="000E5ED5"/>
    <w:rsid w:val="000E5EF8"/>
    <w:rsid w:val="000E5F04"/>
    <w:rsid w:val="000E5F9A"/>
    <w:rsid w:val="000E5FC9"/>
    <w:rsid w:val="000E608E"/>
    <w:rsid w:val="000E60B4"/>
    <w:rsid w:val="000E618B"/>
    <w:rsid w:val="000E61CB"/>
    <w:rsid w:val="000E6275"/>
    <w:rsid w:val="000E62B1"/>
    <w:rsid w:val="000E62B2"/>
    <w:rsid w:val="000E6359"/>
    <w:rsid w:val="000E63C3"/>
    <w:rsid w:val="000E63DF"/>
    <w:rsid w:val="000E64DC"/>
    <w:rsid w:val="000E6548"/>
    <w:rsid w:val="000E6568"/>
    <w:rsid w:val="000E65A5"/>
    <w:rsid w:val="000E65E1"/>
    <w:rsid w:val="000E6690"/>
    <w:rsid w:val="000E669C"/>
    <w:rsid w:val="000E673E"/>
    <w:rsid w:val="000E6776"/>
    <w:rsid w:val="000E67A8"/>
    <w:rsid w:val="000E67FE"/>
    <w:rsid w:val="000E68B0"/>
    <w:rsid w:val="000E68F7"/>
    <w:rsid w:val="000E6926"/>
    <w:rsid w:val="000E69E3"/>
    <w:rsid w:val="000E69E6"/>
    <w:rsid w:val="000E6A63"/>
    <w:rsid w:val="000E6A9F"/>
    <w:rsid w:val="000E6AD7"/>
    <w:rsid w:val="000E6AF4"/>
    <w:rsid w:val="000E6B08"/>
    <w:rsid w:val="000E6B0D"/>
    <w:rsid w:val="000E6BC2"/>
    <w:rsid w:val="000E6C42"/>
    <w:rsid w:val="000E6C8B"/>
    <w:rsid w:val="000E6C93"/>
    <w:rsid w:val="000E6D65"/>
    <w:rsid w:val="000E6E32"/>
    <w:rsid w:val="000E6E51"/>
    <w:rsid w:val="000E6FF7"/>
    <w:rsid w:val="000E7032"/>
    <w:rsid w:val="000E7174"/>
    <w:rsid w:val="000E71E0"/>
    <w:rsid w:val="000E7236"/>
    <w:rsid w:val="000E7311"/>
    <w:rsid w:val="000E734F"/>
    <w:rsid w:val="000E7357"/>
    <w:rsid w:val="000E7365"/>
    <w:rsid w:val="000E73CD"/>
    <w:rsid w:val="000E7462"/>
    <w:rsid w:val="000E74E7"/>
    <w:rsid w:val="000E7547"/>
    <w:rsid w:val="000E7626"/>
    <w:rsid w:val="000E7646"/>
    <w:rsid w:val="000E7651"/>
    <w:rsid w:val="000E768D"/>
    <w:rsid w:val="000E769F"/>
    <w:rsid w:val="000E76B3"/>
    <w:rsid w:val="000E77C6"/>
    <w:rsid w:val="000E77C7"/>
    <w:rsid w:val="000E77D8"/>
    <w:rsid w:val="000E7808"/>
    <w:rsid w:val="000E7921"/>
    <w:rsid w:val="000E793B"/>
    <w:rsid w:val="000E7953"/>
    <w:rsid w:val="000E799C"/>
    <w:rsid w:val="000E79EC"/>
    <w:rsid w:val="000E7A84"/>
    <w:rsid w:val="000E7A88"/>
    <w:rsid w:val="000E7B04"/>
    <w:rsid w:val="000E7B4C"/>
    <w:rsid w:val="000E7B98"/>
    <w:rsid w:val="000E7C25"/>
    <w:rsid w:val="000E7D48"/>
    <w:rsid w:val="000E7D68"/>
    <w:rsid w:val="000E7D83"/>
    <w:rsid w:val="000E7D9A"/>
    <w:rsid w:val="000E7DAC"/>
    <w:rsid w:val="000E7DB3"/>
    <w:rsid w:val="000E7DB7"/>
    <w:rsid w:val="000E7DE7"/>
    <w:rsid w:val="000E7E86"/>
    <w:rsid w:val="000E7E99"/>
    <w:rsid w:val="000E7ED5"/>
    <w:rsid w:val="000E7EF9"/>
    <w:rsid w:val="000E7FAC"/>
    <w:rsid w:val="000ECA4D"/>
    <w:rsid w:val="000F0037"/>
    <w:rsid w:val="000F00EC"/>
    <w:rsid w:val="000F0130"/>
    <w:rsid w:val="000F013F"/>
    <w:rsid w:val="000F0180"/>
    <w:rsid w:val="000F01D8"/>
    <w:rsid w:val="000F02A9"/>
    <w:rsid w:val="000F0328"/>
    <w:rsid w:val="000F03C4"/>
    <w:rsid w:val="000F041A"/>
    <w:rsid w:val="000F046F"/>
    <w:rsid w:val="000F0495"/>
    <w:rsid w:val="000F0498"/>
    <w:rsid w:val="000F049C"/>
    <w:rsid w:val="000F04A4"/>
    <w:rsid w:val="000F05BF"/>
    <w:rsid w:val="000F060E"/>
    <w:rsid w:val="000F061F"/>
    <w:rsid w:val="000F07D8"/>
    <w:rsid w:val="000F0839"/>
    <w:rsid w:val="000F088C"/>
    <w:rsid w:val="000F0897"/>
    <w:rsid w:val="000F08DC"/>
    <w:rsid w:val="000F08F0"/>
    <w:rsid w:val="000F0A6F"/>
    <w:rsid w:val="000F0C87"/>
    <w:rsid w:val="000F0DC6"/>
    <w:rsid w:val="000F0E4E"/>
    <w:rsid w:val="000F0E93"/>
    <w:rsid w:val="000F0EA9"/>
    <w:rsid w:val="000F0F9D"/>
    <w:rsid w:val="000F0FAD"/>
    <w:rsid w:val="000F0FBF"/>
    <w:rsid w:val="000F0FF7"/>
    <w:rsid w:val="000F10DC"/>
    <w:rsid w:val="000F1115"/>
    <w:rsid w:val="000F112F"/>
    <w:rsid w:val="000F1167"/>
    <w:rsid w:val="000F1176"/>
    <w:rsid w:val="000F1178"/>
    <w:rsid w:val="000F119F"/>
    <w:rsid w:val="000F11C1"/>
    <w:rsid w:val="000F11DD"/>
    <w:rsid w:val="000F11F8"/>
    <w:rsid w:val="000F12D7"/>
    <w:rsid w:val="000F12E6"/>
    <w:rsid w:val="000F1322"/>
    <w:rsid w:val="000F1325"/>
    <w:rsid w:val="000F134C"/>
    <w:rsid w:val="000F1356"/>
    <w:rsid w:val="000F1372"/>
    <w:rsid w:val="000F1373"/>
    <w:rsid w:val="000F1406"/>
    <w:rsid w:val="000F1442"/>
    <w:rsid w:val="000F1452"/>
    <w:rsid w:val="000F147D"/>
    <w:rsid w:val="000F14DF"/>
    <w:rsid w:val="000F14E2"/>
    <w:rsid w:val="000F14F0"/>
    <w:rsid w:val="000F1557"/>
    <w:rsid w:val="000F1570"/>
    <w:rsid w:val="000F162A"/>
    <w:rsid w:val="000F1745"/>
    <w:rsid w:val="000F174D"/>
    <w:rsid w:val="000F17A5"/>
    <w:rsid w:val="000F184D"/>
    <w:rsid w:val="000F1888"/>
    <w:rsid w:val="000F194C"/>
    <w:rsid w:val="000F195C"/>
    <w:rsid w:val="000F199C"/>
    <w:rsid w:val="000F19A2"/>
    <w:rsid w:val="000F19D2"/>
    <w:rsid w:val="000F19E4"/>
    <w:rsid w:val="000F19EE"/>
    <w:rsid w:val="000F1AD7"/>
    <w:rsid w:val="000F1AE8"/>
    <w:rsid w:val="000F1AF3"/>
    <w:rsid w:val="000F1B61"/>
    <w:rsid w:val="000F1C40"/>
    <w:rsid w:val="000F1C72"/>
    <w:rsid w:val="000F1DBF"/>
    <w:rsid w:val="000F1E2A"/>
    <w:rsid w:val="000F1E59"/>
    <w:rsid w:val="000F1E8E"/>
    <w:rsid w:val="000F1EA3"/>
    <w:rsid w:val="000F1EAD"/>
    <w:rsid w:val="000F1EFE"/>
    <w:rsid w:val="000F1F54"/>
    <w:rsid w:val="000F1FD4"/>
    <w:rsid w:val="000F203A"/>
    <w:rsid w:val="000F2053"/>
    <w:rsid w:val="000F2101"/>
    <w:rsid w:val="000F21B4"/>
    <w:rsid w:val="000F21DF"/>
    <w:rsid w:val="000F21E9"/>
    <w:rsid w:val="000F21EF"/>
    <w:rsid w:val="000F2203"/>
    <w:rsid w:val="000F2217"/>
    <w:rsid w:val="000F2299"/>
    <w:rsid w:val="000F22F0"/>
    <w:rsid w:val="000F2337"/>
    <w:rsid w:val="000F2341"/>
    <w:rsid w:val="000F23AA"/>
    <w:rsid w:val="000F23E2"/>
    <w:rsid w:val="000F240B"/>
    <w:rsid w:val="000F2541"/>
    <w:rsid w:val="000F25EF"/>
    <w:rsid w:val="000F267F"/>
    <w:rsid w:val="000F26BC"/>
    <w:rsid w:val="000F27D9"/>
    <w:rsid w:val="000F27F6"/>
    <w:rsid w:val="000F28FC"/>
    <w:rsid w:val="000F2A07"/>
    <w:rsid w:val="000F2A6B"/>
    <w:rsid w:val="000F2A96"/>
    <w:rsid w:val="000F2B07"/>
    <w:rsid w:val="000F2B28"/>
    <w:rsid w:val="000F2B34"/>
    <w:rsid w:val="000F2BB6"/>
    <w:rsid w:val="000F2C06"/>
    <w:rsid w:val="000F2C0C"/>
    <w:rsid w:val="000F2C27"/>
    <w:rsid w:val="000F2DA2"/>
    <w:rsid w:val="000F2DE3"/>
    <w:rsid w:val="000F2E08"/>
    <w:rsid w:val="000F2F39"/>
    <w:rsid w:val="000F2F60"/>
    <w:rsid w:val="000F2F7D"/>
    <w:rsid w:val="000F2FCE"/>
    <w:rsid w:val="000F2FE6"/>
    <w:rsid w:val="000F3093"/>
    <w:rsid w:val="000F30A3"/>
    <w:rsid w:val="000F323A"/>
    <w:rsid w:val="000F32B8"/>
    <w:rsid w:val="000F32BA"/>
    <w:rsid w:val="000F32C8"/>
    <w:rsid w:val="000F32D5"/>
    <w:rsid w:val="000F32E3"/>
    <w:rsid w:val="000F3322"/>
    <w:rsid w:val="000F3387"/>
    <w:rsid w:val="000F33BF"/>
    <w:rsid w:val="000F33D9"/>
    <w:rsid w:val="000F3416"/>
    <w:rsid w:val="000F352D"/>
    <w:rsid w:val="000F3614"/>
    <w:rsid w:val="000F3639"/>
    <w:rsid w:val="000F3644"/>
    <w:rsid w:val="000F3660"/>
    <w:rsid w:val="000F368A"/>
    <w:rsid w:val="000F3704"/>
    <w:rsid w:val="000F37FA"/>
    <w:rsid w:val="000F3851"/>
    <w:rsid w:val="000F3855"/>
    <w:rsid w:val="000F38C7"/>
    <w:rsid w:val="000F38DE"/>
    <w:rsid w:val="000F3954"/>
    <w:rsid w:val="000F3997"/>
    <w:rsid w:val="000F3A34"/>
    <w:rsid w:val="000F3A52"/>
    <w:rsid w:val="000F3AFB"/>
    <w:rsid w:val="000F3B08"/>
    <w:rsid w:val="000F3C09"/>
    <w:rsid w:val="000F3C2D"/>
    <w:rsid w:val="000F3C5E"/>
    <w:rsid w:val="000F3C7F"/>
    <w:rsid w:val="000F3CC1"/>
    <w:rsid w:val="000F3CF5"/>
    <w:rsid w:val="000F3D76"/>
    <w:rsid w:val="000F3DE7"/>
    <w:rsid w:val="000F3EA2"/>
    <w:rsid w:val="000F3F5A"/>
    <w:rsid w:val="000F3FDF"/>
    <w:rsid w:val="000F40E5"/>
    <w:rsid w:val="000F41C0"/>
    <w:rsid w:val="000F423F"/>
    <w:rsid w:val="000F43AB"/>
    <w:rsid w:val="000F43E8"/>
    <w:rsid w:val="000F44C9"/>
    <w:rsid w:val="000F4562"/>
    <w:rsid w:val="000F4621"/>
    <w:rsid w:val="000F479A"/>
    <w:rsid w:val="000F47A1"/>
    <w:rsid w:val="000F4819"/>
    <w:rsid w:val="000F4913"/>
    <w:rsid w:val="000F4914"/>
    <w:rsid w:val="000F4A18"/>
    <w:rsid w:val="000F4A2E"/>
    <w:rsid w:val="000F4A39"/>
    <w:rsid w:val="000F4A8F"/>
    <w:rsid w:val="000F4AB2"/>
    <w:rsid w:val="000F4AB9"/>
    <w:rsid w:val="000F4BB4"/>
    <w:rsid w:val="000F4BD8"/>
    <w:rsid w:val="000F4C7C"/>
    <w:rsid w:val="000F4C93"/>
    <w:rsid w:val="000F4CE1"/>
    <w:rsid w:val="000F4D1B"/>
    <w:rsid w:val="000F4D6C"/>
    <w:rsid w:val="000F4D84"/>
    <w:rsid w:val="000F4DE2"/>
    <w:rsid w:val="000F4E07"/>
    <w:rsid w:val="000F4E87"/>
    <w:rsid w:val="000F4EB2"/>
    <w:rsid w:val="000F4EBE"/>
    <w:rsid w:val="000F4EE3"/>
    <w:rsid w:val="000F4F80"/>
    <w:rsid w:val="000F4FC3"/>
    <w:rsid w:val="000F5108"/>
    <w:rsid w:val="000F516D"/>
    <w:rsid w:val="000F51B4"/>
    <w:rsid w:val="000F51B7"/>
    <w:rsid w:val="000F51B8"/>
    <w:rsid w:val="000F5252"/>
    <w:rsid w:val="000F527C"/>
    <w:rsid w:val="000F552C"/>
    <w:rsid w:val="000F5692"/>
    <w:rsid w:val="000F5708"/>
    <w:rsid w:val="000F578A"/>
    <w:rsid w:val="000F580C"/>
    <w:rsid w:val="000F5893"/>
    <w:rsid w:val="000F58AB"/>
    <w:rsid w:val="000F5975"/>
    <w:rsid w:val="000F59B0"/>
    <w:rsid w:val="000F59D8"/>
    <w:rsid w:val="000F5A7B"/>
    <w:rsid w:val="000F5A9C"/>
    <w:rsid w:val="000F5AAC"/>
    <w:rsid w:val="000F5B8F"/>
    <w:rsid w:val="000F5CB9"/>
    <w:rsid w:val="000F5E08"/>
    <w:rsid w:val="000F5E7F"/>
    <w:rsid w:val="000F5E92"/>
    <w:rsid w:val="000F5F54"/>
    <w:rsid w:val="000F5FD1"/>
    <w:rsid w:val="000F60ED"/>
    <w:rsid w:val="000F617B"/>
    <w:rsid w:val="000F618B"/>
    <w:rsid w:val="000F61D2"/>
    <w:rsid w:val="000F6272"/>
    <w:rsid w:val="000F6389"/>
    <w:rsid w:val="000F63CF"/>
    <w:rsid w:val="000F6401"/>
    <w:rsid w:val="000F6411"/>
    <w:rsid w:val="000F6429"/>
    <w:rsid w:val="000F6460"/>
    <w:rsid w:val="000F64C3"/>
    <w:rsid w:val="000F65A6"/>
    <w:rsid w:val="000F65FE"/>
    <w:rsid w:val="000F6658"/>
    <w:rsid w:val="000F66B6"/>
    <w:rsid w:val="000F66C0"/>
    <w:rsid w:val="000F6865"/>
    <w:rsid w:val="000F687E"/>
    <w:rsid w:val="000F693F"/>
    <w:rsid w:val="000F6ABF"/>
    <w:rsid w:val="000F6AEF"/>
    <w:rsid w:val="000F6AF1"/>
    <w:rsid w:val="000F6B02"/>
    <w:rsid w:val="000F6B87"/>
    <w:rsid w:val="000F6BD3"/>
    <w:rsid w:val="000F6CBB"/>
    <w:rsid w:val="000F6CF9"/>
    <w:rsid w:val="000F6D52"/>
    <w:rsid w:val="000F6DCC"/>
    <w:rsid w:val="000F6DE5"/>
    <w:rsid w:val="000F6DF5"/>
    <w:rsid w:val="000F6E1F"/>
    <w:rsid w:val="000F6E9A"/>
    <w:rsid w:val="000F6F12"/>
    <w:rsid w:val="000F6F49"/>
    <w:rsid w:val="000F6F4D"/>
    <w:rsid w:val="000F6FD1"/>
    <w:rsid w:val="000F6FD7"/>
    <w:rsid w:val="000F7001"/>
    <w:rsid w:val="000F7058"/>
    <w:rsid w:val="000F709E"/>
    <w:rsid w:val="000F70CB"/>
    <w:rsid w:val="000F70EB"/>
    <w:rsid w:val="000F7122"/>
    <w:rsid w:val="000F716C"/>
    <w:rsid w:val="000F71B7"/>
    <w:rsid w:val="000F729E"/>
    <w:rsid w:val="000F72BE"/>
    <w:rsid w:val="000F730D"/>
    <w:rsid w:val="000F731D"/>
    <w:rsid w:val="000F7399"/>
    <w:rsid w:val="000F73D3"/>
    <w:rsid w:val="000F73F9"/>
    <w:rsid w:val="000F73FE"/>
    <w:rsid w:val="000F7434"/>
    <w:rsid w:val="000F745B"/>
    <w:rsid w:val="000F74F5"/>
    <w:rsid w:val="000F7541"/>
    <w:rsid w:val="000F7551"/>
    <w:rsid w:val="000F75C5"/>
    <w:rsid w:val="000F760D"/>
    <w:rsid w:val="000F76E4"/>
    <w:rsid w:val="000F7747"/>
    <w:rsid w:val="000F775C"/>
    <w:rsid w:val="000F7760"/>
    <w:rsid w:val="000F777D"/>
    <w:rsid w:val="000F78A2"/>
    <w:rsid w:val="000F7968"/>
    <w:rsid w:val="000F7990"/>
    <w:rsid w:val="000F7A28"/>
    <w:rsid w:val="000F7A2B"/>
    <w:rsid w:val="000F7A7B"/>
    <w:rsid w:val="000F7AC6"/>
    <w:rsid w:val="000F7ACB"/>
    <w:rsid w:val="000F7B89"/>
    <w:rsid w:val="000F7BD7"/>
    <w:rsid w:val="000F7BD8"/>
    <w:rsid w:val="000F7C46"/>
    <w:rsid w:val="000F7C72"/>
    <w:rsid w:val="000F7CC2"/>
    <w:rsid w:val="000F7CC5"/>
    <w:rsid w:val="000F7CD8"/>
    <w:rsid w:val="000F7CDE"/>
    <w:rsid w:val="000F7CFE"/>
    <w:rsid w:val="000F7D0F"/>
    <w:rsid w:val="000F7DDA"/>
    <w:rsid w:val="000F7E18"/>
    <w:rsid w:val="000F7E50"/>
    <w:rsid w:val="000F7EB2"/>
    <w:rsid w:val="000F7EF5"/>
    <w:rsid w:val="000F7F63"/>
    <w:rsid w:val="000F7F8D"/>
    <w:rsid w:val="00100010"/>
    <w:rsid w:val="00100070"/>
    <w:rsid w:val="001000C8"/>
    <w:rsid w:val="001001E1"/>
    <w:rsid w:val="001002DC"/>
    <w:rsid w:val="00100301"/>
    <w:rsid w:val="00100370"/>
    <w:rsid w:val="0010042F"/>
    <w:rsid w:val="0010048E"/>
    <w:rsid w:val="0010049D"/>
    <w:rsid w:val="001004B8"/>
    <w:rsid w:val="0010050B"/>
    <w:rsid w:val="00100528"/>
    <w:rsid w:val="0010052B"/>
    <w:rsid w:val="0010054C"/>
    <w:rsid w:val="001005A0"/>
    <w:rsid w:val="001005C8"/>
    <w:rsid w:val="0010061D"/>
    <w:rsid w:val="001006C0"/>
    <w:rsid w:val="001006D5"/>
    <w:rsid w:val="001006E7"/>
    <w:rsid w:val="0010087D"/>
    <w:rsid w:val="00100913"/>
    <w:rsid w:val="0010091B"/>
    <w:rsid w:val="0010097F"/>
    <w:rsid w:val="001009A6"/>
    <w:rsid w:val="001009FB"/>
    <w:rsid w:val="00100A20"/>
    <w:rsid w:val="00100B70"/>
    <w:rsid w:val="00100B8C"/>
    <w:rsid w:val="00100BAB"/>
    <w:rsid w:val="00100BEC"/>
    <w:rsid w:val="00100CD5"/>
    <w:rsid w:val="00100EA8"/>
    <w:rsid w:val="00100EE7"/>
    <w:rsid w:val="00100F1A"/>
    <w:rsid w:val="00100F9E"/>
    <w:rsid w:val="00101000"/>
    <w:rsid w:val="0010103E"/>
    <w:rsid w:val="00101088"/>
    <w:rsid w:val="0010109F"/>
    <w:rsid w:val="001010AB"/>
    <w:rsid w:val="001010B3"/>
    <w:rsid w:val="001010F0"/>
    <w:rsid w:val="0010118D"/>
    <w:rsid w:val="0010129E"/>
    <w:rsid w:val="00101320"/>
    <w:rsid w:val="0010136E"/>
    <w:rsid w:val="0010137E"/>
    <w:rsid w:val="00101398"/>
    <w:rsid w:val="0010141C"/>
    <w:rsid w:val="001014BA"/>
    <w:rsid w:val="0010150A"/>
    <w:rsid w:val="001015F0"/>
    <w:rsid w:val="001016AD"/>
    <w:rsid w:val="00101714"/>
    <w:rsid w:val="0010176A"/>
    <w:rsid w:val="0010179F"/>
    <w:rsid w:val="001018FB"/>
    <w:rsid w:val="00101956"/>
    <w:rsid w:val="00101958"/>
    <w:rsid w:val="00101991"/>
    <w:rsid w:val="001019F3"/>
    <w:rsid w:val="00101A25"/>
    <w:rsid w:val="00101A34"/>
    <w:rsid w:val="00101A4B"/>
    <w:rsid w:val="00101A67"/>
    <w:rsid w:val="00101AAC"/>
    <w:rsid w:val="00101AE6"/>
    <w:rsid w:val="00101B41"/>
    <w:rsid w:val="00101B68"/>
    <w:rsid w:val="00101C09"/>
    <w:rsid w:val="00101C56"/>
    <w:rsid w:val="00101C9B"/>
    <w:rsid w:val="00101CAD"/>
    <w:rsid w:val="00101D12"/>
    <w:rsid w:val="00101DFB"/>
    <w:rsid w:val="00101E3D"/>
    <w:rsid w:val="00101E5E"/>
    <w:rsid w:val="00101E69"/>
    <w:rsid w:val="00101E74"/>
    <w:rsid w:val="00101E88"/>
    <w:rsid w:val="00101EA5"/>
    <w:rsid w:val="00101EDB"/>
    <w:rsid w:val="00101F2A"/>
    <w:rsid w:val="00102048"/>
    <w:rsid w:val="00102080"/>
    <w:rsid w:val="00102094"/>
    <w:rsid w:val="001020DB"/>
    <w:rsid w:val="0010210A"/>
    <w:rsid w:val="00102111"/>
    <w:rsid w:val="0010224E"/>
    <w:rsid w:val="0010225C"/>
    <w:rsid w:val="0010226B"/>
    <w:rsid w:val="0010238D"/>
    <w:rsid w:val="00102396"/>
    <w:rsid w:val="001023F8"/>
    <w:rsid w:val="00102440"/>
    <w:rsid w:val="001024B6"/>
    <w:rsid w:val="0010251F"/>
    <w:rsid w:val="00102554"/>
    <w:rsid w:val="00102586"/>
    <w:rsid w:val="00102622"/>
    <w:rsid w:val="00102647"/>
    <w:rsid w:val="0010265A"/>
    <w:rsid w:val="001026E1"/>
    <w:rsid w:val="001027EA"/>
    <w:rsid w:val="00102855"/>
    <w:rsid w:val="00102856"/>
    <w:rsid w:val="00102882"/>
    <w:rsid w:val="00102925"/>
    <w:rsid w:val="0010296E"/>
    <w:rsid w:val="0010298E"/>
    <w:rsid w:val="001029A7"/>
    <w:rsid w:val="00102A07"/>
    <w:rsid w:val="00102A26"/>
    <w:rsid w:val="00102A47"/>
    <w:rsid w:val="00102A50"/>
    <w:rsid w:val="00102ABB"/>
    <w:rsid w:val="00102B5F"/>
    <w:rsid w:val="00102B70"/>
    <w:rsid w:val="00102BBA"/>
    <w:rsid w:val="00102BCF"/>
    <w:rsid w:val="00102CB1"/>
    <w:rsid w:val="00102CC3"/>
    <w:rsid w:val="00102CCF"/>
    <w:rsid w:val="00102CEA"/>
    <w:rsid w:val="00102D0D"/>
    <w:rsid w:val="00102D23"/>
    <w:rsid w:val="00102D57"/>
    <w:rsid w:val="00102D62"/>
    <w:rsid w:val="00102E56"/>
    <w:rsid w:val="00102ECF"/>
    <w:rsid w:val="00102ED4"/>
    <w:rsid w:val="00102FD2"/>
    <w:rsid w:val="00102FFA"/>
    <w:rsid w:val="001030B5"/>
    <w:rsid w:val="001030BF"/>
    <w:rsid w:val="001030D2"/>
    <w:rsid w:val="001030DB"/>
    <w:rsid w:val="00103108"/>
    <w:rsid w:val="00103167"/>
    <w:rsid w:val="00103197"/>
    <w:rsid w:val="001031E6"/>
    <w:rsid w:val="001032D4"/>
    <w:rsid w:val="0010333D"/>
    <w:rsid w:val="0010342A"/>
    <w:rsid w:val="00103442"/>
    <w:rsid w:val="001034C4"/>
    <w:rsid w:val="001034CA"/>
    <w:rsid w:val="00103556"/>
    <w:rsid w:val="00103617"/>
    <w:rsid w:val="00103636"/>
    <w:rsid w:val="001036E6"/>
    <w:rsid w:val="00103730"/>
    <w:rsid w:val="0010378B"/>
    <w:rsid w:val="001037A0"/>
    <w:rsid w:val="001037CC"/>
    <w:rsid w:val="00103860"/>
    <w:rsid w:val="0010387E"/>
    <w:rsid w:val="0010389C"/>
    <w:rsid w:val="001038F9"/>
    <w:rsid w:val="00103937"/>
    <w:rsid w:val="00103966"/>
    <w:rsid w:val="001039BD"/>
    <w:rsid w:val="001039F4"/>
    <w:rsid w:val="001039FC"/>
    <w:rsid w:val="00103A09"/>
    <w:rsid w:val="00103A98"/>
    <w:rsid w:val="00103AF4"/>
    <w:rsid w:val="00103BB1"/>
    <w:rsid w:val="00103BD2"/>
    <w:rsid w:val="00103BE1"/>
    <w:rsid w:val="00103C02"/>
    <w:rsid w:val="00103C35"/>
    <w:rsid w:val="00103CD4"/>
    <w:rsid w:val="00103D3E"/>
    <w:rsid w:val="00103DDB"/>
    <w:rsid w:val="00103E0C"/>
    <w:rsid w:val="00103E54"/>
    <w:rsid w:val="00103E76"/>
    <w:rsid w:val="00103EA7"/>
    <w:rsid w:val="00103F06"/>
    <w:rsid w:val="00103F9B"/>
    <w:rsid w:val="00103FF3"/>
    <w:rsid w:val="00104028"/>
    <w:rsid w:val="00104057"/>
    <w:rsid w:val="0010407C"/>
    <w:rsid w:val="001040BA"/>
    <w:rsid w:val="00104116"/>
    <w:rsid w:val="0010412B"/>
    <w:rsid w:val="0010414B"/>
    <w:rsid w:val="0010417D"/>
    <w:rsid w:val="00104190"/>
    <w:rsid w:val="00104289"/>
    <w:rsid w:val="00104383"/>
    <w:rsid w:val="001043B6"/>
    <w:rsid w:val="001043D0"/>
    <w:rsid w:val="001043EC"/>
    <w:rsid w:val="001043F4"/>
    <w:rsid w:val="00104473"/>
    <w:rsid w:val="0010448F"/>
    <w:rsid w:val="0010454E"/>
    <w:rsid w:val="0010455E"/>
    <w:rsid w:val="001045C5"/>
    <w:rsid w:val="00104606"/>
    <w:rsid w:val="0010466C"/>
    <w:rsid w:val="001046D7"/>
    <w:rsid w:val="00104701"/>
    <w:rsid w:val="001047C4"/>
    <w:rsid w:val="0010483C"/>
    <w:rsid w:val="0010486E"/>
    <w:rsid w:val="00104902"/>
    <w:rsid w:val="00104946"/>
    <w:rsid w:val="0010496C"/>
    <w:rsid w:val="00104A43"/>
    <w:rsid w:val="00104AD1"/>
    <w:rsid w:val="00104B57"/>
    <w:rsid w:val="00104B5F"/>
    <w:rsid w:val="00104B63"/>
    <w:rsid w:val="00104BB0"/>
    <w:rsid w:val="00104C40"/>
    <w:rsid w:val="00104C5F"/>
    <w:rsid w:val="00104E1D"/>
    <w:rsid w:val="00104E22"/>
    <w:rsid w:val="00104ECB"/>
    <w:rsid w:val="00104EE6"/>
    <w:rsid w:val="00104F16"/>
    <w:rsid w:val="00104F83"/>
    <w:rsid w:val="00104FB7"/>
    <w:rsid w:val="00104FE4"/>
    <w:rsid w:val="0010500F"/>
    <w:rsid w:val="0010507D"/>
    <w:rsid w:val="0010508C"/>
    <w:rsid w:val="001050DF"/>
    <w:rsid w:val="001050EB"/>
    <w:rsid w:val="00105103"/>
    <w:rsid w:val="001051E9"/>
    <w:rsid w:val="0010521F"/>
    <w:rsid w:val="00105238"/>
    <w:rsid w:val="0010529F"/>
    <w:rsid w:val="001053B7"/>
    <w:rsid w:val="001053BC"/>
    <w:rsid w:val="00105425"/>
    <w:rsid w:val="00105492"/>
    <w:rsid w:val="0010549A"/>
    <w:rsid w:val="001054B7"/>
    <w:rsid w:val="001054D3"/>
    <w:rsid w:val="001054E6"/>
    <w:rsid w:val="001054FB"/>
    <w:rsid w:val="00105552"/>
    <w:rsid w:val="00105570"/>
    <w:rsid w:val="0010564A"/>
    <w:rsid w:val="00105705"/>
    <w:rsid w:val="00105747"/>
    <w:rsid w:val="00105775"/>
    <w:rsid w:val="0010586E"/>
    <w:rsid w:val="0010591D"/>
    <w:rsid w:val="00105960"/>
    <w:rsid w:val="00105AD5"/>
    <w:rsid w:val="00105B26"/>
    <w:rsid w:val="00105B89"/>
    <w:rsid w:val="00105BB2"/>
    <w:rsid w:val="00105C79"/>
    <w:rsid w:val="00105C8E"/>
    <w:rsid w:val="00105CB4"/>
    <w:rsid w:val="00105D95"/>
    <w:rsid w:val="00105EAA"/>
    <w:rsid w:val="00105EB0"/>
    <w:rsid w:val="00105EEA"/>
    <w:rsid w:val="00105F1E"/>
    <w:rsid w:val="00105FB2"/>
    <w:rsid w:val="00106004"/>
    <w:rsid w:val="001060CA"/>
    <w:rsid w:val="001060DB"/>
    <w:rsid w:val="00106135"/>
    <w:rsid w:val="001061C2"/>
    <w:rsid w:val="0010624F"/>
    <w:rsid w:val="00106274"/>
    <w:rsid w:val="0010628D"/>
    <w:rsid w:val="00106392"/>
    <w:rsid w:val="00106398"/>
    <w:rsid w:val="001063D8"/>
    <w:rsid w:val="00106445"/>
    <w:rsid w:val="00106460"/>
    <w:rsid w:val="00106477"/>
    <w:rsid w:val="00106518"/>
    <w:rsid w:val="00106540"/>
    <w:rsid w:val="00106596"/>
    <w:rsid w:val="001065FE"/>
    <w:rsid w:val="001066D8"/>
    <w:rsid w:val="0010671E"/>
    <w:rsid w:val="00106732"/>
    <w:rsid w:val="00106795"/>
    <w:rsid w:val="0010679F"/>
    <w:rsid w:val="001067E0"/>
    <w:rsid w:val="001067E3"/>
    <w:rsid w:val="00106881"/>
    <w:rsid w:val="00106932"/>
    <w:rsid w:val="00106972"/>
    <w:rsid w:val="00106973"/>
    <w:rsid w:val="001069CF"/>
    <w:rsid w:val="00106A86"/>
    <w:rsid w:val="00106AA1"/>
    <w:rsid w:val="00106AD2"/>
    <w:rsid w:val="00106B34"/>
    <w:rsid w:val="00106B5E"/>
    <w:rsid w:val="00106C5A"/>
    <w:rsid w:val="00106D51"/>
    <w:rsid w:val="00106D89"/>
    <w:rsid w:val="00106D9B"/>
    <w:rsid w:val="00106DFF"/>
    <w:rsid w:val="00106E65"/>
    <w:rsid w:val="00106EC0"/>
    <w:rsid w:val="00106EF8"/>
    <w:rsid w:val="00106F13"/>
    <w:rsid w:val="00106FD8"/>
    <w:rsid w:val="0010703A"/>
    <w:rsid w:val="00107041"/>
    <w:rsid w:val="00107089"/>
    <w:rsid w:val="001070A2"/>
    <w:rsid w:val="001071EB"/>
    <w:rsid w:val="0010723A"/>
    <w:rsid w:val="0010724D"/>
    <w:rsid w:val="001072F7"/>
    <w:rsid w:val="0010733A"/>
    <w:rsid w:val="00107350"/>
    <w:rsid w:val="001073A1"/>
    <w:rsid w:val="001073BA"/>
    <w:rsid w:val="001073E3"/>
    <w:rsid w:val="001074B7"/>
    <w:rsid w:val="0010750E"/>
    <w:rsid w:val="001075C8"/>
    <w:rsid w:val="0010763C"/>
    <w:rsid w:val="0010767D"/>
    <w:rsid w:val="001077C1"/>
    <w:rsid w:val="001077D2"/>
    <w:rsid w:val="0010783F"/>
    <w:rsid w:val="00107842"/>
    <w:rsid w:val="00107858"/>
    <w:rsid w:val="00107882"/>
    <w:rsid w:val="001078BB"/>
    <w:rsid w:val="001078C6"/>
    <w:rsid w:val="001078EA"/>
    <w:rsid w:val="00107901"/>
    <w:rsid w:val="00107978"/>
    <w:rsid w:val="001079B0"/>
    <w:rsid w:val="00107A92"/>
    <w:rsid w:val="00107AB2"/>
    <w:rsid w:val="00107AC1"/>
    <w:rsid w:val="00107ADB"/>
    <w:rsid w:val="00107ADD"/>
    <w:rsid w:val="00107B6C"/>
    <w:rsid w:val="00107BAA"/>
    <w:rsid w:val="00107BC9"/>
    <w:rsid w:val="00107C23"/>
    <w:rsid w:val="00107C38"/>
    <w:rsid w:val="00107CBB"/>
    <w:rsid w:val="00107D8D"/>
    <w:rsid w:val="00107DC7"/>
    <w:rsid w:val="00107E2E"/>
    <w:rsid w:val="00107EB2"/>
    <w:rsid w:val="00107F71"/>
    <w:rsid w:val="00107F78"/>
    <w:rsid w:val="00107FA7"/>
    <w:rsid w:val="00110016"/>
    <w:rsid w:val="001100FB"/>
    <w:rsid w:val="00110107"/>
    <w:rsid w:val="0011015D"/>
    <w:rsid w:val="00110175"/>
    <w:rsid w:val="00110194"/>
    <w:rsid w:val="00110206"/>
    <w:rsid w:val="00110278"/>
    <w:rsid w:val="00110353"/>
    <w:rsid w:val="00110355"/>
    <w:rsid w:val="00110381"/>
    <w:rsid w:val="001103F1"/>
    <w:rsid w:val="0011044A"/>
    <w:rsid w:val="0011044F"/>
    <w:rsid w:val="00110457"/>
    <w:rsid w:val="001104AF"/>
    <w:rsid w:val="001104DB"/>
    <w:rsid w:val="0011051D"/>
    <w:rsid w:val="0011051E"/>
    <w:rsid w:val="0011053E"/>
    <w:rsid w:val="0011056E"/>
    <w:rsid w:val="00110597"/>
    <w:rsid w:val="00110613"/>
    <w:rsid w:val="0011064B"/>
    <w:rsid w:val="00110663"/>
    <w:rsid w:val="0011066F"/>
    <w:rsid w:val="00110674"/>
    <w:rsid w:val="001106BE"/>
    <w:rsid w:val="001106F6"/>
    <w:rsid w:val="00110729"/>
    <w:rsid w:val="0011074C"/>
    <w:rsid w:val="001107B1"/>
    <w:rsid w:val="00110843"/>
    <w:rsid w:val="00110863"/>
    <w:rsid w:val="001108D3"/>
    <w:rsid w:val="00110988"/>
    <w:rsid w:val="00110A1C"/>
    <w:rsid w:val="00110A39"/>
    <w:rsid w:val="00110A55"/>
    <w:rsid w:val="00110A75"/>
    <w:rsid w:val="00110AD7"/>
    <w:rsid w:val="00110BD3"/>
    <w:rsid w:val="00110D2C"/>
    <w:rsid w:val="00110D4F"/>
    <w:rsid w:val="00110D94"/>
    <w:rsid w:val="00110E1A"/>
    <w:rsid w:val="00110E3E"/>
    <w:rsid w:val="00110E8E"/>
    <w:rsid w:val="00110F55"/>
    <w:rsid w:val="00111021"/>
    <w:rsid w:val="00111053"/>
    <w:rsid w:val="0011105F"/>
    <w:rsid w:val="00111086"/>
    <w:rsid w:val="0011114E"/>
    <w:rsid w:val="00111166"/>
    <w:rsid w:val="001111C4"/>
    <w:rsid w:val="00111204"/>
    <w:rsid w:val="0011129B"/>
    <w:rsid w:val="001112E8"/>
    <w:rsid w:val="0011140C"/>
    <w:rsid w:val="001114A7"/>
    <w:rsid w:val="001114D0"/>
    <w:rsid w:val="001115D7"/>
    <w:rsid w:val="00111651"/>
    <w:rsid w:val="00111689"/>
    <w:rsid w:val="001116EB"/>
    <w:rsid w:val="00111707"/>
    <w:rsid w:val="00111773"/>
    <w:rsid w:val="00111786"/>
    <w:rsid w:val="001117D5"/>
    <w:rsid w:val="0011189C"/>
    <w:rsid w:val="001118B3"/>
    <w:rsid w:val="00111931"/>
    <w:rsid w:val="00111A1E"/>
    <w:rsid w:val="00111B62"/>
    <w:rsid w:val="00111B79"/>
    <w:rsid w:val="00111BAD"/>
    <w:rsid w:val="00111BBF"/>
    <w:rsid w:val="00111BCF"/>
    <w:rsid w:val="00111CA4"/>
    <w:rsid w:val="00111D86"/>
    <w:rsid w:val="00111E11"/>
    <w:rsid w:val="00111E8D"/>
    <w:rsid w:val="00111EA5"/>
    <w:rsid w:val="00111EAA"/>
    <w:rsid w:val="001120C8"/>
    <w:rsid w:val="001120D3"/>
    <w:rsid w:val="0011210D"/>
    <w:rsid w:val="0011212B"/>
    <w:rsid w:val="00112186"/>
    <w:rsid w:val="0011219C"/>
    <w:rsid w:val="00112215"/>
    <w:rsid w:val="0011224E"/>
    <w:rsid w:val="00112329"/>
    <w:rsid w:val="001123EA"/>
    <w:rsid w:val="001123FD"/>
    <w:rsid w:val="00112482"/>
    <w:rsid w:val="00112485"/>
    <w:rsid w:val="00112527"/>
    <w:rsid w:val="0011252E"/>
    <w:rsid w:val="0011253A"/>
    <w:rsid w:val="001125B7"/>
    <w:rsid w:val="001127B7"/>
    <w:rsid w:val="001127C6"/>
    <w:rsid w:val="001127FC"/>
    <w:rsid w:val="0011284B"/>
    <w:rsid w:val="001128F3"/>
    <w:rsid w:val="0011295B"/>
    <w:rsid w:val="0011298F"/>
    <w:rsid w:val="001129E2"/>
    <w:rsid w:val="00112A36"/>
    <w:rsid w:val="00112A64"/>
    <w:rsid w:val="00112AF9"/>
    <w:rsid w:val="00112B9D"/>
    <w:rsid w:val="00112BD4"/>
    <w:rsid w:val="00112C0E"/>
    <w:rsid w:val="00112C4B"/>
    <w:rsid w:val="00112CC2"/>
    <w:rsid w:val="00112CC3"/>
    <w:rsid w:val="00112CD8"/>
    <w:rsid w:val="00112DF6"/>
    <w:rsid w:val="00112E0C"/>
    <w:rsid w:val="00112E25"/>
    <w:rsid w:val="00112ED4"/>
    <w:rsid w:val="00112F08"/>
    <w:rsid w:val="00113004"/>
    <w:rsid w:val="001130F2"/>
    <w:rsid w:val="0011325D"/>
    <w:rsid w:val="00113276"/>
    <w:rsid w:val="001132F2"/>
    <w:rsid w:val="0011336C"/>
    <w:rsid w:val="00113379"/>
    <w:rsid w:val="00113437"/>
    <w:rsid w:val="0011347C"/>
    <w:rsid w:val="0011347D"/>
    <w:rsid w:val="001134D4"/>
    <w:rsid w:val="001134DF"/>
    <w:rsid w:val="001134EF"/>
    <w:rsid w:val="0011353A"/>
    <w:rsid w:val="00113594"/>
    <w:rsid w:val="001135A8"/>
    <w:rsid w:val="001135CE"/>
    <w:rsid w:val="00113619"/>
    <w:rsid w:val="00113641"/>
    <w:rsid w:val="001136DA"/>
    <w:rsid w:val="00113708"/>
    <w:rsid w:val="001137CC"/>
    <w:rsid w:val="0011394C"/>
    <w:rsid w:val="00113953"/>
    <w:rsid w:val="001139E9"/>
    <w:rsid w:val="001139FE"/>
    <w:rsid w:val="00113A51"/>
    <w:rsid w:val="00113B49"/>
    <w:rsid w:val="00113B6F"/>
    <w:rsid w:val="00113B7B"/>
    <w:rsid w:val="00113BB0"/>
    <w:rsid w:val="00113BCF"/>
    <w:rsid w:val="00113C65"/>
    <w:rsid w:val="00113CE0"/>
    <w:rsid w:val="00113D29"/>
    <w:rsid w:val="00113DCF"/>
    <w:rsid w:val="00113DE7"/>
    <w:rsid w:val="00113E36"/>
    <w:rsid w:val="00113EAB"/>
    <w:rsid w:val="00113F5D"/>
    <w:rsid w:val="001140E8"/>
    <w:rsid w:val="0011418C"/>
    <w:rsid w:val="001141F1"/>
    <w:rsid w:val="00114267"/>
    <w:rsid w:val="001142BE"/>
    <w:rsid w:val="001142E7"/>
    <w:rsid w:val="00114337"/>
    <w:rsid w:val="00114400"/>
    <w:rsid w:val="00114515"/>
    <w:rsid w:val="00114539"/>
    <w:rsid w:val="001145E7"/>
    <w:rsid w:val="001145EB"/>
    <w:rsid w:val="001145EF"/>
    <w:rsid w:val="001147A5"/>
    <w:rsid w:val="001147A9"/>
    <w:rsid w:val="00114821"/>
    <w:rsid w:val="00114828"/>
    <w:rsid w:val="00114883"/>
    <w:rsid w:val="001148D2"/>
    <w:rsid w:val="001148FB"/>
    <w:rsid w:val="00114923"/>
    <w:rsid w:val="001149DA"/>
    <w:rsid w:val="00114A18"/>
    <w:rsid w:val="00114A60"/>
    <w:rsid w:val="00114A86"/>
    <w:rsid w:val="00114AB5"/>
    <w:rsid w:val="00114AB9"/>
    <w:rsid w:val="00114B46"/>
    <w:rsid w:val="00114B9A"/>
    <w:rsid w:val="00114BB0"/>
    <w:rsid w:val="00114BD7"/>
    <w:rsid w:val="00114C44"/>
    <w:rsid w:val="00114C48"/>
    <w:rsid w:val="00114C82"/>
    <w:rsid w:val="00114CAF"/>
    <w:rsid w:val="00114CE9"/>
    <w:rsid w:val="00114E18"/>
    <w:rsid w:val="00114E1E"/>
    <w:rsid w:val="00114E33"/>
    <w:rsid w:val="00114E37"/>
    <w:rsid w:val="00114F18"/>
    <w:rsid w:val="00114F19"/>
    <w:rsid w:val="00114F54"/>
    <w:rsid w:val="00114FDB"/>
    <w:rsid w:val="0011508B"/>
    <w:rsid w:val="001151B4"/>
    <w:rsid w:val="001151D1"/>
    <w:rsid w:val="001151E9"/>
    <w:rsid w:val="00115260"/>
    <w:rsid w:val="00115283"/>
    <w:rsid w:val="0011532B"/>
    <w:rsid w:val="0011540E"/>
    <w:rsid w:val="0011541A"/>
    <w:rsid w:val="00115485"/>
    <w:rsid w:val="001154C1"/>
    <w:rsid w:val="0011550C"/>
    <w:rsid w:val="00115589"/>
    <w:rsid w:val="001155D5"/>
    <w:rsid w:val="001155DE"/>
    <w:rsid w:val="001155DF"/>
    <w:rsid w:val="00115614"/>
    <w:rsid w:val="00115649"/>
    <w:rsid w:val="00115657"/>
    <w:rsid w:val="001156F4"/>
    <w:rsid w:val="00115716"/>
    <w:rsid w:val="00115878"/>
    <w:rsid w:val="00115907"/>
    <w:rsid w:val="00115930"/>
    <w:rsid w:val="00115969"/>
    <w:rsid w:val="00115983"/>
    <w:rsid w:val="001159E2"/>
    <w:rsid w:val="001159FA"/>
    <w:rsid w:val="00115A08"/>
    <w:rsid w:val="00115A6F"/>
    <w:rsid w:val="00115BD8"/>
    <w:rsid w:val="00115C8C"/>
    <w:rsid w:val="00115C8F"/>
    <w:rsid w:val="00115D0F"/>
    <w:rsid w:val="00115D47"/>
    <w:rsid w:val="00115D88"/>
    <w:rsid w:val="00115ED8"/>
    <w:rsid w:val="00115F41"/>
    <w:rsid w:val="00115F46"/>
    <w:rsid w:val="00115FF5"/>
    <w:rsid w:val="0011606E"/>
    <w:rsid w:val="001160BB"/>
    <w:rsid w:val="001160E4"/>
    <w:rsid w:val="001160E6"/>
    <w:rsid w:val="00116124"/>
    <w:rsid w:val="0011614D"/>
    <w:rsid w:val="0011616B"/>
    <w:rsid w:val="001161D2"/>
    <w:rsid w:val="0011633D"/>
    <w:rsid w:val="001163F4"/>
    <w:rsid w:val="00116401"/>
    <w:rsid w:val="00116471"/>
    <w:rsid w:val="0011647C"/>
    <w:rsid w:val="001165D9"/>
    <w:rsid w:val="001165E4"/>
    <w:rsid w:val="0011663C"/>
    <w:rsid w:val="001166F1"/>
    <w:rsid w:val="0011670A"/>
    <w:rsid w:val="0011671A"/>
    <w:rsid w:val="0011673E"/>
    <w:rsid w:val="00116757"/>
    <w:rsid w:val="001167FF"/>
    <w:rsid w:val="00116848"/>
    <w:rsid w:val="00116852"/>
    <w:rsid w:val="00116858"/>
    <w:rsid w:val="001168A2"/>
    <w:rsid w:val="001168AB"/>
    <w:rsid w:val="001168BC"/>
    <w:rsid w:val="00116946"/>
    <w:rsid w:val="001169D8"/>
    <w:rsid w:val="00116ADE"/>
    <w:rsid w:val="00116BA5"/>
    <w:rsid w:val="00116C4E"/>
    <w:rsid w:val="00116C98"/>
    <w:rsid w:val="00116D87"/>
    <w:rsid w:val="00116D8A"/>
    <w:rsid w:val="00116D8D"/>
    <w:rsid w:val="00116D8F"/>
    <w:rsid w:val="00116D98"/>
    <w:rsid w:val="00116DBC"/>
    <w:rsid w:val="00116E30"/>
    <w:rsid w:val="00116E8B"/>
    <w:rsid w:val="00116F4D"/>
    <w:rsid w:val="00116F92"/>
    <w:rsid w:val="001170BF"/>
    <w:rsid w:val="001170E2"/>
    <w:rsid w:val="00117144"/>
    <w:rsid w:val="00117161"/>
    <w:rsid w:val="0011719B"/>
    <w:rsid w:val="00117203"/>
    <w:rsid w:val="0011726A"/>
    <w:rsid w:val="001172A7"/>
    <w:rsid w:val="0011737F"/>
    <w:rsid w:val="00117393"/>
    <w:rsid w:val="001173CC"/>
    <w:rsid w:val="001173DD"/>
    <w:rsid w:val="0011741D"/>
    <w:rsid w:val="001174C2"/>
    <w:rsid w:val="001174E9"/>
    <w:rsid w:val="00117519"/>
    <w:rsid w:val="00117530"/>
    <w:rsid w:val="00117550"/>
    <w:rsid w:val="001175D6"/>
    <w:rsid w:val="001175FF"/>
    <w:rsid w:val="0011760E"/>
    <w:rsid w:val="0011765B"/>
    <w:rsid w:val="001176AA"/>
    <w:rsid w:val="0011775A"/>
    <w:rsid w:val="001177A4"/>
    <w:rsid w:val="001177C4"/>
    <w:rsid w:val="0011789D"/>
    <w:rsid w:val="001179BD"/>
    <w:rsid w:val="00117A09"/>
    <w:rsid w:val="00117AA2"/>
    <w:rsid w:val="00117AE2"/>
    <w:rsid w:val="00117AE9"/>
    <w:rsid w:val="00117AFC"/>
    <w:rsid w:val="00117B54"/>
    <w:rsid w:val="00117DA8"/>
    <w:rsid w:val="00117E72"/>
    <w:rsid w:val="00117EC5"/>
    <w:rsid w:val="00117F2E"/>
    <w:rsid w:val="00117FA7"/>
    <w:rsid w:val="00117FD4"/>
    <w:rsid w:val="00120052"/>
    <w:rsid w:val="00120136"/>
    <w:rsid w:val="0012013F"/>
    <w:rsid w:val="00120213"/>
    <w:rsid w:val="0012025E"/>
    <w:rsid w:val="001202D2"/>
    <w:rsid w:val="0012043F"/>
    <w:rsid w:val="0012050D"/>
    <w:rsid w:val="00120546"/>
    <w:rsid w:val="0012054A"/>
    <w:rsid w:val="0012056B"/>
    <w:rsid w:val="001205CE"/>
    <w:rsid w:val="00120620"/>
    <w:rsid w:val="00120652"/>
    <w:rsid w:val="00120872"/>
    <w:rsid w:val="001208B7"/>
    <w:rsid w:val="001208C9"/>
    <w:rsid w:val="00120913"/>
    <w:rsid w:val="0012093A"/>
    <w:rsid w:val="001209C7"/>
    <w:rsid w:val="001209C8"/>
    <w:rsid w:val="001209E2"/>
    <w:rsid w:val="00120B00"/>
    <w:rsid w:val="00120B1B"/>
    <w:rsid w:val="00120BF9"/>
    <w:rsid w:val="00120C41"/>
    <w:rsid w:val="00120C70"/>
    <w:rsid w:val="00120CA7"/>
    <w:rsid w:val="00120CF2"/>
    <w:rsid w:val="00120DB3"/>
    <w:rsid w:val="00120DBD"/>
    <w:rsid w:val="00120DD2"/>
    <w:rsid w:val="00120DD3"/>
    <w:rsid w:val="00120DF0"/>
    <w:rsid w:val="00120DFA"/>
    <w:rsid w:val="00120E0A"/>
    <w:rsid w:val="00120EB2"/>
    <w:rsid w:val="00120EB4"/>
    <w:rsid w:val="00120FE9"/>
    <w:rsid w:val="00120FF7"/>
    <w:rsid w:val="00121058"/>
    <w:rsid w:val="001213A6"/>
    <w:rsid w:val="0012140A"/>
    <w:rsid w:val="00121449"/>
    <w:rsid w:val="0012144B"/>
    <w:rsid w:val="00121576"/>
    <w:rsid w:val="0012157D"/>
    <w:rsid w:val="001215C0"/>
    <w:rsid w:val="00121650"/>
    <w:rsid w:val="001216CB"/>
    <w:rsid w:val="001216D0"/>
    <w:rsid w:val="001216FC"/>
    <w:rsid w:val="001217E2"/>
    <w:rsid w:val="001217FD"/>
    <w:rsid w:val="00121834"/>
    <w:rsid w:val="001218A5"/>
    <w:rsid w:val="00121982"/>
    <w:rsid w:val="001219DA"/>
    <w:rsid w:val="001219F3"/>
    <w:rsid w:val="00121A23"/>
    <w:rsid w:val="00121ABB"/>
    <w:rsid w:val="00121ACC"/>
    <w:rsid w:val="00121B1A"/>
    <w:rsid w:val="00121B28"/>
    <w:rsid w:val="00121B3A"/>
    <w:rsid w:val="00121B9B"/>
    <w:rsid w:val="00121C75"/>
    <w:rsid w:val="00121CB7"/>
    <w:rsid w:val="00121D1A"/>
    <w:rsid w:val="00121D32"/>
    <w:rsid w:val="00121D35"/>
    <w:rsid w:val="00121D67"/>
    <w:rsid w:val="00121EC2"/>
    <w:rsid w:val="00121EE6"/>
    <w:rsid w:val="00121F4E"/>
    <w:rsid w:val="00121FBC"/>
    <w:rsid w:val="00121FEB"/>
    <w:rsid w:val="001220E4"/>
    <w:rsid w:val="00122135"/>
    <w:rsid w:val="00122290"/>
    <w:rsid w:val="00122299"/>
    <w:rsid w:val="001222C8"/>
    <w:rsid w:val="001222CD"/>
    <w:rsid w:val="0012231E"/>
    <w:rsid w:val="001223EB"/>
    <w:rsid w:val="00122495"/>
    <w:rsid w:val="001224BD"/>
    <w:rsid w:val="001224F7"/>
    <w:rsid w:val="001224FC"/>
    <w:rsid w:val="001225DE"/>
    <w:rsid w:val="00122605"/>
    <w:rsid w:val="00122678"/>
    <w:rsid w:val="0012267A"/>
    <w:rsid w:val="001226BB"/>
    <w:rsid w:val="001226D3"/>
    <w:rsid w:val="001226F3"/>
    <w:rsid w:val="001226FE"/>
    <w:rsid w:val="00122777"/>
    <w:rsid w:val="001227B9"/>
    <w:rsid w:val="00122808"/>
    <w:rsid w:val="00122839"/>
    <w:rsid w:val="00122852"/>
    <w:rsid w:val="00122909"/>
    <w:rsid w:val="00122978"/>
    <w:rsid w:val="0012298B"/>
    <w:rsid w:val="001229DA"/>
    <w:rsid w:val="001229F3"/>
    <w:rsid w:val="001229FE"/>
    <w:rsid w:val="00122A0D"/>
    <w:rsid w:val="00122A3B"/>
    <w:rsid w:val="00122A4E"/>
    <w:rsid w:val="00122A95"/>
    <w:rsid w:val="00122ADF"/>
    <w:rsid w:val="00122B0A"/>
    <w:rsid w:val="00122B23"/>
    <w:rsid w:val="00122B35"/>
    <w:rsid w:val="00122B56"/>
    <w:rsid w:val="00122B68"/>
    <w:rsid w:val="00122C01"/>
    <w:rsid w:val="00122C7D"/>
    <w:rsid w:val="00122C8F"/>
    <w:rsid w:val="00122D9F"/>
    <w:rsid w:val="00122DB9"/>
    <w:rsid w:val="00122E33"/>
    <w:rsid w:val="00122E98"/>
    <w:rsid w:val="00122F19"/>
    <w:rsid w:val="00122F2F"/>
    <w:rsid w:val="00122F84"/>
    <w:rsid w:val="00122F9F"/>
    <w:rsid w:val="00122FD8"/>
    <w:rsid w:val="00123071"/>
    <w:rsid w:val="001230B2"/>
    <w:rsid w:val="001230C2"/>
    <w:rsid w:val="0012322A"/>
    <w:rsid w:val="00123249"/>
    <w:rsid w:val="00123389"/>
    <w:rsid w:val="0012347A"/>
    <w:rsid w:val="001235BC"/>
    <w:rsid w:val="00123620"/>
    <w:rsid w:val="00123721"/>
    <w:rsid w:val="001238E2"/>
    <w:rsid w:val="001239A4"/>
    <w:rsid w:val="00123A2D"/>
    <w:rsid w:val="00123AD9"/>
    <w:rsid w:val="00123AEF"/>
    <w:rsid w:val="00123B5B"/>
    <w:rsid w:val="00123B65"/>
    <w:rsid w:val="00123BB2"/>
    <w:rsid w:val="00123BC6"/>
    <w:rsid w:val="00123BDF"/>
    <w:rsid w:val="00123C21"/>
    <w:rsid w:val="00123CA3"/>
    <w:rsid w:val="00123D6D"/>
    <w:rsid w:val="00123DA7"/>
    <w:rsid w:val="00123DBA"/>
    <w:rsid w:val="00123E4C"/>
    <w:rsid w:val="00123E8E"/>
    <w:rsid w:val="00123E9C"/>
    <w:rsid w:val="00123EC7"/>
    <w:rsid w:val="00123F37"/>
    <w:rsid w:val="00123F3A"/>
    <w:rsid w:val="00123F9C"/>
    <w:rsid w:val="0012404B"/>
    <w:rsid w:val="001240BB"/>
    <w:rsid w:val="00124199"/>
    <w:rsid w:val="00124283"/>
    <w:rsid w:val="001242F7"/>
    <w:rsid w:val="00124347"/>
    <w:rsid w:val="001243DD"/>
    <w:rsid w:val="001243FF"/>
    <w:rsid w:val="0012452A"/>
    <w:rsid w:val="00124570"/>
    <w:rsid w:val="00124589"/>
    <w:rsid w:val="001245CA"/>
    <w:rsid w:val="0012460E"/>
    <w:rsid w:val="0012471D"/>
    <w:rsid w:val="00124766"/>
    <w:rsid w:val="00124918"/>
    <w:rsid w:val="00124929"/>
    <w:rsid w:val="0012498F"/>
    <w:rsid w:val="001249BB"/>
    <w:rsid w:val="00124AC5"/>
    <w:rsid w:val="00124AF6"/>
    <w:rsid w:val="00124B56"/>
    <w:rsid w:val="00124BE7"/>
    <w:rsid w:val="00124C08"/>
    <w:rsid w:val="00124C5D"/>
    <w:rsid w:val="00124D15"/>
    <w:rsid w:val="00124D29"/>
    <w:rsid w:val="00124D83"/>
    <w:rsid w:val="00124DCD"/>
    <w:rsid w:val="00124DD5"/>
    <w:rsid w:val="00124E61"/>
    <w:rsid w:val="00124F7F"/>
    <w:rsid w:val="0012508C"/>
    <w:rsid w:val="001250A0"/>
    <w:rsid w:val="001250A8"/>
    <w:rsid w:val="00125125"/>
    <w:rsid w:val="00125149"/>
    <w:rsid w:val="0012515D"/>
    <w:rsid w:val="001251C3"/>
    <w:rsid w:val="00125219"/>
    <w:rsid w:val="001252E9"/>
    <w:rsid w:val="001252F8"/>
    <w:rsid w:val="00125357"/>
    <w:rsid w:val="0012536B"/>
    <w:rsid w:val="0012538B"/>
    <w:rsid w:val="0012538E"/>
    <w:rsid w:val="001253C4"/>
    <w:rsid w:val="001253CC"/>
    <w:rsid w:val="001253D0"/>
    <w:rsid w:val="001254D4"/>
    <w:rsid w:val="001254E2"/>
    <w:rsid w:val="00125509"/>
    <w:rsid w:val="0012556F"/>
    <w:rsid w:val="00125640"/>
    <w:rsid w:val="00125682"/>
    <w:rsid w:val="001256AB"/>
    <w:rsid w:val="001256C9"/>
    <w:rsid w:val="00125779"/>
    <w:rsid w:val="0012579D"/>
    <w:rsid w:val="00125812"/>
    <w:rsid w:val="00125842"/>
    <w:rsid w:val="0012589C"/>
    <w:rsid w:val="001258BD"/>
    <w:rsid w:val="00125965"/>
    <w:rsid w:val="001259B9"/>
    <w:rsid w:val="001259FC"/>
    <w:rsid w:val="00125B20"/>
    <w:rsid w:val="00125BE7"/>
    <w:rsid w:val="00125C38"/>
    <w:rsid w:val="00125CBF"/>
    <w:rsid w:val="00125CF7"/>
    <w:rsid w:val="00125E0A"/>
    <w:rsid w:val="00125E19"/>
    <w:rsid w:val="00125E27"/>
    <w:rsid w:val="00125E46"/>
    <w:rsid w:val="00125E4A"/>
    <w:rsid w:val="00125E65"/>
    <w:rsid w:val="00125F83"/>
    <w:rsid w:val="00125FFE"/>
    <w:rsid w:val="00126024"/>
    <w:rsid w:val="001260AF"/>
    <w:rsid w:val="001260EC"/>
    <w:rsid w:val="001260F0"/>
    <w:rsid w:val="00126118"/>
    <w:rsid w:val="00126170"/>
    <w:rsid w:val="00126191"/>
    <w:rsid w:val="001261EA"/>
    <w:rsid w:val="001261F3"/>
    <w:rsid w:val="00126207"/>
    <w:rsid w:val="00126244"/>
    <w:rsid w:val="001262DC"/>
    <w:rsid w:val="00126334"/>
    <w:rsid w:val="00126343"/>
    <w:rsid w:val="0012636A"/>
    <w:rsid w:val="00126390"/>
    <w:rsid w:val="001263AD"/>
    <w:rsid w:val="001264AD"/>
    <w:rsid w:val="001264E7"/>
    <w:rsid w:val="001264EF"/>
    <w:rsid w:val="001265F4"/>
    <w:rsid w:val="00126623"/>
    <w:rsid w:val="00126643"/>
    <w:rsid w:val="00126690"/>
    <w:rsid w:val="001266DA"/>
    <w:rsid w:val="00126745"/>
    <w:rsid w:val="001267B4"/>
    <w:rsid w:val="001267ED"/>
    <w:rsid w:val="0012683D"/>
    <w:rsid w:val="001268B9"/>
    <w:rsid w:val="001268CC"/>
    <w:rsid w:val="001268D4"/>
    <w:rsid w:val="001268F8"/>
    <w:rsid w:val="00126953"/>
    <w:rsid w:val="00126995"/>
    <w:rsid w:val="00126996"/>
    <w:rsid w:val="001269FD"/>
    <w:rsid w:val="00126AC0"/>
    <w:rsid w:val="00126AC4"/>
    <w:rsid w:val="00126AD0"/>
    <w:rsid w:val="00126B88"/>
    <w:rsid w:val="00126BCE"/>
    <w:rsid w:val="00126BDE"/>
    <w:rsid w:val="00126C1B"/>
    <w:rsid w:val="00126C98"/>
    <w:rsid w:val="00126CC4"/>
    <w:rsid w:val="00126D05"/>
    <w:rsid w:val="00126D5C"/>
    <w:rsid w:val="00126D75"/>
    <w:rsid w:val="00126E1A"/>
    <w:rsid w:val="00126E4A"/>
    <w:rsid w:val="00126E7A"/>
    <w:rsid w:val="00126EDA"/>
    <w:rsid w:val="00126FB1"/>
    <w:rsid w:val="00126FC5"/>
    <w:rsid w:val="00127008"/>
    <w:rsid w:val="00127036"/>
    <w:rsid w:val="00127039"/>
    <w:rsid w:val="001270A3"/>
    <w:rsid w:val="0012711E"/>
    <w:rsid w:val="00127124"/>
    <w:rsid w:val="0012718B"/>
    <w:rsid w:val="00127275"/>
    <w:rsid w:val="00127295"/>
    <w:rsid w:val="00127322"/>
    <w:rsid w:val="00127479"/>
    <w:rsid w:val="001274ED"/>
    <w:rsid w:val="00127545"/>
    <w:rsid w:val="0012754F"/>
    <w:rsid w:val="0012764B"/>
    <w:rsid w:val="001276BE"/>
    <w:rsid w:val="001276E5"/>
    <w:rsid w:val="00127798"/>
    <w:rsid w:val="001277DD"/>
    <w:rsid w:val="0012781D"/>
    <w:rsid w:val="0012796E"/>
    <w:rsid w:val="00127970"/>
    <w:rsid w:val="001279E3"/>
    <w:rsid w:val="00127AA7"/>
    <w:rsid w:val="00127ABF"/>
    <w:rsid w:val="00127B29"/>
    <w:rsid w:val="00127B68"/>
    <w:rsid w:val="00127BA0"/>
    <w:rsid w:val="00127BBE"/>
    <w:rsid w:val="00127BC6"/>
    <w:rsid w:val="00127C03"/>
    <w:rsid w:val="00127CD3"/>
    <w:rsid w:val="00127CD5"/>
    <w:rsid w:val="00127D35"/>
    <w:rsid w:val="00127D56"/>
    <w:rsid w:val="00127DA6"/>
    <w:rsid w:val="00127DBD"/>
    <w:rsid w:val="00127E16"/>
    <w:rsid w:val="00127F1E"/>
    <w:rsid w:val="00127F2F"/>
    <w:rsid w:val="00127F3C"/>
    <w:rsid w:val="00127FB7"/>
    <w:rsid w:val="0012FDB7"/>
    <w:rsid w:val="0013009F"/>
    <w:rsid w:val="00130181"/>
    <w:rsid w:val="00130194"/>
    <w:rsid w:val="00130198"/>
    <w:rsid w:val="00130218"/>
    <w:rsid w:val="0013023B"/>
    <w:rsid w:val="00130259"/>
    <w:rsid w:val="00130273"/>
    <w:rsid w:val="001302EF"/>
    <w:rsid w:val="0013032C"/>
    <w:rsid w:val="00130330"/>
    <w:rsid w:val="001303E6"/>
    <w:rsid w:val="001304D9"/>
    <w:rsid w:val="00130541"/>
    <w:rsid w:val="00130545"/>
    <w:rsid w:val="00130633"/>
    <w:rsid w:val="0013063C"/>
    <w:rsid w:val="00130655"/>
    <w:rsid w:val="00130681"/>
    <w:rsid w:val="001306AD"/>
    <w:rsid w:val="001306FE"/>
    <w:rsid w:val="001306FF"/>
    <w:rsid w:val="0013075E"/>
    <w:rsid w:val="00130790"/>
    <w:rsid w:val="00130795"/>
    <w:rsid w:val="00130830"/>
    <w:rsid w:val="001308CF"/>
    <w:rsid w:val="00130A1E"/>
    <w:rsid w:val="00130AB2"/>
    <w:rsid w:val="00130B14"/>
    <w:rsid w:val="00130CB8"/>
    <w:rsid w:val="00130D73"/>
    <w:rsid w:val="00130DA9"/>
    <w:rsid w:val="00130DEC"/>
    <w:rsid w:val="00130E1E"/>
    <w:rsid w:val="00130E3B"/>
    <w:rsid w:val="00130E9A"/>
    <w:rsid w:val="00130F8C"/>
    <w:rsid w:val="0013107A"/>
    <w:rsid w:val="001311F9"/>
    <w:rsid w:val="00131292"/>
    <w:rsid w:val="0013129A"/>
    <w:rsid w:val="00131370"/>
    <w:rsid w:val="00131375"/>
    <w:rsid w:val="001313A3"/>
    <w:rsid w:val="001313B7"/>
    <w:rsid w:val="00131443"/>
    <w:rsid w:val="001314C2"/>
    <w:rsid w:val="0013166C"/>
    <w:rsid w:val="0013167B"/>
    <w:rsid w:val="0013171E"/>
    <w:rsid w:val="00131803"/>
    <w:rsid w:val="00131839"/>
    <w:rsid w:val="001318B5"/>
    <w:rsid w:val="001318E6"/>
    <w:rsid w:val="001319A0"/>
    <w:rsid w:val="00131A8A"/>
    <w:rsid w:val="00131A8D"/>
    <w:rsid w:val="00131AC9"/>
    <w:rsid w:val="00131AFF"/>
    <w:rsid w:val="00131B31"/>
    <w:rsid w:val="00131B3A"/>
    <w:rsid w:val="00131BC1"/>
    <w:rsid w:val="00131C3A"/>
    <w:rsid w:val="00131D99"/>
    <w:rsid w:val="00131DD3"/>
    <w:rsid w:val="00131DF3"/>
    <w:rsid w:val="00131E1B"/>
    <w:rsid w:val="00131E1E"/>
    <w:rsid w:val="00131E80"/>
    <w:rsid w:val="00131EF5"/>
    <w:rsid w:val="00131FFE"/>
    <w:rsid w:val="00132064"/>
    <w:rsid w:val="001320AC"/>
    <w:rsid w:val="001320D5"/>
    <w:rsid w:val="001321AC"/>
    <w:rsid w:val="00132200"/>
    <w:rsid w:val="00132247"/>
    <w:rsid w:val="00132285"/>
    <w:rsid w:val="00132305"/>
    <w:rsid w:val="00132342"/>
    <w:rsid w:val="00132395"/>
    <w:rsid w:val="0013240A"/>
    <w:rsid w:val="0013244D"/>
    <w:rsid w:val="0013249F"/>
    <w:rsid w:val="0013256C"/>
    <w:rsid w:val="001325F5"/>
    <w:rsid w:val="0013262A"/>
    <w:rsid w:val="00132657"/>
    <w:rsid w:val="00132693"/>
    <w:rsid w:val="001326AC"/>
    <w:rsid w:val="001326C7"/>
    <w:rsid w:val="00132721"/>
    <w:rsid w:val="0013275D"/>
    <w:rsid w:val="00132772"/>
    <w:rsid w:val="00132787"/>
    <w:rsid w:val="001327CD"/>
    <w:rsid w:val="00132810"/>
    <w:rsid w:val="00132820"/>
    <w:rsid w:val="001328F4"/>
    <w:rsid w:val="00132909"/>
    <w:rsid w:val="0013294D"/>
    <w:rsid w:val="001329EF"/>
    <w:rsid w:val="00132A6C"/>
    <w:rsid w:val="00132A7F"/>
    <w:rsid w:val="00132BC6"/>
    <w:rsid w:val="00132BFB"/>
    <w:rsid w:val="00132C15"/>
    <w:rsid w:val="00132D84"/>
    <w:rsid w:val="00132DD6"/>
    <w:rsid w:val="00132DEA"/>
    <w:rsid w:val="00132E13"/>
    <w:rsid w:val="00132E91"/>
    <w:rsid w:val="00132EA1"/>
    <w:rsid w:val="00132F7C"/>
    <w:rsid w:val="00133068"/>
    <w:rsid w:val="00133402"/>
    <w:rsid w:val="00133434"/>
    <w:rsid w:val="0013350E"/>
    <w:rsid w:val="00133516"/>
    <w:rsid w:val="00133591"/>
    <w:rsid w:val="00133598"/>
    <w:rsid w:val="001335FB"/>
    <w:rsid w:val="0013367A"/>
    <w:rsid w:val="00133772"/>
    <w:rsid w:val="001337B5"/>
    <w:rsid w:val="001337C2"/>
    <w:rsid w:val="0013382A"/>
    <w:rsid w:val="00133833"/>
    <w:rsid w:val="001338AB"/>
    <w:rsid w:val="001338E2"/>
    <w:rsid w:val="001338E7"/>
    <w:rsid w:val="0013395D"/>
    <w:rsid w:val="001339CE"/>
    <w:rsid w:val="00133A1B"/>
    <w:rsid w:val="00133ABE"/>
    <w:rsid w:val="00133C0B"/>
    <w:rsid w:val="00133D60"/>
    <w:rsid w:val="00133D7B"/>
    <w:rsid w:val="00133DDE"/>
    <w:rsid w:val="00133DE1"/>
    <w:rsid w:val="00133E35"/>
    <w:rsid w:val="00133E39"/>
    <w:rsid w:val="00133E5C"/>
    <w:rsid w:val="00133E68"/>
    <w:rsid w:val="00133E6D"/>
    <w:rsid w:val="00133F03"/>
    <w:rsid w:val="00133F17"/>
    <w:rsid w:val="00133FCD"/>
    <w:rsid w:val="00134017"/>
    <w:rsid w:val="00134081"/>
    <w:rsid w:val="001340C1"/>
    <w:rsid w:val="001340FE"/>
    <w:rsid w:val="0013415B"/>
    <w:rsid w:val="00134185"/>
    <w:rsid w:val="001341B0"/>
    <w:rsid w:val="001341BB"/>
    <w:rsid w:val="001341EF"/>
    <w:rsid w:val="00134204"/>
    <w:rsid w:val="0013421E"/>
    <w:rsid w:val="0013422D"/>
    <w:rsid w:val="0013425F"/>
    <w:rsid w:val="00134305"/>
    <w:rsid w:val="00134313"/>
    <w:rsid w:val="00134320"/>
    <w:rsid w:val="00134333"/>
    <w:rsid w:val="00134338"/>
    <w:rsid w:val="0013435A"/>
    <w:rsid w:val="00134431"/>
    <w:rsid w:val="00134441"/>
    <w:rsid w:val="00134488"/>
    <w:rsid w:val="001344B6"/>
    <w:rsid w:val="0013455E"/>
    <w:rsid w:val="001345AE"/>
    <w:rsid w:val="0013460F"/>
    <w:rsid w:val="0013464E"/>
    <w:rsid w:val="0013468E"/>
    <w:rsid w:val="001346F4"/>
    <w:rsid w:val="00134789"/>
    <w:rsid w:val="00134975"/>
    <w:rsid w:val="0013497F"/>
    <w:rsid w:val="00134A01"/>
    <w:rsid w:val="00134A6C"/>
    <w:rsid w:val="00134A9B"/>
    <w:rsid w:val="00134B08"/>
    <w:rsid w:val="00134B2C"/>
    <w:rsid w:val="00134B86"/>
    <w:rsid w:val="00134BE9"/>
    <w:rsid w:val="00134C1A"/>
    <w:rsid w:val="00134CAA"/>
    <w:rsid w:val="00134CB7"/>
    <w:rsid w:val="00134CBB"/>
    <w:rsid w:val="00134CFC"/>
    <w:rsid w:val="00134D1C"/>
    <w:rsid w:val="00134D78"/>
    <w:rsid w:val="00134D8D"/>
    <w:rsid w:val="00134E43"/>
    <w:rsid w:val="00134F0B"/>
    <w:rsid w:val="00134F28"/>
    <w:rsid w:val="00134F48"/>
    <w:rsid w:val="00134FDC"/>
    <w:rsid w:val="00135049"/>
    <w:rsid w:val="00135059"/>
    <w:rsid w:val="001350FD"/>
    <w:rsid w:val="0013513C"/>
    <w:rsid w:val="00135140"/>
    <w:rsid w:val="00135191"/>
    <w:rsid w:val="001352D2"/>
    <w:rsid w:val="00135304"/>
    <w:rsid w:val="0013543A"/>
    <w:rsid w:val="0013543B"/>
    <w:rsid w:val="001354BD"/>
    <w:rsid w:val="00135517"/>
    <w:rsid w:val="0013555F"/>
    <w:rsid w:val="00135564"/>
    <w:rsid w:val="00135571"/>
    <w:rsid w:val="001355C2"/>
    <w:rsid w:val="00135657"/>
    <w:rsid w:val="00135660"/>
    <w:rsid w:val="0013568A"/>
    <w:rsid w:val="00135692"/>
    <w:rsid w:val="0013573A"/>
    <w:rsid w:val="00135754"/>
    <w:rsid w:val="00135776"/>
    <w:rsid w:val="001357A7"/>
    <w:rsid w:val="001357B1"/>
    <w:rsid w:val="001357B4"/>
    <w:rsid w:val="0013584D"/>
    <w:rsid w:val="00135870"/>
    <w:rsid w:val="00135884"/>
    <w:rsid w:val="001358E5"/>
    <w:rsid w:val="00135936"/>
    <w:rsid w:val="00135952"/>
    <w:rsid w:val="001359C7"/>
    <w:rsid w:val="00135AF7"/>
    <w:rsid w:val="00135B08"/>
    <w:rsid w:val="00135B1C"/>
    <w:rsid w:val="00135B97"/>
    <w:rsid w:val="00135C11"/>
    <w:rsid w:val="00135C29"/>
    <w:rsid w:val="00135C97"/>
    <w:rsid w:val="00135D3B"/>
    <w:rsid w:val="00135D67"/>
    <w:rsid w:val="00135EA6"/>
    <w:rsid w:val="00135F30"/>
    <w:rsid w:val="00135F7A"/>
    <w:rsid w:val="00135F8D"/>
    <w:rsid w:val="00135FA6"/>
    <w:rsid w:val="00135FAC"/>
    <w:rsid w:val="00136116"/>
    <w:rsid w:val="00136131"/>
    <w:rsid w:val="00136132"/>
    <w:rsid w:val="00136150"/>
    <w:rsid w:val="001361EA"/>
    <w:rsid w:val="00136209"/>
    <w:rsid w:val="0013621A"/>
    <w:rsid w:val="001362C6"/>
    <w:rsid w:val="0013631A"/>
    <w:rsid w:val="00136326"/>
    <w:rsid w:val="00136338"/>
    <w:rsid w:val="00136356"/>
    <w:rsid w:val="001363B8"/>
    <w:rsid w:val="00136446"/>
    <w:rsid w:val="00136473"/>
    <w:rsid w:val="0013647C"/>
    <w:rsid w:val="00136481"/>
    <w:rsid w:val="001364D9"/>
    <w:rsid w:val="00136501"/>
    <w:rsid w:val="0013656F"/>
    <w:rsid w:val="001365CA"/>
    <w:rsid w:val="001365D0"/>
    <w:rsid w:val="00136620"/>
    <w:rsid w:val="001366A0"/>
    <w:rsid w:val="001366AF"/>
    <w:rsid w:val="00136718"/>
    <w:rsid w:val="0013674B"/>
    <w:rsid w:val="001367B8"/>
    <w:rsid w:val="00136824"/>
    <w:rsid w:val="00136884"/>
    <w:rsid w:val="001368C7"/>
    <w:rsid w:val="001368C9"/>
    <w:rsid w:val="00136941"/>
    <w:rsid w:val="00136942"/>
    <w:rsid w:val="0013698B"/>
    <w:rsid w:val="0013699D"/>
    <w:rsid w:val="001369BD"/>
    <w:rsid w:val="00136A28"/>
    <w:rsid w:val="00136AC4"/>
    <w:rsid w:val="00136B39"/>
    <w:rsid w:val="00136BC9"/>
    <w:rsid w:val="00136C0B"/>
    <w:rsid w:val="00136D30"/>
    <w:rsid w:val="00136DEC"/>
    <w:rsid w:val="00136E8B"/>
    <w:rsid w:val="00136F09"/>
    <w:rsid w:val="00136FDF"/>
    <w:rsid w:val="00136FFD"/>
    <w:rsid w:val="0013703C"/>
    <w:rsid w:val="00137059"/>
    <w:rsid w:val="0013707F"/>
    <w:rsid w:val="00137082"/>
    <w:rsid w:val="00137107"/>
    <w:rsid w:val="0013714B"/>
    <w:rsid w:val="001372A3"/>
    <w:rsid w:val="00137354"/>
    <w:rsid w:val="00137412"/>
    <w:rsid w:val="00137433"/>
    <w:rsid w:val="00137463"/>
    <w:rsid w:val="0013749F"/>
    <w:rsid w:val="001374DE"/>
    <w:rsid w:val="001374E9"/>
    <w:rsid w:val="001374FB"/>
    <w:rsid w:val="00137592"/>
    <w:rsid w:val="0013764D"/>
    <w:rsid w:val="0013766C"/>
    <w:rsid w:val="00137687"/>
    <w:rsid w:val="0013778E"/>
    <w:rsid w:val="001377A1"/>
    <w:rsid w:val="001377C2"/>
    <w:rsid w:val="00137848"/>
    <w:rsid w:val="0013784B"/>
    <w:rsid w:val="001378A2"/>
    <w:rsid w:val="001378A9"/>
    <w:rsid w:val="001378C2"/>
    <w:rsid w:val="0013794A"/>
    <w:rsid w:val="0013797D"/>
    <w:rsid w:val="00137AE6"/>
    <w:rsid w:val="00137B1E"/>
    <w:rsid w:val="00137B73"/>
    <w:rsid w:val="00137C30"/>
    <w:rsid w:val="00137C8E"/>
    <w:rsid w:val="00137CCA"/>
    <w:rsid w:val="00137DDF"/>
    <w:rsid w:val="00137DE6"/>
    <w:rsid w:val="00137E38"/>
    <w:rsid w:val="00137E72"/>
    <w:rsid w:val="00137E88"/>
    <w:rsid w:val="00137E9C"/>
    <w:rsid w:val="00137FB7"/>
    <w:rsid w:val="0014003F"/>
    <w:rsid w:val="00140118"/>
    <w:rsid w:val="00140127"/>
    <w:rsid w:val="00140154"/>
    <w:rsid w:val="00140174"/>
    <w:rsid w:val="001401CF"/>
    <w:rsid w:val="0014022D"/>
    <w:rsid w:val="0014024A"/>
    <w:rsid w:val="001402CE"/>
    <w:rsid w:val="00140318"/>
    <w:rsid w:val="0014033A"/>
    <w:rsid w:val="00140364"/>
    <w:rsid w:val="001403D7"/>
    <w:rsid w:val="001403EE"/>
    <w:rsid w:val="001403F4"/>
    <w:rsid w:val="001403F8"/>
    <w:rsid w:val="00140459"/>
    <w:rsid w:val="0014046A"/>
    <w:rsid w:val="00140495"/>
    <w:rsid w:val="001404ED"/>
    <w:rsid w:val="0014052E"/>
    <w:rsid w:val="001405BB"/>
    <w:rsid w:val="00140606"/>
    <w:rsid w:val="001406D5"/>
    <w:rsid w:val="001406E0"/>
    <w:rsid w:val="00140746"/>
    <w:rsid w:val="0014076C"/>
    <w:rsid w:val="001408EF"/>
    <w:rsid w:val="00140911"/>
    <w:rsid w:val="001409B0"/>
    <w:rsid w:val="001409C4"/>
    <w:rsid w:val="001409E6"/>
    <w:rsid w:val="00140C0A"/>
    <w:rsid w:val="00140C14"/>
    <w:rsid w:val="00140CF6"/>
    <w:rsid w:val="00140D23"/>
    <w:rsid w:val="00140D25"/>
    <w:rsid w:val="00140D9F"/>
    <w:rsid w:val="00140DC7"/>
    <w:rsid w:val="00140E57"/>
    <w:rsid w:val="00140E8D"/>
    <w:rsid w:val="00140F2F"/>
    <w:rsid w:val="00141044"/>
    <w:rsid w:val="00141045"/>
    <w:rsid w:val="0014105B"/>
    <w:rsid w:val="00141082"/>
    <w:rsid w:val="001410D7"/>
    <w:rsid w:val="0014113A"/>
    <w:rsid w:val="00141186"/>
    <w:rsid w:val="001411A8"/>
    <w:rsid w:val="0014121D"/>
    <w:rsid w:val="0014122D"/>
    <w:rsid w:val="001412B8"/>
    <w:rsid w:val="0014130A"/>
    <w:rsid w:val="0014132A"/>
    <w:rsid w:val="0014141D"/>
    <w:rsid w:val="001414D2"/>
    <w:rsid w:val="0014154F"/>
    <w:rsid w:val="001415A8"/>
    <w:rsid w:val="0014169E"/>
    <w:rsid w:val="00141704"/>
    <w:rsid w:val="0014170F"/>
    <w:rsid w:val="00141797"/>
    <w:rsid w:val="001417DD"/>
    <w:rsid w:val="001417ED"/>
    <w:rsid w:val="00141845"/>
    <w:rsid w:val="00141871"/>
    <w:rsid w:val="001419F2"/>
    <w:rsid w:val="00141A31"/>
    <w:rsid w:val="00141A38"/>
    <w:rsid w:val="00141A39"/>
    <w:rsid w:val="00141B27"/>
    <w:rsid w:val="00141B43"/>
    <w:rsid w:val="00141BB0"/>
    <w:rsid w:val="00141BFF"/>
    <w:rsid w:val="00141C85"/>
    <w:rsid w:val="00141C9F"/>
    <w:rsid w:val="00141CAF"/>
    <w:rsid w:val="00141CFE"/>
    <w:rsid w:val="00141D75"/>
    <w:rsid w:val="00141DB5"/>
    <w:rsid w:val="00141DD6"/>
    <w:rsid w:val="00141E8E"/>
    <w:rsid w:val="00141EB0"/>
    <w:rsid w:val="00141F5F"/>
    <w:rsid w:val="00141F69"/>
    <w:rsid w:val="0014208E"/>
    <w:rsid w:val="001421C3"/>
    <w:rsid w:val="001421D8"/>
    <w:rsid w:val="0014220C"/>
    <w:rsid w:val="00142223"/>
    <w:rsid w:val="00142345"/>
    <w:rsid w:val="00142350"/>
    <w:rsid w:val="00142418"/>
    <w:rsid w:val="00142438"/>
    <w:rsid w:val="0014260B"/>
    <w:rsid w:val="00142634"/>
    <w:rsid w:val="00142639"/>
    <w:rsid w:val="0014269B"/>
    <w:rsid w:val="0014272D"/>
    <w:rsid w:val="001427D3"/>
    <w:rsid w:val="001427EC"/>
    <w:rsid w:val="00142890"/>
    <w:rsid w:val="0014295B"/>
    <w:rsid w:val="001429A0"/>
    <w:rsid w:val="00142AAC"/>
    <w:rsid w:val="00142AB3"/>
    <w:rsid w:val="00142ADA"/>
    <w:rsid w:val="00142AE0"/>
    <w:rsid w:val="00142B5F"/>
    <w:rsid w:val="00142B70"/>
    <w:rsid w:val="00142B89"/>
    <w:rsid w:val="00142BE8"/>
    <w:rsid w:val="00142C84"/>
    <w:rsid w:val="00142CB4"/>
    <w:rsid w:val="00142CFD"/>
    <w:rsid w:val="00142D87"/>
    <w:rsid w:val="00142D98"/>
    <w:rsid w:val="00142DA7"/>
    <w:rsid w:val="00142DED"/>
    <w:rsid w:val="00142EB1"/>
    <w:rsid w:val="00142EC0"/>
    <w:rsid w:val="00142ED6"/>
    <w:rsid w:val="00142F6E"/>
    <w:rsid w:val="00143070"/>
    <w:rsid w:val="0014308A"/>
    <w:rsid w:val="00143136"/>
    <w:rsid w:val="00143163"/>
    <w:rsid w:val="0014317E"/>
    <w:rsid w:val="00143183"/>
    <w:rsid w:val="0014323D"/>
    <w:rsid w:val="00143257"/>
    <w:rsid w:val="0014336B"/>
    <w:rsid w:val="001433AB"/>
    <w:rsid w:val="001433AE"/>
    <w:rsid w:val="001433D6"/>
    <w:rsid w:val="001433F2"/>
    <w:rsid w:val="00143432"/>
    <w:rsid w:val="0014343B"/>
    <w:rsid w:val="00143442"/>
    <w:rsid w:val="0014350A"/>
    <w:rsid w:val="00143516"/>
    <w:rsid w:val="0014352D"/>
    <w:rsid w:val="00143551"/>
    <w:rsid w:val="0014355B"/>
    <w:rsid w:val="00143565"/>
    <w:rsid w:val="001435C1"/>
    <w:rsid w:val="001435F3"/>
    <w:rsid w:val="001435FB"/>
    <w:rsid w:val="00143648"/>
    <w:rsid w:val="0014366A"/>
    <w:rsid w:val="001436AA"/>
    <w:rsid w:val="001436B0"/>
    <w:rsid w:val="001437BE"/>
    <w:rsid w:val="0014383F"/>
    <w:rsid w:val="00143866"/>
    <w:rsid w:val="00143903"/>
    <w:rsid w:val="001439D6"/>
    <w:rsid w:val="00143A09"/>
    <w:rsid w:val="00143A25"/>
    <w:rsid w:val="00143AB5"/>
    <w:rsid w:val="00143ADA"/>
    <w:rsid w:val="00143B54"/>
    <w:rsid w:val="00143B8C"/>
    <w:rsid w:val="00143C23"/>
    <w:rsid w:val="00143CB7"/>
    <w:rsid w:val="00143CE0"/>
    <w:rsid w:val="00143D4F"/>
    <w:rsid w:val="00143D69"/>
    <w:rsid w:val="00143D73"/>
    <w:rsid w:val="00143D77"/>
    <w:rsid w:val="00143DC2"/>
    <w:rsid w:val="00143E91"/>
    <w:rsid w:val="00143EC3"/>
    <w:rsid w:val="00143F22"/>
    <w:rsid w:val="00143FC2"/>
    <w:rsid w:val="00144024"/>
    <w:rsid w:val="001440AA"/>
    <w:rsid w:val="001440D2"/>
    <w:rsid w:val="00144110"/>
    <w:rsid w:val="00144129"/>
    <w:rsid w:val="0014412F"/>
    <w:rsid w:val="001441E0"/>
    <w:rsid w:val="00144232"/>
    <w:rsid w:val="001442C0"/>
    <w:rsid w:val="001442E1"/>
    <w:rsid w:val="001442EB"/>
    <w:rsid w:val="0014435D"/>
    <w:rsid w:val="001444E1"/>
    <w:rsid w:val="0014450D"/>
    <w:rsid w:val="00144529"/>
    <w:rsid w:val="001445AC"/>
    <w:rsid w:val="001445E3"/>
    <w:rsid w:val="001445F1"/>
    <w:rsid w:val="001446E5"/>
    <w:rsid w:val="00144718"/>
    <w:rsid w:val="00144747"/>
    <w:rsid w:val="00144784"/>
    <w:rsid w:val="001447AF"/>
    <w:rsid w:val="00144818"/>
    <w:rsid w:val="00144917"/>
    <w:rsid w:val="00144AB8"/>
    <w:rsid w:val="00144ABF"/>
    <w:rsid w:val="00144ADE"/>
    <w:rsid w:val="00144B74"/>
    <w:rsid w:val="00144BEC"/>
    <w:rsid w:val="00144C0C"/>
    <w:rsid w:val="00144C45"/>
    <w:rsid w:val="00144C71"/>
    <w:rsid w:val="00144C9D"/>
    <w:rsid w:val="00144CA7"/>
    <w:rsid w:val="00144CBF"/>
    <w:rsid w:val="00144CDA"/>
    <w:rsid w:val="00144CFA"/>
    <w:rsid w:val="00144CFC"/>
    <w:rsid w:val="00144D6A"/>
    <w:rsid w:val="00144F6A"/>
    <w:rsid w:val="00145013"/>
    <w:rsid w:val="0014505B"/>
    <w:rsid w:val="001450AC"/>
    <w:rsid w:val="001450FC"/>
    <w:rsid w:val="001450FF"/>
    <w:rsid w:val="00145279"/>
    <w:rsid w:val="001452BB"/>
    <w:rsid w:val="001452BC"/>
    <w:rsid w:val="00145321"/>
    <w:rsid w:val="00145384"/>
    <w:rsid w:val="0014541C"/>
    <w:rsid w:val="00145421"/>
    <w:rsid w:val="00145515"/>
    <w:rsid w:val="0014556E"/>
    <w:rsid w:val="0014559E"/>
    <w:rsid w:val="001456CB"/>
    <w:rsid w:val="001456D0"/>
    <w:rsid w:val="001456D4"/>
    <w:rsid w:val="0014574E"/>
    <w:rsid w:val="00145760"/>
    <w:rsid w:val="001457B5"/>
    <w:rsid w:val="001457CF"/>
    <w:rsid w:val="0014586C"/>
    <w:rsid w:val="00145885"/>
    <w:rsid w:val="0014598C"/>
    <w:rsid w:val="0014599A"/>
    <w:rsid w:val="00145A47"/>
    <w:rsid w:val="00145A4B"/>
    <w:rsid w:val="00145AB2"/>
    <w:rsid w:val="00145AB5"/>
    <w:rsid w:val="00145CB2"/>
    <w:rsid w:val="00145CEA"/>
    <w:rsid w:val="00145D26"/>
    <w:rsid w:val="00145D5D"/>
    <w:rsid w:val="00145E3D"/>
    <w:rsid w:val="00145E74"/>
    <w:rsid w:val="00145EF3"/>
    <w:rsid w:val="00145F1D"/>
    <w:rsid w:val="00145F39"/>
    <w:rsid w:val="00145F49"/>
    <w:rsid w:val="00145F8C"/>
    <w:rsid w:val="00146062"/>
    <w:rsid w:val="001460BC"/>
    <w:rsid w:val="001460F6"/>
    <w:rsid w:val="00146111"/>
    <w:rsid w:val="00146117"/>
    <w:rsid w:val="00146158"/>
    <w:rsid w:val="0014628B"/>
    <w:rsid w:val="0014634F"/>
    <w:rsid w:val="0014636E"/>
    <w:rsid w:val="001463EA"/>
    <w:rsid w:val="001463F2"/>
    <w:rsid w:val="0014656D"/>
    <w:rsid w:val="001468CE"/>
    <w:rsid w:val="001468D6"/>
    <w:rsid w:val="001469B4"/>
    <w:rsid w:val="001469CB"/>
    <w:rsid w:val="001469CD"/>
    <w:rsid w:val="001469FB"/>
    <w:rsid w:val="00146A05"/>
    <w:rsid w:val="00146A2B"/>
    <w:rsid w:val="00146A7E"/>
    <w:rsid w:val="00146AE6"/>
    <w:rsid w:val="00146B19"/>
    <w:rsid w:val="00146B99"/>
    <w:rsid w:val="00146B9B"/>
    <w:rsid w:val="00146BD3"/>
    <w:rsid w:val="00146C59"/>
    <w:rsid w:val="00146C76"/>
    <w:rsid w:val="00146CC3"/>
    <w:rsid w:val="00146CD3"/>
    <w:rsid w:val="00146D97"/>
    <w:rsid w:val="00146DA8"/>
    <w:rsid w:val="00146DF4"/>
    <w:rsid w:val="00146E5C"/>
    <w:rsid w:val="00146E8C"/>
    <w:rsid w:val="00146F14"/>
    <w:rsid w:val="00146F9C"/>
    <w:rsid w:val="00146FA2"/>
    <w:rsid w:val="00146FD6"/>
    <w:rsid w:val="00146FDE"/>
    <w:rsid w:val="0014702B"/>
    <w:rsid w:val="00147047"/>
    <w:rsid w:val="00147089"/>
    <w:rsid w:val="0014709E"/>
    <w:rsid w:val="0014718D"/>
    <w:rsid w:val="00147210"/>
    <w:rsid w:val="001472EC"/>
    <w:rsid w:val="001472EF"/>
    <w:rsid w:val="00147347"/>
    <w:rsid w:val="00147385"/>
    <w:rsid w:val="001473A8"/>
    <w:rsid w:val="00147434"/>
    <w:rsid w:val="001474AD"/>
    <w:rsid w:val="001474CA"/>
    <w:rsid w:val="00147553"/>
    <w:rsid w:val="00147591"/>
    <w:rsid w:val="001476C3"/>
    <w:rsid w:val="00147704"/>
    <w:rsid w:val="00147724"/>
    <w:rsid w:val="001477A9"/>
    <w:rsid w:val="001477C1"/>
    <w:rsid w:val="00147875"/>
    <w:rsid w:val="001479DD"/>
    <w:rsid w:val="00147A2E"/>
    <w:rsid w:val="00147AB4"/>
    <w:rsid w:val="00147BD8"/>
    <w:rsid w:val="00147C71"/>
    <w:rsid w:val="00147CC5"/>
    <w:rsid w:val="00147D5E"/>
    <w:rsid w:val="00147DBD"/>
    <w:rsid w:val="00147E09"/>
    <w:rsid w:val="00147E5D"/>
    <w:rsid w:val="00147F18"/>
    <w:rsid w:val="00147F54"/>
    <w:rsid w:val="00147FF5"/>
    <w:rsid w:val="0015001A"/>
    <w:rsid w:val="001500DB"/>
    <w:rsid w:val="001500E0"/>
    <w:rsid w:val="0015017B"/>
    <w:rsid w:val="001501AF"/>
    <w:rsid w:val="001501B1"/>
    <w:rsid w:val="0015024B"/>
    <w:rsid w:val="00150284"/>
    <w:rsid w:val="0015031A"/>
    <w:rsid w:val="0015038B"/>
    <w:rsid w:val="0015038C"/>
    <w:rsid w:val="00150410"/>
    <w:rsid w:val="0015041E"/>
    <w:rsid w:val="00150428"/>
    <w:rsid w:val="001504AC"/>
    <w:rsid w:val="001504B2"/>
    <w:rsid w:val="001504EE"/>
    <w:rsid w:val="00150548"/>
    <w:rsid w:val="00150597"/>
    <w:rsid w:val="001505C6"/>
    <w:rsid w:val="001505D6"/>
    <w:rsid w:val="0015060E"/>
    <w:rsid w:val="00150780"/>
    <w:rsid w:val="001508F8"/>
    <w:rsid w:val="0015090F"/>
    <w:rsid w:val="00150999"/>
    <w:rsid w:val="00150A48"/>
    <w:rsid w:val="00150B8D"/>
    <w:rsid w:val="00150C31"/>
    <w:rsid w:val="00150C6F"/>
    <w:rsid w:val="00150C75"/>
    <w:rsid w:val="00150C76"/>
    <w:rsid w:val="00150CB3"/>
    <w:rsid w:val="00150CB9"/>
    <w:rsid w:val="00150CCD"/>
    <w:rsid w:val="00150D00"/>
    <w:rsid w:val="00150D22"/>
    <w:rsid w:val="00150D93"/>
    <w:rsid w:val="00150DB0"/>
    <w:rsid w:val="00150E49"/>
    <w:rsid w:val="00150EB6"/>
    <w:rsid w:val="00150EB7"/>
    <w:rsid w:val="00150F90"/>
    <w:rsid w:val="00150F96"/>
    <w:rsid w:val="00150F9F"/>
    <w:rsid w:val="0015100E"/>
    <w:rsid w:val="00151022"/>
    <w:rsid w:val="00151034"/>
    <w:rsid w:val="00151169"/>
    <w:rsid w:val="001511B5"/>
    <w:rsid w:val="00151214"/>
    <w:rsid w:val="0015133B"/>
    <w:rsid w:val="0015147B"/>
    <w:rsid w:val="001514FB"/>
    <w:rsid w:val="00151503"/>
    <w:rsid w:val="0015161F"/>
    <w:rsid w:val="0015162A"/>
    <w:rsid w:val="00151631"/>
    <w:rsid w:val="0015166B"/>
    <w:rsid w:val="0015166D"/>
    <w:rsid w:val="00151732"/>
    <w:rsid w:val="00151755"/>
    <w:rsid w:val="00151767"/>
    <w:rsid w:val="0015180F"/>
    <w:rsid w:val="001518AC"/>
    <w:rsid w:val="001518B6"/>
    <w:rsid w:val="001518EF"/>
    <w:rsid w:val="00151A0C"/>
    <w:rsid w:val="00151A21"/>
    <w:rsid w:val="00151A27"/>
    <w:rsid w:val="00151A5B"/>
    <w:rsid w:val="00151A73"/>
    <w:rsid w:val="00151B16"/>
    <w:rsid w:val="00151BB1"/>
    <w:rsid w:val="00151BB4"/>
    <w:rsid w:val="00151BCE"/>
    <w:rsid w:val="00151C22"/>
    <w:rsid w:val="00151C96"/>
    <w:rsid w:val="00151CBB"/>
    <w:rsid w:val="00151D01"/>
    <w:rsid w:val="00151D4B"/>
    <w:rsid w:val="00151DD6"/>
    <w:rsid w:val="00151DDA"/>
    <w:rsid w:val="00151DEF"/>
    <w:rsid w:val="00151E3A"/>
    <w:rsid w:val="00151E7C"/>
    <w:rsid w:val="00151F04"/>
    <w:rsid w:val="00151F0A"/>
    <w:rsid w:val="00151F34"/>
    <w:rsid w:val="00151F97"/>
    <w:rsid w:val="00152099"/>
    <w:rsid w:val="001520FF"/>
    <w:rsid w:val="00152109"/>
    <w:rsid w:val="0015210A"/>
    <w:rsid w:val="00152112"/>
    <w:rsid w:val="001521F0"/>
    <w:rsid w:val="0015221B"/>
    <w:rsid w:val="00152239"/>
    <w:rsid w:val="00152242"/>
    <w:rsid w:val="0015233C"/>
    <w:rsid w:val="001523FD"/>
    <w:rsid w:val="00152447"/>
    <w:rsid w:val="00152453"/>
    <w:rsid w:val="0015247C"/>
    <w:rsid w:val="00152562"/>
    <w:rsid w:val="001525D5"/>
    <w:rsid w:val="001526BF"/>
    <w:rsid w:val="00152706"/>
    <w:rsid w:val="001527B3"/>
    <w:rsid w:val="00152853"/>
    <w:rsid w:val="0015286B"/>
    <w:rsid w:val="00152894"/>
    <w:rsid w:val="001528AA"/>
    <w:rsid w:val="00152923"/>
    <w:rsid w:val="001529C7"/>
    <w:rsid w:val="001529CB"/>
    <w:rsid w:val="001529DB"/>
    <w:rsid w:val="001529F7"/>
    <w:rsid w:val="00152A38"/>
    <w:rsid w:val="00152B52"/>
    <w:rsid w:val="00152B53"/>
    <w:rsid w:val="00152B59"/>
    <w:rsid w:val="00152BA8"/>
    <w:rsid w:val="00152BE5"/>
    <w:rsid w:val="00152C49"/>
    <w:rsid w:val="00152CCB"/>
    <w:rsid w:val="00152D04"/>
    <w:rsid w:val="00152D09"/>
    <w:rsid w:val="00152D49"/>
    <w:rsid w:val="00152E4F"/>
    <w:rsid w:val="00152E6B"/>
    <w:rsid w:val="00152F3F"/>
    <w:rsid w:val="00152F54"/>
    <w:rsid w:val="00152F7C"/>
    <w:rsid w:val="0015300F"/>
    <w:rsid w:val="00153134"/>
    <w:rsid w:val="00153191"/>
    <w:rsid w:val="001531F4"/>
    <w:rsid w:val="0015320F"/>
    <w:rsid w:val="001533EE"/>
    <w:rsid w:val="001535F3"/>
    <w:rsid w:val="00153717"/>
    <w:rsid w:val="001537CF"/>
    <w:rsid w:val="00153946"/>
    <w:rsid w:val="001539B7"/>
    <w:rsid w:val="001539CC"/>
    <w:rsid w:val="001539ED"/>
    <w:rsid w:val="00153A94"/>
    <w:rsid w:val="00153A9C"/>
    <w:rsid w:val="00153AEA"/>
    <w:rsid w:val="00153AF6"/>
    <w:rsid w:val="00153AF9"/>
    <w:rsid w:val="00153BD9"/>
    <w:rsid w:val="00153BFB"/>
    <w:rsid w:val="00153C15"/>
    <w:rsid w:val="00153C87"/>
    <w:rsid w:val="00153CC5"/>
    <w:rsid w:val="00153D54"/>
    <w:rsid w:val="00153DA0"/>
    <w:rsid w:val="00153DFA"/>
    <w:rsid w:val="00153E21"/>
    <w:rsid w:val="00153E8A"/>
    <w:rsid w:val="00153E8D"/>
    <w:rsid w:val="00153ED2"/>
    <w:rsid w:val="00153F20"/>
    <w:rsid w:val="00153F61"/>
    <w:rsid w:val="00153F7E"/>
    <w:rsid w:val="00153F82"/>
    <w:rsid w:val="00153F9C"/>
    <w:rsid w:val="001541F4"/>
    <w:rsid w:val="00154233"/>
    <w:rsid w:val="00154247"/>
    <w:rsid w:val="001542CB"/>
    <w:rsid w:val="00154304"/>
    <w:rsid w:val="00154346"/>
    <w:rsid w:val="001543C2"/>
    <w:rsid w:val="0015444F"/>
    <w:rsid w:val="001544D8"/>
    <w:rsid w:val="0015454A"/>
    <w:rsid w:val="001545BC"/>
    <w:rsid w:val="001545D6"/>
    <w:rsid w:val="001545E0"/>
    <w:rsid w:val="001545EB"/>
    <w:rsid w:val="001546A8"/>
    <w:rsid w:val="0015470C"/>
    <w:rsid w:val="0015474E"/>
    <w:rsid w:val="00154790"/>
    <w:rsid w:val="001547DA"/>
    <w:rsid w:val="00154846"/>
    <w:rsid w:val="00154855"/>
    <w:rsid w:val="0015489A"/>
    <w:rsid w:val="001548BF"/>
    <w:rsid w:val="001548C0"/>
    <w:rsid w:val="001548C9"/>
    <w:rsid w:val="00154961"/>
    <w:rsid w:val="00154995"/>
    <w:rsid w:val="00154998"/>
    <w:rsid w:val="00154A28"/>
    <w:rsid w:val="00154AC8"/>
    <w:rsid w:val="00154AD3"/>
    <w:rsid w:val="00154B8E"/>
    <w:rsid w:val="00154BEE"/>
    <w:rsid w:val="00154C6F"/>
    <w:rsid w:val="00154C94"/>
    <w:rsid w:val="00154CA6"/>
    <w:rsid w:val="00154D5D"/>
    <w:rsid w:val="00154D9C"/>
    <w:rsid w:val="00154E29"/>
    <w:rsid w:val="00154E48"/>
    <w:rsid w:val="00154F06"/>
    <w:rsid w:val="00154F81"/>
    <w:rsid w:val="001550B6"/>
    <w:rsid w:val="001550FF"/>
    <w:rsid w:val="001552A3"/>
    <w:rsid w:val="001552C2"/>
    <w:rsid w:val="001552D2"/>
    <w:rsid w:val="001552E5"/>
    <w:rsid w:val="0015531C"/>
    <w:rsid w:val="001555DB"/>
    <w:rsid w:val="001556AF"/>
    <w:rsid w:val="00155726"/>
    <w:rsid w:val="00155733"/>
    <w:rsid w:val="00155757"/>
    <w:rsid w:val="00155761"/>
    <w:rsid w:val="001557E7"/>
    <w:rsid w:val="001557EC"/>
    <w:rsid w:val="00155820"/>
    <w:rsid w:val="00155840"/>
    <w:rsid w:val="00155881"/>
    <w:rsid w:val="0015593A"/>
    <w:rsid w:val="0015593C"/>
    <w:rsid w:val="001559AE"/>
    <w:rsid w:val="001559CC"/>
    <w:rsid w:val="00155A1F"/>
    <w:rsid w:val="00155A75"/>
    <w:rsid w:val="00155AC2"/>
    <w:rsid w:val="00155B43"/>
    <w:rsid w:val="00155B4E"/>
    <w:rsid w:val="00155B57"/>
    <w:rsid w:val="00155B9B"/>
    <w:rsid w:val="00155D79"/>
    <w:rsid w:val="00155DE4"/>
    <w:rsid w:val="00155E02"/>
    <w:rsid w:val="00155E3C"/>
    <w:rsid w:val="00155E43"/>
    <w:rsid w:val="00155F14"/>
    <w:rsid w:val="00155F3B"/>
    <w:rsid w:val="00155F95"/>
    <w:rsid w:val="001561B1"/>
    <w:rsid w:val="001561FB"/>
    <w:rsid w:val="0015625F"/>
    <w:rsid w:val="001562B3"/>
    <w:rsid w:val="00156334"/>
    <w:rsid w:val="0015636B"/>
    <w:rsid w:val="00156399"/>
    <w:rsid w:val="001563A7"/>
    <w:rsid w:val="00156439"/>
    <w:rsid w:val="001564EE"/>
    <w:rsid w:val="001564F3"/>
    <w:rsid w:val="00156526"/>
    <w:rsid w:val="0015659F"/>
    <w:rsid w:val="001565AD"/>
    <w:rsid w:val="001565B7"/>
    <w:rsid w:val="001565E6"/>
    <w:rsid w:val="001565EE"/>
    <w:rsid w:val="001568C7"/>
    <w:rsid w:val="001568C8"/>
    <w:rsid w:val="0015695F"/>
    <w:rsid w:val="00156989"/>
    <w:rsid w:val="001569F3"/>
    <w:rsid w:val="00156A72"/>
    <w:rsid w:val="00156AD1"/>
    <w:rsid w:val="00156B66"/>
    <w:rsid w:val="00156B7E"/>
    <w:rsid w:val="00156C23"/>
    <w:rsid w:val="00156C35"/>
    <w:rsid w:val="00156C61"/>
    <w:rsid w:val="00156D00"/>
    <w:rsid w:val="00156DCB"/>
    <w:rsid w:val="00156E15"/>
    <w:rsid w:val="00156E1E"/>
    <w:rsid w:val="00156E37"/>
    <w:rsid w:val="00156EA5"/>
    <w:rsid w:val="00156EAC"/>
    <w:rsid w:val="00156ED1"/>
    <w:rsid w:val="00156F13"/>
    <w:rsid w:val="00156F2E"/>
    <w:rsid w:val="00156FD3"/>
    <w:rsid w:val="00156FDB"/>
    <w:rsid w:val="00156FE6"/>
    <w:rsid w:val="0015705D"/>
    <w:rsid w:val="00157069"/>
    <w:rsid w:val="00157089"/>
    <w:rsid w:val="00157093"/>
    <w:rsid w:val="001570CB"/>
    <w:rsid w:val="001570DB"/>
    <w:rsid w:val="001570EC"/>
    <w:rsid w:val="001571E9"/>
    <w:rsid w:val="00157253"/>
    <w:rsid w:val="00157343"/>
    <w:rsid w:val="0015742B"/>
    <w:rsid w:val="001574CB"/>
    <w:rsid w:val="001574FA"/>
    <w:rsid w:val="0015750E"/>
    <w:rsid w:val="0015752F"/>
    <w:rsid w:val="00157638"/>
    <w:rsid w:val="0015765E"/>
    <w:rsid w:val="001576F9"/>
    <w:rsid w:val="001577AB"/>
    <w:rsid w:val="001578EB"/>
    <w:rsid w:val="001578F5"/>
    <w:rsid w:val="001579B5"/>
    <w:rsid w:val="001579D8"/>
    <w:rsid w:val="001579ED"/>
    <w:rsid w:val="00157A17"/>
    <w:rsid w:val="00157A89"/>
    <w:rsid w:val="00157BFB"/>
    <w:rsid w:val="00157C12"/>
    <w:rsid w:val="00157C25"/>
    <w:rsid w:val="00157C7C"/>
    <w:rsid w:val="00157C8D"/>
    <w:rsid w:val="00157C9B"/>
    <w:rsid w:val="00157CF5"/>
    <w:rsid w:val="00157D84"/>
    <w:rsid w:val="00157E08"/>
    <w:rsid w:val="00157E14"/>
    <w:rsid w:val="00157F28"/>
    <w:rsid w:val="00157FAE"/>
    <w:rsid w:val="00157FB8"/>
    <w:rsid w:val="00157FF1"/>
    <w:rsid w:val="00157FF6"/>
    <w:rsid w:val="001600A3"/>
    <w:rsid w:val="001601F1"/>
    <w:rsid w:val="0016020A"/>
    <w:rsid w:val="001602A5"/>
    <w:rsid w:val="001602E6"/>
    <w:rsid w:val="0016032A"/>
    <w:rsid w:val="0016036E"/>
    <w:rsid w:val="001603C2"/>
    <w:rsid w:val="0016040B"/>
    <w:rsid w:val="00160454"/>
    <w:rsid w:val="0016051E"/>
    <w:rsid w:val="0016058C"/>
    <w:rsid w:val="001605B3"/>
    <w:rsid w:val="0016061C"/>
    <w:rsid w:val="0016071E"/>
    <w:rsid w:val="00160778"/>
    <w:rsid w:val="00160795"/>
    <w:rsid w:val="00160797"/>
    <w:rsid w:val="001607F0"/>
    <w:rsid w:val="00160849"/>
    <w:rsid w:val="0016086A"/>
    <w:rsid w:val="0016092F"/>
    <w:rsid w:val="00160A03"/>
    <w:rsid w:val="00160A0C"/>
    <w:rsid w:val="00160B77"/>
    <w:rsid w:val="00160B7A"/>
    <w:rsid w:val="00160C7D"/>
    <w:rsid w:val="00160CB0"/>
    <w:rsid w:val="00160CD6"/>
    <w:rsid w:val="00160CDB"/>
    <w:rsid w:val="00160D75"/>
    <w:rsid w:val="00160D7E"/>
    <w:rsid w:val="00160DD0"/>
    <w:rsid w:val="00160DDC"/>
    <w:rsid w:val="00160E2A"/>
    <w:rsid w:val="00160E2D"/>
    <w:rsid w:val="00160E46"/>
    <w:rsid w:val="00160E6E"/>
    <w:rsid w:val="00160EA0"/>
    <w:rsid w:val="00160ED4"/>
    <w:rsid w:val="00160EF7"/>
    <w:rsid w:val="00161000"/>
    <w:rsid w:val="00161146"/>
    <w:rsid w:val="0016116E"/>
    <w:rsid w:val="00161244"/>
    <w:rsid w:val="00161285"/>
    <w:rsid w:val="001612A5"/>
    <w:rsid w:val="001612F3"/>
    <w:rsid w:val="00161383"/>
    <w:rsid w:val="0016139D"/>
    <w:rsid w:val="00161428"/>
    <w:rsid w:val="00161451"/>
    <w:rsid w:val="00161472"/>
    <w:rsid w:val="00161487"/>
    <w:rsid w:val="00161573"/>
    <w:rsid w:val="00161603"/>
    <w:rsid w:val="0016165B"/>
    <w:rsid w:val="00161669"/>
    <w:rsid w:val="001616D5"/>
    <w:rsid w:val="001616FC"/>
    <w:rsid w:val="00161725"/>
    <w:rsid w:val="0016184D"/>
    <w:rsid w:val="00161873"/>
    <w:rsid w:val="001618AC"/>
    <w:rsid w:val="001618D1"/>
    <w:rsid w:val="00161998"/>
    <w:rsid w:val="001619CE"/>
    <w:rsid w:val="00161A47"/>
    <w:rsid w:val="00161A48"/>
    <w:rsid w:val="00161A4D"/>
    <w:rsid w:val="00161AA1"/>
    <w:rsid w:val="00161B74"/>
    <w:rsid w:val="00161B78"/>
    <w:rsid w:val="00161C58"/>
    <w:rsid w:val="00161CA8"/>
    <w:rsid w:val="00161CF1"/>
    <w:rsid w:val="00161D37"/>
    <w:rsid w:val="00161E0C"/>
    <w:rsid w:val="00161E21"/>
    <w:rsid w:val="00161E2C"/>
    <w:rsid w:val="00161E44"/>
    <w:rsid w:val="00161EA4"/>
    <w:rsid w:val="00161EDD"/>
    <w:rsid w:val="00161F32"/>
    <w:rsid w:val="00161F94"/>
    <w:rsid w:val="00161FEE"/>
    <w:rsid w:val="00161FFD"/>
    <w:rsid w:val="00162022"/>
    <w:rsid w:val="0016207C"/>
    <w:rsid w:val="001620B0"/>
    <w:rsid w:val="001620FB"/>
    <w:rsid w:val="001621DD"/>
    <w:rsid w:val="00162287"/>
    <w:rsid w:val="001622EB"/>
    <w:rsid w:val="001623F9"/>
    <w:rsid w:val="001623FA"/>
    <w:rsid w:val="00162466"/>
    <w:rsid w:val="001625EF"/>
    <w:rsid w:val="001626A1"/>
    <w:rsid w:val="001626C6"/>
    <w:rsid w:val="001626D4"/>
    <w:rsid w:val="001626E3"/>
    <w:rsid w:val="00162812"/>
    <w:rsid w:val="0016292B"/>
    <w:rsid w:val="0016297D"/>
    <w:rsid w:val="00162A5D"/>
    <w:rsid w:val="00162AE4"/>
    <w:rsid w:val="00162B8E"/>
    <w:rsid w:val="00162CDF"/>
    <w:rsid w:val="00162CEA"/>
    <w:rsid w:val="00162E24"/>
    <w:rsid w:val="00162E27"/>
    <w:rsid w:val="00162E45"/>
    <w:rsid w:val="00162E76"/>
    <w:rsid w:val="00162ED0"/>
    <w:rsid w:val="00162F70"/>
    <w:rsid w:val="00162F86"/>
    <w:rsid w:val="00162F93"/>
    <w:rsid w:val="00162FA1"/>
    <w:rsid w:val="0016301F"/>
    <w:rsid w:val="00163051"/>
    <w:rsid w:val="001630AC"/>
    <w:rsid w:val="0016316E"/>
    <w:rsid w:val="001631DC"/>
    <w:rsid w:val="00163224"/>
    <w:rsid w:val="001633B3"/>
    <w:rsid w:val="00163411"/>
    <w:rsid w:val="00163439"/>
    <w:rsid w:val="0016343F"/>
    <w:rsid w:val="00163463"/>
    <w:rsid w:val="001634A4"/>
    <w:rsid w:val="001635B2"/>
    <w:rsid w:val="001635BE"/>
    <w:rsid w:val="0016369C"/>
    <w:rsid w:val="00163708"/>
    <w:rsid w:val="00163741"/>
    <w:rsid w:val="00163770"/>
    <w:rsid w:val="001637EA"/>
    <w:rsid w:val="00163826"/>
    <w:rsid w:val="001638B3"/>
    <w:rsid w:val="001638EA"/>
    <w:rsid w:val="001638F5"/>
    <w:rsid w:val="00163943"/>
    <w:rsid w:val="00163953"/>
    <w:rsid w:val="0016398D"/>
    <w:rsid w:val="00163A39"/>
    <w:rsid w:val="00163AA9"/>
    <w:rsid w:val="00163AAE"/>
    <w:rsid w:val="00163AC9"/>
    <w:rsid w:val="00163ADF"/>
    <w:rsid w:val="00163B0D"/>
    <w:rsid w:val="00163B20"/>
    <w:rsid w:val="00163BBB"/>
    <w:rsid w:val="00163BFB"/>
    <w:rsid w:val="00163C26"/>
    <w:rsid w:val="00163C29"/>
    <w:rsid w:val="00163CBB"/>
    <w:rsid w:val="00163D84"/>
    <w:rsid w:val="00163D8A"/>
    <w:rsid w:val="00163D8F"/>
    <w:rsid w:val="00163DE9"/>
    <w:rsid w:val="00163E61"/>
    <w:rsid w:val="00163E62"/>
    <w:rsid w:val="00163EF9"/>
    <w:rsid w:val="00163FD2"/>
    <w:rsid w:val="00164099"/>
    <w:rsid w:val="001640A0"/>
    <w:rsid w:val="00164163"/>
    <w:rsid w:val="001642E2"/>
    <w:rsid w:val="001642F4"/>
    <w:rsid w:val="00164313"/>
    <w:rsid w:val="00164393"/>
    <w:rsid w:val="00164421"/>
    <w:rsid w:val="00164453"/>
    <w:rsid w:val="00164465"/>
    <w:rsid w:val="0016449A"/>
    <w:rsid w:val="00164526"/>
    <w:rsid w:val="001645E6"/>
    <w:rsid w:val="001645FC"/>
    <w:rsid w:val="00164679"/>
    <w:rsid w:val="001646BF"/>
    <w:rsid w:val="0016477C"/>
    <w:rsid w:val="0016483C"/>
    <w:rsid w:val="00164869"/>
    <w:rsid w:val="00164881"/>
    <w:rsid w:val="001648B3"/>
    <w:rsid w:val="001648C2"/>
    <w:rsid w:val="00164969"/>
    <w:rsid w:val="0016499F"/>
    <w:rsid w:val="00164AEA"/>
    <w:rsid w:val="00164B17"/>
    <w:rsid w:val="00164B99"/>
    <w:rsid w:val="00164C5B"/>
    <w:rsid w:val="00164C71"/>
    <w:rsid w:val="00164D0E"/>
    <w:rsid w:val="00164D8C"/>
    <w:rsid w:val="00164DA6"/>
    <w:rsid w:val="00164DBB"/>
    <w:rsid w:val="00164E10"/>
    <w:rsid w:val="00164EED"/>
    <w:rsid w:val="00164EEF"/>
    <w:rsid w:val="00164F26"/>
    <w:rsid w:val="00164F38"/>
    <w:rsid w:val="00165013"/>
    <w:rsid w:val="0016501D"/>
    <w:rsid w:val="001650A0"/>
    <w:rsid w:val="00165106"/>
    <w:rsid w:val="00165161"/>
    <w:rsid w:val="0016516D"/>
    <w:rsid w:val="00165198"/>
    <w:rsid w:val="001651D4"/>
    <w:rsid w:val="001652D2"/>
    <w:rsid w:val="00165374"/>
    <w:rsid w:val="00165375"/>
    <w:rsid w:val="00165461"/>
    <w:rsid w:val="0016550A"/>
    <w:rsid w:val="00165552"/>
    <w:rsid w:val="00165558"/>
    <w:rsid w:val="001655C6"/>
    <w:rsid w:val="001655C8"/>
    <w:rsid w:val="001656B7"/>
    <w:rsid w:val="001656EA"/>
    <w:rsid w:val="00165775"/>
    <w:rsid w:val="00165839"/>
    <w:rsid w:val="001658F5"/>
    <w:rsid w:val="00165954"/>
    <w:rsid w:val="001659DF"/>
    <w:rsid w:val="00165A90"/>
    <w:rsid w:val="00165AAE"/>
    <w:rsid w:val="00165B6F"/>
    <w:rsid w:val="00165B78"/>
    <w:rsid w:val="00165BD1"/>
    <w:rsid w:val="00165C0A"/>
    <w:rsid w:val="00165C7A"/>
    <w:rsid w:val="00165CE0"/>
    <w:rsid w:val="00165D1F"/>
    <w:rsid w:val="00165DA0"/>
    <w:rsid w:val="00165DC7"/>
    <w:rsid w:val="00165DE8"/>
    <w:rsid w:val="00165EE8"/>
    <w:rsid w:val="00165F90"/>
    <w:rsid w:val="00165F98"/>
    <w:rsid w:val="00165FC6"/>
    <w:rsid w:val="00166024"/>
    <w:rsid w:val="00166045"/>
    <w:rsid w:val="00166071"/>
    <w:rsid w:val="001660BD"/>
    <w:rsid w:val="001660E6"/>
    <w:rsid w:val="0016618F"/>
    <w:rsid w:val="001661F8"/>
    <w:rsid w:val="0016621A"/>
    <w:rsid w:val="0016621C"/>
    <w:rsid w:val="0016626D"/>
    <w:rsid w:val="00166322"/>
    <w:rsid w:val="0016632E"/>
    <w:rsid w:val="001663B5"/>
    <w:rsid w:val="0016652E"/>
    <w:rsid w:val="001665A2"/>
    <w:rsid w:val="00166618"/>
    <w:rsid w:val="00166636"/>
    <w:rsid w:val="0016664E"/>
    <w:rsid w:val="001666A7"/>
    <w:rsid w:val="001666D0"/>
    <w:rsid w:val="001666D6"/>
    <w:rsid w:val="001666E6"/>
    <w:rsid w:val="0016670D"/>
    <w:rsid w:val="00166718"/>
    <w:rsid w:val="0016682B"/>
    <w:rsid w:val="0016689F"/>
    <w:rsid w:val="001668C2"/>
    <w:rsid w:val="00166953"/>
    <w:rsid w:val="00166A21"/>
    <w:rsid w:val="00166A7B"/>
    <w:rsid w:val="00166ADD"/>
    <w:rsid w:val="00166B28"/>
    <w:rsid w:val="00166C14"/>
    <w:rsid w:val="00166C3E"/>
    <w:rsid w:val="00166C4A"/>
    <w:rsid w:val="00166C98"/>
    <w:rsid w:val="00166CF4"/>
    <w:rsid w:val="00166CF8"/>
    <w:rsid w:val="00166EFD"/>
    <w:rsid w:val="00166F00"/>
    <w:rsid w:val="00166F45"/>
    <w:rsid w:val="00166F4E"/>
    <w:rsid w:val="00167061"/>
    <w:rsid w:val="001670D8"/>
    <w:rsid w:val="001670FF"/>
    <w:rsid w:val="00167131"/>
    <w:rsid w:val="00167180"/>
    <w:rsid w:val="001671CA"/>
    <w:rsid w:val="0016739C"/>
    <w:rsid w:val="001673FE"/>
    <w:rsid w:val="00167404"/>
    <w:rsid w:val="0016753B"/>
    <w:rsid w:val="0016755F"/>
    <w:rsid w:val="001675FF"/>
    <w:rsid w:val="00167626"/>
    <w:rsid w:val="00167653"/>
    <w:rsid w:val="001676B2"/>
    <w:rsid w:val="001677AD"/>
    <w:rsid w:val="001678AE"/>
    <w:rsid w:val="00167950"/>
    <w:rsid w:val="001679D7"/>
    <w:rsid w:val="00167A5C"/>
    <w:rsid w:val="00167C2C"/>
    <w:rsid w:val="00167C41"/>
    <w:rsid w:val="00167C91"/>
    <w:rsid w:val="00167CA9"/>
    <w:rsid w:val="00167D32"/>
    <w:rsid w:val="00167D9D"/>
    <w:rsid w:val="00167EFD"/>
    <w:rsid w:val="00167F10"/>
    <w:rsid w:val="00167F7B"/>
    <w:rsid w:val="00170001"/>
    <w:rsid w:val="00170004"/>
    <w:rsid w:val="00170018"/>
    <w:rsid w:val="0017007E"/>
    <w:rsid w:val="00170125"/>
    <w:rsid w:val="00170148"/>
    <w:rsid w:val="00170193"/>
    <w:rsid w:val="001701DA"/>
    <w:rsid w:val="001701F8"/>
    <w:rsid w:val="0017025B"/>
    <w:rsid w:val="00170274"/>
    <w:rsid w:val="001703A5"/>
    <w:rsid w:val="0017049A"/>
    <w:rsid w:val="0017058D"/>
    <w:rsid w:val="00170593"/>
    <w:rsid w:val="0017059F"/>
    <w:rsid w:val="00170608"/>
    <w:rsid w:val="00170625"/>
    <w:rsid w:val="001706C7"/>
    <w:rsid w:val="00170731"/>
    <w:rsid w:val="0017074B"/>
    <w:rsid w:val="0017083E"/>
    <w:rsid w:val="00170869"/>
    <w:rsid w:val="001708A7"/>
    <w:rsid w:val="001708AE"/>
    <w:rsid w:val="001708B5"/>
    <w:rsid w:val="001709A9"/>
    <w:rsid w:val="001709B2"/>
    <w:rsid w:val="001709C6"/>
    <w:rsid w:val="00170A27"/>
    <w:rsid w:val="00170A33"/>
    <w:rsid w:val="00170A91"/>
    <w:rsid w:val="00170AA9"/>
    <w:rsid w:val="00170AB8"/>
    <w:rsid w:val="00170AB9"/>
    <w:rsid w:val="00170AE5"/>
    <w:rsid w:val="00170B79"/>
    <w:rsid w:val="00170B7B"/>
    <w:rsid w:val="00170B9E"/>
    <w:rsid w:val="00170BD3"/>
    <w:rsid w:val="00170BDB"/>
    <w:rsid w:val="00170C1F"/>
    <w:rsid w:val="00170C26"/>
    <w:rsid w:val="00170C28"/>
    <w:rsid w:val="00170C8A"/>
    <w:rsid w:val="00170CB8"/>
    <w:rsid w:val="00170D1C"/>
    <w:rsid w:val="00170D38"/>
    <w:rsid w:val="00170D95"/>
    <w:rsid w:val="00170DAA"/>
    <w:rsid w:val="00170DAC"/>
    <w:rsid w:val="00170E11"/>
    <w:rsid w:val="00170E39"/>
    <w:rsid w:val="00170EC8"/>
    <w:rsid w:val="001710B2"/>
    <w:rsid w:val="001710F5"/>
    <w:rsid w:val="001710FC"/>
    <w:rsid w:val="00171102"/>
    <w:rsid w:val="0017113D"/>
    <w:rsid w:val="00171257"/>
    <w:rsid w:val="00171310"/>
    <w:rsid w:val="00171364"/>
    <w:rsid w:val="00171379"/>
    <w:rsid w:val="001713BF"/>
    <w:rsid w:val="001713D0"/>
    <w:rsid w:val="001713F2"/>
    <w:rsid w:val="00171436"/>
    <w:rsid w:val="0017144A"/>
    <w:rsid w:val="0017147F"/>
    <w:rsid w:val="001714C6"/>
    <w:rsid w:val="00171584"/>
    <w:rsid w:val="00171599"/>
    <w:rsid w:val="0017174D"/>
    <w:rsid w:val="0017177B"/>
    <w:rsid w:val="001717F6"/>
    <w:rsid w:val="00171808"/>
    <w:rsid w:val="00171855"/>
    <w:rsid w:val="0017188F"/>
    <w:rsid w:val="001718BA"/>
    <w:rsid w:val="00171900"/>
    <w:rsid w:val="00171932"/>
    <w:rsid w:val="00171947"/>
    <w:rsid w:val="00171996"/>
    <w:rsid w:val="001719A2"/>
    <w:rsid w:val="00171A1F"/>
    <w:rsid w:val="00171A3B"/>
    <w:rsid w:val="00171A8F"/>
    <w:rsid w:val="00171ACD"/>
    <w:rsid w:val="00171B3F"/>
    <w:rsid w:val="00171B51"/>
    <w:rsid w:val="00171BA5"/>
    <w:rsid w:val="00171C1C"/>
    <w:rsid w:val="00171C21"/>
    <w:rsid w:val="00171C2C"/>
    <w:rsid w:val="00171C3B"/>
    <w:rsid w:val="00171C55"/>
    <w:rsid w:val="00171CA4"/>
    <w:rsid w:val="00171E6B"/>
    <w:rsid w:val="00171E74"/>
    <w:rsid w:val="00171F0D"/>
    <w:rsid w:val="00171F79"/>
    <w:rsid w:val="00171FFE"/>
    <w:rsid w:val="00172166"/>
    <w:rsid w:val="00172180"/>
    <w:rsid w:val="001721B7"/>
    <w:rsid w:val="001721BB"/>
    <w:rsid w:val="001721C9"/>
    <w:rsid w:val="00172226"/>
    <w:rsid w:val="00172284"/>
    <w:rsid w:val="00172316"/>
    <w:rsid w:val="00172331"/>
    <w:rsid w:val="0017235F"/>
    <w:rsid w:val="00172372"/>
    <w:rsid w:val="001723A9"/>
    <w:rsid w:val="001723D9"/>
    <w:rsid w:val="001725A0"/>
    <w:rsid w:val="001725F2"/>
    <w:rsid w:val="00172646"/>
    <w:rsid w:val="0017267B"/>
    <w:rsid w:val="001726D8"/>
    <w:rsid w:val="0017270D"/>
    <w:rsid w:val="0017271F"/>
    <w:rsid w:val="001727D0"/>
    <w:rsid w:val="001728AF"/>
    <w:rsid w:val="001728C0"/>
    <w:rsid w:val="00172920"/>
    <w:rsid w:val="00172963"/>
    <w:rsid w:val="00172A08"/>
    <w:rsid w:val="00172A95"/>
    <w:rsid w:val="00172A9D"/>
    <w:rsid w:val="00172AB3"/>
    <w:rsid w:val="00172B20"/>
    <w:rsid w:val="00172BD4"/>
    <w:rsid w:val="00172D32"/>
    <w:rsid w:val="00172D6F"/>
    <w:rsid w:val="00172DC6"/>
    <w:rsid w:val="00172DE9"/>
    <w:rsid w:val="00172E33"/>
    <w:rsid w:val="00172E4B"/>
    <w:rsid w:val="00172E73"/>
    <w:rsid w:val="00172E95"/>
    <w:rsid w:val="00172E9C"/>
    <w:rsid w:val="00172EC9"/>
    <w:rsid w:val="00172F74"/>
    <w:rsid w:val="00172FBA"/>
    <w:rsid w:val="00172FD4"/>
    <w:rsid w:val="0017307A"/>
    <w:rsid w:val="001730CB"/>
    <w:rsid w:val="0017313A"/>
    <w:rsid w:val="00173169"/>
    <w:rsid w:val="001731C1"/>
    <w:rsid w:val="001731F8"/>
    <w:rsid w:val="00173203"/>
    <w:rsid w:val="00173227"/>
    <w:rsid w:val="00173239"/>
    <w:rsid w:val="00173303"/>
    <w:rsid w:val="0017335C"/>
    <w:rsid w:val="00173480"/>
    <w:rsid w:val="00173488"/>
    <w:rsid w:val="001734E1"/>
    <w:rsid w:val="00173573"/>
    <w:rsid w:val="001735B3"/>
    <w:rsid w:val="00173674"/>
    <w:rsid w:val="001736FB"/>
    <w:rsid w:val="00173713"/>
    <w:rsid w:val="0017375F"/>
    <w:rsid w:val="00173778"/>
    <w:rsid w:val="001737B3"/>
    <w:rsid w:val="001737D7"/>
    <w:rsid w:val="001738C5"/>
    <w:rsid w:val="001738D6"/>
    <w:rsid w:val="00173938"/>
    <w:rsid w:val="00173995"/>
    <w:rsid w:val="00173B04"/>
    <w:rsid w:val="00173B58"/>
    <w:rsid w:val="00173B6C"/>
    <w:rsid w:val="00173B8D"/>
    <w:rsid w:val="00173CC1"/>
    <w:rsid w:val="00173CFC"/>
    <w:rsid w:val="00173D26"/>
    <w:rsid w:val="00173DD7"/>
    <w:rsid w:val="00173E5D"/>
    <w:rsid w:val="00173E8E"/>
    <w:rsid w:val="00173EFF"/>
    <w:rsid w:val="00173F2F"/>
    <w:rsid w:val="0017405A"/>
    <w:rsid w:val="0017414A"/>
    <w:rsid w:val="00174174"/>
    <w:rsid w:val="001741D2"/>
    <w:rsid w:val="00174270"/>
    <w:rsid w:val="00174324"/>
    <w:rsid w:val="001743AD"/>
    <w:rsid w:val="0017445E"/>
    <w:rsid w:val="0017454F"/>
    <w:rsid w:val="0017458B"/>
    <w:rsid w:val="001745E1"/>
    <w:rsid w:val="00174657"/>
    <w:rsid w:val="001746FE"/>
    <w:rsid w:val="0017471B"/>
    <w:rsid w:val="00174731"/>
    <w:rsid w:val="001747C1"/>
    <w:rsid w:val="001748B9"/>
    <w:rsid w:val="001748F8"/>
    <w:rsid w:val="00174969"/>
    <w:rsid w:val="0017497F"/>
    <w:rsid w:val="00174A45"/>
    <w:rsid w:val="00174A49"/>
    <w:rsid w:val="00174A61"/>
    <w:rsid w:val="00174A7B"/>
    <w:rsid w:val="00174A9D"/>
    <w:rsid w:val="00174B45"/>
    <w:rsid w:val="00174B8A"/>
    <w:rsid w:val="00174C5F"/>
    <w:rsid w:val="00174CB4"/>
    <w:rsid w:val="00174D1B"/>
    <w:rsid w:val="00174D42"/>
    <w:rsid w:val="00174D74"/>
    <w:rsid w:val="00174EBB"/>
    <w:rsid w:val="00174ED3"/>
    <w:rsid w:val="00174F7F"/>
    <w:rsid w:val="00174FDD"/>
    <w:rsid w:val="00174FDE"/>
    <w:rsid w:val="0017501E"/>
    <w:rsid w:val="00175048"/>
    <w:rsid w:val="00175166"/>
    <w:rsid w:val="00175181"/>
    <w:rsid w:val="00175306"/>
    <w:rsid w:val="00175425"/>
    <w:rsid w:val="00175438"/>
    <w:rsid w:val="00175462"/>
    <w:rsid w:val="001754CA"/>
    <w:rsid w:val="001754ED"/>
    <w:rsid w:val="00175502"/>
    <w:rsid w:val="00175695"/>
    <w:rsid w:val="001756DC"/>
    <w:rsid w:val="0017571D"/>
    <w:rsid w:val="0017587C"/>
    <w:rsid w:val="00175907"/>
    <w:rsid w:val="0017592F"/>
    <w:rsid w:val="00175A50"/>
    <w:rsid w:val="00175AA3"/>
    <w:rsid w:val="00175B58"/>
    <w:rsid w:val="00175BB5"/>
    <w:rsid w:val="00175BC2"/>
    <w:rsid w:val="00175BE3"/>
    <w:rsid w:val="00175BE6"/>
    <w:rsid w:val="00175BEB"/>
    <w:rsid w:val="00175BF5"/>
    <w:rsid w:val="00175C04"/>
    <w:rsid w:val="00175C11"/>
    <w:rsid w:val="00175D32"/>
    <w:rsid w:val="00175D4C"/>
    <w:rsid w:val="00175D80"/>
    <w:rsid w:val="00175D99"/>
    <w:rsid w:val="00175E23"/>
    <w:rsid w:val="00175E46"/>
    <w:rsid w:val="00175E4E"/>
    <w:rsid w:val="00175F00"/>
    <w:rsid w:val="00175F53"/>
    <w:rsid w:val="00175F62"/>
    <w:rsid w:val="00175FC8"/>
    <w:rsid w:val="00175FD5"/>
    <w:rsid w:val="0017601A"/>
    <w:rsid w:val="00176079"/>
    <w:rsid w:val="001760E5"/>
    <w:rsid w:val="001760F7"/>
    <w:rsid w:val="001761B2"/>
    <w:rsid w:val="001761F4"/>
    <w:rsid w:val="00176264"/>
    <w:rsid w:val="00176288"/>
    <w:rsid w:val="0017632C"/>
    <w:rsid w:val="0017636C"/>
    <w:rsid w:val="00176385"/>
    <w:rsid w:val="0017638B"/>
    <w:rsid w:val="00176536"/>
    <w:rsid w:val="0017657D"/>
    <w:rsid w:val="0017658F"/>
    <w:rsid w:val="00176683"/>
    <w:rsid w:val="001766A6"/>
    <w:rsid w:val="00176793"/>
    <w:rsid w:val="00176861"/>
    <w:rsid w:val="001768DC"/>
    <w:rsid w:val="0017693E"/>
    <w:rsid w:val="00176971"/>
    <w:rsid w:val="00176986"/>
    <w:rsid w:val="001769B5"/>
    <w:rsid w:val="001769F5"/>
    <w:rsid w:val="00176A5C"/>
    <w:rsid w:val="00176A6C"/>
    <w:rsid w:val="00176AA8"/>
    <w:rsid w:val="00176AB0"/>
    <w:rsid w:val="00176BE9"/>
    <w:rsid w:val="00176C9B"/>
    <w:rsid w:val="00176CA0"/>
    <w:rsid w:val="00176D5F"/>
    <w:rsid w:val="00176EC7"/>
    <w:rsid w:val="00176EE6"/>
    <w:rsid w:val="00176F05"/>
    <w:rsid w:val="00176F5A"/>
    <w:rsid w:val="001770AD"/>
    <w:rsid w:val="001770E1"/>
    <w:rsid w:val="00177177"/>
    <w:rsid w:val="0017719C"/>
    <w:rsid w:val="001771D0"/>
    <w:rsid w:val="00177216"/>
    <w:rsid w:val="00177272"/>
    <w:rsid w:val="00177285"/>
    <w:rsid w:val="001772C4"/>
    <w:rsid w:val="00177328"/>
    <w:rsid w:val="001773CA"/>
    <w:rsid w:val="0017740E"/>
    <w:rsid w:val="001774C7"/>
    <w:rsid w:val="0017752E"/>
    <w:rsid w:val="0017752F"/>
    <w:rsid w:val="001775B3"/>
    <w:rsid w:val="001775C3"/>
    <w:rsid w:val="001775CF"/>
    <w:rsid w:val="00177675"/>
    <w:rsid w:val="0017767D"/>
    <w:rsid w:val="001776E7"/>
    <w:rsid w:val="00177919"/>
    <w:rsid w:val="0017795E"/>
    <w:rsid w:val="0017796F"/>
    <w:rsid w:val="00177983"/>
    <w:rsid w:val="001779A6"/>
    <w:rsid w:val="00177A3A"/>
    <w:rsid w:val="00177A8B"/>
    <w:rsid w:val="00177B30"/>
    <w:rsid w:val="00177BB7"/>
    <w:rsid w:val="00177C8F"/>
    <w:rsid w:val="00177CFA"/>
    <w:rsid w:val="00177D5C"/>
    <w:rsid w:val="00177D66"/>
    <w:rsid w:val="00177D87"/>
    <w:rsid w:val="00177DDA"/>
    <w:rsid w:val="00177E24"/>
    <w:rsid w:val="00177E76"/>
    <w:rsid w:val="00177EAF"/>
    <w:rsid w:val="00177F19"/>
    <w:rsid w:val="00177F4B"/>
    <w:rsid w:val="00177F68"/>
    <w:rsid w:val="00177FAF"/>
    <w:rsid w:val="00177FD2"/>
    <w:rsid w:val="00180083"/>
    <w:rsid w:val="001800F2"/>
    <w:rsid w:val="001800F8"/>
    <w:rsid w:val="00180195"/>
    <w:rsid w:val="001801E8"/>
    <w:rsid w:val="001801F6"/>
    <w:rsid w:val="001802AE"/>
    <w:rsid w:val="001802DC"/>
    <w:rsid w:val="001803CD"/>
    <w:rsid w:val="001803EA"/>
    <w:rsid w:val="00180460"/>
    <w:rsid w:val="00180571"/>
    <w:rsid w:val="001805B4"/>
    <w:rsid w:val="0018061F"/>
    <w:rsid w:val="00180633"/>
    <w:rsid w:val="001806E7"/>
    <w:rsid w:val="0018086D"/>
    <w:rsid w:val="00180903"/>
    <w:rsid w:val="001809B6"/>
    <w:rsid w:val="00180A4B"/>
    <w:rsid w:val="00180AAC"/>
    <w:rsid w:val="00180ADF"/>
    <w:rsid w:val="00180B7A"/>
    <w:rsid w:val="00180B8D"/>
    <w:rsid w:val="00180BF3"/>
    <w:rsid w:val="00180C36"/>
    <w:rsid w:val="00180C4B"/>
    <w:rsid w:val="00180D01"/>
    <w:rsid w:val="00180D50"/>
    <w:rsid w:val="00180D75"/>
    <w:rsid w:val="00180F05"/>
    <w:rsid w:val="00180F44"/>
    <w:rsid w:val="00180FE2"/>
    <w:rsid w:val="00181045"/>
    <w:rsid w:val="001810B9"/>
    <w:rsid w:val="00181154"/>
    <w:rsid w:val="0018116D"/>
    <w:rsid w:val="00181288"/>
    <w:rsid w:val="001812A3"/>
    <w:rsid w:val="00181316"/>
    <w:rsid w:val="0018136F"/>
    <w:rsid w:val="00181397"/>
    <w:rsid w:val="001813EC"/>
    <w:rsid w:val="001815C3"/>
    <w:rsid w:val="001815EE"/>
    <w:rsid w:val="00181630"/>
    <w:rsid w:val="00181649"/>
    <w:rsid w:val="00181662"/>
    <w:rsid w:val="0018169E"/>
    <w:rsid w:val="001816B8"/>
    <w:rsid w:val="001816E9"/>
    <w:rsid w:val="00181703"/>
    <w:rsid w:val="00181794"/>
    <w:rsid w:val="001819B8"/>
    <w:rsid w:val="001819D4"/>
    <w:rsid w:val="001819F6"/>
    <w:rsid w:val="001819F9"/>
    <w:rsid w:val="00181B0E"/>
    <w:rsid w:val="00181C06"/>
    <w:rsid w:val="00181C09"/>
    <w:rsid w:val="00181C5B"/>
    <w:rsid w:val="00181CE2"/>
    <w:rsid w:val="00181D10"/>
    <w:rsid w:val="00181D9D"/>
    <w:rsid w:val="00181DA3"/>
    <w:rsid w:val="00181E00"/>
    <w:rsid w:val="00181E4E"/>
    <w:rsid w:val="00181EEC"/>
    <w:rsid w:val="00181F3A"/>
    <w:rsid w:val="00181F95"/>
    <w:rsid w:val="00181F97"/>
    <w:rsid w:val="00181F9B"/>
    <w:rsid w:val="00182073"/>
    <w:rsid w:val="00182091"/>
    <w:rsid w:val="00182093"/>
    <w:rsid w:val="001820E5"/>
    <w:rsid w:val="001821EB"/>
    <w:rsid w:val="00182206"/>
    <w:rsid w:val="0018224E"/>
    <w:rsid w:val="001822F4"/>
    <w:rsid w:val="0018237D"/>
    <w:rsid w:val="00182389"/>
    <w:rsid w:val="00182468"/>
    <w:rsid w:val="0018246C"/>
    <w:rsid w:val="001824A6"/>
    <w:rsid w:val="001825AD"/>
    <w:rsid w:val="001825AE"/>
    <w:rsid w:val="00182626"/>
    <w:rsid w:val="00182792"/>
    <w:rsid w:val="00182877"/>
    <w:rsid w:val="0018297F"/>
    <w:rsid w:val="001829CD"/>
    <w:rsid w:val="00182B54"/>
    <w:rsid w:val="00182B73"/>
    <w:rsid w:val="00182C03"/>
    <w:rsid w:val="00182C90"/>
    <w:rsid w:val="00182C93"/>
    <w:rsid w:val="00182CAC"/>
    <w:rsid w:val="00182CC6"/>
    <w:rsid w:val="00182CED"/>
    <w:rsid w:val="00182D0D"/>
    <w:rsid w:val="00182DA3"/>
    <w:rsid w:val="00182FA2"/>
    <w:rsid w:val="0018301F"/>
    <w:rsid w:val="001830AC"/>
    <w:rsid w:val="001830CB"/>
    <w:rsid w:val="00183241"/>
    <w:rsid w:val="00183242"/>
    <w:rsid w:val="0018324C"/>
    <w:rsid w:val="0018335D"/>
    <w:rsid w:val="00183436"/>
    <w:rsid w:val="0018345C"/>
    <w:rsid w:val="0018347F"/>
    <w:rsid w:val="00183481"/>
    <w:rsid w:val="001834D3"/>
    <w:rsid w:val="0018357F"/>
    <w:rsid w:val="00183676"/>
    <w:rsid w:val="001836CA"/>
    <w:rsid w:val="001836E3"/>
    <w:rsid w:val="0018371B"/>
    <w:rsid w:val="00183738"/>
    <w:rsid w:val="00183741"/>
    <w:rsid w:val="001837C8"/>
    <w:rsid w:val="001837E7"/>
    <w:rsid w:val="001837EB"/>
    <w:rsid w:val="0018386A"/>
    <w:rsid w:val="001838EE"/>
    <w:rsid w:val="0018399E"/>
    <w:rsid w:val="00183A20"/>
    <w:rsid w:val="00183A81"/>
    <w:rsid w:val="00183A88"/>
    <w:rsid w:val="00183AD0"/>
    <w:rsid w:val="00183AF4"/>
    <w:rsid w:val="00183B26"/>
    <w:rsid w:val="00183B55"/>
    <w:rsid w:val="00183B5D"/>
    <w:rsid w:val="00183BD6"/>
    <w:rsid w:val="00183CB5"/>
    <w:rsid w:val="00183CDA"/>
    <w:rsid w:val="00183D02"/>
    <w:rsid w:val="00183D45"/>
    <w:rsid w:val="00183D6B"/>
    <w:rsid w:val="00183DF1"/>
    <w:rsid w:val="00183F8B"/>
    <w:rsid w:val="00183F94"/>
    <w:rsid w:val="00183FB0"/>
    <w:rsid w:val="00184047"/>
    <w:rsid w:val="0018405F"/>
    <w:rsid w:val="00184139"/>
    <w:rsid w:val="00184152"/>
    <w:rsid w:val="001841B3"/>
    <w:rsid w:val="001841DD"/>
    <w:rsid w:val="001841F6"/>
    <w:rsid w:val="00184202"/>
    <w:rsid w:val="0018422B"/>
    <w:rsid w:val="001842FE"/>
    <w:rsid w:val="00184316"/>
    <w:rsid w:val="001843E0"/>
    <w:rsid w:val="0018443C"/>
    <w:rsid w:val="00184477"/>
    <w:rsid w:val="001844B8"/>
    <w:rsid w:val="001844BB"/>
    <w:rsid w:val="001844F9"/>
    <w:rsid w:val="00184538"/>
    <w:rsid w:val="00184578"/>
    <w:rsid w:val="001845E2"/>
    <w:rsid w:val="00184655"/>
    <w:rsid w:val="001846B5"/>
    <w:rsid w:val="0018473A"/>
    <w:rsid w:val="00184750"/>
    <w:rsid w:val="001847EB"/>
    <w:rsid w:val="00184809"/>
    <w:rsid w:val="00184828"/>
    <w:rsid w:val="0018488A"/>
    <w:rsid w:val="001848B6"/>
    <w:rsid w:val="001848B8"/>
    <w:rsid w:val="00184953"/>
    <w:rsid w:val="001849B3"/>
    <w:rsid w:val="001849E2"/>
    <w:rsid w:val="001849E4"/>
    <w:rsid w:val="00184AE1"/>
    <w:rsid w:val="00184B0C"/>
    <w:rsid w:val="00184B24"/>
    <w:rsid w:val="00184BF3"/>
    <w:rsid w:val="00184C4B"/>
    <w:rsid w:val="00184CD3"/>
    <w:rsid w:val="00184D7A"/>
    <w:rsid w:val="00184DB3"/>
    <w:rsid w:val="00184DD7"/>
    <w:rsid w:val="00184DFB"/>
    <w:rsid w:val="00184E07"/>
    <w:rsid w:val="00184E14"/>
    <w:rsid w:val="00184E46"/>
    <w:rsid w:val="00184E59"/>
    <w:rsid w:val="00184E9D"/>
    <w:rsid w:val="00184EAC"/>
    <w:rsid w:val="00184EFC"/>
    <w:rsid w:val="00184FC7"/>
    <w:rsid w:val="00185063"/>
    <w:rsid w:val="001850AB"/>
    <w:rsid w:val="001850DF"/>
    <w:rsid w:val="00185165"/>
    <w:rsid w:val="001851AF"/>
    <w:rsid w:val="001851D2"/>
    <w:rsid w:val="0018523B"/>
    <w:rsid w:val="00185249"/>
    <w:rsid w:val="0018525C"/>
    <w:rsid w:val="00185297"/>
    <w:rsid w:val="00185337"/>
    <w:rsid w:val="001854A8"/>
    <w:rsid w:val="00185531"/>
    <w:rsid w:val="00185558"/>
    <w:rsid w:val="0018565F"/>
    <w:rsid w:val="001856E0"/>
    <w:rsid w:val="00185736"/>
    <w:rsid w:val="0018574B"/>
    <w:rsid w:val="001857F4"/>
    <w:rsid w:val="0018592E"/>
    <w:rsid w:val="00185A41"/>
    <w:rsid w:val="00185A4C"/>
    <w:rsid w:val="00185A5A"/>
    <w:rsid w:val="00185A69"/>
    <w:rsid w:val="00185B3A"/>
    <w:rsid w:val="00185C62"/>
    <w:rsid w:val="00185C91"/>
    <w:rsid w:val="00185D1C"/>
    <w:rsid w:val="00185D22"/>
    <w:rsid w:val="00185D76"/>
    <w:rsid w:val="00185D81"/>
    <w:rsid w:val="00185DAC"/>
    <w:rsid w:val="00185E36"/>
    <w:rsid w:val="00185E84"/>
    <w:rsid w:val="00185ED4"/>
    <w:rsid w:val="00185F1D"/>
    <w:rsid w:val="00185F2F"/>
    <w:rsid w:val="00185FE7"/>
    <w:rsid w:val="00186033"/>
    <w:rsid w:val="0018618C"/>
    <w:rsid w:val="001861E0"/>
    <w:rsid w:val="001862A9"/>
    <w:rsid w:val="00186344"/>
    <w:rsid w:val="0018634D"/>
    <w:rsid w:val="001863CF"/>
    <w:rsid w:val="001863FD"/>
    <w:rsid w:val="00186499"/>
    <w:rsid w:val="001864A9"/>
    <w:rsid w:val="00186550"/>
    <w:rsid w:val="00186570"/>
    <w:rsid w:val="00186577"/>
    <w:rsid w:val="00186593"/>
    <w:rsid w:val="001865AC"/>
    <w:rsid w:val="001865C5"/>
    <w:rsid w:val="001865EF"/>
    <w:rsid w:val="001866B9"/>
    <w:rsid w:val="001866EE"/>
    <w:rsid w:val="00186716"/>
    <w:rsid w:val="0018674C"/>
    <w:rsid w:val="001867B4"/>
    <w:rsid w:val="001867BD"/>
    <w:rsid w:val="00186817"/>
    <w:rsid w:val="00186820"/>
    <w:rsid w:val="00186823"/>
    <w:rsid w:val="001868DA"/>
    <w:rsid w:val="0018691F"/>
    <w:rsid w:val="00186937"/>
    <w:rsid w:val="00186983"/>
    <w:rsid w:val="0018698B"/>
    <w:rsid w:val="00186A0F"/>
    <w:rsid w:val="00186B56"/>
    <w:rsid w:val="00186B66"/>
    <w:rsid w:val="00186CB4"/>
    <w:rsid w:val="00186DA4"/>
    <w:rsid w:val="00186DC0"/>
    <w:rsid w:val="00186DE7"/>
    <w:rsid w:val="00186EA1"/>
    <w:rsid w:val="00186F17"/>
    <w:rsid w:val="00186F2D"/>
    <w:rsid w:val="00186F65"/>
    <w:rsid w:val="00186F91"/>
    <w:rsid w:val="00187081"/>
    <w:rsid w:val="0018709D"/>
    <w:rsid w:val="0018712A"/>
    <w:rsid w:val="00187142"/>
    <w:rsid w:val="0018716F"/>
    <w:rsid w:val="00187188"/>
    <w:rsid w:val="001871AF"/>
    <w:rsid w:val="00187227"/>
    <w:rsid w:val="0018727F"/>
    <w:rsid w:val="00187326"/>
    <w:rsid w:val="0018736B"/>
    <w:rsid w:val="001873AA"/>
    <w:rsid w:val="001873E8"/>
    <w:rsid w:val="0018746B"/>
    <w:rsid w:val="0018758A"/>
    <w:rsid w:val="001875A7"/>
    <w:rsid w:val="001875B3"/>
    <w:rsid w:val="00187632"/>
    <w:rsid w:val="001876A6"/>
    <w:rsid w:val="00187740"/>
    <w:rsid w:val="00187765"/>
    <w:rsid w:val="0018776A"/>
    <w:rsid w:val="001877E9"/>
    <w:rsid w:val="00187800"/>
    <w:rsid w:val="00187832"/>
    <w:rsid w:val="00187849"/>
    <w:rsid w:val="00187916"/>
    <w:rsid w:val="0018798F"/>
    <w:rsid w:val="00187A9B"/>
    <w:rsid w:val="00187B59"/>
    <w:rsid w:val="00187B5E"/>
    <w:rsid w:val="00187B92"/>
    <w:rsid w:val="00187C37"/>
    <w:rsid w:val="00187CAC"/>
    <w:rsid w:val="00187CE1"/>
    <w:rsid w:val="00187D08"/>
    <w:rsid w:val="00187DF8"/>
    <w:rsid w:val="00187E93"/>
    <w:rsid w:val="00187E98"/>
    <w:rsid w:val="0019005A"/>
    <w:rsid w:val="001900B8"/>
    <w:rsid w:val="0019011F"/>
    <w:rsid w:val="0019014F"/>
    <w:rsid w:val="00190197"/>
    <w:rsid w:val="001901B5"/>
    <w:rsid w:val="0019020E"/>
    <w:rsid w:val="00190284"/>
    <w:rsid w:val="0019034C"/>
    <w:rsid w:val="001903A8"/>
    <w:rsid w:val="001904AE"/>
    <w:rsid w:val="0019070B"/>
    <w:rsid w:val="00190750"/>
    <w:rsid w:val="00190772"/>
    <w:rsid w:val="00190831"/>
    <w:rsid w:val="0019088B"/>
    <w:rsid w:val="00190999"/>
    <w:rsid w:val="00190A35"/>
    <w:rsid w:val="00190A37"/>
    <w:rsid w:val="00190A3E"/>
    <w:rsid w:val="00190A9E"/>
    <w:rsid w:val="00190AAB"/>
    <w:rsid w:val="00190ADA"/>
    <w:rsid w:val="00190BBE"/>
    <w:rsid w:val="00190BDC"/>
    <w:rsid w:val="00190C7D"/>
    <w:rsid w:val="00190CC8"/>
    <w:rsid w:val="00190D2C"/>
    <w:rsid w:val="00190D6E"/>
    <w:rsid w:val="00190E7A"/>
    <w:rsid w:val="00190EBD"/>
    <w:rsid w:val="00190F6B"/>
    <w:rsid w:val="00190FA0"/>
    <w:rsid w:val="00190FE0"/>
    <w:rsid w:val="001910A0"/>
    <w:rsid w:val="00191143"/>
    <w:rsid w:val="0019116E"/>
    <w:rsid w:val="001911E3"/>
    <w:rsid w:val="00191220"/>
    <w:rsid w:val="00191223"/>
    <w:rsid w:val="00191233"/>
    <w:rsid w:val="001912B7"/>
    <w:rsid w:val="001912C6"/>
    <w:rsid w:val="0019131E"/>
    <w:rsid w:val="00191338"/>
    <w:rsid w:val="00191341"/>
    <w:rsid w:val="00191374"/>
    <w:rsid w:val="0019138E"/>
    <w:rsid w:val="001913DB"/>
    <w:rsid w:val="00191464"/>
    <w:rsid w:val="00191489"/>
    <w:rsid w:val="001914AC"/>
    <w:rsid w:val="0019154A"/>
    <w:rsid w:val="00191652"/>
    <w:rsid w:val="001916B1"/>
    <w:rsid w:val="001916C9"/>
    <w:rsid w:val="00191721"/>
    <w:rsid w:val="0019179E"/>
    <w:rsid w:val="001917EF"/>
    <w:rsid w:val="001917F8"/>
    <w:rsid w:val="00191846"/>
    <w:rsid w:val="001918B1"/>
    <w:rsid w:val="0019193E"/>
    <w:rsid w:val="00191957"/>
    <w:rsid w:val="0019199C"/>
    <w:rsid w:val="00191A4C"/>
    <w:rsid w:val="00191A71"/>
    <w:rsid w:val="00191A89"/>
    <w:rsid w:val="00191B48"/>
    <w:rsid w:val="00191B81"/>
    <w:rsid w:val="00191BA7"/>
    <w:rsid w:val="00191BBB"/>
    <w:rsid w:val="00191BF0"/>
    <w:rsid w:val="00191C9F"/>
    <w:rsid w:val="00191CC4"/>
    <w:rsid w:val="00191CF5"/>
    <w:rsid w:val="00191D08"/>
    <w:rsid w:val="00191D56"/>
    <w:rsid w:val="00191DCA"/>
    <w:rsid w:val="00191DE2"/>
    <w:rsid w:val="00191E08"/>
    <w:rsid w:val="00191E2F"/>
    <w:rsid w:val="00191E48"/>
    <w:rsid w:val="00191ED1"/>
    <w:rsid w:val="00191F78"/>
    <w:rsid w:val="00191F9D"/>
    <w:rsid w:val="00191FAF"/>
    <w:rsid w:val="00192060"/>
    <w:rsid w:val="001921A1"/>
    <w:rsid w:val="001921C7"/>
    <w:rsid w:val="001921FA"/>
    <w:rsid w:val="00192209"/>
    <w:rsid w:val="00192295"/>
    <w:rsid w:val="001922D7"/>
    <w:rsid w:val="00192343"/>
    <w:rsid w:val="001924A1"/>
    <w:rsid w:val="001924BE"/>
    <w:rsid w:val="00192569"/>
    <w:rsid w:val="001925EE"/>
    <w:rsid w:val="00192647"/>
    <w:rsid w:val="001926D8"/>
    <w:rsid w:val="001926EE"/>
    <w:rsid w:val="0019284B"/>
    <w:rsid w:val="00192853"/>
    <w:rsid w:val="0019285D"/>
    <w:rsid w:val="001928B7"/>
    <w:rsid w:val="001929B7"/>
    <w:rsid w:val="00192A3A"/>
    <w:rsid w:val="00192A82"/>
    <w:rsid w:val="00192B39"/>
    <w:rsid w:val="00192B7F"/>
    <w:rsid w:val="00192BAA"/>
    <w:rsid w:val="00192CBD"/>
    <w:rsid w:val="00192D89"/>
    <w:rsid w:val="00192F3E"/>
    <w:rsid w:val="00192F96"/>
    <w:rsid w:val="00192F9D"/>
    <w:rsid w:val="001930BD"/>
    <w:rsid w:val="00193192"/>
    <w:rsid w:val="00193245"/>
    <w:rsid w:val="0019324E"/>
    <w:rsid w:val="00193283"/>
    <w:rsid w:val="00193296"/>
    <w:rsid w:val="00193298"/>
    <w:rsid w:val="0019332E"/>
    <w:rsid w:val="00193377"/>
    <w:rsid w:val="001933D3"/>
    <w:rsid w:val="0019343F"/>
    <w:rsid w:val="00193494"/>
    <w:rsid w:val="00193521"/>
    <w:rsid w:val="001935A6"/>
    <w:rsid w:val="00193656"/>
    <w:rsid w:val="00193660"/>
    <w:rsid w:val="001936D8"/>
    <w:rsid w:val="0019379A"/>
    <w:rsid w:val="001937DE"/>
    <w:rsid w:val="00193807"/>
    <w:rsid w:val="00193817"/>
    <w:rsid w:val="0019384C"/>
    <w:rsid w:val="00193854"/>
    <w:rsid w:val="00193926"/>
    <w:rsid w:val="00193945"/>
    <w:rsid w:val="00193952"/>
    <w:rsid w:val="00193A1C"/>
    <w:rsid w:val="00193A92"/>
    <w:rsid w:val="00193B5E"/>
    <w:rsid w:val="00193B9D"/>
    <w:rsid w:val="00193BA6"/>
    <w:rsid w:val="00193C1A"/>
    <w:rsid w:val="00193CC7"/>
    <w:rsid w:val="00193D86"/>
    <w:rsid w:val="00193E32"/>
    <w:rsid w:val="00193E49"/>
    <w:rsid w:val="00193EAC"/>
    <w:rsid w:val="00193ED6"/>
    <w:rsid w:val="00193EE7"/>
    <w:rsid w:val="00193EE9"/>
    <w:rsid w:val="00193F6E"/>
    <w:rsid w:val="00193FF8"/>
    <w:rsid w:val="00194034"/>
    <w:rsid w:val="0019406E"/>
    <w:rsid w:val="0019409D"/>
    <w:rsid w:val="001940BB"/>
    <w:rsid w:val="0019416A"/>
    <w:rsid w:val="0019416D"/>
    <w:rsid w:val="001941AE"/>
    <w:rsid w:val="00194263"/>
    <w:rsid w:val="0019427B"/>
    <w:rsid w:val="001942A0"/>
    <w:rsid w:val="001942AD"/>
    <w:rsid w:val="0019435B"/>
    <w:rsid w:val="0019438D"/>
    <w:rsid w:val="001943FA"/>
    <w:rsid w:val="00194409"/>
    <w:rsid w:val="00194428"/>
    <w:rsid w:val="00194436"/>
    <w:rsid w:val="00194450"/>
    <w:rsid w:val="001944E9"/>
    <w:rsid w:val="0019453F"/>
    <w:rsid w:val="00194552"/>
    <w:rsid w:val="001945B9"/>
    <w:rsid w:val="001946AD"/>
    <w:rsid w:val="00194746"/>
    <w:rsid w:val="0019479D"/>
    <w:rsid w:val="0019483C"/>
    <w:rsid w:val="00194866"/>
    <w:rsid w:val="001948BE"/>
    <w:rsid w:val="00194939"/>
    <w:rsid w:val="00194973"/>
    <w:rsid w:val="0019497E"/>
    <w:rsid w:val="00194987"/>
    <w:rsid w:val="001949E7"/>
    <w:rsid w:val="00194A32"/>
    <w:rsid w:val="00194A80"/>
    <w:rsid w:val="00194B09"/>
    <w:rsid w:val="00194B5D"/>
    <w:rsid w:val="00194BE0"/>
    <w:rsid w:val="00194C85"/>
    <w:rsid w:val="00194C9A"/>
    <w:rsid w:val="00194D32"/>
    <w:rsid w:val="00194D37"/>
    <w:rsid w:val="00194D69"/>
    <w:rsid w:val="00194D85"/>
    <w:rsid w:val="00194DAF"/>
    <w:rsid w:val="00194DE4"/>
    <w:rsid w:val="00194E28"/>
    <w:rsid w:val="00194E75"/>
    <w:rsid w:val="00194F00"/>
    <w:rsid w:val="00194F0F"/>
    <w:rsid w:val="00194F54"/>
    <w:rsid w:val="00194F83"/>
    <w:rsid w:val="00194FC5"/>
    <w:rsid w:val="00195092"/>
    <w:rsid w:val="001950DE"/>
    <w:rsid w:val="00195186"/>
    <w:rsid w:val="0019520E"/>
    <w:rsid w:val="00195249"/>
    <w:rsid w:val="001952A7"/>
    <w:rsid w:val="001952A8"/>
    <w:rsid w:val="001952D2"/>
    <w:rsid w:val="00195358"/>
    <w:rsid w:val="001953D7"/>
    <w:rsid w:val="001953DD"/>
    <w:rsid w:val="0019547D"/>
    <w:rsid w:val="001954AC"/>
    <w:rsid w:val="001954BB"/>
    <w:rsid w:val="00195560"/>
    <w:rsid w:val="00195621"/>
    <w:rsid w:val="00195630"/>
    <w:rsid w:val="00195687"/>
    <w:rsid w:val="0019573F"/>
    <w:rsid w:val="00195820"/>
    <w:rsid w:val="00195834"/>
    <w:rsid w:val="0019584D"/>
    <w:rsid w:val="00195895"/>
    <w:rsid w:val="00195A02"/>
    <w:rsid w:val="00195A09"/>
    <w:rsid w:val="00195A61"/>
    <w:rsid w:val="00195B55"/>
    <w:rsid w:val="00195C28"/>
    <w:rsid w:val="00195DC3"/>
    <w:rsid w:val="00195E47"/>
    <w:rsid w:val="00195F08"/>
    <w:rsid w:val="00195F51"/>
    <w:rsid w:val="00195F53"/>
    <w:rsid w:val="00195F6E"/>
    <w:rsid w:val="00195F71"/>
    <w:rsid w:val="00196016"/>
    <w:rsid w:val="0019602B"/>
    <w:rsid w:val="0019604D"/>
    <w:rsid w:val="00196074"/>
    <w:rsid w:val="0019608F"/>
    <w:rsid w:val="001960DD"/>
    <w:rsid w:val="00196111"/>
    <w:rsid w:val="001961CF"/>
    <w:rsid w:val="00196316"/>
    <w:rsid w:val="00196331"/>
    <w:rsid w:val="00196347"/>
    <w:rsid w:val="00196442"/>
    <w:rsid w:val="0019644E"/>
    <w:rsid w:val="0019644F"/>
    <w:rsid w:val="001964AD"/>
    <w:rsid w:val="001964B3"/>
    <w:rsid w:val="001964C9"/>
    <w:rsid w:val="001964E8"/>
    <w:rsid w:val="00196647"/>
    <w:rsid w:val="0019677F"/>
    <w:rsid w:val="001967C4"/>
    <w:rsid w:val="001967E1"/>
    <w:rsid w:val="0019681D"/>
    <w:rsid w:val="00196837"/>
    <w:rsid w:val="001968A1"/>
    <w:rsid w:val="001968B2"/>
    <w:rsid w:val="001968C8"/>
    <w:rsid w:val="001968E1"/>
    <w:rsid w:val="00196952"/>
    <w:rsid w:val="00196984"/>
    <w:rsid w:val="001969A2"/>
    <w:rsid w:val="001969AB"/>
    <w:rsid w:val="00196A2B"/>
    <w:rsid w:val="00196A36"/>
    <w:rsid w:val="00196AA4"/>
    <w:rsid w:val="00196AC0"/>
    <w:rsid w:val="00196ACD"/>
    <w:rsid w:val="00196AE5"/>
    <w:rsid w:val="00196B2C"/>
    <w:rsid w:val="00196BF8"/>
    <w:rsid w:val="00196C0A"/>
    <w:rsid w:val="00196C90"/>
    <w:rsid w:val="00196C9C"/>
    <w:rsid w:val="00196CF3"/>
    <w:rsid w:val="00196DC0"/>
    <w:rsid w:val="00196E8B"/>
    <w:rsid w:val="00196EC2"/>
    <w:rsid w:val="00196F26"/>
    <w:rsid w:val="00196F64"/>
    <w:rsid w:val="0019702F"/>
    <w:rsid w:val="0019707E"/>
    <w:rsid w:val="001970BC"/>
    <w:rsid w:val="001970C0"/>
    <w:rsid w:val="001970DA"/>
    <w:rsid w:val="001971A5"/>
    <w:rsid w:val="001971DF"/>
    <w:rsid w:val="00197245"/>
    <w:rsid w:val="001972A4"/>
    <w:rsid w:val="001972FF"/>
    <w:rsid w:val="00197301"/>
    <w:rsid w:val="0019730A"/>
    <w:rsid w:val="0019742C"/>
    <w:rsid w:val="00197544"/>
    <w:rsid w:val="0019756D"/>
    <w:rsid w:val="0019757D"/>
    <w:rsid w:val="001975CD"/>
    <w:rsid w:val="001975D2"/>
    <w:rsid w:val="00197633"/>
    <w:rsid w:val="00197659"/>
    <w:rsid w:val="0019770C"/>
    <w:rsid w:val="00197733"/>
    <w:rsid w:val="0019774E"/>
    <w:rsid w:val="0019778E"/>
    <w:rsid w:val="00197793"/>
    <w:rsid w:val="001977E4"/>
    <w:rsid w:val="001978C0"/>
    <w:rsid w:val="001979BC"/>
    <w:rsid w:val="001979DB"/>
    <w:rsid w:val="00197A1C"/>
    <w:rsid w:val="00197A58"/>
    <w:rsid w:val="00197A5A"/>
    <w:rsid w:val="00197B21"/>
    <w:rsid w:val="00197BD1"/>
    <w:rsid w:val="00197D48"/>
    <w:rsid w:val="00197DF1"/>
    <w:rsid w:val="00197EAA"/>
    <w:rsid w:val="00197F40"/>
    <w:rsid w:val="00197FC0"/>
    <w:rsid w:val="00197FD5"/>
    <w:rsid w:val="001A0045"/>
    <w:rsid w:val="001A00BC"/>
    <w:rsid w:val="001A0182"/>
    <w:rsid w:val="001A021B"/>
    <w:rsid w:val="001A02EC"/>
    <w:rsid w:val="001A02FC"/>
    <w:rsid w:val="001A033A"/>
    <w:rsid w:val="001A0387"/>
    <w:rsid w:val="001A0411"/>
    <w:rsid w:val="001A0507"/>
    <w:rsid w:val="001A0586"/>
    <w:rsid w:val="001A05C9"/>
    <w:rsid w:val="001A0652"/>
    <w:rsid w:val="001A0658"/>
    <w:rsid w:val="001A06FF"/>
    <w:rsid w:val="001A0722"/>
    <w:rsid w:val="001A0792"/>
    <w:rsid w:val="001A08E4"/>
    <w:rsid w:val="001A0979"/>
    <w:rsid w:val="001A0982"/>
    <w:rsid w:val="001A099E"/>
    <w:rsid w:val="001A0AEB"/>
    <w:rsid w:val="001A0BDA"/>
    <w:rsid w:val="001A0C7C"/>
    <w:rsid w:val="001A0C9E"/>
    <w:rsid w:val="001A0CA4"/>
    <w:rsid w:val="001A0D60"/>
    <w:rsid w:val="001A0D7C"/>
    <w:rsid w:val="001A0E5E"/>
    <w:rsid w:val="001A0EF7"/>
    <w:rsid w:val="001A0F12"/>
    <w:rsid w:val="001A0F20"/>
    <w:rsid w:val="001A1025"/>
    <w:rsid w:val="001A1062"/>
    <w:rsid w:val="001A1123"/>
    <w:rsid w:val="001A1173"/>
    <w:rsid w:val="001A11AF"/>
    <w:rsid w:val="001A11C1"/>
    <w:rsid w:val="001A1359"/>
    <w:rsid w:val="001A13DF"/>
    <w:rsid w:val="001A13E0"/>
    <w:rsid w:val="001A144D"/>
    <w:rsid w:val="001A14B3"/>
    <w:rsid w:val="001A14CB"/>
    <w:rsid w:val="001A14DC"/>
    <w:rsid w:val="001A15E1"/>
    <w:rsid w:val="001A1662"/>
    <w:rsid w:val="001A1676"/>
    <w:rsid w:val="001A16E6"/>
    <w:rsid w:val="001A1712"/>
    <w:rsid w:val="001A177A"/>
    <w:rsid w:val="001A1819"/>
    <w:rsid w:val="001A182E"/>
    <w:rsid w:val="001A18CF"/>
    <w:rsid w:val="001A18D5"/>
    <w:rsid w:val="001A18F3"/>
    <w:rsid w:val="001A199E"/>
    <w:rsid w:val="001A19C0"/>
    <w:rsid w:val="001A19D4"/>
    <w:rsid w:val="001A1AC3"/>
    <w:rsid w:val="001A1AD3"/>
    <w:rsid w:val="001A1B27"/>
    <w:rsid w:val="001A1BB8"/>
    <w:rsid w:val="001A1C00"/>
    <w:rsid w:val="001A1C45"/>
    <w:rsid w:val="001A1D1D"/>
    <w:rsid w:val="001A1D43"/>
    <w:rsid w:val="001A1E23"/>
    <w:rsid w:val="001A1E9C"/>
    <w:rsid w:val="001A1F7F"/>
    <w:rsid w:val="001A1FBB"/>
    <w:rsid w:val="001A1FF8"/>
    <w:rsid w:val="001A2034"/>
    <w:rsid w:val="001A2056"/>
    <w:rsid w:val="001A209E"/>
    <w:rsid w:val="001A20A3"/>
    <w:rsid w:val="001A20AD"/>
    <w:rsid w:val="001A20E5"/>
    <w:rsid w:val="001A20E7"/>
    <w:rsid w:val="001A2151"/>
    <w:rsid w:val="001A21C2"/>
    <w:rsid w:val="001A21DF"/>
    <w:rsid w:val="001A2348"/>
    <w:rsid w:val="001A2396"/>
    <w:rsid w:val="001A23CF"/>
    <w:rsid w:val="001A2403"/>
    <w:rsid w:val="001A25A7"/>
    <w:rsid w:val="001A2668"/>
    <w:rsid w:val="001A2692"/>
    <w:rsid w:val="001A26A5"/>
    <w:rsid w:val="001A26ED"/>
    <w:rsid w:val="001A2843"/>
    <w:rsid w:val="001A28A2"/>
    <w:rsid w:val="001A28E4"/>
    <w:rsid w:val="001A29AD"/>
    <w:rsid w:val="001A2A0B"/>
    <w:rsid w:val="001A2A39"/>
    <w:rsid w:val="001A2B5A"/>
    <w:rsid w:val="001A2B77"/>
    <w:rsid w:val="001A2CE1"/>
    <w:rsid w:val="001A2D07"/>
    <w:rsid w:val="001A2DE5"/>
    <w:rsid w:val="001A2E5A"/>
    <w:rsid w:val="001A2ECE"/>
    <w:rsid w:val="001A2F76"/>
    <w:rsid w:val="001A3059"/>
    <w:rsid w:val="001A30A2"/>
    <w:rsid w:val="001A3159"/>
    <w:rsid w:val="001A31BF"/>
    <w:rsid w:val="001A31CE"/>
    <w:rsid w:val="001A31F2"/>
    <w:rsid w:val="001A32D7"/>
    <w:rsid w:val="001A32E1"/>
    <w:rsid w:val="001A33C3"/>
    <w:rsid w:val="001A33FE"/>
    <w:rsid w:val="001A340C"/>
    <w:rsid w:val="001A34AC"/>
    <w:rsid w:val="001A36AB"/>
    <w:rsid w:val="001A36D0"/>
    <w:rsid w:val="001A36FB"/>
    <w:rsid w:val="001A36FC"/>
    <w:rsid w:val="001A3815"/>
    <w:rsid w:val="001A3823"/>
    <w:rsid w:val="001A3859"/>
    <w:rsid w:val="001A38F9"/>
    <w:rsid w:val="001A3930"/>
    <w:rsid w:val="001A393C"/>
    <w:rsid w:val="001A3944"/>
    <w:rsid w:val="001A39D0"/>
    <w:rsid w:val="001A39DA"/>
    <w:rsid w:val="001A3A17"/>
    <w:rsid w:val="001A3A9F"/>
    <w:rsid w:val="001A3AC3"/>
    <w:rsid w:val="001A3B49"/>
    <w:rsid w:val="001A3B53"/>
    <w:rsid w:val="001A3B7F"/>
    <w:rsid w:val="001A3C96"/>
    <w:rsid w:val="001A3CF6"/>
    <w:rsid w:val="001A3DDF"/>
    <w:rsid w:val="001A3E6C"/>
    <w:rsid w:val="001A3EA1"/>
    <w:rsid w:val="001A3EC7"/>
    <w:rsid w:val="001A3FCA"/>
    <w:rsid w:val="001A3FDC"/>
    <w:rsid w:val="001A404E"/>
    <w:rsid w:val="001A4055"/>
    <w:rsid w:val="001A412B"/>
    <w:rsid w:val="001A4136"/>
    <w:rsid w:val="001A417C"/>
    <w:rsid w:val="001A41B3"/>
    <w:rsid w:val="001A41B7"/>
    <w:rsid w:val="001A41D2"/>
    <w:rsid w:val="001A41EB"/>
    <w:rsid w:val="001A421D"/>
    <w:rsid w:val="001A42DC"/>
    <w:rsid w:val="001A4301"/>
    <w:rsid w:val="001A4557"/>
    <w:rsid w:val="001A459B"/>
    <w:rsid w:val="001A4652"/>
    <w:rsid w:val="001A4733"/>
    <w:rsid w:val="001A47DD"/>
    <w:rsid w:val="001A47DE"/>
    <w:rsid w:val="001A47FF"/>
    <w:rsid w:val="001A4886"/>
    <w:rsid w:val="001A48FB"/>
    <w:rsid w:val="001A4903"/>
    <w:rsid w:val="001A4964"/>
    <w:rsid w:val="001A498D"/>
    <w:rsid w:val="001A49A0"/>
    <w:rsid w:val="001A4A7E"/>
    <w:rsid w:val="001A4AAA"/>
    <w:rsid w:val="001A4B0A"/>
    <w:rsid w:val="001A4B0E"/>
    <w:rsid w:val="001A4B30"/>
    <w:rsid w:val="001A4B46"/>
    <w:rsid w:val="001A4B7A"/>
    <w:rsid w:val="001A4B8B"/>
    <w:rsid w:val="001A4C08"/>
    <w:rsid w:val="001A4C38"/>
    <w:rsid w:val="001A4C56"/>
    <w:rsid w:val="001A4C6B"/>
    <w:rsid w:val="001A4D78"/>
    <w:rsid w:val="001A4D7C"/>
    <w:rsid w:val="001A4D97"/>
    <w:rsid w:val="001A4E3B"/>
    <w:rsid w:val="001A4EF3"/>
    <w:rsid w:val="001A4F1B"/>
    <w:rsid w:val="001A4F29"/>
    <w:rsid w:val="001A4F49"/>
    <w:rsid w:val="001A4F4F"/>
    <w:rsid w:val="001A4FC2"/>
    <w:rsid w:val="001A507A"/>
    <w:rsid w:val="001A5115"/>
    <w:rsid w:val="001A51F7"/>
    <w:rsid w:val="001A527A"/>
    <w:rsid w:val="001A529D"/>
    <w:rsid w:val="001A52CA"/>
    <w:rsid w:val="001A530B"/>
    <w:rsid w:val="001A53C9"/>
    <w:rsid w:val="001A54B5"/>
    <w:rsid w:val="001A54ED"/>
    <w:rsid w:val="001A5563"/>
    <w:rsid w:val="001A5567"/>
    <w:rsid w:val="001A55FA"/>
    <w:rsid w:val="001A5610"/>
    <w:rsid w:val="001A567C"/>
    <w:rsid w:val="001A56C7"/>
    <w:rsid w:val="001A5735"/>
    <w:rsid w:val="001A584D"/>
    <w:rsid w:val="001A58A2"/>
    <w:rsid w:val="001A58D8"/>
    <w:rsid w:val="001A58DF"/>
    <w:rsid w:val="001A5910"/>
    <w:rsid w:val="001A59C1"/>
    <w:rsid w:val="001A59F5"/>
    <w:rsid w:val="001A5A5D"/>
    <w:rsid w:val="001A5A8B"/>
    <w:rsid w:val="001A5AA3"/>
    <w:rsid w:val="001A5B46"/>
    <w:rsid w:val="001A5BBC"/>
    <w:rsid w:val="001A5BC9"/>
    <w:rsid w:val="001A5BDA"/>
    <w:rsid w:val="001A5D23"/>
    <w:rsid w:val="001A5D82"/>
    <w:rsid w:val="001A5DEB"/>
    <w:rsid w:val="001A5E09"/>
    <w:rsid w:val="001A5EAD"/>
    <w:rsid w:val="001A5EF6"/>
    <w:rsid w:val="001A5F70"/>
    <w:rsid w:val="001A5FA4"/>
    <w:rsid w:val="001A613A"/>
    <w:rsid w:val="001A6203"/>
    <w:rsid w:val="001A6207"/>
    <w:rsid w:val="001A621A"/>
    <w:rsid w:val="001A62B5"/>
    <w:rsid w:val="001A63A9"/>
    <w:rsid w:val="001A63DA"/>
    <w:rsid w:val="001A6428"/>
    <w:rsid w:val="001A642A"/>
    <w:rsid w:val="001A6466"/>
    <w:rsid w:val="001A6499"/>
    <w:rsid w:val="001A64AD"/>
    <w:rsid w:val="001A6521"/>
    <w:rsid w:val="001A66D8"/>
    <w:rsid w:val="001A66F1"/>
    <w:rsid w:val="001A6706"/>
    <w:rsid w:val="001A6714"/>
    <w:rsid w:val="001A678B"/>
    <w:rsid w:val="001A67F4"/>
    <w:rsid w:val="001A67FB"/>
    <w:rsid w:val="001A680E"/>
    <w:rsid w:val="001A6846"/>
    <w:rsid w:val="001A68C7"/>
    <w:rsid w:val="001A6920"/>
    <w:rsid w:val="001A698E"/>
    <w:rsid w:val="001A6991"/>
    <w:rsid w:val="001A69E1"/>
    <w:rsid w:val="001A6A62"/>
    <w:rsid w:val="001A6AAB"/>
    <w:rsid w:val="001A6B2F"/>
    <w:rsid w:val="001A6BA3"/>
    <w:rsid w:val="001A6C07"/>
    <w:rsid w:val="001A6C50"/>
    <w:rsid w:val="001A6CD6"/>
    <w:rsid w:val="001A6E7D"/>
    <w:rsid w:val="001A6E91"/>
    <w:rsid w:val="001A6EE5"/>
    <w:rsid w:val="001A6F01"/>
    <w:rsid w:val="001A6F08"/>
    <w:rsid w:val="001A6F0E"/>
    <w:rsid w:val="001A6F85"/>
    <w:rsid w:val="001A6FB4"/>
    <w:rsid w:val="001A70A6"/>
    <w:rsid w:val="001A71FD"/>
    <w:rsid w:val="001A7210"/>
    <w:rsid w:val="001A73AC"/>
    <w:rsid w:val="001A749F"/>
    <w:rsid w:val="001A7577"/>
    <w:rsid w:val="001A7591"/>
    <w:rsid w:val="001A75F6"/>
    <w:rsid w:val="001A765D"/>
    <w:rsid w:val="001A76ED"/>
    <w:rsid w:val="001A771A"/>
    <w:rsid w:val="001A77A2"/>
    <w:rsid w:val="001A77D2"/>
    <w:rsid w:val="001A77F1"/>
    <w:rsid w:val="001A7970"/>
    <w:rsid w:val="001A7A97"/>
    <w:rsid w:val="001A7AA7"/>
    <w:rsid w:val="001A7AAC"/>
    <w:rsid w:val="001A7AF2"/>
    <w:rsid w:val="001A7B04"/>
    <w:rsid w:val="001A7B57"/>
    <w:rsid w:val="001A7B5F"/>
    <w:rsid w:val="001A7B70"/>
    <w:rsid w:val="001A7C4F"/>
    <w:rsid w:val="001A7C53"/>
    <w:rsid w:val="001A7CDA"/>
    <w:rsid w:val="001A7D03"/>
    <w:rsid w:val="001A7D4C"/>
    <w:rsid w:val="001A7E12"/>
    <w:rsid w:val="001A7E17"/>
    <w:rsid w:val="001A7E2D"/>
    <w:rsid w:val="001A7EA5"/>
    <w:rsid w:val="001A7EF2"/>
    <w:rsid w:val="001A7F75"/>
    <w:rsid w:val="001A7FDD"/>
    <w:rsid w:val="001B000F"/>
    <w:rsid w:val="001B00B0"/>
    <w:rsid w:val="001B00E0"/>
    <w:rsid w:val="001B018B"/>
    <w:rsid w:val="001B02D2"/>
    <w:rsid w:val="001B0312"/>
    <w:rsid w:val="001B033B"/>
    <w:rsid w:val="001B03A3"/>
    <w:rsid w:val="001B03C0"/>
    <w:rsid w:val="001B03E2"/>
    <w:rsid w:val="001B03EF"/>
    <w:rsid w:val="001B0427"/>
    <w:rsid w:val="001B04B0"/>
    <w:rsid w:val="001B04DC"/>
    <w:rsid w:val="001B0520"/>
    <w:rsid w:val="001B05DB"/>
    <w:rsid w:val="001B062E"/>
    <w:rsid w:val="001B0649"/>
    <w:rsid w:val="001B0669"/>
    <w:rsid w:val="001B06A4"/>
    <w:rsid w:val="001B06AD"/>
    <w:rsid w:val="001B06D2"/>
    <w:rsid w:val="001B075A"/>
    <w:rsid w:val="001B087C"/>
    <w:rsid w:val="001B0887"/>
    <w:rsid w:val="001B093A"/>
    <w:rsid w:val="001B09CC"/>
    <w:rsid w:val="001B0A49"/>
    <w:rsid w:val="001B0B2C"/>
    <w:rsid w:val="001B0BB1"/>
    <w:rsid w:val="001B0CE0"/>
    <w:rsid w:val="001B0D88"/>
    <w:rsid w:val="001B0E88"/>
    <w:rsid w:val="001B0E92"/>
    <w:rsid w:val="001B0ED8"/>
    <w:rsid w:val="001B0FCF"/>
    <w:rsid w:val="001B1023"/>
    <w:rsid w:val="001B1029"/>
    <w:rsid w:val="001B1086"/>
    <w:rsid w:val="001B11E4"/>
    <w:rsid w:val="001B1203"/>
    <w:rsid w:val="001B120E"/>
    <w:rsid w:val="001B1223"/>
    <w:rsid w:val="001B1260"/>
    <w:rsid w:val="001B137E"/>
    <w:rsid w:val="001B1417"/>
    <w:rsid w:val="001B145D"/>
    <w:rsid w:val="001B146F"/>
    <w:rsid w:val="001B1526"/>
    <w:rsid w:val="001B1545"/>
    <w:rsid w:val="001B155D"/>
    <w:rsid w:val="001B15CB"/>
    <w:rsid w:val="001B1773"/>
    <w:rsid w:val="001B17CA"/>
    <w:rsid w:val="001B17FD"/>
    <w:rsid w:val="001B180D"/>
    <w:rsid w:val="001B1979"/>
    <w:rsid w:val="001B19DC"/>
    <w:rsid w:val="001B1A8D"/>
    <w:rsid w:val="001B1B75"/>
    <w:rsid w:val="001B1B9C"/>
    <w:rsid w:val="001B1BD7"/>
    <w:rsid w:val="001B1CD0"/>
    <w:rsid w:val="001B1D4A"/>
    <w:rsid w:val="001B1D59"/>
    <w:rsid w:val="001B1D97"/>
    <w:rsid w:val="001B1E17"/>
    <w:rsid w:val="001B1E27"/>
    <w:rsid w:val="001B1FD1"/>
    <w:rsid w:val="001B2040"/>
    <w:rsid w:val="001B20E9"/>
    <w:rsid w:val="001B21DE"/>
    <w:rsid w:val="001B221B"/>
    <w:rsid w:val="001B22A8"/>
    <w:rsid w:val="001B22CB"/>
    <w:rsid w:val="001B22DD"/>
    <w:rsid w:val="001B2358"/>
    <w:rsid w:val="001B2433"/>
    <w:rsid w:val="001B2489"/>
    <w:rsid w:val="001B2516"/>
    <w:rsid w:val="001B2592"/>
    <w:rsid w:val="001B25BB"/>
    <w:rsid w:val="001B25E2"/>
    <w:rsid w:val="001B25EA"/>
    <w:rsid w:val="001B267C"/>
    <w:rsid w:val="001B2729"/>
    <w:rsid w:val="001B2772"/>
    <w:rsid w:val="001B27BC"/>
    <w:rsid w:val="001B2868"/>
    <w:rsid w:val="001B2920"/>
    <w:rsid w:val="001B29D8"/>
    <w:rsid w:val="001B2A94"/>
    <w:rsid w:val="001B2AFC"/>
    <w:rsid w:val="001B2B5B"/>
    <w:rsid w:val="001B2BA9"/>
    <w:rsid w:val="001B2BFB"/>
    <w:rsid w:val="001B2C56"/>
    <w:rsid w:val="001B2C7B"/>
    <w:rsid w:val="001B2C96"/>
    <w:rsid w:val="001B2CE6"/>
    <w:rsid w:val="001B2D05"/>
    <w:rsid w:val="001B2DBF"/>
    <w:rsid w:val="001B2DC1"/>
    <w:rsid w:val="001B2E95"/>
    <w:rsid w:val="001B2FD1"/>
    <w:rsid w:val="001B30A6"/>
    <w:rsid w:val="001B3102"/>
    <w:rsid w:val="001B3149"/>
    <w:rsid w:val="001B314E"/>
    <w:rsid w:val="001B3190"/>
    <w:rsid w:val="001B3201"/>
    <w:rsid w:val="001B3229"/>
    <w:rsid w:val="001B3233"/>
    <w:rsid w:val="001B327F"/>
    <w:rsid w:val="001B32F3"/>
    <w:rsid w:val="001B3305"/>
    <w:rsid w:val="001B3343"/>
    <w:rsid w:val="001B336E"/>
    <w:rsid w:val="001B3375"/>
    <w:rsid w:val="001B3382"/>
    <w:rsid w:val="001B33A2"/>
    <w:rsid w:val="001B33AA"/>
    <w:rsid w:val="001B345A"/>
    <w:rsid w:val="001B3483"/>
    <w:rsid w:val="001B3500"/>
    <w:rsid w:val="001B364E"/>
    <w:rsid w:val="001B3668"/>
    <w:rsid w:val="001B373A"/>
    <w:rsid w:val="001B3767"/>
    <w:rsid w:val="001B3768"/>
    <w:rsid w:val="001B377D"/>
    <w:rsid w:val="001B379B"/>
    <w:rsid w:val="001B37F3"/>
    <w:rsid w:val="001B3869"/>
    <w:rsid w:val="001B3928"/>
    <w:rsid w:val="001B3986"/>
    <w:rsid w:val="001B39FD"/>
    <w:rsid w:val="001B3A02"/>
    <w:rsid w:val="001B3A1A"/>
    <w:rsid w:val="001B3A64"/>
    <w:rsid w:val="001B3A73"/>
    <w:rsid w:val="001B3AA9"/>
    <w:rsid w:val="001B3AB7"/>
    <w:rsid w:val="001B3AF7"/>
    <w:rsid w:val="001B3B0D"/>
    <w:rsid w:val="001B3B2D"/>
    <w:rsid w:val="001B3B49"/>
    <w:rsid w:val="001B3BAD"/>
    <w:rsid w:val="001B3C6A"/>
    <w:rsid w:val="001B3C93"/>
    <w:rsid w:val="001B3D53"/>
    <w:rsid w:val="001B3DA4"/>
    <w:rsid w:val="001B3E5E"/>
    <w:rsid w:val="001B3E93"/>
    <w:rsid w:val="001B3EE0"/>
    <w:rsid w:val="001B401E"/>
    <w:rsid w:val="001B4075"/>
    <w:rsid w:val="001B4081"/>
    <w:rsid w:val="001B40E5"/>
    <w:rsid w:val="001B4186"/>
    <w:rsid w:val="001B422A"/>
    <w:rsid w:val="001B4257"/>
    <w:rsid w:val="001B4263"/>
    <w:rsid w:val="001B42A1"/>
    <w:rsid w:val="001B4324"/>
    <w:rsid w:val="001B4435"/>
    <w:rsid w:val="001B4473"/>
    <w:rsid w:val="001B448D"/>
    <w:rsid w:val="001B448E"/>
    <w:rsid w:val="001B44F2"/>
    <w:rsid w:val="001B451A"/>
    <w:rsid w:val="001B452A"/>
    <w:rsid w:val="001B4569"/>
    <w:rsid w:val="001B45C6"/>
    <w:rsid w:val="001B45D7"/>
    <w:rsid w:val="001B45DF"/>
    <w:rsid w:val="001B4690"/>
    <w:rsid w:val="001B4747"/>
    <w:rsid w:val="001B475B"/>
    <w:rsid w:val="001B4766"/>
    <w:rsid w:val="001B4915"/>
    <w:rsid w:val="001B4919"/>
    <w:rsid w:val="001B4A56"/>
    <w:rsid w:val="001B4B27"/>
    <w:rsid w:val="001B4B9A"/>
    <w:rsid w:val="001B4BCF"/>
    <w:rsid w:val="001B4BF2"/>
    <w:rsid w:val="001B4BF5"/>
    <w:rsid w:val="001B4C5F"/>
    <w:rsid w:val="001B4C9B"/>
    <w:rsid w:val="001B4D86"/>
    <w:rsid w:val="001B4E16"/>
    <w:rsid w:val="001B4E4F"/>
    <w:rsid w:val="001B4F2E"/>
    <w:rsid w:val="001B4F65"/>
    <w:rsid w:val="001B4F84"/>
    <w:rsid w:val="001B4F9E"/>
    <w:rsid w:val="001B512F"/>
    <w:rsid w:val="001B519F"/>
    <w:rsid w:val="001B51CC"/>
    <w:rsid w:val="001B51DC"/>
    <w:rsid w:val="001B5262"/>
    <w:rsid w:val="001B52D7"/>
    <w:rsid w:val="001B5387"/>
    <w:rsid w:val="001B5453"/>
    <w:rsid w:val="001B5512"/>
    <w:rsid w:val="001B5520"/>
    <w:rsid w:val="001B552F"/>
    <w:rsid w:val="001B5668"/>
    <w:rsid w:val="001B570B"/>
    <w:rsid w:val="001B575A"/>
    <w:rsid w:val="001B57AE"/>
    <w:rsid w:val="001B57B6"/>
    <w:rsid w:val="001B58BD"/>
    <w:rsid w:val="001B58F6"/>
    <w:rsid w:val="001B597A"/>
    <w:rsid w:val="001B59FF"/>
    <w:rsid w:val="001B5A4A"/>
    <w:rsid w:val="001B5A54"/>
    <w:rsid w:val="001B5A74"/>
    <w:rsid w:val="001B5B87"/>
    <w:rsid w:val="001B5BD9"/>
    <w:rsid w:val="001B5C07"/>
    <w:rsid w:val="001B5D68"/>
    <w:rsid w:val="001B5D6A"/>
    <w:rsid w:val="001B5E3D"/>
    <w:rsid w:val="001B5F25"/>
    <w:rsid w:val="001B5F2F"/>
    <w:rsid w:val="001B5F53"/>
    <w:rsid w:val="001B5F5F"/>
    <w:rsid w:val="001B60CF"/>
    <w:rsid w:val="001B60FB"/>
    <w:rsid w:val="001B60FC"/>
    <w:rsid w:val="001B616C"/>
    <w:rsid w:val="001B6181"/>
    <w:rsid w:val="001B6209"/>
    <w:rsid w:val="001B6227"/>
    <w:rsid w:val="001B622B"/>
    <w:rsid w:val="001B627F"/>
    <w:rsid w:val="001B6370"/>
    <w:rsid w:val="001B63AA"/>
    <w:rsid w:val="001B6424"/>
    <w:rsid w:val="001B6441"/>
    <w:rsid w:val="001B64A8"/>
    <w:rsid w:val="001B64B4"/>
    <w:rsid w:val="001B64EB"/>
    <w:rsid w:val="001B651F"/>
    <w:rsid w:val="001B65F5"/>
    <w:rsid w:val="001B66BF"/>
    <w:rsid w:val="001B6793"/>
    <w:rsid w:val="001B67B4"/>
    <w:rsid w:val="001B696A"/>
    <w:rsid w:val="001B69CE"/>
    <w:rsid w:val="001B6A76"/>
    <w:rsid w:val="001B6A9C"/>
    <w:rsid w:val="001B6ACA"/>
    <w:rsid w:val="001B6B33"/>
    <w:rsid w:val="001B6B8D"/>
    <w:rsid w:val="001B6C45"/>
    <w:rsid w:val="001B6C53"/>
    <w:rsid w:val="001B6D59"/>
    <w:rsid w:val="001B6D64"/>
    <w:rsid w:val="001B6D6E"/>
    <w:rsid w:val="001B6E12"/>
    <w:rsid w:val="001B6E2E"/>
    <w:rsid w:val="001B6EC0"/>
    <w:rsid w:val="001B6F4E"/>
    <w:rsid w:val="001B6FB2"/>
    <w:rsid w:val="001B7015"/>
    <w:rsid w:val="001B7045"/>
    <w:rsid w:val="001B70D1"/>
    <w:rsid w:val="001B7110"/>
    <w:rsid w:val="001B71DF"/>
    <w:rsid w:val="001B7303"/>
    <w:rsid w:val="001B7366"/>
    <w:rsid w:val="001B755C"/>
    <w:rsid w:val="001B7588"/>
    <w:rsid w:val="001B75D9"/>
    <w:rsid w:val="001B7608"/>
    <w:rsid w:val="001B7637"/>
    <w:rsid w:val="001B763E"/>
    <w:rsid w:val="001B7650"/>
    <w:rsid w:val="001B768A"/>
    <w:rsid w:val="001B7702"/>
    <w:rsid w:val="001B770D"/>
    <w:rsid w:val="001B77D4"/>
    <w:rsid w:val="001B7827"/>
    <w:rsid w:val="001B7884"/>
    <w:rsid w:val="001B792D"/>
    <w:rsid w:val="001B793B"/>
    <w:rsid w:val="001B7A15"/>
    <w:rsid w:val="001B7B5D"/>
    <w:rsid w:val="001B7C05"/>
    <w:rsid w:val="001B7C18"/>
    <w:rsid w:val="001B7C2F"/>
    <w:rsid w:val="001B7CA4"/>
    <w:rsid w:val="001B7CC8"/>
    <w:rsid w:val="001B7D0B"/>
    <w:rsid w:val="001B7D31"/>
    <w:rsid w:val="001B7E4B"/>
    <w:rsid w:val="001B7E4D"/>
    <w:rsid w:val="001B7ED1"/>
    <w:rsid w:val="001B7FA5"/>
    <w:rsid w:val="001C00A0"/>
    <w:rsid w:val="001C00C9"/>
    <w:rsid w:val="001C00CF"/>
    <w:rsid w:val="001C0108"/>
    <w:rsid w:val="001C0173"/>
    <w:rsid w:val="001C01CE"/>
    <w:rsid w:val="001C0204"/>
    <w:rsid w:val="001C0286"/>
    <w:rsid w:val="001C02CD"/>
    <w:rsid w:val="001C02DB"/>
    <w:rsid w:val="001C02E4"/>
    <w:rsid w:val="001C0390"/>
    <w:rsid w:val="001C039A"/>
    <w:rsid w:val="001C03EA"/>
    <w:rsid w:val="001C050F"/>
    <w:rsid w:val="001C056E"/>
    <w:rsid w:val="001C05AE"/>
    <w:rsid w:val="001C05FB"/>
    <w:rsid w:val="001C0781"/>
    <w:rsid w:val="001C0788"/>
    <w:rsid w:val="001C0793"/>
    <w:rsid w:val="001C080C"/>
    <w:rsid w:val="001C083B"/>
    <w:rsid w:val="001C084E"/>
    <w:rsid w:val="001C08FE"/>
    <w:rsid w:val="001C0931"/>
    <w:rsid w:val="001C093E"/>
    <w:rsid w:val="001C0981"/>
    <w:rsid w:val="001C0A9D"/>
    <w:rsid w:val="001C0B25"/>
    <w:rsid w:val="001C0BBD"/>
    <w:rsid w:val="001C0BCF"/>
    <w:rsid w:val="001C0BD9"/>
    <w:rsid w:val="001C0C76"/>
    <w:rsid w:val="001C0D2A"/>
    <w:rsid w:val="001C0D60"/>
    <w:rsid w:val="001C0D64"/>
    <w:rsid w:val="001C0DA4"/>
    <w:rsid w:val="001C0DC9"/>
    <w:rsid w:val="001C0DF5"/>
    <w:rsid w:val="001C0E3E"/>
    <w:rsid w:val="001C0E58"/>
    <w:rsid w:val="001C0E76"/>
    <w:rsid w:val="001C0EDA"/>
    <w:rsid w:val="001C0EFD"/>
    <w:rsid w:val="001C0F9C"/>
    <w:rsid w:val="001C1000"/>
    <w:rsid w:val="001C10B2"/>
    <w:rsid w:val="001C10C0"/>
    <w:rsid w:val="001C11B1"/>
    <w:rsid w:val="001C11E8"/>
    <w:rsid w:val="001C1286"/>
    <w:rsid w:val="001C1320"/>
    <w:rsid w:val="001C14A3"/>
    <w:rsid w:val="001C14CC"/>
    <w:rsid w:val="001C151C"/>
    <w:rsid w:val="001C15A2"/>
    <w:rsid w:val="001C15BE"/>
    <w:rsid w:val="001C15D7"/>
    <w:rsid w:val="001C167A"/>
    <w:rsid w:val="001C1689"/>
    <w:rsid w:val="001C16D4"/>
    <w:rsid w:val="001C174D"/>
    <w:rsid w:val="001C1761"/>
    <w:rsid w:val="001C1768"/>
    <w:rsid w:val="001C180A"/>
    <w:rsid w:val="001C1920"/>
    <w:rsid w:val="001C19D5"/>
    <w:rsid w:val="001C19DC"/>
    <w:rsid w:val="001C1A06"/>
    <w:rsid w:val="001C1A34"/>
    <w:rsid w:val="001C1A58"/>
    <w:rsid w:val="001C1A9E"/>
    <w:rsid w:val="001C1AAE"/>
    <w:rsid w:val="001C1AFE"/>
    <w:rsid w:val="001C1B71"/>
    <w:rsid w:val="001C1C02"/>
    <w:rsid w:val="001C1C70"/>
    <w:rsid w:val="001C1DB3"/>
    <w:rsid w:val="001C1E80"/>
    <w:rsid w:val="001C1EDE"/>
    <w:rsid w:val="001C1EE3"/>
    <w:rsid w:val="001C1EFE"/>
    <w:rsid w:val="001C1F57"/>
    <w:rsid w:val="001C1F87"/>
    <w:rsid w:val="001C1FD1"/>
    <w:rsid w:val="001C2013"/>
    <w:rsid w:val="001C2055"/>
    <w:rsid w:val="001C20E6"/>
    <w:rsid w:val="001C2162"/>
    <w:rsid w:val="001C2179"/>
    <w:rsid w:val="001C2234"/>
    <w:rsid w:val="001C2261"/>
    <w:rsid w:val="001C22E2"/>
    <w:rsid w:val="001C233B"/>
    <w:rsid w:val="001C2349"/>
    <w:rsid w:val="001C2392"/>
    <w:rsid w:val="001C23C5"/>
    <w:rsid w:val="001C2403"/>
    <w:rsid w:val="001C2586"/>
    <w:rsid w:val="001C25CE"/>
    <w:rsid w:val="001C273E"/>
    <w:rsid w:val="001C28E9"/>
    <w:rsid w:val="001C2920"/>
    <w:rsid w:val="001C2921"/>
    <w:rsid w:val="001C2930"/>
    <w:rsid w:val="001C295F"/>
    <w:rsid w:val="001C29A2"/>
    <w:rsid w:val="001C29DE"/>
    <w:rsid w:val="001C2A51"/>
    <w:rsid w:val="001C2B72"/>
    <w:rsid w:val="001C2BFA"/>
    <w:rsid w:val="001C2C49"/>
    <w:rsid w:val="001C2C9F"/>
    <w:rsid w:val="001C2D3D"/>
    <w:rsid w:val="001C2D51"/>
    <w:rsid w:val="001C2E18"/>
    <w:rsid w:val="001C2E44"/>
    <w:rsid w:val="001C2E7F"/>
    <w:rsid w:val="001C2E91"/>
    <w:rsid w:val="001C2F8C"/>
    <w:rsid w:val="001C3107"/>
    <w:rsid w:val="001C310E"/>
    <w:rsid w:val="001C3157"/>
    <w:rsid w:val="001C31F3"/>
    <w:rsid w:val="001C33BA"/>
    <w:rsid w:val="001C33DD"/>
    <w:rsid w:val="001C3412"/>
    <w:rsid w:val="001C344A"/>
    <w:rsid w:val="001C351C"/>
    <w:rsid w:val="001C36EE"/>
    <w:rsid w:val="001C36F8"/>
    <w:rsid w:val="001C3715"/>
    <w:rsid w:val="001C3763"/>
    <w:rsid w:val="001C3770"/>
    <w:rsid w:val="001C37EE"/>
    <w:rsid w:val="001C38E3"/>
    <w:rsid w:val="001C3956"/>
    <w:rsid w:val="001C39CD"/>
    <w:rsid w:val="001C3A34"/>
    <w:rsid w:val="001C3B4C"/>
    <w:rsid w:val="001C3BC4"/>
    <w:rsid w:val="001C3C5C"/>
    <w:rsid w:val="001C3DC7"/>
    <w:rsid w:val="001C3E2C"/>
    <w:rsid w:val="001C3E65"/>
    <w:rsid w:val="001C3E7B"/>
    <w:rsid w:val="001C3ED9"/>
    <w:rsid w:val="001C3F0A"/>
    <w:rsid w:val="001C3F6F"/>
    <w:rsid w:val="001C3F87"/>
    <w:rsid w:val="001C4038"/>
    <w:rsid w:val="001C40F9"/>
    <w:rsid w:val="001C4140"/>
    <w:rsid w:val="001C4179"/>
    <w:rsid w:val="001C41ED"/>
    <w:rsid w:val="001C42BD"/>
    <w:rsid w:val="001C43EB"/>
    <w:rsid w:val="001C4443"/>
    <w:rsid w:val="001C4469"/>
    <w:rsid w:val="001C44A0"/>
    <w:rsid w:val="001C44F4"/>
    <w:rsid w:val="001C4555"/>
    <w:rsid w:val="001C45B5"/>
    <w:rsid w:val="001C465F"/>
    <w:rsid w:val="001C46A5"/>
    <w:rsid w:val="001C46EA"/>
    <w:rsid w:val="001C473D"/>
    <w:rsid w:val="001C4767"/>
    <w:rsid w:val="001C47C4"/>
    <w:rsid w:val="001C485B"/>
    <w:rsid w:val="001C4879"/>
    <w:rsid w:val="001C48A6"/>
    <w:rsid w:val="001C493A"/>
    <w:rsid w:val="001C498D"/>
    <w:rsid w:val="001C49A8"/>
    <w:rsid w:val="001C4ADA"/>
    <w:rsid w:val="001C4B6A"/>
    <w:rsid w:val="001C4B75"/>
    <w:rsid w:val="001C4B94"/>
    <w:rsid w:val="001C4B95"/>
    <w:rsid w:val="001C4BA9"/>
    <w:rsid w:val="001C4BEA"/>
    <w:rsid w:val="001C4BF4"/>
    <w:rsid w:val="001C4C2D"/>
    <w:rsid w:val="001C4C33"/>
    <w:rsid w:val="001C4C9B"/>
    <w:rsid w:val="001C4CD0"/>
    <w:rsid w:val="001C4D0C"/>
    <w:rsid w:val="001C4D46"/>
    <w:rsid w:val="001C4D4D"/>
    <w:rsid w:val="001C4D4F"/>
    <w:rsid w:val="001C4DAC"/>
    <w:rsid w:val="001C4DAE"/>
    <w:rsid w:val="001C4DDE"/>
    <w:rsid w:val="001C4E03"/>
    <w:rsid w:val="001C4E70"/>
    <w:rsid w:val="001C4E97"/>
    <w:rsid w:val="001C4F64"/>
    <w:rsid w:val="001C4F69"/>
    <w:rsid w:val="001C4F76"/>
    <w:rsid w:val="001C4F79"/>
    <w:rsid w:val="001C4FBA"/>
    <w:rsid w:val="001C4FFD"/>
    <w:rsid w:val="001C5085"/>
    <w:rsid w:val="001C50AD"/>
    <w:rsid w:val="001C51A8"/>
    <w:rsid w:val="001C51D2"/>
    <w:rsid w:val="001C5214"/>
    <w:rsid w:val="001C521A"/>
    <w:rsid w:val="001C5226"/>
    <w:rsid w:val="001C5264"/>
    <w:rsid w:val="001C538F"/>
    <w:rsid w:val="001C539C"/>
    <w:rsid w:val="001C545F"/>
    <w:rsid w:val="001C54A2"/>
    <w:rsid w:val="001C54E6"/>
    <w:rsid w:val="001C54F2"/>
    <w:rsid w:val="001C553B"/>
    <w:rsid w:val="001C56BF"/>
    <w:rsid w:val="001C56EE"/>
    <w:rsid w:val="001C57A6"/>
    <w:rsid w:val="001C57D2"/>
    <w:rsid w:val="001C57D7"/>
    <w:rsid w:val="001C57D8"/>
    <w:rsid w:val="001C57DD"/>
    <w:rsid w:val="001C58D7"/>
    <w:rsid w:val="001C596B"/>
    <w:rsid w:val="001C5984"/>
    <w:rsid w:val="001C59B5"/>
    <w:rsid w:val="001C5A7D"/>
    <w:rsid w:val="001C5A86"/>
    <w:rsid w:val="001C5AFE"/>
    <w:rsid w:val="001C5B3B"/>
    <w:rsid w:val="001C5BA9"/>
    <w:rsid w:val="001C5C72"/>
    <w:rsid w:val="001C5CA8"/>
    <w:rsid w:val="001C5CB1"/>
    <w:rsid w:val="001C5D49"/>
    <w:rsid w:val="001C5D65"/>
    <w:rsid w:val="001C5EB2"/>
    <w:rsid w:val="001C5F4F"/>
    <w:rsid w:val="001C5F6D"/>
    <w:rsid w:val="001C5F8F"/>
    <w:rsid w:val="001C5FC8"/>
    <w:rsid w:val="001C5FD0"/>
    <w:rsid w:val="001C608F"/>
    <w:rsid w:val="001C60F8"/>
    <w:rsid w:val="001C6103"/>
    <w:rsid w:val="001C6195"/>
    <w:rsid w:val="001C61CA"/>
    <w:rsid w:val="001C61D3"/>
    <w:rsid w:val="001C61D7"/>
    <w:rsid w:val="001C621A"/>
    <w:rsid w:val="001C621C"/>
    <w:rsid w:val="001C628D"/>
    <w:rsid w:val="001C62C8"/>
    <w:rsid w:val="001C632C"/>
    <w:rsid w:val="001C6398"/>
    <w:rsid w:val="001C660D"/>
    <w:rsid w:val="001C6727"/>
    <w:rsid w:val="001C672C"/>
    <w:rsid w:val="001C67C5"/>
    <w:rsid w:val="001C6820"/>
    <w:rsid w:val="001C68C0"/>
    <w:rsid w:val="001C690E"/>
    <w:rsid w:val="001C691E"/>
    <w:rsid w:val="001C6945"/>
    <w:rsid w:val="001C69D8"/>
    <w:rsid w:val="001C69EC"/>
    <w:rsid w:val="001C6A7A"/>
    <w:rsid w:val="001C6BAB"/>
    <w:rsid w:val="001C6C20"/>
    <w:rsid w:val="001C6E56"/>
    <w:rsid w:val="001C6E7C"/>
    <w:rsid w:val="001C6EB8"/>
    <w:rsid w:val="001C6EF1"/>
    <w:rsid w:val="001C6EF5"/>
    <w:rsid w:val="001C6F44"/>
    <w:rsid w:val="001C6FA9"/>
    <w:rsid w:val="001C705F"/>
    <w:rsid w:val="001C70A7"/>
    <w:rsid w:val="001C7168"/>
    <w:rsid w:val="001C7197"/>
    <w:rsid w:val="001C71C9"/>
    <w:rsid w:val="001C7275"/>
    <w:rsid w:val="001C729C"/>
    <w:rsid w:val="001C7317"/>
    <w:rsid w:val="001C744B"/>
    <w:rsid w:val="001C7460"/>
    <w:rsid w:val="001C756C"/>
    <w:rsid w:val="001C75A5"/>
    <w:rsid w:val="001C75FE"/>
    <w:rsid w:val="001C7682"/>
    <w:rsid w:val="001C7741"/>
    <w:rsid w:val="001C776C"/>
    <w:rsid w:val="001C7774"/>
    <w:rsid w:val="001C7817"/>
    <w:rsid w:val="001C7869"/>
    <w:rsid w:val="001C786F"/>
    <w:rsid w:val="001C78F4"/>
    <w:rsid w:val="001C795A"/>
    <w:rsid w:val="001C799F"/>
    <w:rsid w:val="001C7AF9"/>
    <w:rsid w:val="001C7B00"/>
    <w:rsid w:val="001C7B2D"/>
    <w:rsid w:val="001C7B7B"/>
    <w:rsid w:val="001C7BCC"/>
    <w:rsid w:val="001C7C38"/>
    <w:rsid w:val="001C7C4E"/>
    <w:rsid w:val="001C7D01"/>
    <w:rsid w:val="001C7D90"/>
    <w:rsid w:val="001C7E7D"/>
    <w:rsid w:val="001C7F45"/>
    <w:rsid w:val="001C7FAD"/>
    <w:rsid w:val="001D0000"/>
    <w:rsid w:val="001D0030"/>
    <w:rsid w:val="001D0040"/>
    <w:rsid w:val="001D007E"/>
    <w:rsid w:val="001D00C2"/>
    <w:rsid w:val="001D012C"/>
    <w:rsid w:val="001D017C"/>
    <w:rsid w:val="001D01DC"/>
    <w:rsid w:val="001D01E6"/>
    <w:rsid w:val="001D021B"/>
    <w:rsid w:val="001D026D"/>
    <w:rsid w:val="001D03D5"/>
    <w:rsid w:val="001D0407"/>
    <w:rsid w:val="001D044A"/>
    <w:rsid w:val="001D04A7"/>
    <w:rsid w:val="001D04CF"/>
    <w:rsid w:val="001D0512"/>
    <w:rsid w:val="001D056B"/>
    <w:rsid w:val="001D05E1"/>
    <w:rsid w:val="001D061C"/>
    <w:rsid w:val="001D0672"/>
    <w:rsid w:val="001D06A3"/>
    <w:rsid w:val="001D0750"/>
    <w:rsid w:val="001D081D"/>
    <w:rsid w:val="001D0862"/>
    <w:rsid w:val="001D0870"/>
    <w:rsid w:val="001D0880"/>
    <w:rsid w:val="001D08C8"/>
    <w:rsid w:val="001D08FF"/>
    <w:rsid w:val="001D0908"/>
    <w:rsid w:val="001D092E"/>
    <w:rsid w:val="001D097F"/>
    <w:rsid w:val="001D09C2"/>
    <w:rsid w:val="001D0A33"/>
    <w:rsid w:val="001D0AED"/>
    <w:rsid w:val="001D0B69"/>
    <w:rsid w:val="001D0BCF"/>
    <w:rsid w:val="001D0BE8"/>
    <w:rsid w:val="001D0D1E"/>
    <w:rsid w:val="001D0DD0"/>
    <w:rsid w:val="001D0DFA"/>
    <w:rsid w:val="001D0DFF"/>
    <w:rsid w:val="001D0E36"/>
    <w:rsid w:val="001D0E56"/>
    <w:rsid w:val="001D0E81"/>
    <w:rsid w:val="001D0EC5"/>
    <w:rsid w:val="001D0F19"/>
    <w:rsid w:val="001D0F2B"/>
    <w:rsid w:val="001D0F6C"/>
    <w:rsid w:val="001D0F86"/>
    <w:rsid w:val="001D0FDF"/>
    <w:rsid w:val="001D0FE2"/>
    <w:rsid w:val="001D10AA"/>
    <w:rsid w:val="001D1131"/>
    <w:rsid w:val="001D118C"/>
    <w:rsid w:val="001D11E5"/>
    <w:rsid w:val="001D11EE"/>
    <w:rsid w:val="001D124A"/>
    <w:rsid w:val="001D12AA"/>
    <w:rsid w:val="001D1307"/>
    <w:rsid w:val="001D1313"/>
    <w:rsid w:val="001D1349"/>
    <w:rsid w:val="001D13FC"/>
    <w:rsid w:val="001D142A"/>
    <w:rsid w:val="001D14F8"/>
    <w:rsid w:val="001D165F"/>
    <w:rsid w:val="001D1671"/>
    <w:rsid w:val="001D1688"/>
    <w:rsid w:val="001D1753"/>
    <w:rsid w:val="001D17D5"/>
    <w:rsid w:val="001D1876"/>
    <w:rsid w:val="001D18CA"/>
    <w:rsid w:val="001D1939"/>
    <w:rsid w:val="001D1975"/>
    <w:rsid w:val="001D19EB"/>
    <w:rsid w:val="001D1A7D"/>
    <w:rsid w:val="001D1ADD"/>
    <w:rsid w:val="001D1B43"/>
    <w:rsid w:val="001D1BA1"/>
    <w:rsid w:val="001D1D02"/>
    <w:rsid w:val="001D1D15"/>
    <w:rsid w:val="001D1D8B"/>
    <w:rsid w:val="001D1DD9"/>
    <w:rsid w:val="001D1E2C"/>
    <w:rsid w:val="001D1ED6"/>
    <w:rsid w:val="001D1F07"/>
    <w:rsid w:val="001D1F5D"/>
    <w:rsid w:val="001D1F99"/>
    <w:rsid w:val="001D20C5"/>
    <w:rsid w:val="001D20C8"/>
    <w:rsid w:val="001D20F4"/>
    <w:rsid w:val="001D2115"/>
    <w:rsid w:val="001D214B"/>
    <w:rsid w:val="001D2158"/>
    <w:rsid w:val="001D215F"/>
    <w:rsid w:val="001D2173"/>
    <w:rsid w:val="001D2255"/>
    <w:rsid w:val="001D228D"/>
    <w:rsid w:val="001D22AC"/>
    <w:rsid w:val="001D22F6"/>
    <w:rsid w:val="001D22F9"/>
    <w:rsid w:val="001D2361"/>
    <w:rsid w:val="001D23C4"/>
    <w:rsid w:val="001D255B"/>
    <w:rsid w:val="001D256D"/>
    <w:rsid w:val="001D25B9"/>
    <w:rsid w:val="001D264C"/>
    <w:rsid w:val="001D26BD"/>
    <w:rsid w:val="001D2717"/>
    <w:rsid w:val="001D2825"/>
    <w:rsid w:val="001D287D"/>
    <w:rsid w:val="001D28A2"/>
    <w:rsid w:val="001D28B5"/>
    <w:rsid w:val="001D28FF"/>
    <w:rsid w:val="001D2A2C"/>
    <w:rsid w:val="001D2AF7"/>
    <w:rsid w:val="001D2AFE"/>
    <w:rsid w:val="001D2B17"/>
    <w:rsid w:val="001D2B39"/>
    <w:rsid w:val="001D2B6B"/>
    <w:rsid w:val="001D2C0F"/>
    <w:rsid w:val="001D2C4B"/>
    <w:rsid w:val="001D2C7E"/>
    <w:rsid w:val="001D2C9F"/>
    <w:rsid w:val="001D2CEC"/>
    <w:rsid w:val="001D2D0B"/>
    <w:rsid w:val="001D2DDF"/>
    <w:rsid w:val="001D2E04"/>
    <w:rsid w:val="001D2E14"/>
    <w:rsid w:val="001D2E36"/>
    <w:rsid w:val="001D2F0E"/>
    <w:rsid w:val="001D3001"/>
    <w:rsid w:val="001D3002"/>
    <w:rsid w:val="001D3040"/>
    <w:rsid w:val="001D3051"/>
    <w:rsid w:val="001D30CA"/>
    <w:rsid w:val="001D3112"/>
    <w:rsid w:val="001D3162"/>
    <w:rsid w:val="001D31A3"/>
    <w:rsid w:val="001D32B2"/>
    <w:rsid w:val="001D3362"/>
    <w:rsid w:val="001D33D2"/>
    <w:rsid w:val="001D33E1"/>
    <w:rsid w:val="001D35B8"/>
    <w:rsid w:val="001D35EE"/>
    <w:rsid w:val="001D36E5"/>
    <w:rsid w:val="001D373C"/>
    <w:rsid w:val="001D373E"/>
    <w:rsid w:val="001D37F9"/>
    <w:rsid w:val="001D3896"/>
    <w:rsid w:val="001D38B1"/>
    <w:rsid w:val="001D38FC"/>
    <w:rsid w:val="001D39D4"/>
    <w:rsid w:val="001D3A68"/>
    <w:rsid w:val="001D3B01"/>
    <w:rsid w:val="001D3B2A"/>
    <w:rsid w:val="001D3B35"/>
    <w:rsid w:val="001D3B8D"/>
    <w:rsid w:val="001D3CD4"/>
    <w:rsid w:val="001D3CF4"/>
    <w:rsid w:val="001D3D2A"/>
    <w:rsid w:val="001D3D7F"/>
    <w:rsid w:val="001D3E02"/>
    <w:rsid w:val="001D3E51"/>
    <w:rsid w:val="001D3E80"/>
    <w:rsid w:val="001D3FC6"/>
    <w:rsid w:val="001D3FE6"/>
    <w:rsid w:val="001D4006"/>
    <w:rsid w:val="001D4011"/>
    <w:rsid w:val="001D401B"/>
    <w:rsid w:val="001D4058"/>
    <w:rsid w:val="001D4080"/>
    <w:rsid w:val="001D40E4"/>
    <w:rsid w:val="001D40F6"/>
    <w:rsid w:val="001D413C"/>
    <w:rsid w:val="001D41D1"/>
    <w:rsid w:val="001D429F"/>
    <w:rsid w:val="001D43B7"/>
    <w:rsid w:val="001D440D"/>
    <w:rsid w:val="001D443D"/>
    <w:rsid w:val="001D4477"/>
    <w:rsid w:val="001D4559"/>
    <w:rsid w:val="001D455B"/>
    <w:rsid w:val="001D456C"/>
    <w:rsid w:val="001D45D5"/>
    <w:rsid w:val="001D4690"/>
    <w:rsid w:val="001D4772"/>
    <w:rsid w:val="001D482F"/>
    <w:rsid w:val="001D4898"/>
    <w:rsid w:val="001D490F"/>
    <w:rsid w:val="001D4A74"/>
    <w:rsid w:val="001D4B03"/>
    <w:rsid w:val="001D4C3A"/>
    <w:rsid w:val="001D4CD9"/>
    <w:rsid w:val="001D4D1E"/>
    <w:rsid w:val="001D4D69"/>
    <w:rsid w:val="001D4DA7"/>
    <w:rsid w:val="001D4E1E"/>
    <w:rsid w:val="001D4E7D"/>
    <w:rsid w:val="001D4EA8"/>
    <w:rsid w:val="001D4F32"/>
    <w:rsid w:val="001D4FA5"/>
    <w:rsid w:val="001D4FE2"/>
    <w:rsid w:val="001D5038"/>
    <w:rsid w:val="001D5058"/>
    <w:rsid w:val="001D50BF"/>
    <w:rsid w:val="001D51AD"/>
    <w:rsid w:val="001D51D7"/>
    <w:rsid w:val="001D5215"/>
    <w:rsid w:val="001D5253"/>
    <w:rsid w:val="001D5266"/>
    <w:rsid w:val="001D5301"/>
    <w:rsid w:val="001D5458"/>
    <w:rsid w:val="001D547A"/>
    <w:rsid w:val="001D5503"/>
    <w:rsid w:val="001D5570"/>
    <w:rsid w:val="001D5575"/>
    <w:rsid w:val="001D55AD"/>
    <w:rsid w:val="001D57D5"/>
    <w:rsid w:val="001D5833"/>
    <w:rsid w:val="001D5836"/>
    <w:rsid w:val="001D5865"/>
    <w:rsid w:val="001D587B"/>
    <w:rsid w:val="001D58AD"/>
    <w:rsid w:val="001D58E8"/>
    <w:rsid w:val="001D5904"/>
    <w:rsid w:val="001D598B"/>
    <w:rsid w:val="001D59F4"/>
    <w:rsid w:val="001D5A5F"/>
    <w:rsid w:val="001D5B7E"/>
    <w:rsid w:val="001D5BAC"/>
    <w:rsid w:val="001D5BC9"/>
    <w:rsid w:val="001D5BED"/>
    <w:rsid w:val="001D5C4D"/>
    <w:rsid w:val="001D5C63"/>
    <w:rsid w:val="001D5C8A"/>
    <w:rsid w:val="001D5CD1"/>
    <w:rsid w:val="001D5D44"/>
    <w:rsid w:val="001D5DD8"/>
    <w:rsid w:val="001D5F0B"/>
    <w:rsid w:val="001D5F15"/>
    <w:rsid w:val="001D5F31"/>
    <w:rsid w:val="001D5FF6"/>
    <w:rsid w:val="001D6092"/>
    <w:rsid w:val="001D6172"/>
    <w:rsid w:val="001D618E"/>
    <w:rsid w:val="001D625D"/>
    <w:rsid w:val="001D627F"/>
    <w:rsid w:val="001D62D1"/>
    <w:rsid w:val="001D62E5"/>
    <w:rsid w:val="001D62F6"/>
    <w:rsid w:val="001D634C"/>
    <w:rsid w:val="001D645D"/>
    <w:rsid w:val="001D649F"/>
    <w:rsid w:val="001D6583"/>
    <w:rsid w:val="001D65B4"/>
    <w:rsid w:val="001D6613"/>
    <w:rsid w:val="001D661E"/>
    <w:rsid w:val="001D665B"/>
    <w:rsid w:val="001D6664"/>
    <w:rsid w:val="001D675D"/>
    <w:rsid w:val="001D67E1"/>
    <w:rsid w:val="001D67F7"/>
    <w:rsid w:val="001D67F8"/>
    <w:rsid w:val="001D6848"/>
    <w:rsid w:val="001D6851"/>
    <w:rsid w:val="001D6891"/>
    <w:rsid w:val="001D68E1"/>
    <w:rsid w:val="001D6956"/>
    <w:rsid w:val="001D6979"/>
    <w:rsid w:val="001D6A37"/>
    <w:rsid w:val="001D6AD4"/>
    <w:rsid w:val="001D6B6A"/>
    <w:rsid w:val="001D6BC4"/>
    <w:rsid w:val="001D6C18"/>
    <w:rsid w:val="001D6DAC"/>
    <w:rsid w:val="001D6F19"/>
    <w:rsid w:val="001D6F52"/>
    <w:rsid w:val="001D6FB4"/>
    <w:rsid w:val="001D7020"/>
    <w:rsid w:val="001D7097"/>
    <w:rsid w:val="001D7168"/>
    <w:rsid w:val="001D71AB"/>
    <w:rsid w:val="001D726B"/>
    <w:rsid w:val="001D72B7"/>
    <w:rsid w:val="001D72D8"/>
    <w:rsid w:val="001D72E0"/>
    <w:rsid w:val="001D73E7"/>
    <w:rsid w:val="001D73EB"/>
    <w:rsid w:val="001D7466"/>
    <w:rsid w:val="001D74AD"/>
    <w:rsid w:val="001D7532"/>
    <w:rsid w:val="001D7743"/>
    <w:rsid w:val="001D77C2"/>
    <w:rsid w:val="001D77FE"/>
    <w:rsid w:val="001D7901"/>
    <w:rsid w:val="001D7946"/>
    <w:rsid w:val="001D7948"/>
    <w:rsid w:val="001D795F"/>
    <w:rsid w:val="001D798B"/>
    <w:rsid w:val="001D798C"/>
    <w:rsid w:val="001D79D5"/>
    <w:rsid w:val="001D7B1F"/>
    <w:rsid w:val="001D7B3C"/>
    <w:rsid w:val="001D7B85"/>
    <w:rsid w:val="001D7BA9"/>
    <w:rsid w:val="001D7BBE"/>
    <w:rsid w:val="001D7C32"/>
    <w:rsid w:val="001D7C85"/>
    <w:rsid w:val="001D7D16"/>
    <w:rsid w:val="001D7D78"/>
    <w:rsid w:val="001D7D79"/>
    <w:rsid w:val="001D7DE5"/>
    <w:rsid w:val="001D7E64"/>
    <w:rsid w:val="001D7EFF"/>
    <w:rsid w:val="001D7F0C"/>
    <w:rsid w:val="001D7FA0"/>
    <w:rsid w:val="001D7FCA"/>
    <w:rsid w:val="001D7FE0"/>
    <w:rsid w:val="001E0062"/>
    <w:rsid w:val="001E00C0"/>
    <w:rsid w:val="001E0172"/>
    <w:rsid w:val="001E01BF"/>
    <w:rsid w:val="001E0247"/>
    <w:rsid w:val="001E0346"/>
    <w:rsid w:val="001E0397"/>
    <w:rsid w:val="001E0402"/>
    <w:rsid w:val="001E04A4"/>
    <w:rsid w:val="001E051A"/>
    <w:rsid w:val="001E053B"/>
    <w:rsid w:val="001E05CD"/>
    <w:rsid w:val="001E0675"/>
    <w:rsid w:val="001E06A0"/>
    <w:rsid w:val="001E06DA"/>
    <w:rsid w:val="001E0709"/>
    <w:rsid w:val="001E070E"/>
    <w:rsid w:val="001E07B3"/>
    <w:rsid w:val="001E0823"/>
    <w:rsid w:val="001E083D"/>
    <w:rsid w:val="001E084A"/>
    <w:rsid w:val="001E086C"/>
    <w:rsid w:val="001E0A50"/>
    <w:rsid w:val="001E0AA0"/>
    <w:rsid w:val="001E0B33"/>
    <w:rsid w:val="001E0BEA"/>
    <w:rsid w:val="001E0C59"/>
    <w:rsid w:val="001E0C69"/>
    <w:rsid w:val="001E0CA8"/>
    <w:rsid w:val="001E0CAA"/>
    <w:rsid w:val="001E0D2C"/>
    <w:rsid w:val="001E0E1D"/>
    <w:rsid w:val="001E0E26"/>
    <w:rsid w:val="001E0E8D"/>
    <w:rsid w:val="001E0E9E"/>
    <w:rsid w:val="001E0EF6"/>
    <w:rsid w:val="001E0F05"/>
    <w:rsid w:val="001E0F06"/>
    <w:rsid w:val="001E104A"/>
    <w:rsid w:val="001E107F"/>
    <w:rsid w:val="001E1082"/>
    <w:rsid w:val="001E10EA"/>
    <w:rsid w:val="001E10EE"/>
    <w:rsid w:val="001E1151"/>
    <w:rsid w:val="001E11E0"/>
    <w:rsid w:val="001E1282"/>
    <w:rsid w:val="001E129B"/>
    <w:rsid w:val="001E12D9"/>
    <w:rsid w:val="001E12F5"/>
    <w:rsid w:val="001E1310"/>
    <w:rsid w:val="001E136A"/>
    <w:rsid w:val="001E139C"/>
    <w:rsid w:val="001E13BE"/>
    <w:rsid w:val="001E13E9"/>
    <w:rsid w:val="001E147E"/>
    <w:rsid w:val="001E147F"/>
    <w:rsid w:val="001E14B5"/>
    <w:rsid w:val="001E14E0"/>
    <w:rsid w:val="001E154C"/>
    <w:rsid w:val="001E155C"/>
    <w:rsid w:val="001E15CA"/>
    <w:rsid w:val="001E1701"/>
    <w:rsid w:val="001E17BA"/>
    <w:rsid w:val="001E17BC"/>
    <w:rsid w:val="001E1803"/>
    <w:rsid w:val="001E1839"/>
    <w:rsid w:val="001E193D"/>
    <w:rsid w:val="001E19A0"/>
    <w:rsid w:val="001E1AFF"/>
    <w:rsid w:val="001E1C60"/>
    <w:rsid w:val="001E1C66"/>
    <w:rsid w:val="001E1D8E"/>
    <w:rsid w:val="001E1DD1"/>
    <w:rsid w:val="001E1DF8"/>
    <w:rsid w:val="001E1E09"/>
    <w:rsid w:val="001E1E82"/>
    <w:rsid w:val="001E1EAC"/>
    <w:rsid w:val="001E1ECD"/>
    <w:rsid w:val="001E1EDE"/>
    <w:rsid w:val="001E1EF5"/>
    <w:rsid w:val="001E1FA9"/>
    <w:rsid w:val="001E2002"/>
    <w:rsid w:val="001E2011"/>
    <w:rsid w:val="001E20AE"/>
    <w:rsid w:val="001E20B1"/>
    <w:rsid w:val="001E210E"/>
    <w:rsid w:val="001E212B"/>
    <w:rsid w:val="001E216A"/>
    <w:rsid w:val="001E22AC"/>
    <w:rsid w:val="001E22F2"/>
    <w:rsid w:val="001E2319"/>
    <w:rsid w:val="001E2371"/>
    <w:rsid w:val="001E23C0"/>
    <w:rsid w:val="001E23E3"/>
    <w:rsid w:val="001E24C3"/>
    <w:rsid w:val="001E250A"/>
    <w:rsid w:val="001E2513"/>
    <w:rsid w:val="001E261D"/>
    <w:rsid w:val="001E268C"/>
    <w:rsid w:val="001E2691"/>
    <w:rsid w:val="001E26B6"/>
    <w:rsid w:val="001E26FC"/>
    <w:rsid w:val="001E27F2"/>
    <w:rsid w:val="001E284A"/>
    <w:rsid w:val="001E2878"/>
    <w:rsid w:val="001E293D"/>
    <w:rsid w:val="001E29D2"/>
    <w:rsid w:val="001E2A35"/>
    <w:rsid w:val="001E2A38"/>
    <w:rsid w:val="001E2A7B"/>
    <w:rsid w:val="001E2A87"/>
    <w:rsid w:val="001E2ABF"/>
    <w:rsid w:val="001E2AD6"/>
    <w:rsid w:val="001E2B4D"/>
    <w:rsid w:val="001E2BF4"/>
    <w:rsid w:val="001E2CBF"/>
    <w:rsid w:val="001E2CE7"/>
    <w:rsid w:val="001E2DE4"/>
    <w:rsid w:val="001E2E3D"/>
    <w:rsid w:val="001E2EE0"/>
    <w:rsid w:val="001E2F48"/>
    <w:rsid w:val="001E307C"/>
    <w:rsid w:val="001E3156"/>
    <w:rsid w:val="001E3167"/>
    <w:rsid w:val="001E3186"/>
    <w:rsid w:val="001E31F4"/>
    <w:rsid w:val="001E3200"/>
    <w:rsid w:val="001E3291"/>
    <w:rsid w:val="001E32CB"/>
    <w:rsid w:val="001E3333"/>
    <w:rsid w:val="001E3393"/>
    <w:rsid w:val="001E3396"/>
    <w:rsid w:val="001E33FD"/>
    <w:rsid w:val="001E349E"/>
    <w:rsid w:val="001E3530"/>
    <w:rsid w:val="001E35FC"/>
    <w:rsid w:val="001E3608"/>
    <w:rsid w:val="001E3650"/>
    <w:rsid w:val="001E3663"/>
    <w:rsid w:val="001E366E"/>
    <w:rsid w:val="001E366F"/>
    <w:rsid w:val="001E3671"/>
    <w:rsid w:val="001E3672"/>
    <w:rsid w:val="001E3678"/>
    <w:rsid w:val="001E3703"/>
    <w:rsid w:val="001E3730"/>
    <w:rsid w:val="001E3748"/>
    <w:rsid w:val="001E3794"/>
    <w:rsid w:val="001E3835"/>
    <w:rsid w:val="001E3868"/>
    <w:rsid w:val="001E3891"/>
    <w:rsid w:val="001E3899"/>
    <w:rsid w:val="001E38DA"/>
    <w:rsid w:val="001E39CE"/>
    <w:rsid w:val="001E3CC9"/>
    <w:rsid w:val="001E3D0C"/>
    <w:rsid w:val="001E3D64"/>
    <w:rsid w:val="001E3D82"/>
    <w:rsid w:val="001E3D87"/>
    <w:rsid w:val="001E3E77"/>
    <w:rsid w:val="001E3EC2"/>
    <w:rsid w:val="001E3F0B"/>
    <w:rsid w:val="001E3F52"/>
    <w:rsid w:val="001E3FB0"/>
    <w:rsid w:val="001E3FB9"/>
    <w:rsid w:val="001E4039"/>
    <w:rsid w:val="001E4098"/>
    <w:rsid w:val="001E4187"/>
    <w:rsid w:val="001E418F"/>
    <w:rsid w:val="001E41BF"/>
    <w:rsid w:val="001E41F8"/>
    <w:rsid w:val="001E4285"/>
    <w:rsid w:val="001E4341"/>
    <w:rsid w:val="001E4357"/>
    <w:rsid w:val="001E4371"/>
    <w:rsid w:val="001E43BC"/>
    <w:rsid w:val="001E440B"/>
    <w:rsid w:val="001E4426"/>
    <w:rsid w:val="001E4428"/>
    <w:rsid w:val="001E447F"/>
    <w:rsid w:val="001E4486"/>
    <w:rsid w:val="001E449E"/>
    <w:rsid w:val="001E4569"/>
    <w:rsid w:val="001E45C9"/>
    <w:rsid w:val="001E46E0"/>
    <w:rsid w:val="001E471D"/>
    <w:rsid w:val="001E4741"/>
    <w:rsid w:val="001E47BC"/>
    <w:rsid w:val="001E47F1"/>
    <w:rsid w:val="001E4893"/>
    <w:rsid w:val="001E48EA"/>
    <w:rsid w:val="001E49CE"/>
    <w:rsid w:val="001E4A59"/>
    <w:rsid w:val="001E4B14"/>
    <w:rsid w:val="001E4B60"/>
    <w:rsid w:val="001E4BCE"/>
    <w:rsid w:val="001E4BDE"/>
    <w:rsid w:val="001E4C01"/>
    <w:rsid w:val="001E4C74"/>
    <w:rsid w:val="001E4DD5"/>
    <w:rsid w:val="001E4E80"/>
    <w:rsid w:val="001E4EB6"/>
    <w:rsid w:val="001E4EEE"/>
    <w:rsid w:val="001E4F02"/>
    <w:rsid w:val="001E4F1F"/>
    <w:rsid w:val="001E4F33"/>
    <w:rsid w:val="001E4F5A"/>
    <w:rsid w:val="001E4FA7"/>
    <w:rsid w:val="001E5024"/>
    <w:rsid w:val="001E5037"/>
    <w:rsid w:val="001E506D"/>
    <w:rsid w:val="001E513C"/>
    <w:rsid w:val="001E517A"/>
    <w:rsid w:val="001E51CB"/>
    <w:rsid w:val="001E5218"/>
    <w:rsid w:val="001E5232"/>
    <w:rsid w:val="001E5290"/>
    <w:rsid w:val="001E52B9"/>
    <w:rsid w:val="001E52E0"/>
    <w:rsid w:val="001E5347"/>
    <w:rsid w:val="001E542D"/>
    <w:rsid w:val="001E5517"/>
    <w:rsid w:val="001E557A"/>
    <w:rsid w:val="001E558B"/>
    <w:rsid w:val="001E5604"/>
    <w:rsid w:val="001E563D"/>
    <w:rsid w:val="001E5723"/>
    <w:rsid w:val="001E572A"/>
    <w:rsid w:val="001E5762"/>
    <w:rsid w:val="001E578B"/>
    <w:rsid w:val="001E57AC"/>
    <w:rsid w:val="001E57CF"/>
    <w:rsid w:val="001E5809"/>
    <w:rsid w:val="001E5824"/>
    <w:rsid w:val="001E58B1"/>
    <w:rsid w:val="001E58C4"/>
    <w:rsid w:val="001E594F"/>
    <w:rsid w:val="001E59CB"/>
    <w:rsid w:val="001E59FD"/>
    <w:rsid w:val="001E5A3A"/>
    <w:rsid w:val="001E5AFB"/>
    <w:rsid w:val="001E5B47"/>
    <w:rsid w:val="001E5B53"/>
    <w:rsid w:val="001E5C6F"/>
    <w:rsid w:val="001E5C7D"/>
    <w:rsid w:val="001E5CA0"/>
    <w:rsid w:val="001E5CE4"/>
    <w:rsid w:val="001E5D24"/>
    <w:rsid w:val="001E5DF1"/>
    <w:rsid w:val="001E5E22"/>
    <w:rsid w:val="001E5ED3"/>
    <w:rsid w:val="001E5ED7"/>
    <w:rsid w:val="001E5EEC"/>
    <w:rsid w:val="001E5F65"/>
    <w:rsid w:val="001E5F67"/>
    <w:rsid w:val="001E5FB0"/>
    <w:rsid w:val="001E5FBA"/>
    <w:rsid w:val="001E6000"/>
    <w:rsid w:val="001E61C8"/>
    <w:rsid w:val="001E6285"/>
    <w:rsid w:val="001E6289"/>
    <w:rsid w:val="001E628A"/>
    <w:rsid w:val="001E62AC"/>
    <w:rsid w:val="001E631C"/>
    <w:rsid w:val="001E637B"/>
    <w:rsid w:val="001E64A9"/>
    <w:rsid w:val="001E6526"/>
    <w:rsid w:val="001E6529"/>
    <w:rsid w:val="001E656E"/>
    <w:rsid w:val="001E65F8"/>
    <w:rsid w:val="001E6670"/>
    <w:rsid w:val="001E669C"/>
    <w:rsid w:val="001E66F0"/>
    <w:rsid w:val="001E6709"/>
    <w:rsid w:val="001E6733"/>
    <w:rsid w:val="001E67F4"/>
    <w:rsid w:val="001E67FE"/>
    <w:rsid w:val="001E6847"/>
    <w:rsid w:val="001E6896"/>
    <w:rsid w:val="001E68A2"/>
    <w:rsid w:val="001E68B9"/>
    <w:rsid w:val="001E68D9"/>
    <w:rsid w:val="001E6B34"/>
    <w:rsid w:val="001E6B57"/>
    <w:rsid w:val="001E6B99"/>
    <w:rsid w:val="001E6BC6"/>
    <w:rsid w:val="001E6BE1"/>
    <w:rsid w:val="001E6C4C"/>
    <w:rsid w:val="001E6C9B"/>
    <w:rsid w:val="001E6CA7"/>
    <w:rsid w:val="001E6CED"/>
    <w:rsid w:val="001E6DAC"/>
    <w:rsid w:val="001E6DB7"/>
    <w:rsid w:val="001E6DB8"/>
    <w:rsid w:val="001E6DCA"/>
    <w:rsid w:val="001E6DD9"/>
    <w:rsid w:val="001E6E6A"/>
    <w:rsid w:val="001E6F08"/>
    <w:rsid w:val="001E6F19"/>
    <w:rsid w:val="001E6F41"/>
    <w:rsid w:val="001E6F44"/>
    <w:rsid w:val="001E6F88"/>
    <w:rsid w:val="001E6F8B"/>
    <w:rsid w:val="001E7013"/>
    <w:rsid w:val="001E7024"/>
    <w:rsid w:val="001E7080"/>
    <w:rsid w:val="001E7091"/>
    <w:rsid w:val="001E70D5"/>
    <w:rsid w:val="001E7126"/>
    <w:rsid w:val="001E712A"/>
    <w:rsid w:val="001E7196"/>
    <w:rsid w:val="001E71A4"/>
    <w:rsid w:val="001E71C1"/>
    <w:rsid w:val="001E7254"/>
    <w:rsid w:val="001E72F6"/>
    <w:rsid w:val="001E7329"/>
    <w:rsid w:val="001E7332"/>
    <w:rsid w:val="001E73BB"/>
    <w:rsid w:val="001E73F1"/>
    <w:rsid w:val="001E7401"/>
    <w:rsid w:val="001E7423"/>
    <w:rsid w:val="001E748D"/>
    <w:rsid w:val="001E7496"/>
    <w:rsid w:val="001E74F5"/>
    <w:rsid w:val="001E7537"/>
    <w:rsid w:val="001E771B"/>
    <w:rsid w:val="001E7756"/>
    <w:rsid w:val="001E7777"/>
    <w:rsid w:val="001E783E"/>
    <w:rsid w:val="001E788D"/>
    <w:rsid w:val="001E793D"/>
    <w:rsid w:val="001E79B6"/>
    <w:rsid w:val="001E7A0B"/>
    <w:rsid w:val="001E7A11"/>
    <w:rsid w:val="001E7A16"/>
    <w:rsid w:val="001E7A73"/>
    <w:rsid w:val="001E7AA3"/>
    <w:rsid w:val="001E7AC3"/>
    <w:rsid w:val="001E7B1A"/>
    <w:rsid w:val="001E7D3C"/>
    <w:rsid w:val="001E7D89"/>
    <w:rsid w:val="001E7E08"/>
    <w:rsid w:val="001E7E1B"/>
    <w:rsid w:val="001E7E5C"/>
    <w:rsid w:val="001E7EA7"/>
    <w:rsid w:val="001E7ECC"/>
    <w:rsid w:val="001E7F04"/>
    <w:rsid w:val="001E7F39"/>
    <w:rsid w:val="001E7FB0"/>
    <w:rsid w:val="001E7FDB"/>
    <w:rsid w:val="001F005E"/>
    <w:rsid w:val="001F012E"/>
    <w:rsid w:val="001F01CD"/>
    <w:rsid w:val="001F0255"/>
    <w:rsid w:val="001F02A4"/>
    <w:rsid w:val="001F032B"/>
    <w:rsid w:val="001F0356"/>
    <w:rsid w:val="001F03F4"/>
    <w:rsid w:val="001F0418"/>
    <w:rsid w:val="001F04DC"/>
    <w:rsid w:val="001F0504"/>
    <w:rsid w:val="001F0623"/>
    <w:rsid w:val="001F06A8"/>
    <w:rsid w:val="001F06CD"/>
    <w:rsid w:val="001F06DC"/>
    <w:rsid w:val="001F0744"/>
    <w:rsid w:val="001F0780"/>
    <w:rsid w:val="001F0796"/>
    <w:rsid w:val="001F08DA"/>
    <w:rsid w:val="001F08F4"/>
    <w:rsid w:val="001F097D"/>
    <w:rsid w:val="001F0998"/>
    <w:rsid w:val="001F09A2"/>
    <w:rsid w:val="001F09CB"/>
    <w:rsid w:val="001F09FC"/>
    <w:rsid w:val="001F0A75"/>
    <w:rsid w:val="001F0B92"/>
    <w:rsid w:val="001F0B9D"/>
    <w:rsid w:val="001F0BD4"/>
    <w:rsid w:val="001F0C63"/>
    <w:rsid w:val="001F0CF6"/>
    <w:rsid w:val="001F0D3C"/>
    <w:rsid w:val="001F0E1A"/>
    <w:rsid w:val="001F0E2B"/>
    <w:rsid w:val="001F0EC0"/>
    <w:rsid w:val="001F0F73"/>
    <w:rsid w:val="001F10C7"/>
    <w:rsid w:val="001F1175"/>
    <w:rsid w:val="001F11A0"/>
    <w:rsid w:val="001F11DE"/>
    <w:rsid w:val="001F1269"/>
    <w:rsid w:val="001F1297"/>
    <w:rsid w:val="001F134E"/>
    <w:rsid w:val="001F1377"/>
    <w:rsid w:val="001F13E2"/>
    <w:rsid w:val="001F1505"/>
    <w:rsid w:val="001F1597"/>
    <w:rsid w:val="001F15B8"/>
    <w:rsid w:val="001F15DE"/>
    <w:rsid w:val="001F1615"/>
    <w:rsid w:val="001F165E"/>
    <w:rsid w:val="001F16A5"/>
    <w:rsid w:val="001F16D7"/>
    <w:rsid w:val="001F1720"/>
    <w:rsid w:val="001F1756"/>
    <w:rsid w:val="001F1775"/>
    <w:rsid w:val="001F177E"/>
    <w:rsid w:val="001F1834"/>
    <w:rsid w:val="001F1862"/>
    <w:rsid w:val="001F18BA"/>
    <w:rsid w:val="001F192A"/>
    <w:rsid w:val="001F195B"/>
    <w:rsid w:val="001F19A8"/>
    <w:rsid w:val="001F1BAC"/>
    <w:rsid w:val="001F1BB5"/>
    <w:rsid w:val="001F1BCF"/>
    <w:rsid w:val="001F1C15"/>
    <w:rsid w:val="001F1C83"/>
    <w:rsid w:val="001F1CB3"/>
    <w:rsid w:val="001F1CBB"/>
    <w:rsid w:val="001F1D35"/>
    <w:rsid w:val="001F1E0E"/>
    <w:rsid w:val="001F1EBD"/>
    <w:rsid w:val="001F1EC8"/>
    <w:rsid w:val="001F1F4F"/>
    <w:rsid w:val="001F1F9F"/>
    <w:rsid w:val="001F1FA8"/>
    <w:rsid w:val="001F200A"/>
    <w:rsid w:val="001F2013"/>
    <w:rsid w:val="001F20A0"/>
    <w:rsid w:val="001F20CA"/>
    <w:rsid w:val="001F20F9"/>
    <w:rsid w:val="001F2133"/>
    <w:rsid w:val="001F2243"/>
    <w:rsid w:val="001F22BC"/>
    <w:rsid w:val="001F23D0"/>
    <w:rsid w:val="001F23EC"/>
    <w:rsid w:val="001F24F3"/>
    <w:rsid w:val="001F257B"/>
    <w:rsid w:val="001F258D"/>
    <w:rsid w:val="001F25CF"/>
    <w:rsid w:val="001F2606"/>
    <w:rsid w:val="001F2708"/>
    <w:rsid w:val="001F285E"/>
    <w:rsid w:val="001F286C"/>
    <w:rsid w:val="001F2921"/>
    <w:rsid w:val="001F293A"/>
    <w:rsid w:val="001F2992"/>
    <w:rsid w:val="001F29A0"/>
    <w:rsid w:val="001F29A4"/>
    <w:rsid w:val="001F29C5"/>
    <w:rsid w:val="001F29D0"/>
    <w:rsid w:val="001F29FB"/>
    <w:rsid w:val="001F2A05"/>
    <w:rsid w:val="001F2A8B"/>
    <w:rsid w:val="001F2AE2"/>
    <w:rsid w:val="001F2B0C"/>
    <w:rsid w:val="001F2B2F"/>
    <w:rsid w:val="001F2B72"/>
    <w:rsid w:val="001F2CBF"/>
    <w:rsid w:val="001F2D11"/>
    <w:rsid w:val="001F2D6D"/>
    <w:rsid w:val="001F2D82"/>
    <w:rsid w:val="001F2E02"/>
    <w:rsid w:val="001F2E38"/>
    <w:rsid w:val="001F2E84"/>
    <w:rsid w:val="001F2EF9"/>
    <w:rsid w:val="001F2F95"/>
    <w:rsid w:val="001F2FAA"/>
    <w:rsid w:val="001F2FE8"/>
    <w:rsid w:val="001F2FE9"/>
    <w:rsid w:val="001F3078"/>
    <w:rsid w:val="001F30C6"/>
    <w:rsid w:val="001F3114"/>
    <w:rsid w:val="001F31DC"/>
    <w:rsid w:val="001F31F3"/>
    <w:rsid w:val="001F31FD"/>
    <w:rsid w:val="001F32D5"/>
    <w:rsid w:val="001F339D"/>
    <w:rsid w:val="001F33E4"/>
    <w:rsid w:val="001F33E8"/>
    <w:rsid w:val="001F33F4"/>
    <w:rsid w:val="001F3449"/>
    <w:rsid w:val="001F34B2"/>
    <w:rsid w:val="001F35CB"/>
    <w:rsid w:val="001F35F9"/>
    <w:rsid w:val="001F3604"/>
    <w:rsid w:val="001F3618"/>
    <w:rsid w:val="001F3657"/>
    <w:rsid w:val="001F3822"/>
    <w:rsid w:val="001F3875"/>
    <w:rsid w:val="001F38AE"/>
    <w:rsid w:val="001F38FF"/>
    <w:rsid w:val="001F3902"/>
    <w:rsid w:val="001F3905"/>
    <w:rsid w:val="001F3940"/>
    <w:rsid w:val="001F3A35"/>
    <w:rsid w:val="001F3B22"/>
    <w:rsid w:val="001F3B82"/>
    <w:rsid w:val="001F3BA1"/>
    <w:rsid w:val="001F3BAB"/>
    <w:rsid w:val="001F3BD6"/>
    <w:rsid w:val="001F3BD7"/>
    <w:rsid w:val="001F3E0F"/>
    <w:rsid w:val="001F3F3C"/>
    <w:rsid w:val="001F4048"/>
    <w:rsid w:val="001F40B9"/>
    <w:rsid w:val="001F41C5"/>
    <w:rsid w:val="001F41F6"/>
    <w:rsid w:val="001F421B"/>
    <w:rsid w:val="001F4262"/>
    <w:rsid w:val="001F42D8"/>
    <w:rsid w:val="001F42E2"/>
    <w:rsid w:val="001F4306"/>
    <w:rsid w:val="001F4331"/>
    <w:rsid w:val="001F43E6"/>
    <w:rsid w:val="001F44E8"/>
    <w:rsid w:val="001F4531"/>
    <w:rsid w:val="001F45A9"/>
    <w:rsid w:val="001F45BF"/>
    <w:rsid w:val="001F461F"/>
    <w:rsid w:val="001F4625"/>
    <w:rsid w:val="001F46B6"/>
    <w:rsid w:val="001F46C5"/>
    <w:rsid w:val="001F47AE"/>
    <w:rsid w:val="001F47FF"/>
    <w:rsid w:val="001F4816"/>
    <w:rsid w:val="001F4837"/>
    <w:rsid w:val="001F4A3C"/>
    <w:rsid w:val="001F4AEA"/>
    <w:rsid w:val="001F4B18"/>
    <w:rsid w:val="001F4C7B"/>
    <w:rsid w:val="001F4D01"/>
    <w:rsid w:val="001F4D0A"/>
    <w:rsid w:val="001F4D60"/>
    <w:rsid w:val="001F4D7B"/>
    <w:rsid w:val="001F4E30"/>
    <w:rsid w:val="001F4F0E"/>
    <w:rsid w:val="001F4F0F"/>
    <w:rsid w:val="001F4F2E"/>
    <w:rsid w:val="001F4F2F"/>
    <w:rsid w:val="001F4FC0"/>
    <w:rsid w:val="001F4FDE"/>
    <w:rsid w:val="001F5029"/>
    <w:rsid w:val="001F5079"/>
    <w:rsid w:val="001F5093"/>
    <w:rsid w:val="001F5250"/>
    <w:rsid w:val="001F528C"/>
    <w:rsid w:val="001F52F0"/>
    <w:rsid w:val="001F531C"/>
    <w:rsid w:val="001F538A"/>
    <w:rsid w:val="001F544B"/>
    <w:rsid w:val="001F54EB"/>
    <w:rsid w:val="001F558D"/>
    <w:rsid w:val="001F5592"/>
    <w:rsid w:val="001F55B5"/>
    <w:rsid w:val="001F55EE"/>
    <w:rsid w:val="001F55FA"/>
    <w:rsid w:val="001F5605"/>
    <w:rsid w:val="001F5636"/>
    <w:rsid w:val="001F563E"/>
    <w:rsid w:val="001F565F"/>
    <w:rsid w:val="001F5719"/>
    <w:rsid w:val="001F572D"/>
    <w:rsid w:val="001F57EB"/>
    <w:rsid w:val="001F581A"/>
    <w:rsid w:val="001F5844"/>
    <w:rsid w:val="001F585D"/>
    <w:rsid w:val="001F58B7"/>
    <w:rsid w:val="001F5996"/>
    <w:rsid w:val="001F5A12"/>
    <w:rsid w:val="001F5A28"/>
    <w:rsid w:val="001F5AE7"/>
    <w:rsid w:val="001F5B07"/>
    <w:rsid w:val="001F5BC3"/>
    <w:rsid w:val="001F5BF5"/>
    <w:rsid w:val="001F5C50"/>
    <w:rsid w:val="001F5C92"/>
    <w:rsid w:val="001F5CB0"/>
    <w:rsid w:val="001F5D66"/>
    <w:rsid w:val="001F5DCF"/>
    <w:rsid w:val="001F5F38"/>
    <w:rsid w:val="001F5F82"/>
    <w:rsid w:val="001F5F84"/>
    <w:rsid w:val="001F5FD2"/>
    <w:rsid w:val="001F601D"/>
    <w:rsid w:val="001F6129"/>
    <w:rsid w:val="001F61C0"/>
    <w:rsid w:val="001F62A7"/>
    <w:rsid w:val="001F62D3"/>
    <w:rsid w:val="001F62E1"/>
    <w:rsid w:val="001F6307"/>
    <w:rsid w:val="001F6337"/>
    <w:rsid w:val="001F636B"/>
    <w:rsid w:val="001F6393"/>
    <w:rsid w:val="001F63CD"/>
    <w:rsid w:val="001F63F7"/>
    <w:rsid w:val="001F6419"/>
    <w:rsid w:val="001F6490"/>
    <w:rsid w:val="001F64A9"/>
    <w:rsid w:val="001F664C"/>
    <w:rsid w:val="001F6699"/>
    <w:rsid w:val="001F6711"/>
    <w:rsid w:val="001F6753"/>
    <w:rsid w:val="001F67D6"/>
    <w:rsid w:val="001F680D"/>
    <w:rsid w:val="001F681F"/>
    <w:rsid w:val="001F6941"/>
    <w:rsid w:val="001F69CC"/>
    <w:rsid w:val="001F69EF"/>
    <w:rsid w:val="001F6A28"/>
    <w:rsid w:val="001F6AB0"/>
    <w:rsid w:val="001F6C33"/>
    <w:rsid w:val="001F6D08"/>
    <w:rsid w:val="001F6E71"/>
    <w:rsid w:val="001F6E7A"/>
    <w:rsid w:val="001F6E8B"/>
    <w:rsid w:val="001F6E9E"/>
    <w:rsid w:val="001F6EE2"/>
    <w:rsid w:val="001F6FB6"/>
    <w:rsid w:val="001F6FE7"/>
    <w:rsid w:val="001F7012"/>
    <w:rsid w:val="001F7013"/>
    <w:rsid w:val="001F7094"/>
    <w:rsid w:val="001F729E"/>
    <w:rsid w:val="001F7392"/>
    <w:rsid w:val="001F73AD"/>
    <w:rsid w:val="001F73EF"/>
    <w:rsid w:val="001F7427"/>
    <w:rsid w:val="001F743C"/>
    <w:rsid w:val="001F74A3"/>
    <w:rsid w:val="001F7507"/>
    <w:rsid w:val="001F7545"/>
    <w:rsid w:val="001F75D4"/>
    <w:rsid w:val="001F75E3"/>
    <w:rsid w:val="001F760C"/>
    <w:rsid w:val="001F76CB"/>
    <w:rsid w:val="001F775A"/>
    <w:rsid w:val="001F7770"/>
    <w:rsid w:val="001F77C2"/>
    <w:rsid w:val="001F7852"/>
    <w:rsid w:val="001F7988"/>
    <w:rsid w:val="001F7995"/>
    <w:rsid w:val="001F7A39"/>
    <w:rsid w:val="001F7A79"/>
    <w:rsid w:val="001F7A8C"/>
    <w:rsid w:val="001F7D31"/>
    <w:rsid w:val="001F7D62"/>
    <w:rsid w:val="001F7D8C"/>
    <w:rsid w:val="001F7DAC"/>
    <w:rsid w:val="001F7E9F"/>
    <w:rsid w:val="001F7EB1"/>
    <w:rsid w:val="00200003"/>
    <w:rsid w:val="00200008"/>
    <w:rsid w:val="0020002A"/>
    <w:rsid w:val="002000AC"/>
    <w:rsid w:val="002000B9"/>
    <w:rsid w:val="00200115"/>
    <w:rsid w:val="00200154"/>
    <w:rsid w:val="0020015F"/>
    <w:rsid w:val="002001D6"/>
    <w:rsid w:val="0020025F"/>
    <w:rsid w:val="00200262"/>
    <w:rsid w:val="0020027F"/>
    <w:rsid w:val="002002CA"/>
    <w:rsid w:val="002002F5"/>
    <w:rsid w:val="00200313"/>
    <w:rsid w:val="0020039D"/>
    <w:rsid w:val="002003A7"/>
    <w:rsid w:val="0020047D"/>
    <w:rsid w:val="0020048C"/>
    <w:rsid w:val="002004D8"/>
    <w:rsid w:val="00200526"/>
    <w:rsid w:val="0020052A"/>
    <w:rsid w:val="00200535"/>
    <w:rsid w:val="00200568"/>
    <w:rsid w:val="00200581"/>
    <w:rsid w:val="00200672"/>
    <w:rsid w:val="002006AA"/>
    <w:rsid w:val="0020079E"/>
    <w:rsid w:val="002007AC"/>
    <w:rsid w:val="002007E5"/>
    <w:rsid w:val="0020085C"/>
    <w:rsid w:val="002008A9"/>
    <w:rsid w:val="002008C7"/>
    <w:rsid w:val="002008CB"/>
    <w:rsid w:val="0020095A"/>
    <w:rsid w:val="00200960"/>
    <w:rsid w:val="002009FC"/>
    <w:rsid w:val="00200A33"/>
    <w:rsid w:val="00200A84"/>
    <w:rsid w:val="00200AEC"/>
    <w:rsid w:val="00200B0A"/>
    <w:rsid w:val="00200B17"/>
    <w:rsid w:val="00200B67"/>
    <w:rsid w:val="00200BF1"/>
    <w:rsid w:val="00200C2D"/>
    <w:rsid w:val="00200C5D"/>
    <w:rsid w:val="00200C9A"/>
    <w:rsid w:val="00200CF9"/>
    <w:rsid w:val="00200DA1"/>
    <w:rsid w:val="00200E2A"/>
    <w:rsid w:val="00200E80"/>
    <w:rsid w:val="00200F07"/>
    <w:rsid w:val="00200F2B"/>
    <w:rsid w:val="00200FF4"/>
    <w:rsid w:val="0020100F"/>
    <w:rsid w:val="00201081"/>
    <w:rsid w:val="0020109E"/>
    <w:rsid w:val="00201155"/>
    <w:rsid w:val="00201185"/>
    <w:rsid w:val="0020125C"/>
    <w:rsid w:val="00201260"/>
    <w:rsid w:val="002012F1"/>
    <w:rsid w:val="00201377"/>
    <w:rsid w:val="00201381"/>
    <w:rsid w:val="00201455"/>
    <w:rsid w:val="00201471"/>
    <w:rsid w:val="00201491"/>
    <w:rsid w:val="00201643"/>
    <w:rsid w:val="0020168D"/>
    <w:rsid w:val="002016FF"/>
    <w:rsid w:val="00201705"/>
    <w:rsid w:val="00201850"/>
    <w:rsid w:val="002018BD"/>
    <w:rsid w:val="00201902"/>
    <w:rsid w:val="00201905"/>
    <w:rsid w:val="00201910"/>
    <w:rsid w:val="00201A66"/>
    <w:rsid w:val="00201A71"/>
    <w:rsid w:val="00201A92"/>
    <w:rsid w:val="00201B8F"/>
    <w:rsid w:val="00201C57"/>
    <w:rsid w:val="00201D49"/>
    <w:rsid w:val="00201DFA"/>
    <w:rsid w:val="00201E19"/>
    <w:rsid w:val="00201E24"/>
    <w:rsid w:val="00201E6E"/>
    <w:rsid w:val="00201ED7"/>
    <w:rsid w:val="00201F42"/>
    <w:rsid w:val="00201F5D"/>
    <w:rsid w:val="00201FC4"/>
    <w:rsid w:val="0020226C"/>
    <w:rsid w:val="002022B7"/>
    <w:rsid w:val="002023BF"/>
    <w:rsid w:val="002023D1"/>
    <w:rsid w:val="0020242A"/>
    <w:rsid w:val="00202489"/>
    <w:rsid w:val="00202520"/>
    <w:rsid w:val="00202557"/>
    <w:rsid w:val="0020255C"/>
    <w:rsid w:val="00202582"/>
    <w:rsid w:val="00202667"/>
    <w:rsid w:val="00202698"/>
    <w:rsid w:val="002026A9"/>
    <w:rsid w:val="00202711"/>
    <w:rsid w:val="00202848"/>
    <w:rsid w:val="0020285F"/>
    <w:rsid w:val="002028F4"/>
    <w:rsid w:val="0020290C"/>
    <w:rsid w:val="002029B4"/>
    <w:rsid w:val="00202A2A"/>
    <w:rsid w:val="00202A54"/>
    <w:rsid w:val="00202AEE"/>
    <w:rsid w:val="00202AF7"/>
    <w:rsid w:val="00202B2D"/>
    <w:rsid w:val="00202B63"/>
    <w:rsid w:val="00202BC3"/>
    <w:rsid w:val="00202BD3"/>
    <w:rsid w:val="00202C10"/>
    <w:rsid w:val="00202C12"/>
    <w:rsid w:val="00202D4E"/>
    <w:rsid w:val="00202DAE"/>
    <w:rsid w:val="00202E0B"/>
    <w:rsid w:val="00202EB1"/>
    <w:rsid w:val="00202EC5"/>
    <w:rsid w:val="00202EEF"/>
    <w:rsid w:val="00202EF5"/>
    <w:rsid w:val="00202F37"/>
    <w:rsid w:val="00202F83"/>
    <w:rsid w:val="00202FA0"/>
    <w:rsid w:val="00202FD9"/>
    <w:rsid w:val="00203023"/>
    <w:rsid w:val="00203039"/>
    <w:rsid w:val="0020307E"/>
    <w:rsid w:val="002030C8"/>
    <w:rsid w:val="00203194"/>
    <w:rsid w:val="002031CA"/>
    <w:rsid w:val="002031E9"/>
    <w:rsid w:val="0020329F"/>
    <w:rsid w:val="002032B2"/>
    <w:rsid w:val="0020335D"/>
    <w:rsid w:val="00203390"/>
    <w:rsid w:val="002033B9"/>
    <w:rsid w:val="00203415"/>
    <w:rsid w:val="00203471"/>
    <w:rsid w:val="00203475"/>
    <w:rsid w:val="002034AE"/>
    <w:rsid w:val="0020356A"/>
    <w:rsid w:val="00203577"/>
    <w:rsid w:val="002036D1"/>
    <w:rsid w:val="002036FE"/>
    <w:rsid w:val="0020379C"/>
    <w:rsid w:val="002037A1"/>
    <w:rsid w:val="00203823"/>
    <w:rsid w:val="00203874"/>
    <w:rsid w:val="0020388E"/>
    <w:rsid w:val="00203A3F"/>
    <w:rsid w:val="00203A41"/>
    <w:rsid w:val="00203BB4"/>
    <w:rsid w:val="00203CA5"/>
    <w:rsid w:val="00203CBC"/>
    <w:rsid w:val="00203CF9"/>
    <w:rsid w:val="00203D8D"/>
    <w:rsid w:val="00203E09"/>
    <w:rsid w:val="00203E6E"/>
    <w:rsid w:val="00203E9B"/>
    <w:rsid w:val="00203ED6"/>
    <w:rsid w:val="00204131"/>
    <w:rsid w:val="0020413E"/>
    <w:rsid w:val="00204163"/>
    <w:rsid w:val="002041F2"/>
    <w:rsid w:val="00204213"/>
    <w:rsid w:val="00204222"/>
    <w:rsid w:val="00204279"/>
    <w:rsid w:val="00204283"/>
    <w:rsid w:val="00204384"/>
    <w:rsid w:val="00204399"/>
    <w:rsid w:val="002043A4"/>
    <w:rsid w:val="002043FD"/>
    <w:rsid w:val="002044F9"/>
    <w:rsid w:val="0020452A"/>
    <w:rsid w:val="0020452C"/>
    <w:rsid w:val="0020456C"/>
    <w:rsid w:val="0020461F"/>
    <w:rsid w:val="00204696"/>
    <w:rsid w:val="002046C8"/>
    <w:rsid w:val="00204715"/>
    <w:rsid w:val="00204718"/>
    <w:rsid w:val="00204756"/>
    <w:rsid w:val="00204797"/>
    <w:rsid w:val="002047D5"/>
    <w:rsid w:val="002047F1"/>
    <w:rsid w:val="00204806"/>
    <w:rsid w:val="00204819"/>
    <w:rsid w:val="0020482D"/>
    <w:rsid w:val="0020495D"/>
    <w:rsid w:val="0020499B"/>
    <w:rsid w:val="00204A43"/>
    <w:rsid w:val="00204A8B"/>
    <w:rsid w:val="00204A94"/>
    <w:rsid w:val="00204AA6"/>
    <w:rsid w:val="00204AB9"/>
    <w:rsid w:val="00204B04"/>
    <w:rsid w:val="00204BAE"/>
    <w:rsid w:val="00204BCF"/>
    <w:rsid w:val="00204CE0"/>
    <w:rsid w:val="00204D35"/>
    <w:rsid w:val="00204D73"/>
    <w:rsid w:val="00204D85"/>
    <w:rsid w:val="00204EDA"/>
    <w:rsid w:val="00204F9D"/>
    <w:rsid w:val="00204FEA"/>
    <w:rsid w:val="00205022"/>
    <w:rsid w:val="002050A4"/>
    <w:rsid w:val="002050E2"/>
    <w:rsid w:val="002051C5"/>
    <w:rsid w:val="002051E6"/>
    <w:rsid w:val="00205366"/>
    <w:rsid w:val="002053A2"/>
    <w:rsid w:val="002053E6"/>
    <w:rsid w:val="00205476"/>
    <w:rsid w:val="0020555C"/>
    <w:rsid w:val="00205598"/>
    <w:rsid w:val="002055C4"/>
    <w:rsid w:val="002055C7"/>
    <w:rsid w:val="00205666"/>
    <w:rsid w:val="002057E0"/>
    <w:rsid w:val="002057F8"/>
    <w:rsid w:val="0020581E"/>
    <w:rsid w:val="002058AA"/>
    <w:rsid w:val="002058CD"/>
    <w:rsid w:val="002058CE"/>
    <w:rsid w:val="002058E8"/>
    <w:rsid w:val="00205943"/>
    <w:rsid w:val="0020596D"/>
    <w:rsid w:val="0020598B"/>
    <w:rsid w:val="00205992"/>
    <w:rsid w:val="002059F2"/>
    <w:rsid w:val="00205BAE"/>
    <w:rsid w:val="00205BE0"/>
    <w:rsid w:val="00205BE2"/>
    <w:rsid w:val="00205CC9"/>
    <w:rsid w:val="00205DD5"/>
    <w:rsid w:val="00205E3F"/>
    <w:rsid w:val="00205E55"/>
    <w:rsid w:val="00205E63"/>
    <w:rsid w:val="00205E8A"/>
    <w:rsid w:val="00205ED5"/>
    <w:rsid w:val="0020610B"/>
    <w:rsid w:val="002061D5"/>
    <w:rsid w:val="002061F8"/>
    <w:rsid w:val="002062D9"/>
    <w:rsid w:val="002063F9"/>
    <w:rsid w:val="00206422"/>
    <w:rsid w:val="0020642F"/>
    <w:rsid w:val="00206520"/>
    <w:rsid w:val="00206538"/>
    <w:rsid w:val="002065EC"/>
    <w:rsid w:val="00206644"/>
    <w:rsid w:val="002066BD"/>
    <w:rsid w:val="00206759"/>
    <w:rsid w:val="00206843"/>
    <w:rsid w:val="002068F5"/>
    <w:rsid w:val="0020690F"/>
    <w:rsid w:val="00206956"/>
    <w:rsid w:val="00206974"/>
    <w:rsid w:val="00206988"/>
    <w:rsid w:val="00206A04"/>
    <w:rsid w:val="00206A23"/>
    <w:rsid w:val="00206AC1"/>
    <w:rsid w:val="00206B76"/>
    <w:rsid w:val="00206B89"/>
    <w:rsid w:val="00206C14"/>
    <w:rsid w:val="00206C64"/>
    <w:rsid w:val="00206C95"/>
    <w:rsid w:val="00206CBC"/>
    <w:rsid w:val="00206D00"/>
    <w:rsid w:val="00206D47"/>
    <w:rsid w:val="00206DFF"/>
    <w:rsid w:val="00206F1E"/>
    <w:rsid w:val="00207033"/>
    <w:rsid w:val="0020705A"/>
    <w:rsid w:val="002070F2"/>
    <w:rsid w:val="0020711A"/>
    <w:rsid w:val="0020711E"/>
    <w:rsid w:val="00207149"/>
    <w:rsid w:val="0020714E"/>
    <w:rsid w:val="00207190"/>
    <w:rsid w:val="0020719A"/>
    <w:rsid w:val="002071A8"/>
    <w:rsid w:val="002071BB"/>
    <w:rsid w:val="002071D2"/>
    <w:rsid w:val="002071DD"/>
    <w:rsid w:val="002072A2"/>
    <w:rsid w:val="002072C2"/>
    <w:rsid w:val="0020734A"/>
    <w:rsid w:val="002073BA"/>
    <w:rsid w:val="00207414"/>
    <w:rsid w:val="00207470"/>
    <w:rsid w:val="002074AF"/>
    <w:rsid w:val="00207501"/>
    <w:rsid w:val="002075C4"/>
    <w:rsid w:val="002076D0"/>
    <w:rsid w:val="00207747"/>
    <w:rsid w:val="00207759"/>
    <w:rsid w:val="00207768"/>
    <w:rsid w:val="0020778F"/>
    <w:rsid w:val="002077A0"/>
    <w:rsid w:val="002077AD"/>
    <w:rsid w:val="002077AE"/>
    <w:rsid w:val="002077E3"/>
    <w:rsid w:val="0020781F"/>
    <w:rsid w:val="0020782B"/>
    <w:rsid w:val="00207843"/>
    <w:rsid w:val="00207898"/>
    <w:rsid w:val="002078BA"/>
    <w:rsid w:val="00207923"/>
    <w:rsid w:val="00207980"/>
    <w:rsid w:val="00207A02"/>
    <w:rsid w:val="00207A26"/>
    <w:rsid w:val="00207A4D"/>
    <w:rsid w:val="00207A67"/>
    <w:rsid w:val="00207A6F"/>
    <w:rsid w:val="00207A89"/>
    <w:rsid w:val="00207ABF"/>
    <w:rsid w:val="00207AC2"/>
    <w:rsid w:val="00207AE6"/>
    <w:rsid w:val="00207B92"/>
    <w:rsid w:val="00207BD2"/>
    <w:rsid w:val="00207C18"/>
    <w:rsid w:val="00207CD7"/>
    <w:rsid w:val="00207DB8"/>
    <w:rsid w:val="00207DE3"/>
    <w:rsid w:val="00207E41"/>
    <w:rsid w:val="00207EA6"/>
    <w:rsid w:val="00207EC3"/>
    <w:rsid w:val="00207ED5"/>
    <w:rsid w:val="00207F44"/>
    <w:rsid w:val="00207F55"/>
    <w:rsid w:val="00207F8D"/>
    <w:rsid w:val="00207F94"/>
    <w:rsid w:val="0021001E"/>
    <w:rsid w:val="002100C5"/>
    <w:rsid w:val="002100CD"/>
    <w:rsid w:val="00210125"/>
    <w:rsid w:val="00210127"/>
    <w:rsid w:val="002101CD"/>
    <w:rsid w:val="002102ED"/>
    <w:rsid w:val="00210392"/>
    <w:rsid w:val="002103AC"/>
    <w:rsid w:val="002103AF"/>
    <w:rsid w:val="002104B6"/>
    <w:rsid w:val="002104EF"/>
    <w:rsid w:val="002105A7"/>
    <w:rsid w:val="002105B0"/>
    <w:rsid w:val="002106C9"/>
    <w:rsid w:val="002106CD"/>
    <w:rsid w:val="002106DD"/>
    <w:rsid w:val="00210700"/>
    <w:rsid w:val="00210707"/>
    <w:rsid w:val="00210774"/>
    <w:rsid w:val="002107B1"/>
    <w:rsid w:val="002108F3"/>
    <w:rsid w:val="002109E8"/>
    <w:rsid w:val="00210A81"/>
    <w:rsid w:val="00210A86"/>
    <w:rsid w:val="00210AA9"/>
    <w:rsid w:val="00210B49"/>
    <w:rsid w:val="00210B75"/>
    <w:rsid w:val="00210B9E"/>
    <w:rsid w:val="00210C03"/>
    <w:rsid w:val="00210D97"/>
    <w:rsid w:val="00210DB4"/>
    <w:rsid w:val="00210E02"/>
    <w:rsid w:val="00210E40"/>
    <w:rsid w:val="00210EEC"/>
    <w:rsid w:val="00210F26"/>
    <w:rsid w:val="00210F3E"/>
    <w:rsid w:val="00210F5A"/>
    <w:rsid w:val="00210F77"/>
    <w:rsid w:val="00211013"/>
    <w:rsid w:val="0021102A"/>
    <w:rsid w:val="00211042"/>
    <w:rsid w:val="0021105C"/>
    <w:rsid w:val="00211063"/>
    <w:rsid w:val="00211078"/>
    <w:rsid w:val="002110CD"/>
    <w:rsid w:val="0021117C"/>
    <w:rsid w:val="00211182"/>
    <w:rsid w:val="002111D6"/>
    <w:rsid w:val="002111DB"/>
    <w:rsid w:val="00211268"/>
    <w:rsid w:val="0021134C"/>
    <w:rsid w:val="0021138C"/>
    <w:rsid w:val="0021138F"/>
    <w:rsid w:val="00211453"/>
    <w:rsid w:val="00211490"/>
    <w:rsid w:val="002114DA"/>
    <w:rsid w:val="0021154E"/>
    <w:rsid w:val="00211622"/>
    <w:rsid w:val="00211696"/>
    <w:rsid w:val="002116A1"/>
    <w:rsid w:val="002116AE"/>
    <w:rsid w:val="002116B6"/>
    <w:rsid w:val="002116F0"/>
    <w:rsid w:val="002117EF"/>
    <w:rsid w:val="0021180D"/>
    <w:rsid w:val="00211843"/>
    <w:rsid w:val="00211855"/>
    <w:rsid w:val="00211890"/>
    <w:rsid w:val="0021191A"/>
    <w:rsid w:val="00211939"/>
    <w:rsid w:val="002119B2"/>
    <w:rsid w:val="002119BA"/>
    <w:rsid w:val="00211AB1"/>
    <w:rsid w:val="00211AC5"/>
    <w:rsid w:val="00211C88"/>
    <w:rsid w:val="00211CF0"/>
    <w:rsid w:val="00211CFD"/>
    <w:rsid w:val="00211DE4"/>
    <w:rsid w:val="00211E04"/>
    <w:rsid w:val="00211E32"/>
    <w:rsid w:val="00211EFC"/>
    <w:rsid w:val="00212015"/>
    <w:rsid w:val="0021214E"/>
    <w:rsid w:val="002121D8"/>
    <w:rsid w:val="0021238B"/>
    <w:rsid w:val="002123D9"/>
    <w:rsid w:val="00212452"/>
    <w:rsid w:val="00212479"/>
    <w:rsid w:val="002124D5"/>
    <w:rsid w:val="00212513"/>
    <w:rsid w:val="0021252D"/>
    <w:rsid w:val="00212579"/>
    <w:rsid w:val="00212585"/>
    <w:rsid w:val="00212587"/>
    <w:rsid w:val="002126E3"/>
    <w:rsid w:val="0021275C"/>
    <w:rsid w:val="00212768"/>
    <w:rsid w:val="0021279C"/>
    <w:rsid w:val="002127C2"/>
    <w:rsid w:val="00212869"/>
    <w:rsid w:val="002128F2"/>
    <w:rsid w:val="0021297A"/>
    <w:rsid w:val="0021298F"/>
    <w:rsid w:val="002129EF"/>
    <w:rsid w:val="00212A21"/>
    <w:rsid w:val="00212A32"/>
    <w:rsid w:val="00212A70"/>
    <w:rsid w:val="00212A7F"/>
    <w:rsid w:val="00212AA9"/>
    <w:rsid w:val="00212AAD"/>
    <w:rsid w:val="00212B1D"/>
    <w:rsid w:val="00212B37"/>
    <w:rsid w:val="00212B4B"/>
    <w:rsid w:val="00212B83"/>
    <w:rsid w:val="00212BC0"/>
    <w:rsid w:val="00212BCD"/>
    <w:rsid w:val="00212CAA"/>
    <w:rsid w:val="00212CED"/>
    <w:rsid w:val="00212D55"/>
    <w:rsid w:val="00212D6C"/>
    <w:rsid w:val="00212D92"/>
    <w:rsid w:val="00212D96"/>
    <w:rsid w:val="00212E53"/>
    <w:rsid w:val="00212E57"/>
    <w:rsid w:val="00212F23"/>
    <w:rsid w:val="00213136"/>
    <w:rsid w:val="0021313D"/>
    <w:rsid w:val="0021317C"/>
    <w:rsid w:val="0021321E"/>
    <w:rsid w:val="0021326F"/>
    <w:rsid w:val="00213284"/>
    <w:rsid w:val="002132BD"/>
    <w:rsid w:val="00213352"/>
    <w:rsid w:val="002133F4"/>
    <w:rsid w:val="0021342A"/>
    <w:rsid w:val="00213435"/>
    <w:rsid w:val="0021343F"/>
    <w:rsid w:val="00213481"/>
    <w:rsid w:val="00213483"/>
    <w:rsid w:val="002134B0"/>
    <w:rsid w:val="002135E9"/>
    <w:rsid w:val="00213607"/>
    <w:rsid w:val="00213666"/>
    <w:rsid w:val="0021376A"/>
    <w:rsid w:val="00213784"/>
    <w:rsid w:val="002137BD"/>
    <w:rsid w:val="002137F9"/>
    <w:rsid w:val="0021380E"/>
    <w:rsid w:val="002138A5"/>
    <w:rsid w:val="00213921"/>
    <w:rsid w:val="002139BE"/>
    <w:rsid w:val="00213A5E"/>
    <w:rsid w:val="00213A65"/>
    <w:rsid w:val="00213AC4"/>
    <w:rsid w:val="00213BC5"/>
    <w:rsid w:val="00213BF0"/>
    <w:rsid w:val="00213C27"/>
    <w:rsid w:val="00213C3F"/>
    <w:rsid w:val="00213C93"/>
    <w:rsid w:val="00213CA9"/>
    <w:rsid w:val="00213CD4"/>
    <w:rsid w:val="00213CDE"/>
    <w:rsid w:val="00213D82"/>
    <w:rsid w:val="00213DB1"/>
    <w:rsid w:val="00213DD6"/>
    <w:rsid w:val="00213EC9"/>
    <w:rsid w:val="00213F8D"/>
    <w:rsid w:val="0021403C"/>
    <w:rsid w:val="00214090"/>
    <w:rsid w:val="00214127"/>
    <w:rsid w:val="00214170"/>
    <w:rsid w:val="002141DA"/>
    <w:rsid w:val="00214223"/>
    <w:rsid w:val="00214244"/>
    <w:rsid w:val="0021424E"/>
    <w:rsid w:val="002142B8"/>
    <w:rsid w:val="002143A8"/>
    <w:rsid w:val="002143D1"/>
    <w:rsid w:val="002144B5"/>
    <w:rsid w:val="002144E5"/>
    <w:rsid w:val="002146D6"/>
    <w:rsid w:val="00214773"/>
    <w:rsid w:val="002147CA"/>
    <w:rsid w:val="00214961"/>
    <w:rsid w:val="002149BC"/>
    <w:rsid w:val="002149CE"/>
    <w:rsid w:val="00214C70"/>
    <w:rsid w:val="00214CBC"/>
    <w:rsid w:val="00214D77"/>
    <w:rsid w:val="00214E56"/>
    <w:rsid w:val="00214F7A"/>
    <w:rsid w:val="002150BC"/>
    <w:rsid w:val="00215179"/>
    <w:rsid w:val="00215199"/>
    <w:rsid w:val="002151BA"/>
    <w:rsid w:val="0021523A"/>
    <w:rsid w:val="0021524D"/>
    <w:rsid w:val="00215266"/>
    <w:rsid w:val="00215274"/>
    <w:rsid w:val="002152A7"/>
    <w:rsid w:val="002152B7"/>
    <w:rsid w:val="00215361"/>
    <w:rsid w:val="002153AF"/>
    <w:rsid w:val="002153D0"/>
    <w:rsid w:val="002153E8"/>
    <w:rsid w:val="002154FC"/>
    <w:rsid w:val="0021551B"/>
    <w:rsid w:val="00215629"/>
    <w:rsid w:val="0021564A"/>
    <w:rsid w:val="002156D2"/>
    <w:rsid w:val="002156EB"/>
    <w:rsid w:val="00215747"/>
    <w:rsid w:val="00215919"/>
    <w:rsid w:val="00215929"/>
    <w:rsid w:val="00215A27"/>
    <w:rsid w:val="00215A2F"/>
    <w:rsid w:val="00215A39"/>
    <w:rsid w:val="00215A80"/>
    <w:rsid w:val="00215B18"/>
    <w:rsid w:val="00215B36"/>
    <w:rsid w:val="00215B81"/>
    <w:rsid w:val="00215C19"/>
    <w:rsid w:val="00215C58"/>
    <w:rsid w:val="00215C5D"/>
    <w:rsid w:val="00215CB7"/>
    <w:rsid w:val="00215E23"/>
    <w:rsid w:val="00215F3C"/>
    <w:rsid w:val="00215F60"/>
    <w:rsid w:val="00215F70"/>
    <w:rsid w:val="00216026"/>
    <w:rsid w:val="00216089"/>
    <w:rsid w:val="0021608C"/>
    <w:rsid w:val="002160B0"/>
    <w:rsid w:val="002160E0"/>
    <w:rsid w:val="002160ED"/>
    <w:rsid w:val="00216128"/>
    <w:rsid w:val="00216152"/>
    <w:rsid w:val="00216170"/>
    <w:rsid w:val="00216196"/>
    <w:rsid w:val="002161BF"/>
    <w:rsid w:val="002161C1"/>
    <w:rsid w:val="00216208"/>
    <w:rsid w:val="0021620D"/>
    <w:rsid w:val="0021624D"/>
    <w:rsid w:val="002163CD"/>
    <w:rsid w:val="002164AB"/>
    <w:rsid w:val="002164AC"/>
    <w:rsid w:val="002164C7"/>
    <w:rsid w:val="00216594"/>
    <w:rsid w:val="00216691"/>
    <w:rsid w:val="002166DF"/>
    <w:rsid w:val="00216708"/>
    <w:rsid w:val="00216770"/>
    <w:rsid w:val="00216778"/>
    <w:rsid w:val="00216784"/>
    <w:rsid w:val="002167AE"/>
    <w:rsid w:val="002167B4"/>
    <w:rsid w:val="00216803"/>
    <w:rsid w:val="00216860"/>
    <w:rsid w:val="0021687D"/>
    <w:rsid w:val="002168BB"/>
    <w:rsid w:val="002168D0"/>
    <w:rsid w:val="00216939"/>
    <w:rsid w:val="0021697D"/>
    <w:rsid w:val="00216A66"/>
    <w:rsid w:val="00216A76"/>
    <w:rsid w:val="00216AEA"/>
    <w:rsid w:val="00216B7A"/>
    <w:rsid w:val="00216BE4"/>
    <w:rsid w:val="00216CF4"/>
    <w:rsid w:val="00216D03"/>
    <w:rsid w:val="00216D17"/>
    <w:rsid w:val="00216D9F"/>
    <w:rsid w:val="00216DD0"/>
    <w:rsid w:val="00216E23"/>
    <w:rsid w:val="00216E25"/>
    <w:rsid w:val="00216E84"/>
    <w:rsid w:val="00216E9C"/>
    <w:rsid w:val="00216EAB"/>
    <w:rsid w:val="00216F06"/>
    <w:rsid w:val="00216F09"/>
    <w:rsid w:val="00216F48"/>
    <w:rsid w:val="00216F87"/>
    <w:rsid w:val="00216F90"/>
    <w:rsid w:val="00216F92"/>
    <w:rsid w:val="00216F95"/>
    <w:rsid w:val="00216FC8"/>
    <w:rsid w:val="00216FEA"/>
    <w:rsid w:val="00216FF6"/>
    <w:rsid w:val="00217048"/>
    <w:rsid w:val="002170AE"/>
    <w:rsid w:val="00217120"/>
    <w:rsid w:val="00217210"/>
    <w:rsid w:val="00217260"/>
    <w:rsid w:val="00217285"/>
    <w:rsid w:val="00217298"/>
    <w:rsid w:val="002172BA"/>
    <w:rsid w:val="002172C5"/>
    <w:rsid w:val="0021731F"/>
    <w:rsid w:val="00217327"/>
    <w:rsid w:val="0021732F"/>
    <w:rsid w:val="0021746B"/>
    <w:rsid w:val="00217470"/>
    <w:rsid w:val="00217535"/>
    <w:rsid w:val="002175E3"/>
    <w:rsid w:val="002175E8"/>
    <w:rsid w:val="002175F4"/>
    <w:rsid w:val="00217621"/>
    <w:rsid w:val="0021766C"/>
    <w:rsid w:val="0021767E"/>
    <w:rsid w:val="002176DF"/>
    <w:rsid w:val="002176E0"/>
    <w:rsid w:val="00217714"/>
    <w:rsid w:val="00217750"/>
    <w:rsid w:val="00217799"/>
    <w:rsid w:val="002177C2"/>
    <w:rsid w:val="002177C9"/>
    <w:rsid w:val="002177E3"/>
    <w:rsid w:val="002177FB"/>
    <w:rsid w:val="0021782D"/>
    <w:rsid w:val="002178CE"/>
    <w:rsid w:val="00217928"/>
    <w:rsid w:val="0021795E"/>
    <w:rsid w:val="00217A6C"/>
    <w:rsid w:val="00217B51"/>
    <w:rsid w:val="00217B82"/>
    <w:rsid w:val="00217BD5"/>
    <w:rsid w:val="00217BF5"/>
    <w:rsid w:val="00217CF9"/>
    <w:rsid w:val="00217D09"/>
    <w:rsid w:val="00217D29"/>
    <w:rsid w:val="00217D7D"/>
    <w:rsid w:val="00217E37"/>
    <w:rsid w:val="00217F20"/>
    <w:rsid w:val="0022004F"/>
    <w:rsid w:val="00220064"/>
    <w:rsid w:val="00220074"/>
    <w:rsid w:val="002201A3"/>
    <w:rsid w:val="00220280"/>
    <w:rsid w:val="002203FA"/>
    <w:rsid w:val="00220447"/>
    <w:rsid w:val="00220476"/>
    <w:rsid w:val="00220506"/>
    <w:rsid w:val="0022052E"/>
    <w:rsid w:val="00220533"/>
    <w:rsid w:val="0022054B"/>
    <w:rsid w:val="0022055B"/>
    <w:rsid w:val="002205C4"/>
    <w:rsid w:val="00220742"/>
    <w:rsid w:val="00220839"/>
    <w:rsid w:val="0022083F"/>
    <w:rsid w:val="00220877"/>
    <w:rsid w:val="002208F4"/>
    <w:rsid w:val="00220990"/>
    <w:rsid w:val="00220AF6"/>
    <w:rsid w:val="00220B84"/>
    <w:rsid w:val="00220C32"/>
    <w:rsid w:val="00220C99"/>
    <w:rsid w:val="00220D6A"/>
    <w:rsid w:val="00220DB1"/>
    <w:rsid w:val="00220F60"/>
    <w:rsid w:val="00220FB4"/>
    <w:rsid w:val="00220FD1"/>
    <w:rsid w:val="0022100F"/>
    <w:rsid w:val="0022108F"/>
    <w:rsid w:val="0022111F"/>
    <w:rsid w:val="00221177"/>
    <w:rsid w:val="00221240"/>
    <w:rsid w:val="00221253"/>
    <w:rsid w:val="00221254"/>
    <w:rsid w:val="0022126E"/>
    <w:rsid w:val="00221272"/>
    <w:rsid w:val="002212A8"/>
    <w:rsid w:val="00221360"/>
    <w:rsid w:val="0022139F"/>
    <w:rsid w:val="002213BA"/>
    <w:rsid w:val="00221403"/>
    <w:rsid w:val="0022141D"/>
    <w:rsid w:val="00221431"/>
    <w:rsid w:val="00221487"/>
    <w:rsid w:val="00221568"/>
    <w:rsid w:val="002215AC"/>
    <w:rsid w:val="00221652"/>
    <w:rsid w:val="0022165E"/>
    <w:rsid w:val="00221711"/>
    <w:rsid w:val="00221754"/>
    <w:rsid w:val="0022175C"/>
    <w:rsid w:val="002218AD"/>
    <w:rsid w:val="002218DB"/>
    <w:rsid w:val="00221974"/>
    <w:rsid w:val="0022197E"/>
    <w:rsid w:val="002219AA"/>
    <w:rsid w:val="00221A26"/>
    <w:rsid w:val="00221A2E"/>
    <w:rsid w:val="00221A94"/>
    <w:rsid w:val="00221AA0"/>
    <w:rsid w:val="00221C60"/>
    <w:rsid w:val="00221C97"/>
    <w:rsid w:val="00221D00"/>
    <w:rsid w:val="00221D74"/>
    <w:rsid w:val="00221D9B"/>
    <w:rsid w:val="00221DFB"/>
    <w:rsid w:val="00221E4C"/>
    <w:rsid w:val="00221F04"/>
    <w:rsid w:val="00221F73"/>
    <w:rsid w:val="00221FB6"/>
    <w:rsid w:val="00222043"/>
    <w:rsid w:val="00222054"/>
    <w:rsid w:val="00222061"/>
    <w:rsid w:val="0022206F"/>
    <w:rsid w:val="00222131"/>
    <w:rsid w:val="0022216D"/>
    <w:rsid w:val="00222194"/>
    <w:rsid w:val="002221E8"/>
    <w:rsid w:val="002221F2"/>
    <w:rsid w:val="0022222C"/>
    <w:rsid w:val="002222F6"/>
    <w:rsid w:val="002223AA"/>
    <w:rsid w:val="00222408"/>
    <w:rsid w:val="0022240C"/>
    <w:rsid w:val="0022242E"/>
    <w:rsid w:val="00222502"/>
    <w:rsid w:val="0022250C"/>
    <w:rsid w:val="0022250F"/>
    <w:rsid w:val="0022253C"/>
    <w:rsid w:val="00222553"/>
    <w:rsid w:val="002225A0"/>
    <w:rsid w:val="002225F8"/>
    <w:rsid w:val="00222650"/>
    <w:rsid w:val="0022269E"/>
    <w:rsid w:val="002226A2"/>
    <w:rsid w:val="002226BD"/>
    <w:rsid w:val="002227A8"/>
    <w:rsid w:val="002227DE"/>
    <w:rsid w:val="0022284A"/>
    <w:rsid w:val="00222890"/>
    <w:rsid w:val="00222908"/>
    <w:rsid w:val="002229E1"/>
    <w:rsid w:val="002229FB"/>
    <w:rsid w:val="00222A43"/>
    <w:rsid w:val="00222B3F"/>
    <w:rsid w:val="00222B61"/>
    <w:rsid w:val="00222B65"/>
    <w:rsid w:val="00222C9B"/>
    <w:rsid w:val="00222CE5"/>
    <w:rsid w:val="00222DB3"/>
    <w:rsid w:val="00222EB5"/>
    <w:rsid w:val="00222ED8"/>
    <w:rsid w:val="00222EEB"/>
    <w:rsid w:val="00222F02"/>
    <w:rsid w:val="00222F20"/>
    <w:rsid w:val="00223003"/>
    <w:rsid w:val="002230F9"/>
    <w:rsid w:val="0022314C"/>
    <w:rsid w:val="002231A6"/>
    <w:rsid w:val="002231DC"/>
    <w:rsid w:val="002232B3"/>
    <w:rsid w:val="00223317"/>
    <w:rsid w:val="002233D5"/>
    <w:rsid w:val="002233E1"/>
    <w:rsid w:val="00223409"/>
    <w:rsid w:val="00223416"/>
    <w:rsid w:val="002234BA"/>
    <w:rsid w:val="0022358A"/>
    <w:rsid w:val="00223607"/>
    <w:rsid w:val="002236AA"/>
    <w:rsid w:val="00223729"/>
    <w:rsid w:val="00223767"/>
    <w:rsid w:val="0022379F"/>
    <w:rsid w:val="0022380A"/>
    <w:rsid w:val="00223842"/>
    <w:rsid w:val="00223971"/>
    <w:rsid w:val="00223994"/>
    <w:rsid w:val="002239F7"/>
    <w:rsid w:val="00223A8B"/>
    <w:rsid w:val="00223AD2"/>
    <w:rsid w:val="00223B78"/>
    <w:rsid w:val="00223BBD"/>
    <w:rsid w:val="00223C37"/>
    <w:rsid w:val="00223C55"/>
    <w:rsid w:val="00223CBB"/>
    <w:rsid w:val="00223CBD"/>
    <w:rsid w:val="00223D5F"/>
    <w:rsid w:val="00223D93"/>
    <w:rsid w:val="00223DDA"/>
    <w:rsid w:val="00223E19"/>
    <w:rsid w:val="00223E7B"/>
    <w:rsid w:val="00223E8A"/>
    <w:rsid w:val="00223F05"/>
    <w:rsid w:val="00223F17"/>
    <w:rsid w:val="00223F68"/>
    <w:rsid w:val="00223F99"/>
    <w:rsid w:val="00223FBF"/>
    <w:rsid w:val="00223FCB"/>
    <w:rsid w:val="00224005"/>
    <w:rsid w:val="0022403B"/>
    <w:rsid w:val="0022405C"/>
    <w:rsid w:val="00224162"/>
    <w:rsid w:val="002241CB"/>
    <w:rsid w:val="002241E5"/>
    <w:rsid w:val="00224263"/>
    <w:rsid w:val="0022436A"/>
    <w:rsid w:val="00224497"/>
    <w:rsid w:val="0022454E"/>
    <w:rsid w:val="002245E4"/>
    <w:rsid w:val="0022466B"/>
    <w:rsid w:val="00224727"/>
    <w:rsid w:val="00224780"/>
    <w:rsid w:val="00224822"/>
    <w:rsid w:val="0022482D"/>
    <w:rsid w:val="0022488A"/>
    <w:rsid w:val="00224892"/>
    <w:rsid w:val="002248EB"/>
    <w:rsid w:val="00224947"/>
    <w:rsid w:val="0022499A"/>
    <w:rsid w:val="002249B8"/>
    <w:rsid w:val="00224A35"/>
    <w:rsid w:val="00224A37"/>
    <w:rsid w:val="00224A7D"/>
    <w:rsid w:val="00224AAA"/>
    <w:rsid w:val="00224B47"/>
    <w:rsid w:val="00224BBC"/>
    <w:rsid w:val="00224BFC"/>
    <w:rsid w:val="00224C14"/>
    <w:rsid w:val="00224C27"/>
    <w:rsid w:val="00224C2D"/>
    <w:rsid w:val="00224C6E"/>
    <w:rsid w:val="00224CAB"/>
    <w:rsid w:val="00224D27"/>
    <w:rsid w:val="00224D9E"/>
    <w:rsid w:val="00224DAB"/>
    <w:rsid w:val="00224DBE"/>
    <w:rsid w:val="00224E27"/>
    <w:rsid w:val="00224EA2"/>
    <w:rsid w:val="00224EF5"/>
    <w:rsid w:val="00224F13"/>
    <w:rsid w:val="00224F87"/>
    <w:rsid w:val="00224F98"/>
    <w:rsid w:val="00224FE5"/>
    <w:rsid w:val="00224FF8"/>
    <w:rsid w:val="00225078"/>
    <w:rsid w:val="002250CD"/>
    <w:rsid w:val="002250FC"/>
    <w:rsid w:val="00225207"/>
    <w:rsid w:val="0022520D"/>
    <w:rsid w:val="0022523F"/>
    <w:rsid w:val="002252FC"/>
    <w:rsid w:val="00225331"/>
    <w:rsid w:val="0022534F"/>
    <w:rsid w:val="002253CA"/>
    <w:rsid w:val="00225492"/>
    <w:rsid w:val="002255FE"/>
    <w:rsid w:val="00225638"/>
    <w:rsid w:val="0022568D"/>
    <w:rsid w:val="002256C5"/>
    <w:rsid w:val="00225783"/>
    <w:rsid w:val="002257FD"/>
    <w:rsid w:val="00225803"/>
    <w:rsid w:val="0022584B"/>
    <w:rsid w:val="0022587C"/>
    <w:rsid w:val="00225892"/>
    <w:rsid w:val="002258D1"/>
    <w:rsid w:val="00225938"/>
    <w:rsid w:val="00225954"/>
    <w:rsid w:val="00225961"/>
    <w:rsid w:val="002259E1"/>
    <w:rsid w:val="002259F2"/>
    <w:rsid w:val="00225A3C"/>
    <w:rsid w:val="00225AE6"/>
    <w:rsid w:val="00225B03"/>
    <w:rsid w:val="00225BF0"/>
    <w:rsid w:val="00225C27"/>
    <w:rsid w:val="00225C40"/>
    <w:rsid w:val="00225D04"/>
    <w:rsid w:val="00225D4C"/>
    <w:rsid w:val="00225E6E"/>
    <w:rsid w:val="00225ECF"/>
    <w:rsid w:val="00225F10"/>
    <w:rsid w:val="00225F5A"/>
    <w:rsid w:val="00225F67"/>
    <w:rsid w:val="00226066"/>
    <w:rsid w:val="002260BD"/>
    <w:rsid w:val="00226136"/>
    <w:rsid w:val="00226172"/>
    <w:rsid w:val="00226188"/>
    <w:rsid w:val="002261EC"/>
    <w:rsid w:val="00226250"/>
    <w:rsid w:val="002262BD"/>
    <w:rsid w:val="0022632F"/>
    <w:rsid w:val="002263C8"/>
    <w:rsid w:val="00226509"/>
    <w:rsid w:val="00226515"/>
    <w:rsid w:val="002265AC"/>
    <w:rsid w:val="00226639"/>
    <w:rsid w:val="00226758"/>
    <w:rsid w:val="00226804"/>
    <w:rsid w:val="0022681F"/>
    <w:rsid w:val="00226833"/>
    <w:rsid w:val="002268B6"/>
    <w:rsid w:val="002268BE"/>
    <w:rsid w:val="002269DC"/>
    <w:rsid w:val="00226A15"/>
    <w:rsid w:val="00226A6B"/>
    <w:rsid w:val="00226AF3"/>
    <w:rsid w:val="00226B23"/>
    <w:rsid w:val="00226B66"/>
    <w:rsid w:val="00226BA4"/>
    <w:rsid w:val="00226C4B"/>
    <w:rsid w:val="00226C88"/>
    <w:rsid w:val="00226CB2"/>
    <w:rsid w:val="00226D5C"/>
    <w:rsid w:val="00226E75"/>
    <w:rsid w:val="00226EA4"/>
    <w:rsid w:val="00226ED9"/>
    <w:rsid w:val="00226F00"/>
    <w:rsid w:val="00226F2D"/>
    <w:rsid w:val="00226F38"/>
    <w:rsid w:val="00226F78"/>
    <w:rsid w:val="00227032"/>
    <w:rsid w:val="002270F4"/>
    <w:rsid w:val="002270F5"/>
    <w:rsid w:val="0022715E"/>
    <w:rsid w:val="00227160"/>
    <w:rsid w:val="00227173"/>
    <w:rsid w:val="002271A4"/>
    <w:rsid w:val="00227205"/>
    <w:rsid w:val="00227255"/>
    <w:rsid w:val="0022726A"/>
    <w:rsid w:val="00227273"/>
    <w:rsid w:val="00227306"/>
    <w:rsid w:val="0022737D"/>
    <w:rsid w:val="0022741D"/>
    <w:rsid w:val="002274A9"/>
    <w:rsid w:val="002274C4"/>
    <w:rsid w:val="00227503"/>
    <w:rsid w:val="00227614"/>
    <w:rsid w:val="00227622"/>
    <w:rsid w:val="00227666"/>
    <w:rsid w:val="0022768C"/>
    <w:rsid w:val="00227881"/>
    <w:rsid w:val="00227A44"/>
    <w:rsid w:val="00227A6E"/>
    <w:rsid w:val="00227B20"/>
    <w:rsid w:val="00227B96"/>
    <w:rsid w:val="00227BB7"/>
    <w:rsid w:val="00227C86"/>
    <w:rsid w:val="00227C9D"/>
    <w:rsid w:val="00227D1C"/>
    <w:rsid w:val="00227D5C"/>
    <w:rsid w:val="00227D80"/>
    <w:rsid w:val="00227D98"/>
    <w:rsid w:val="00227DA7"/>
    <w:rsid w:val="00227DA8"/>
    <w:rsid w:val="00227E13"/>
    <w:rsid w:val="00227E26"/>
    <w:rsid w:val="00227E6A"/>
    <w:rsid w:val="00227E81"/>
    <w:rsid w:val="00227F1C"/>
    <w:rsid w:val="00227F66"/>
    <w:rsid w:val="00227F98"/>
    <w:rsid w:val="002301CC"/>
    <w:rsid w:val="002301EF"/>
    <w:rsid w:val="002301F5"/>
    <w:rsid w:val="0023029E"/>
    <w:rsid w:val="002302D7"/>
    <w:rsid w:val="00230307"/>
    <w:rsid w:val="0023032C"/>
    <w:rsid w:val="00230368"/>
    <w:rsid w:val="002303FA"/>
    <w:rsid w:val="00230403"/>
    <w:rsid w:val="0023041A"/>
    <w:rsid w:val="00230437"/>
    <w:rsid w:val="0023046C"/>
    <w:rsid w:val="002304BA"/>
    <w:rsid w:val="002304F4"/>
    <w:rsid w:val="00230524"/>
    <w:rsid w:val="00230555"/>
    <w:rsid w:val="00230585"/>
    <w:rsid w:val="002305CE"/>
    <w:rsid w:val="002305DD"/>
    <w:rsid w:val="002305F2"/>
    <w:rsid w:val="002306C4"/>
    <w:rsid w:val="002306FF"/>
    <w:rsid w:val="0023070F"/>
    <w:rsid w:val="002307A3"/>
    <w:rsid w:val="002307C4"/>
    <w:rsid w:val="002307D5"/>
    <w:rsid w:val="00230843"/>
    <w:rsid w:val="0023098A"/>
    <w:rsid w:val="00230A58"/>
    <w:rsid w:val="00230A68"/>
    <w:rsid w:val="00230A9C"/>
    <w:rsid w:val="00230AC6"/>
    <w:rsid w:val="00230B5D"/>
    <w:rsid w:val="00230B8C"/>
    <w:rsid w:val="00230BDE"/>
    <w:rsid w:val="00230BF5"/>
    <w:rsid w:val="00230C3A"/>
    <w:rsid w:val="00230D35"/>
    <w:rsid w:val="00230DD8"/>
    <w:rsid w:val="00230E3F"/>
    <w:rsid w:val="00230EA2"/>
    <w:rsid w:val="00230ED3"/>
    <w:rsid w:val="00230F3D"/>
    <w:rsid w:val="00230F3F"/>
    <w:rsid w:val="00230F7C"/>
    <w:rsid w:val="00230FB1"/>
    <w:rsid w:val="00230FD0"/>
    <w:rsid w:val="00230FD1"/>
    <w:rsid w:val="00231036"/>
    <w:rsid w:val="0023106F"/>
    <w:rsid w:val="0023112F"/>
    <w:rsid w:val="002311E3"/>
    <w:rsid w:val="00231207"/>
    <w:rsid w:val="00231211"/>
    <w:rsid w:val="00231216"/>
    <w:rsid w:val="00231229"/>
    <w:rsid w:val="0023123D"/>
    <w:rsid w:val="002312D3"/>
    <w:rsid w:val="00231325"/>
    <w:rsid w:val="0023137F"/>
    <w:rsid w:val="0023154F"/>
    <w:rsid w:val="002315C6"/>
    <w:rsid w:val="002315FB"/>
    <w:rsid w:val="00231631"/>
    <w:rsid w:val="00231657"/>
    <w:rsid w:val="002316EF"/>
    <w:rsid w:val="00231770"/>
    <w:rsid w:val="002317EA"/>
    <w:rsid w:val="0023189C"/>
    <w:rsid w:val="002318C5"/>
    <w:rsid w:val="002318EA"/>
    <w:rsid w:val="00231A21"/>
    <w:rsid w:val="00231A4D"/>
    <w:rsid w:val="00231AAE"/>
    <w:rsid w:val="00231ABE"/>
    <w:rsid w:val="00231B36"/>
    <w:rsid w:val="00231B58"/>
    <w:rsid w:val="00231B9D"/>
    <w:rsid w:val="00231BDE"/>
    <w:rsid w:val="00231BF5"/>
    <w:rsid w:val="00231BF7"/>
    <w:rsid w:val="00231C0F"/>
    <w:rsid w:val="00231C24"/>
    <w:rsid w:val="00231C40"/>
    <w:rsid w:val="00231CC8"/>
    <w:rsid w:val="00231D33"/>
    <w:rsid w:val="00231D76"/>
    <w:rsid w:val="00231DB8"/>
    <w:rsid w:val="00231DD9"/>
    <w:rsid w:val="00231E07"/>
    <w:rsid w:val="00231E60"/>
    <w:rsid w:val="00231E66"/>
    <w:rsid w:val="00231E7C"/>
    <w:rsid w:val="00231E92"/>
    <w:rsid w:val="00231EB5"/>
    <w:rsid w:val="00231EC3"/>
    <w:rsid w:val="00231EE9"/>
    <w:rsid w:val="00231F0A"/>
    <w:rsid w:val="00231F64"/>
    <w:rsid w:val="00232088"/>
    <w:rsid w:val="002320F8"/>
    <w:rsid w:val="0023213E"/>
    <w:rsid w:val="002321B1"/>
    <w:rsid w:val="00232296"/>
    <w:rsid w:val="0023229D"/>
    <w:rsid w:val="002322E8"/>
    <w:rsid w:val="002322E9"/>
    <w:rsid w:val="0023238F"/>
    <w:rsid w:val="002323A7"/>
    <w:rsid w:val="002323D8"/>
    <w:rsid w:val="00232457"/>
    <w:rsid w:val="00232468"/>
    <w:rsid w:val="002324E4"/>
    <w:rsid w:val="002325E7"/>
    <w:rsid w:val="00232638"/>
    <w:rsid w:val="00232643"/>
    <w:rsid w:val="002326F0"/>
    <w:rsid w:val="0023273D"/>
    <w:rsid w:val="002327AE"/>
    <w:rsid w:val="00232811"/>
    <w:rsid w:val="00232818"/>
    <w:rsid w:val="00232887"/>
    <w:rsid w:val="002328C8"/>
    <w:rsid w:val="00232A19"/>
    <w:rsid w:val="00232A30"/>
    <w:rsid w:val="00232A39"/>
    <w:rsid w:val="00232A45"/>
    <w:rsid w:val="00232ACF"/>
    <w:rsid w:val="00232AD5"/>
    <w:rsid w:val="00232BF2"/>
    <w:rsid w:val="00232C05"/>
    <w:rsid w:val="00232D59"/>
    <w:rsid w:val="00232E2D"/>
    <w:rsid w:val="00232EBC"/>
    <w:rsid w:val="00232EEC"/>
    <w:rsid w:val="00232F72"/>
    <w:rsid w:val="00232FEE"/>
    <w:rsid w:val="00232FF7"/>
    <w:rsid w:val="00232FFA"/>
    <w:rsid w:val="00233003"/>
    <w:rsid w:val="00233035"/>
    <w:rsid w:val="002330A6"/>
    <w:rsid w:val="0023311A"/>
    <w:rsid w:val="0023328C"/>
    <w:rsid w:val="00233325"/>
    <w:rsid w:val="00233355"/>
    <w:rsid w:val="00233359"/>
    <w:rsid w:val="0023336D"/>
    <w:rsid w:val="0023344B"/>
    <w:rsid w:val="002334DA"/>
    <w:rsid w:val="0023350F"/>
    <w:rsid w:val="002335AE"/>
    <w:rsid w:val="0023369B"/>
    <w:rsid w:val="00233746"/>
    <w:rsid w:val="002337DA"/>
    <w:rsid w:val="002337E0"/>
    <w:rsid w:val="00233877"/>
    <w:rsid w:val="002338D3"/>
    <w:rsid w:val="00233965"/>
    <w:rsid w:val="002339FA"/>
    <w:rsid w:val="00233A3A"/>
    <w:rsid w:val="00233AAB"/>
    <w:rsid w:val="00233ADB"/>
    <w:rsid w:val="00233BBA"/>
    <w:rsid w:val="00233BE6"/>
    <w:rsid w:val="00233C21"/>
    <w:rsid w:val="00233C23"/>
    <w:rsid w:val="00233C60"/>
    <w:rsid w:val="00233C88"/>
    <w:rsid w:val="00233CA0"/>
    <w:rsid w:val="00233D16"/>
    <w:rsid w:val="00233D55"/>
    <w:rsid w:val="00233E51"/>
    <w:rsid w:val="00233FDC"/>
    <w:rsid w:val="00234000"/>
    <w:rsid w:val="00234038"/>
    <w:rsid w:val="002340EB"/>
    <w:rsid w:val="002340F4"/>
    <w:rsid w:val="00234161"/>
    <w:rsid w:val="002341A0"/>
    <w:rsid w:val="002341AC"/>
    <w:rsid w:val="0023432E"/>
    <w:rsid w:val="00234356"/>
    <w:rsid w:val="00234422"/>
    <w:rsid w:val="002344B0"/>
    <w:rsid w:val="002344DC"/>
    <w:rsid w:val="00234564"/>
    <w:rsid w:val="00234631"/>
    <w:rsid w:val="00234676"/>
    <w:rsid w:val="00234708"/>
    <w:rsid w:val="0023472C"/>
    <w:rsid w:val="00234774"/>
    <w:rsid w:val="002347A1"/>
    <w:rsid w:val="002347EB"/>
    <w:rsid w:val="0023492F"/>
    <w:rsid w:val="002349B7"/>
    <w:rsid w:val="00234A63"/>
    <w:rsid w:val="00234A69"/>
    <w:rsid w:val="00234AD9"/>
    <w:rsid w:val="00234B34"/>
    <w:rsid w:val="00234B5B"/>
    <w:rsid w:val="00234C10"/>
    <w:rsid w:val="00234C70"/>
    <w:rsid w:val="00234CA4"/>
    <w:rsid w:val="00234CE3"/>
    <w:rsid w:val="00234DC0"/>
    <w:rsid w:val="00234EA1"/>
    <w:rsid w:val="00234EFF"/>
    <w:rsid w:val="00234F41"/>
    <w:rsid w:val="00234F70"/>
    <w:rsid w:val="00234FE4"/>
    <w:rsid w:val="00235055"/>
    <w:rsid w:val="0023507B"/>
    <w:rsid w:val="002350F2"/>
    <w:rsid w:val="0023515A"/>
    <w:rsid w:val="0023516B"/>
    <w:rsid w:val="00235186"/>
    <w:rsid w:val="002351EE"/>
    <w:rsid w:val="00235209"/>
    <w:rsid w:val="002352EB"/>
    <w:rsid w:val="00235362"/>
    <w:rsid w:val="0023537B"/>
    <w:rsid w:val="0023538F"/>
    <w:rsid w:val="002354F8"/>
    <w:rsid w:val="00235612"/>
    <w:rsid w:val="0023567D"/>
    <w:rsid w:val="002356F9"/>
    <w:rsid w:val="002356FC"/>
    <w:rsid w:val="0023577F"/>
    <w:rsid w:val="0023578C"/>
    <w:rsid w:val="002357C5"/>
    <w:rsid w:val="00235823"/>
    <w:rsid w:val="0023584F"/>
    <w:rsid w:val="002358BA"/>
    <w:rsid w:val="002358F5"/>
    <w:rsid w:val="00235950"/>
    <w:rsid w:val="00235978"/>
    <w:rsid w:val="002359AB"/>
    <w:rsid w:val="002359F4"/>
    <w:rsid w:val="00235A3D"/>
    <w:rsid w:val="00235A88"/>
    <w:rsid w:val="00235A89"/>
    <w:rsid w:val="00235ACE"/>
    <w:rsid w:val="00235B61"/>
    <w:rsid w:val="00235B8D"/>
    <w:rsid w:val="00235B98"/>
    <w:rsid w:val="00235C6B"/>
    <w:rsid w:val="00235D9C"/>
    <w:rsid w:val="00235DF0"/>
    <w:rsid w:val="00235E3F"/>
    <w:rsid w:val="00235E9B"/>
    <w:rsid w:val="00235EA1"/>
    <w:rsid w:val="00235EBF"/>
    <w:rsid w:val="00235ED8"/>
    <w:rsid w:val="00235F4B"/>
    <w:rsid w:val="00235F69"/>
    <w:rsid w:val="00235F91"/>
    <w:rsid w:val="00235FA9"/>
    <w:rsid w:val="00235FBD"/>
    <w:rsid w:val="00235FCD"/>
    <w:rsid w:val="00236005"/>
    <w:rsid w:val="002360DF"/>
    <w:rsid w:val="0023610B"/>
    <w:rsid w:val="0023611F"/>
    <w:rsid w:val="00236152"/>
    <w:rsid w:val="002361D0"/>
    <w:rsid w:val="00236246"/>
    <w:rsid w:val="00236266"/>
    <w:rsid w:val="00236273"/>
    <w:rsid w:val="00236277"/>
    <w:rsid w:val="00236317"/>
    <w:rsid w:val="002363F2"/>
    <w:rsid w:val="0023640E"/>
    <w:rsid w:val="00236434"/>
    <w:rsid w:val="002364AF"/>
    <w:rsid w:val="002364D4"/>
    <w:rsid w:val="002364DF"/>
    <w:rsid w:val="002364EF"/>
    <w:rsid w:val="00236761"/>
    <w:rsid w:val="00236779"/>
    <w:rsid w:val="002367F5"/>
    <w:rsid w:val="0023688C"/>
    <w:rsid w:val="002368E4"/>
    <w:rsid w:val="00236949"/>
    <w:rsid w:val="00236977"/>
    <w:rsid w:val="00236987"/>
    <w:rsid w:val="002369A5"/>
    <w:rsid w:val="002369BD"/>
    <w:rsid w:val="00236B3E"/>
    <w:rsid w:val="00236BA3"/>
    <w:rsid w:val="00236C61"/>
    <w:rsid w:val="00236C73"/>
    <w:rsid w:val="00236CF1"/>
    <w:rsid w:val="00236D35"/>
    <w:rsid w:val="00236D7B"/>
    <w:rsid w:val="00236D7E"/>
    <w:rsid w:val="00236DBA"/>
    <w:rsid w:val="00236DFE"/>
    <w:rsid w:val="00236E1F"/>
    <w:rsid w:val="00236EB4"/>
    <w:rsid w:val="00236EEA"/>
    <w:rsid w:val="00236F67"/>
    <w:rsid w:val="00236FAF"/>
    <w:rsid w:val="00236FB7"/>
    <w:rsid w:val="0023700A"/>
    <w:rsid w:val="00237167"/>
    <w:rsid w:val="00237238"/>
    <w:rsid w:val="002373FC"/>
    <w:rsid w:val="00237400"/>
    <w:rsid w:val="0023744C"/>
    <w:rsid w:val="00237583"/>
    <w:rsid w:val="00237682"/>
    <w:rsid w:val="0023770D"/>
    <w:rsid w:val="002377D4"/>
    <w:rsid w:val="00237846"/>
    <w:rsid w:val="0023785A"/>
    <w:rsid w:val="002378DB"/>
    <w:rsid w:val="0023795A"/>
    <w:rsid w:val="0023795B"/>
    <w:rsid w:val="002379CC"/>
    <w:rsid w:val="00237ADA"/>
    <w:rsid w:val="00237AF7"/>
    <w:rsid w:val="00237AFC"/>
    <w:rsid w:val="00237B1C"/>
    <w:rsid w:val="00237BA8"/>
    <w:rsid w:val="00237BFC"/>
    <w:rsid w:val="00237C07"/>
    <w:rsid w:val="00237C1B"/>
    <w:rsid w:val="00237C6C"/>
    <w:rsid w:val="00237C6D"/>
    <w:rsid w:val="00237CBC"/>
    <w:rsid w:val="00237D03"/>
    <w:rsid w:val="00237D0C"/>
    <w:rsid w:val="00237DBA"/>
    <w:rsid w:val="00237DD0"/>
    <w:rsid w:val="00237E33"/>
    <w:rsid w:val="00237E8D"/>
    <w:rsid w:val="00237EF7"/>
    <w:rsid w:val="00237F8E"/>
    <w:rsid w:val="00237FA4"/>
    <w:rsid w:val="00237FB1"/>
    <w:rsid w:val="00240025"/>
    <w:rsid w:val="002400A1"/>
    <w:rsid w:val="00240186"/>
    <w:rsid w:val="0024020F"/>
    <w:rsid w:val="00240533"/>
    <w:rsid w:val="00240692"/>
    <w:rsid w:val="002406E6"/>
    <w:rsid w:val="002406F9"/>
    <w:rsid w:val="002407F2"/>
    <w:rsid w:val="002407FE"/>
    <w:rsid w:val="00240961"/>
    <w:rsid w:val="0024098F"/>
    <w:rsid w:val="00240A52"/>
    <w:rsid w:val="00240AAF"/>
    <w:rsid w:val="00240B89"/>
    <w:rsid w:val="00240CA1"/>
    <w:rsid w:val="00240D39"/>
    <w:rsid w:val="00240D9C"/>
    <w:rsid w:val="00240E2D"/>
    <w:rsid w:val="00240E5C"/>
    <w:rsid w:val="00240EAC"/>
    <w:rsid w:val="00240EB3"/>
    <w:rsid w:val="00241010"/>
    <w:rsid w:val="00241126"/>
    <w:rsid w:val="002411FA"/>
    <w:rsid w:val="00241273"/>
    <w:rsid w:val="002412FA"/>
    <w:rsid w:val="00241321"/>
    <w:rsid w:val="002413EF"/>
    <w:rsid w:val="002413FE"/>
    <w:rsid w:val="002414DF"/>
    <w:rsid w:val="002415D2"/>
    <w:rsid w:val="00241602"/>
    <w:rsid w:val="002416E2"/>
    <w:rsid w:val="00241782"/>
    <w:rsid w:val="002417D2"/>
    <w:rsid w:val="002417DC"/>
    <w:rsid w:val="0024187E"/>
    <w:rsid w:val="00241891"/>
    <w:rsid w:val="002418B0"/>
    <w:rsid w:val="002418BC"/>
    <w:rsid w:val="00241948"/>
    <w:rsid w:val="002419FB"/>
    <w:rsid w:val="00241A89"/>
    <w:rsid w:val="00241ABE"/>
    <w:rsid w:val="00241AC9"/>
    <w:rsid w:val="00241B6B"/>
    <w:rsid w:val="00241BBA"/>
    <w:rsid w:val="00241BBB"/>
    <w:rsid w:val="00241BC6"/>
    <w:rsid w:val="00241C06"/>
    <w:rsid w:val="00241CC6"/>
    <w:rsid w:val="00241D96"/>
    <w:rsid w:val="00241E72"/>
    <w:rsid w:val="00241FFB"/>
    <w:rsid w:val="0024202D"/>
    <w:rsid w:val="00242054"/>
    <w:rsid w:val="00242079"/>
    <w:rsid w:val="00242087"/>
    <w:rsid w:val="002420CC"/>
    <w:rsid w:val="00242293"/>
    <w:rsid w:val="002422CB"/>
    <w:rsid w:val="002422E3"/>
    <w:rsid w:val="00242319"/>
    <w:rsid w:val="00242325"/>
    <w:rsid w:val="00242349"/>
    <w:rsid w:val="002423FB"/>
    <w:rsid w:val="0024249A"/>
    <w:rsid w:val="002424B2"/>
    <w:rsid w:val="002424CD"/>
    <w:rsid w:val="00242527"/>
    <w:rsid w:val="00242546"/>
    <w:rsid w:val="002425E4"/>
    <w:rsid w:val="0024267C"/>
    <w:rsid w:val="00242697"/>
    <w:rsid w:val="002426B2"/>
    <w:rsid w:val="002426F4"/>
    <w:rsid w:val="0024275A"/>
    <w:rsid w:val="00242773"/>
    <w:rsid w:val="0024281E"/>
    <w:rsid w:val="00242865"/>
    <w:rsid w:val="00242897"/>
    <w:rsid w:val="002428A5"/>
    <w:rsid w:val="002428BB"/>
    <w:rsid w:val="002428F0"/>
    <w:rsid w:val="00242921"/>
    <w:rsid w:val="00242965"/>
    <w:rsid w:val="00242A06"/>
    <w:rsid w:val="00242AF6"/>
    <w:rsid w:val="00242B59"/>
    <w:rsid w:val="00242BA9"/>
    <w:rsid w:val="00242BDE"/>
    <w:rsid w:val="00242C18"/>
    <w:rsid w:val="00242CAB"/>
    <w:rsid w:val="00242CDD"/>
    <w:rsid w:val="00242D26"/>
    <w:rsid w:val="00242D6D"/>
    <w:rsid w:val="00242DEB"/>
    <w:rsid w:val="00242F08"/>
    <w:rsid w:val="00242F68"/>
    <w:rsid w:val="00242F8E"/>
    <w:rsid w:val="00243049"/>
    <w:rsid w:val="00243052"/>
    <w:rsid w:val="00243077"/>
    <w:rsid w:val="002430BC"/>
    <w:rsid w:val="00243120"/>
    <w:rsid w:val="00243145"/>
    <w:rsid w:val="002431E1"/>
    <w:rsid w:val="0024322E"/>
    <w:rsid w:val="00243251"/>
    <w:rsid w:val="002432ED"/>
    <w:rsid w:val="0024334A"/>
    <w:rsid w:val="00243351"/>
    <w:rsid w:val="0024347B"/>
    <w:rsid w:val="00243547"/>
    <w:rsid w:val="0024356A"/>
    <w:rsid w:val="0024357C"/>
    <w:rsid w:val="002435C0"/>
    <w:rsid w:val="00243651"/>
    <w:rsid w:val="00243659"/>
    <w:rsid w:val="002436B6"/>
    <w:rsid w:val="002436CE"/>
    <w:rsid w:val="002436EF"/>
    <w:rsid w:val="00243783"/>
    <w:rsid w:val="0024378C"/>
    <w:rsid w:val="002437F4"/>
    <w:rsid w:val="00243817"/>
    <w:rsid w:val="0024385A"/>
    <w:rsid w:val="002438A9"/>
    <w:rsid w:val="002438E9"/>
    <w:rsid w:val="00243AAF"/>
    <w:rsid w:val="00243ABE"/>
    <w:rsid w:val="00243B04"/>
    <w:rsid w:val="00243B1D"/>
    <w:rsid w:val="00243B6C"/>
    <w:rsid w:val="00243C6A"/>
    <w:rsid w:val="00243C7D"/>
    <w:rsid w:val="00243D40"/>
    <w:rsid w:val="00243D46"/>
    <w:rsid w:val="00243D58"/>
    <w:rsid w:val="00243D90"/>
    <w:rsid w:val="00243D93"/>
    <w:rsid w:val="00243E3F"/>
    <w:rsid w:val="00243E58"/>
    <w:rsid w:val="00243EEF"/>
    <w:rsid w:val="00243F01"/>
    <w:rsid w:val="00243F15"/>
    <w:rsid w:val="0024403F"/>
    <w:rsid w:val="00244063"/>
    <w:rsid w:val="0024410A"/>
    <w:rsid w:val="0024417B"/>
    <w:rsid w:val="002441A3"/>
    <w:rsid w:val="002441DF"/>
    <w:rsid w:val="00244232"/>
    <w:rsid w:val="002442A9"/>
    <w:rsid w:val="00244309"/>
    <w:rsid w:val="00244538"/>
    <w:rsid w:val="00244604"/>
    <w:rsid w:val="002447D6"/>
    <w:rsid w:val="00244805"/>
    <w:rsid w:val="00244809"/>
    <w:rsid w:val="002448AE"/>
    <w:rsid w:val="002448C2"/>
    <w:rsid w:val="002448DA"/>
    <w:rsid w:val="002448EE"/>
    <w:rsid w:val="0024497A"/>
    <w:rsid w:val="00244AA0"/>
    <w:rsid w:val="00244ABE"/>
    <w:rsid w:val="00244B0C"/>
    <w:rsid w:val="00244BF0"/>
    <w:rsid w:val="00244C26"/>
    <w:rsid w:val="00244C28"/>
    <w:rsid w:val="00244C8B"/>
    <w:rsid w:val="00244CE2"/>
    <w:rsid w:val="00244D04"/>
    <w:rsid w:val="00244D18"/>
    <w:rsid w:val="00244D53"/>
    <w:rsid w:val="00244E93"/>
    <w:rsid w:val="00244EFD"/>
    <w:rsid w:val="00244FBA"/>
    <w:rsid w:val="00244FC8"/>
    <w:rsid w:val="00245037"/>
    <w:rsid w:val="00245118"/>
    <w:rsid w:val="0024515E"/>
    <w:rsid w:val="002451A6"/>
    <w:rsid w:val="00245206"/>
    <w:rsid w:val="00245254"/>
    <w:rsid w:val="00245320"/>
    <w:rsid w:val="002453E4"/>
    <w:rsid w:val="00245445"/>
    <w:rsid w:val="00245479"/>
    <w:rsid w:val="00245511"/>
    <w:rsid w:val="0024553E"/>
    <w:rsid w:val="00245589"/>
    <w:rsid w:val="002455E9"/>
    <w:rsid w:val="00245627"/>
    <w:rsid w:val="0024574A"/>
    <w:rsid w:val="00245754"/>
    <w:rsid w:val="0024578C"/>
    <w:rsid w:val="00245790"/>
    <w:rsid w:val="00245797"/>
    <w:rsid w:val="002457C7"/>
    <w:rsid w:val="00245802"/>
    <w:rsid w:val="0024585B"/>
    <w:rsid w:val="0024585C"/>
    <w:rsid w:val="002458C4"/>
    <w:rsid w:val="002458CC"/>
    <w:rsid w:val="002458EA"/>
    <w:rsid w:val="00245924"/>
    <w:rsid w:val="00245A5C"/>
    <w:rsid w:val="00245A7C"/>
    <w:rsid w:val="00245AF7"/>
    <w:rsid w:val="00245BF0"/>
    <w:rsid w:val="00245C48"/>
    <w:rsid w:val="00245C9E"/>
    <w:rsid w:val="00245CAC"/>
    <w:rsid w:val="00245CE8"/>
    <w:rsid w:val="00245DEF"/>
    <w:rsid w:val="00245ECE"/>
    <w:rsid w:val="00245ED3"/>
    <w:rsid w:val="00245EE8"/>
    <w:rsid w:val="00245FC8"/>
    <w:rsid w:val="0024604C"/>
    <w:rsid w:val="002460C0"/>
    <w:rsid w:val="002461DC"/>
    <w:rsid w:val="00246281"/>
    <w:rsid w:val="002462E7"/>
    <w:rsid w:val="00246330"/>
    <w:rsid w:val="00246367"/>
    <w:rsid w:val="0024639D"/>
    <w:rsid w:val="00246416"/>
    <w:rsid w:val="00246525"/>
    <w:rsid w:val="002465C8"/>
    <w:rsid w:val="002465CB"/>
    <w:rsid w:val="00246606"/>
    <w:rsid w:val="0024661D"/>
    <w:rsid w:val="0024661E"/>
    <w:rsid w:val="0024663D"/>
    <w:rsid w:val="00246650"/>
    <w:rsid w:val="002466DB"/>
    <w:rsid w:val="0024673F"/>
    <w:rsid w:val="00246747"/>
    <w:rsid w:val="0024676E"/>
    <w:rsid w:val="00246848"/>
    <w:rsid w:val="00246867"/>
    <w:rsid w:val="0024687A"/>
    <w:rsid w:val="00246946"/>
    <w:rsid w:val="002469A5"/>
    <w:rsid w:val="002469CA"/>
    <w:rsid w:val="00246A58"/>
    <w:rsid w:val="00246A88"/>
    <w:rsid w:val="00246BBE"/>
    <w:rsid w:val="00246BE9"/>
    <w:rsid w:val="00246C61"/>
    <w:rsid w:val="00246D06"/>
    <w:rsid w:val="00246D8A"/>
    <w:rsid w:val="00246DD9"/>
    <w:rsid w:val="00246E5A"/>
    <w:rsid w:val="00246E5B"/>
    <w:rsid w:val="00246E65"/>
    <w:rsid w:val="00246FC2"/>
    <w:rsid w:val="00246FEC"/>
    <w:rsid w:val="002470C1"/>
    <w:rsid w:val="002470E6"/>
    <w:rsid w:val="0024714F"/>
    <w:rsid w:val="0024716B"/>
    <w:rsid w:val="002471A3"/>
    <w:rsid w:val="0024729F"/>
    <w:rsid w:val="00247311"/>
    <w:rsid w:val="00247359"/>
    <w:rsid w:val="0024739A"/>
    <w:rsid w:val="00247413"/>
    <w:rsid w:val="00247486"/>
    <w:rsid w:val="00247588"/>
    <w:rsid w:val="002475A9"/>
    <w:rsid w:val="002475B8"/>
    <w:rsid w:val="00247602"/>
    <w:rsid w:val="00247661"/>
    <w:rsid w:val="00247682"/>
    <w:rsid w:val="0024799C"/>
    <w:rsid w:val="0024799D"/>
    <w:rsid w:val="00247A6E"/>
    <w:rsid w:val="00247ACC"/>
    <w:rsid w:val="00247AD1"/>
    <w:rsid w:val="00247B34"/>
    <w:rsid w:val="00247B78"/>
    <w:rsid w:val="00247C05"/>
    <w:rsid w:val="00247C2F"/>
    <w:rsid w:val="00247C5B"/>
    <w:rsid w:val="00247CA9"/>
    <w:rsid w:val="00247CC4"/>
    <w:rsid w:val="00247CF8"/>
    <w:rsid w:val="00247D78"/>
    <w:rsid w:val="00247DED"/>
    <w:rsid w:val="00247E24"/>
    <w:rsid w:val="00247E3B"/>
    <w:rsid w:val="00247E3E"/>
    <w:rsid w:val="00247EA2"/>
    <w:rsid w:val="00247EAA"/>
    <w:rsid w:val="00247EF2"/>
    <w:rsid w:val="00247F78"/>
    <w:rsid w:val="00247F9B"/>
    <w:rsid w:val="00250007"/>
    <w:rsid w:val="00250046"/>
    <w:rsid w:val="00250143"/>
    <w:rsid w:val="0025019B"/>
    <w:rsid w:val="002502E3"/>
    <w:rsid w:val="0025036E"/>
    <w:rsid w:val="0025038B"/>
    <w:rsid w:val="00250390"/>
    <w:rsid w:val="002503CA"/>
    <w:rsid w:val="002504C2"/>
    <w:rsid w:val="002504E0"/>
    <w:rsid w:val="002504F4"/>
    <w:rsid w:val="002504FF"/>
    <w:rsid w:val="0025054F"/>
    <w:rsid w:val="00250550"/>
    <w:rsid w:val="002505BA"/>
    <w:rsid w:val="002505DB"/>
    <w:rsid w:val="00250614"/>
    <w:rsid w:val="0025062A"/>
    <w:rsid w:val="00250682"/>
    <w:rsid w:val="002506A2"/>
    <w:rsid w:val="002506A5"/>
    <w:rsid w:val="002506B2"/>
    <w:rsid w:val="00250716"/>
    <w:rsid w:val="00250756"/>
    <w:rsid w:val="002507B1"/>
    <w:rsid w:val="002507E2"/>
    <w:rsid w:val="002508A9"/>
    <w:rsid w:val="0025091F"/>
    <w:rsid w:val="0025096A"/>
    <w:rsid w:val="00250996"/>
    <w:rsid w:val="002509AE"/>
    <w:rsid w:val="00250A61"/>
    <w:rsid w:val="00250B5D"/>
    <w:rsid w:val="00250B65"/>
    <w:rsid w:val="00250C2A"/>
    <w:rsid w:val="00250C30"/>
    <w:rsid w:val="00250C36"/>
    <w:rsid w:val="00250CA0"/>
    <w:rsid w:val="00250CA7"/>
    <w:rsid w:val="00250CC9"/>
    <w:rsid w:val="00250D7D"/>
    <w:rsid w:val="00250DE9"/>
    <w:rsid w:val="00250DEF"/>
    <w:rsid w:val="00250EAE"/>
    <w:rsid w:val="00250EE4"/>
    <w:rsid w:val="00250EF2"/>
    <w:rsid w:val="00250EF6"/>
    <w:rsid w:val="00250F0D"/>
    <w:rsid w:val="00250F63"/>
    <w:rsid w:val="00250F6A"/>
    <w:rsid w:val="00250F96"/>
    <w:rsid w:val="00250FF4"/>
    <w:rsid w:val="0025102B"/>
    <w:rsid w:val="0025103A"/>
    <w:rsid w:val="00251098"/>
    <w:rsid w:val="002510A0"/>
    <w:rsid w:val="00251137"/>
    <w:rsid w:val="0025117F"/>
    <w:rsid w:val="00251233"/>
    <w:rsid w:val="00251268"/>
    <w:rsid w:val="00251305"/>
    <w:rsid w:val="0025135B"/>
    <w:rsid w:val="002513DD"/>
    <w:rsid w:val="002513F0"/>
    <w:rsid w:val="002513F1"/>
    <w:rsid w:val="0025144B"/>
    <w:rsid w:val="0025144D"/>
    <w:rsid w:val="00251452"/>
    <w:rsid w:val="002514A1"/>
    <w:rsid w:val="0025153F"/>
    <w:rsid w:val="00251556"/>
    <w:rsid w:val="002515A6"/>
    <w:rsid w:val="002515CD"/>
    <w:rsid w:val="00251664"/>
    <w:rsid w:val="00251694"/>
    <w:rsid w:val="00251732"/>
    <w:rsid w:val="00251807"/>
    <w:rsid w:val="0025188A"/>
    <w:rsid w:val="00251912"/>
    <w:rsid w:val="0025196E"/>
    <w:rsid w:val="002519D8"/>
    <w:rsid w:val="00251A91"/>
    <w:rsid w:val="00251AB0"/>
    <w:rsid w:val="00251AE3"/>
    <w:rsid w:val="00251B07"/>
    <w:rsid w:val="00251B38"/>
    <w:rsid w:val="00251B5A"/>
    <w:rsid w:val="00251B9E"/>
    <w:rsid w:val="00251C24"/>
    <w:rsid w:val="00251C7E"/>
    <w:rsid w:val="00251CC3"/>
    <w:rsid w:val="00251D26"/>
    <w:rsid w:val="00251D63"/>
    <w:rsid w:val="00251DB3"/>
    <w:rsid w:val="00251DBF"/>
    <w:rsid w:val="00251DCA"/>
    <w:rsid w:val="00251E4C"/>
    <w:rsid w:val="00251F14"/>
    <w:rsid w:val="00251F15"/>
    <w:rsid w:val="00251F40"/>
    <w:rsid w:val="00252034"/>
    <w:rsid w:val="00252141"/>
    <w:rsid w:val="002521CA"/>
    <w:rsid w:val="002521D9"/>
    <w:rsid w:val="00252260"/>
    <w:rsid w:val="00252281"/>
    <w:rsid w:val="0025228C"/>
    <w:rsid w:val="002522CE"/>
    <w:rsid w:val="0025234C"/>
    <w:rsid w:val="0025257A"/>
    <w:rsid w:val="002525CF"/>
    <w:rsid w:val="002525D8"/>
    <w:rsid w:val="002525EC"/>
    <w:rsid w:val="00252601"/>
    <w:rsid w:val="00252666"/>
    <w:rsid w:val="0025268E"/>
    <w:rsid w:val="002526BB"/>
    <w:rsid w:val="002526FB"/>
    <w:rsid w:val="0025275F"/>
    <w:rsid w:val="00252793"/>
    <w:rsid w:val="002527C8"/>
    <w:rsid w:val="0025282B"/>
    <w:rsid w:val="00252836"/>
    <w:rsid w:val="0025296E"/>
    <w:rsid w:val="00252A83"/>
    <w:rsid w:val="00252A96"/>
    <w:rsid w:val="00252B52"/>
    <w:rsid w:val="00252B7C"/>
    <w:rsid w:val="00252C04"/>
    <w:rsid w:val="00252C14"/>
    <w:rsid w:val="00252C19"/>
    <w:rsid w:val="00252C9D"/>
    <w:rsid w:val="00252CCC"/>
    <w:rsid w:val="00252D78"/>
    <w:rsid w:val="00252E64"/>
    <w:rsid w:val="00252E7B"/>
    <w:rsid w:val="00252EF4"/>
    <w:rsid w:val="00252F0A"/>
    <w:rsid w:val="00252FB6"/>
    <w:rsid w:val="00252FE1"/>
    <w:rsid w:val="00253002"/>
    <w:rsid w:val="00253032"/>
    <w:rsid w:val="00253037"/>
    <w:rsid w:val="00253121"/>
    <w:rsid w:val="0025317E"/>
    <w:rsid w:val="00253197"/>
    <w:rsid w:val="002531D0"/>
    <w:rsid w:val="00253208"/>
    <w:rsid w:val="0025322D"/>
    <w:rsid w:val="002532B3"/>
    <w:rsid w:val="002532CF"/>
    <w:rsid w:val="00253303"/>
    <w:rsid w:val="00253521"/>
    <w:rsid w:val="0025355C"/>
    <w:rsid w:val="00253597"/>
    <w:rsid w:val="002535B7"/>
    <w:rsid w:val="002535D8"/>
    <w:rsid w:val="0025360D"/>
    <w:rsid w:val="002536A4"/>
    <w:rsid w:val="00253700"/>
    <w:rsid w:val="002537E0"/>
    <w:rsid w:val="0025380D"/>
    <w:rsid w:val="00253817"/>
    <w:rsid w:val="00253867"/>
    <w:rsid w:val="00253947"/>
    <w:rsid w:val="00253953"/>
    <w:rsid w:val="00253960"/>
    <w:rsid w:val="0025397F"/>
    <w:rsid w:val="00253998"/>
    <w:rsid w:val="00253A06"/>
    <w:rsid w:val="00253AA7"/>
    <w:rsid w:val="00253AD4"/>
    <w:rsid w:val="00253AF8"/>
    <w:rsid w:val="00253AF9"/>
    <w:rsid w:val="00253AFC"/>
    <w:rsid w:val="00253B25"/>
    <w:rsid w:val="00253B77"/>
    <w:rsid w:val="00253B98"/>
    <w:rsid w:val="00253C21"/>
    <w:rsid w:val="00253C28"/>
    <w:rsid w:val="00253C38"/>
    <w:rsid w:val="00253C5F"/>
    <w:rsid w:val="00253D37"/>
    <w:rsid w:val="00253D3A"/>
    <w:rsid w:val="00253D80"/>
    <w:rsid w:val="00253D94"/>
    <w:rsid w:val="00253F13"/>
    <w:rsid w:val="00253F58"/>
    <w:rsid w:val="00253FB3"/>
    <w:rsid w:val="00253FC4"/>
    <w:rsid w:val="00253FDC"/>
    <w:rsid w:val="0025409F"/>
    <w:rsid w:val="002541C5"/>
    <w:rsid w:val="002542BC"/>
    <w:rsid w:val="002542F7"/>
    <w:rsid w:val="002542FC"/>
    <w:rsid w:val="00254315"/>
    <w:rsid w:val="00254319"/>
    <w:rsid w:val="00254363"/>
    <w:rsid w:val="002543B0"/>
    <w:rsid w:val="00254451"/>
    <w:rsid w:val="00254480"/>
    <w:rsid w:val="002544BA"/>
    <w:rsid w:val="0025454D"/>
    <w:rsid w:val="00254556"/>
    <w:rsid w:val="00254576"/>
    <w:rsid w:val="002545D2"/>
    <w:rsid w:val="00254613"/>
    <w:rsid w:val="0025462A"/>
    <w:rsid w:val="00254674"/>
    <w:rsid w:val="002546CB"/>
    <w:rsid w:val="002546DD"/>
    <w:rsid w:val="00254709"/>
    <w:rsid w:val="002547B9"/>
    <w:rsid w:val="002547F6"/>
    <w:rsid w:val="002548E1"/>
    <w:rsid w:val="002548E7"/>
    <w:rsid w:val="0025492E"/>
    <w:rsid w:val="0025493E"/>
    <w:rsid w:val="00254A9E"/>
    <w:rsid w:val="00254B8C"/>
    <w:rsid w:val="00254D06"/>
    <w:rsid w:val="00254D88"/>
    <w:rsid w:val="00254DDF"/>
    <w:rsid w:val="00254F7E"/>
    <w:rsid w:val="00254F94"/>
    <w:rsid w:val="0025501B"/>
    <w:rsid w:val="00255090"/>
    <w:rsid w:val="00255116"/>
    <w:rsid w:val="0025513E"/>
    <w:rsid w:val="0025518D"/>
    <w:rsid w:val="002551B7"/>
    <w:rsid w:val="002551B9"/>
    <w:rsid w:val="002551DD"/>
    <w:rsid w:val="0025520D"/>
    <w:rsid w:val="002552AF"/>
    <w:rsid w:val="002552C3"/>
    <w:rsid w:val="002553E3"/>
    <w:rsid w:val="00255597"/>
    <w:rsid w:val="002555B6"/>
    <w:rsid w:val="0025561F"/>
    <w:rsid w:val="0025563A"/>
    <w:rsid w:val="0025568D"/>
    <w:rsid w:val="0025576D"/>
    <w:rsid w:val="002557CC"/>
    <w:rsid w:val="00255819"/>
    <w:rsid w:val="0025586F"/>
    <w:rsid w:val="00255878"/>
    <w:rsid w:val="00255938"/>
    <w:rsid w:val="00255971"/>
    <w:rsid w:val="00255A23"/>
    <w:rsid w:val="00255A2F"/>
    <w:rsid w:val="00255B18"/>
    <w:rsid w:val="00255B3E"/>
    <w:rsid w:val="00255BFB"/>
    <w:rsid w:val="00255C18"/>
    <w:rsid w:val="00255D60"/>
    <w:rsid w:val="00255D6A"/>
    <w:rsid w:val="00255E15"/>
    <w:rsid w:val="00255E80"/>
    <w:rsid w:val="00255FDA"/>
    <w:rsid w:val="0025607F"/>
    <w:rsid w:val="0025608B"/>
    <w:rsid w:val="00256125"/>
    <w:rsid w:val="00256142"/>
    <w:rsid w:val="00256143"/>
    <w:rsid w:val="00256148"/>
    <w:rsid w:val="002561D0"/>
    <w:rsid w:val="002561D1"/>
    <w:rsid w:val="002562A5"/>
    <w:rsid w:val="002562E7"/>
    <w:rsid w:val="00256347"/>
    <w:rsid w:val="00256354"/>
    <w:rsid w:val="0025635A"/>
    <w:rsid w:val="00256395"/>
    <w:rsid w:val="00256484"/>
    <w:rsid w:val="00256533"/>
    <w:rsid w:val="00256557"/>
    <w:rsid w:val="00256576"/>
    <w:rsid w:val="002565C9"/>
    <w:rsid w:val="002565E2"/>
    <w:rsid w:val="002566E8"/>
    <w:rsid w:val="00256750"/>
    <w:rsid w:val="002567F5"/>
    <w:rsid w:val="00256865"/>
    <w:rsid w:val="00256876"/>
    <w:rsid w:val="002568A7"/>
    <w:rsid w:val="002568B0"/>
    <w:rsid w:val="002568C6"/>
    <w:rsid w:val="0025690A"/>
    <w:rsid w:val="00256931"/>
    <w:rsid w:val="00256985"/>
    <w:rsid w:val="00256A1E"/>
    <w:rsid w:val="00256A73"/>
    <w:rsid w:val="00256AD4"/>
    <w:rsid w:val="00256ADD"/>
    <w:rsid w:val="00256B02"/>
    <w:rsid w:val="00256BA1"/>
    <w:rsid w:val="00256BE2"/>
    <w:rsid w:val="00256C01"/>
    <w:rsid w:val="00256C56"/>
    <w:rsid w:val="00256CDD"/>
    <w:rsid w:val="00256D4D"/>
    <w:rsid w:val="00256DDD"/>
    <w:rsid w:val="00256E0F"/>
    <w:rsid w:val="00256EC2"/>
    <w:rsid w:val="00256EF9"/>
    <w:rsid w:val="00256F30"/>
    <w:rsid w:val="00256F81"/>
    <w:rsid w:val="00256F9A"/>
    <w:rsid w:val="00257111"/>
    <w:rsid w:val="002571C9"/>
    <w:rsid w:val="0025729F"/>
    <w:rsid w:val="00257323"/>
    <w:rsid w:val="002573F7"/>
    <w:rsid w:val="00257430"/>
    <w:rsid w:val="00257466"/>
    <w:rsid w:val="002574EC"/>
    <w:rsid w:val="002574FA"/>
    <w:rsid w:val="00257533"/>
    <w:rsid w:val="00257576"/>
    <w:rsid w:val="002575E5"/>
    <w:rsid w:val="0025764B"/>
    <w:rsid w:val="00257689"/>
    <w:rsid w:val="0025773C"/>
    <w:rsid w:val="00257776"/>
    <w:rsid w:val="002577B7"/>
    <w:rsid w:val="00257890"/>
    <w:rsid w:val="0025794B"/>
    <w:rsid w:val="002579F8"/>
    <w:rsid w:val="00257B18"/>
    <w:rsid w:val="00257B3A"/>
    <w:rsid w:val="00257B45"/>
    <w:rsid w:val="00257B81"/>
    <w:rsid w:val="00257C38"/>
    <w:rsid w:val="00257C7E"/>
    <w:rsid w:val="00257D0F"/>
    <w:rsid w:val="00257D15"/>
    <w:rsid w:val="00257DDA"/>
    <w:rsid w:val="00257DE0"/>
    <w:rsid w:val="00257EE6"/>
    <w:rsid w:val="00257F3D"/>
    <w:rsid w:val="00257F44"/>
    <w:rsid w:val="00257F78"/>
    <w:rsid w:val="00257FB1"/>
    <w:rsid w:val="00257FC7"/>
    <w:rsid w:val="00260008"/>
    <w:rsid w:val="00260094"/>
    <w:rsid w:val="002600A1"/>
    <w:rsid w:val="002600E9"/>
    <w:rsid w:val="0026014E"/>
    <w:rsid w:val="002601C5"/>
    <w:rsid w:val="002601CD"/>
    <w:rsid w:val="002601DE"/>
    <w:rsid w:val="00260287"/>
    <w:rsid w:val="002602F3"/>
    <w:rsid w:val="00260445"/>
    <w:rsid w:val="002604AB"/>
    <w:rsid w:val="002604E3"/>
    <w:rsid w:val="002604ED"/>
    <w:rsid w:val="002605A8"/>
    <w:rsid w:val="002605E9"/>
    <w:rsid w:val="0026069D"/>
    <w:rsid w:val="002606D2"/>
    <w:rsid w:val="0026081C"/>
    <w:rsid w:val="00260877"/>
    <w:rsid w:val="00260905"/>
    <w:rsid w:val="0026092A"/>
    <w:rsid w:val="00260A50"/>
    <w:rsid w:val="00260A99"/>
    <w:rsid w:val="00260C05"/>
    <w:rsid w:val="00260C1B"/>
    <w:rsid w:val="00260C54"/>
    <w:rsid w:val="00260CC2"/>
    <w:rsid w:val="00260CC5"/>
    <w:rsid w:val="00260E83"/>
    <w:rsid w:val="00260FED"/>
    <w:rsid w:val="00261022"/>
    <w:rsid w:val="00261046"/>
    <w:rsid w:val="002610E9"/>
    <w:rsid w:val="00261113"/>
    <w:rsid w:val="002611A3"/>
    <w:rsid w:val="002611FE"/>
    <w:rsid w:val="00261294"/>
    <w:rsid w:val="0026130B"/>
    <w:rsid w:val="00261356"/>
    <w:rsid w:val="0026137F"/>
    <w:rsid w:val="002613F3"/>
    <w:rsid w:val="0026145E"/>
    <w:rsid w:val="002614CE"/>
    <w:rsid w:val="002614CF"/>
    <w:rsid w:val="002614EF"/>
    <w:rsid w:val="00261514"/>
    <w:rsid w:val="0026152C"/>
    <w:rsid w:val="0026152F"/>
    <w:rsid w:val="0026156E"/>
    <w:rsid w:val="00261584"/>
    <w:rsid w:val="002615BB"/>
    <w:rsid w:val="002615C1"/>
    <w:rsid w:val="00261607"/>
    <w:rsid w:val="0026165C"/>
    <w:rsid w:val="0026166E"/>
    <w:rsid w:val="002616D6"/>
    <w:rsid w:val="0026175C"/>
    <w:rsid w:val="00261763"/>
    <w:rsid w:val="00261791"/>
    <w:rsid w:val="002617D3"/>
    <w:rsid w:val="0026188C"/>
    <w:rsid w:val="002618DD"/>
    <w:rsid w:val="00261963"/>
    <w:rsid w:val="00261978"/>
    <w:rsid w:val="002619CD"/>
    <w:rsid w:val="00261A41"/>
    <w:rsid w:val="00261A4B"/>
    <w:rsid w:val="00261B65"/>
    <w:rsid w:val="00261C34"/>
    <w:rsid w:val="00261C76"/>
    <w:rsid w:val="00261C9D"/>
    <w:rsid w:val="00261D3C"/>
    <w:rsid w:val="00261D76"/>
    <w:rsid w:val="00261DC3"/>
    <w:rsid w:val="00261E8D"/>
    <w:rsid w:val="00261EB8"/>
    <w:rsid w:val="00261F6D"/>
    <w:rsid w:val="00261F9B"/>
    <w:rsid w:val="00261FB9"/>
    <w:rsid w:val="00261FBF"/>
    <w:rsid w:val="00261FFA"/>
    <w:rsid w:val="00262004"/>
    <w:rsid w:val="0026200C"/>
    <w:rsid w:val="0026209E"/>
    <w:rsid w:val="002620C4"/>
    <w:rsid w:val="0026212D"/>
    <w:rsid w:val="0026214C"/>
    <w:rsid w:val="00262219"/>
    <w:rsid w:val="0026221D"/>
    <w:rsid w:val="0026224F"/>
    <w:rsid w:val="002624B3"/>
    <w:rsid w:val="00262540"/>
    <w:rsid w:val="002626D7"/>
    <w:rsid w:val="002626EA"/>
    <w:rsid w:val="00262786"/>
    <w:rsid w:val="00262857"/>
    <w:rsid w:val="00262875"/>
    <w:rsid w:val="0026290C"/>
    <w:rsid w:val="00262A25"/>
    <w:rsid w:val="00262A72"/>
    <w:rsid w:val="00262A8B"/>
    <w:rsid w:val="00262B39"/>
    <w:rsid w:val="00262B5B"/>
    <w:rsid w:val="00262B67"/>
    <w:rsid w:val="00262C3C"/>
    <w:rsid w:val="00262C72"/>
    <w:rsid w:val="00262CF3"/>
    <w:rsid w:val="00262D07"/>
    <w:rsid w:val="00262D53"/>
    <w:rsid w:val="00262DEC"/>
    <w:rsid w:val="00262F13"/>
    <w:rsid w:val="00262FCA"/>
    <w:rsid w:val="002630EF"/>
    <w:rsid w:val="00263125"/>
    <w:rsid w:val="0026312F"/>
    <w:rsid w:val="00263178"/>
    <w:rsid w:val="0026317B"/>
    <w:rsid w:val="00263298"/>
    <w:rsid w:val="002632AE"/>
    <w:rsid w:val="002632FE"/>
    <w:rsid w:val="00263523"/>
    <w:rsid w:val="002635AA"/>
    <w:rsid w:val="002636A6"/>
    <w:rsid w:val="002637AB"/>
    <w:rsid w:val="002638F4"/>
    <w:rsid w:val="0026390E"/>
    <w:rsid w:val="0026398A"/>
    <w:rsid w:val="002639F4"/>
    <w:rsid w:val="00263A72"/>
    <w:rsid w:val="00263ABE"/>
    <w:rsid w:val="00263B1C"/>
    <w:rsid w:val="00263B49"/>
    <w:rsid w:val="00263B6C"/>
    <w:rsid w:val="00263BB7"/>
    <w:rsid w:val="00263BD5"/>
    <w:rsid w:val="00263BF4"/>
    <w:rsid w:val="00263C2B"/>
    <w:rsid w:val="00263D11"/>
    <w:rsid w:val="00263D90"/>
    <w:rsid w:val="00263DE6"/>
    <w:rsid w:val="00263E86"/>
    <w:rsid w:val="00263EE5"/>
    <w:rsid w:val="00264063"/>
    <w:rsid w:val="002640AF"/>
    <w:rsid w:val="002640BE"/>
    <w:rsid w:val="00264104"/>
    <w:rsid w:val="002641A6"/>
    <w:rsid w:val="002641B1"/>
    <w:rsid w:val="0026426D"/>
    <w:rsid w:val="00264295"/>
    <w:rsid w:val="002642B9"/>
    <w:rsid w:val="0026431D"/>
    <w:rsid w:val="002644AE"/>
    <w:rsid w:val="0026450C"/>
    <w:rsid w:val="00264545"/>
    <w:rsid w:val="002646D5"/>
    <w:rsid w:val="002646F0"/>
    <w:rsid w:val="0026471D"/>
    <w:rsid w:val="00264777"/>
    <w:rsid w:val="002648CD"/>
    <w:rsid w:val="00264941"/>
    <w:rsid w:val="002649CD"/>
    <w:rsid w:val="00264A08"/>
    <w:rsid w:val="00264AC0"/>
    <w:rsid w:val="00264B97"/>
    <w:rsid w:val="00264BE7"/>
    <w:rsid w:val="00264BEC"/>
    <w:rsid w:val="00264C17"/>
    <w:rsid w:val="00264C47"/>
    <w:rsid w:val="00264D06"/>
    <w:rsid w:val="00264D0E"/>
    <w:rsid w:val="00264D2E"/>
    <w:rsid w:val="00264D47"/>
    <w:rsid w:val="00264D4D"/>
    <w:rsid w:val="00264D58"/>
    <w:rsid w:val="00264D88"/>
    <w:rsid w:val="00264E6F"/>
    <w:rsid w:val="00264F73"/>
    <w:rsid w:val="00264F8B"/>
    <w:rsid w:val="00264FC5"/>
    <w:rsid w:val="00265066"/>
    <w:rsid w:val="00265075"/>
    <w:rsid w:val="00265084"/>
    <w:rsid w:val="002650A4"/>
    <w:rsid w:val="00265106"/>
    <w:rsid w:val="00265188"/>
    <w:rsid w:val="002651C4"/>
    <w:rsid w:val="0026529E"/>
    <w:rsid w:val="002652CB"/>
    <w:rsid w:val="00265315"/>
    <w:rsid w:val="00265338"/>
    <w:rsid w:val="00265345"/>
    <w:rsid w:val="002653BB"/>
    <w:rsid w:val="002653D8"/>
    <w:rsid w:val="00265438"/>
    <w:rsid w:val="00265501"/>
    <w:rsid w:val="0026551C"/>
    <w:rsid w:val="002655BE"/>
    <w:rsid w:val="0026563E"/>
    <w:rsid w:val="00265688"/>
    <w:rsid w:val="002656FE"/>
    <w:rsid w:val="0026570B"/>
    <w:rsid w:val="002657C6"/>
    <w:rsid w:val="002657CF"/>
    <w:rsid w:val="0026586A"/>
    <w:rsid w:val="00265A5C"/>
    <w:rsid w:val="00265AA8"/>
    <w:rsid w:val="00265B02"/>
    <w:rsid w:val="00265B4D"/>
    <w:rsid w:val="00265B61"/>
    <w:rsid w:val="00265B99"/>
    <w:rsid w:val="00265BD5"/>
    <w:rsid w:val="00265C68"/>
    <w:rsid w:val="00265C6A"/>
    <w:rsid w:val="00265CF3"/>
    <w:rsid w:val="00265D20"/>
    <w:rsid w:val="00265D56"/>
    <w:rsid w:val="00265DEC"/>
    <w:rsid w:val="00265E63"/>
    <w:rsid w:val="00265E82"/>
    <w:rsid w:val="00265FA5"/>
    <w:rsid w:val="00266019"/>
    <w:rsid w:val="00266047"/>
    <w:rsid w:val="0026604E"/>
    <w:rsid w:val="00266077"/>
    <w:rsid w:val="002660FC"/>
    <w:rsid w:val="00266125"/>
    <w:rsid w:val="0026619C"/>
    <w:rsid w:val="002661A3"/>
    <w:rsid w:val="00266222"/>
    <w:rsid w:val="002662AD"/>
    <w:rsid w:val="0026632F"/>
    <w:rsid w:val="00266454"/>
    <w:rsid w:val="002664A0"/>
    <w:rsid w:val="0026651D"/>
    <w:rsid w:val="0026659B"/>
    <w:rsid w:val="002665D4"/>
    <w:rsid w:val="002666C6"/>
    <w:rsid w:val="0026673A"/>
    <w:rsid w:val="00266763"/>
    <w:rsid w:val="002667B8"/>
    <w:rsid w:val="0026680E"/>
    <w:rsid w:val="00266851"/>
    <w:rsid w:val="00266906"/>
    <w:rsid w:val="00266936"/>
    <w:rsid w:val="002669B9"/>
    <w:rsid w:val="00266A09"/>
    <w:rsid w:val="00266AF6"/>
    <w:rsid w:val="00266AF7"/>
    <w:rsid w:val="00266BA5"/>
    <w:rsid w:val="00266BDC"/>
    <w:rsid w:val="00266C5D"/>
    <w:rsid w:val="00266C78"/>
    <w:rsid w:val="00266D40"/>
    <w:rsid w:val="00266DC9"/>
    <w:rsid w:val="00266DF8"/>
    <w:rsid w:val="00266E0D"/>
    <w:rsid w:val="00266E25"/>
    <w:rsid w:val="00266E85"/>
    <w:rsid w:val="00266E93"/>
    <w:rsid w:val="00266EAD"/>
    <w:rsid w:val="00266EF2"/>
    <w:rsid w:val="00266F09"/>
    <w:rsid w:val="00266F45"/>
    <w:rsid w:val="00266F79"/>
    <w:rsid w:val="00266FAB"/>
    <w:rsid w:val="00266FB9"/>
    <w:rsid w:val="002670A8"/>
    <w:rsid w:val="002671BD"/>
    <w:rsid w:val="002671BE"/>
    <w:rsid w:val="0026724D"/>
    <w:rsid w:val="00267271"/>
    <w:rsid w:val="002672C1"/>
    <w:rsid w:val="002672CC"/>
    <w:rsid w:val="00267317"/>
    <w:rsid w:val="0026744F"/>
    <w:rsid w:val="0026754B"/>
    <w:rsid w:val="002675E2"/>
    <w:rsid w:val="00267644"/>
    <w:rsid w:val="0026764C"/>
    <w:rsid w:val="0026766E"/>
    <w:rsid w:val="002676DE"/>
    <w:rsid w:val="0026779D"/>
    <w:rsid w:val="00267822"/>
    <w:rsid w:val="0026785A"/>
    <w:rsid w:val="00267869"/>
    <w:rsid w:val="002678B3"/>
    <w:rsid w:val="00267955"/>
    <w:rsid w:val="00267967"/>
    <w:rsid w:val="00267974"/>
    <w:rsid w:val="00267986"/>
    <w:rsid w:val="00267A81"/>
    <w:rsid w:val="00267AAB"/>
    <w:rsid w:val="00267B98"/>
    <w:rsid w:val="00267C64"/>
    <w:rsid w:val="00267D34"/>
    <w:rsid w:val="00267D47"/>
    <w:rsid w:val="00267DB9"/>
    <w:rsid w:val="00267E9B"/>
    <w:rsid w:val="00267F10"/>
    <w:rsid w:val="00267F81"/>
    <w:rsid w:val="00267FAE"/>
    <w:rsid w:val="00267FD1"/>
    <w:rsid w:val="00267FE8"/>
    <w:rsid w:val="002700AF"/>
    <w:rsid w:val="0027012B"/>
    <w:rsid w:val="00270192"/>
    <w:rsid w:val="0027042D"/>
    <w:rsid w:val="0027042E"/>
    <w:rsid w:val="002704C3"/>
    <w:rsid w:val="002704D5"/>
    <w:rsid w:val="002705C0"/>
    <w:rsid w:val="0027060C"/>
    <w:rsid w:val="0027066C"/>
    <w:rsid w:val="0027084C"/>
    <w:rsid w:val="002708F8"/>
    <w:rsid w:val="00270963"/>
    <w:rsid w:val="002709AA"/>
    <w:rsid w:val="002709B8"/>
    <w:rsid w:val="00270A0C"/>
    <w:rsid w:val="00270A0E"/>
    <w:rsid w:val="00270A1B"/>
    <w:rsid w:val="00270A79"/>
    <w:rsid w:val="00270BF9"/>
    <w:rsid w:val="00270C88"/>
    <w:rsid w:val="00270CEF"/>
    <w:rsid w:val="00270D95"/>
    <w:rsid w:val="00270ED0"/>
    <w:rsid w:val="00270EEF"/>
    <w:rsid w:val="00270F86"/>
    <w:rsid w:val="00271064"/>
    <w:rsid w:val="00271209"/>
    <w:rsid w:val="0027120B"/>
    <w:rsid w:val="00271248"/>
    <w:rsid w:val="0027129B"/>
    <w:rsid w:val="002712A2"/>
    <w:rsid w:val="00271359"/>
    <w:rsid w:val="00271364"/>
    <w:rsid w:val="0027141C"/>
    <w:rsid w:val="00271422"/>
    <w:rsid w:val="0027148D"/>
    <w:rsid w:val="002714D1"/>
    <w:rsid w:val="002714D9"/>
    <w:rsid w:val="00271565"/>
    <w:rsid w:val="0027156B"/>
    <w:rsid w:val="00271592"/>
    <w:rsid w:val="002715E3"/>
    <w:rsid w:val="0027160E"/>
    <w:rsid w:val="00271624"/>
    <w:rsid w:val="0027168F"/>
    <w:rsid w:val="002716AB"/>
    <w:rsid w:val="002716DE"/>
    <w:rsid w:val="002716F6"/>
    <w:rsid w:val="0027179D"/>
    <w:rsid w:val="00271868"/>
    <w:rsid w:val="002718DB"/>
    <w:rsid w:val="0027190A"/>
    <w:rsid w:val="0027192B"/>
    <w:rsid w:val="00271A51"/>
    <w:rsid w:val="00271AF1"/>
    <w:rsid w:val="00271B31"/>
    <w:rsid w:val="00271BBF"/>
    <w:rsid w:val="00271BCD"/>
    <w:rsid w:val="00271C14"/>
    <w:rsid w:val="00271C1C"/>
    <w:rsid w:val="00271C57"/>
    <w:rsid w:val="00271C69"/>
    <w:rsid w:val="00271D42"/>
    <w:rsid w:val="00271D58"/>
    <w:rsid w:val="00271DE2"/>
    <w:rsid w:val="00271ED9"/>
    <w:rsid w:val="00271F2D"/>
    <w:rsid w:val="00271F52"/>
    <w:rsid w:val="00271F8F"/>
    <w:rsid w:val="00271FCB"/>
    <w:rsid w:val="00271FE7"/>
    <w:rsid w:val="00272018"/>
    <w:rsid w:val="00272075"/>
    <w:rsid w:val="00272142"/>
    <w:rsid w:val="00272211"/>
    <w:rsid w:val="00272271"/>
    <w:rsid w:val="0027227C"/>
    <w:rsid w:val="0027227E"/>
    <w:rsid w:val="002722D5"/>
    <w:rsid w:val="00272354"/>
    <w:rsid w:val="002723C6"/>
    <w:rsid w:val="00272449"/>
    <w:rsid w:val="00272464"/>
    <w:rsid w:val="002724E5"/>
    <w:rsid w:val="002725AC"/>
    <w:rsid w:val="002725D8"/>
    <w:rsid w:val="0027264E"/>
    <w:rsid w:val="00272653"/>
    <w:rsid w:val="00272669"/>
    <w:rsid w:val="002726D8"/>
    <w:rsid w:val="00272730"/>
    <w:rsid w:val="00272805"/>
    <w:rsid w:val="00272849"/>
    <w:rsid w:val="0027284F"/>
    <w:rsid w:val="0027286B"/>
    <w:rsid w:val="00272972"/>
    <w:rsid w:val="00272AC2"/>
    <w:rsid w:val="00272B2B"/>
    <w:rsid w:val="00272BF9"/>
    <w:rsid w:val="00272C92"/>
    <w:rsid w:val="00272CE6"/>
    <w:rsid w:val="00272D79"/>
    <w:rsid w:val="00272D9C"/>
    <w:rsid w:val="00272E67"/>
    <w:rsid w:val="00272EC3"/>
    <w:rsid w:val="0027301D"/>
    <w:rsid w:val="00273070"/>
    <w:rsid w:val="0027307F"/>
    <w:rsid w:val="002730AF"/>
    <w:rsid w:val="002730B2"/>
    <w:rsid w:val="00273116"/>
    <w:rsid w:val="002732DE"/>
    <w:rsid w:val="002732F2"/>
    <w:rsid w:val="0027332C"/>
    <w:rsid w:val="00273451"/>
    <w:rsid w:val="00273457"/>
    <w:rsid w:val="002734A4"/>
    <w:rsid w:val="0027350B"/>
    <w:rsid w:val="0027353A"/>
    <w:rsid w:val="0027356D"/>
    <w:rsid w:val="0027358D"/>
    <w:rsid w:val="002735AF"/>
    <w:rsid w:val="00273641"/>
    <w:rsid w:val="002736F2"/>
    <w:rsid w:val="002736FD"/>
    <w:rsid w:val="00273712"/>
    <w:rsid w:val="0027378B"/>
    <w:rsid w:val="0027381B"/>
    <w:rsid w:val="0027383A"/>
    <w:rsid w:val="002738AC"/>
    <w:rsid w:val="002738AE"/>
    <w:rsid w:val="002738B7"/>
    <w:rsid w:val="002738C9"/>
    <w:rsid w:val="00273A14"/>
    <w:rsid w:val="00273A4F"/>
    <w:rsid w:val="00273AB3"/>
    <w:rsid w:val="00273B73"/>
    <w:rsid w:val="00273BA2"/>
    <w:rsid w:val="00273BCD"/>
    <w:rsid w:val="00273BCF"/>
    <w:rsid w:val="00273D42"/>
    <w:rsid w:val="00273D6D"/>
    <w:rsid w:val="00273E1D"/>
    <w:rsid w:val="00273F15"/>
    <w:rsid w:val="00273F53"/>
    <w:rsid w:val="00273FD7"/>
    <w:rsid w:val="00274089"/>
    <w:rsid w:val="002740EA"/>
    <w:rsid w:val="00274162"/>
    <w:rsid w:val="002742E6"/>
    <w:rsid w:val="00274378"/>
    <w:rsid w:val="0027438F"/>
    <w:rsid w:val="002743F1"/>
    <w:rsid w:val="00274444"/>
    <w:rsid w:val="002744C8"/>
    <w:rsid w:val="0027456D"/>
    <w:rsid w:val="002745B2"/>
    <w:rsid w:val="002745B9"/>
    <w:rsid w:val="002745BC"/>
    <w:rsid w:val="00274799"/>
    <w:rsid w:val="00274885"/>
    <w:rsid w:val="0027489B"/>
    <w:rsid w:val="002748A4"/>
    <w:rsid w:val="00274980"/>
    <w:rsid w:val="00274A0D"/>
    <w:rsid w:val="00274A4B"/>
    <w:rsid w:val="00274A71"/>
    <w:rsid w:val="00274ACE"/>
    <w:rsid w:val="00274B0F"/>
    <w:rsid w:val="00274B5A"/>
    <w:rsid w:val="00274C29"/>
    <w:rsid w:val="00274C81"/>
    <w:rsid w:val="00274CD9"/>
    <w:rsid w:val="00274CE3"/>
    <w:rsid w:val="00274D59"/>
    <w:rsid w:val="00274DCB"/>
    <w:rsid w:val="00274E3D"/>
    <w:rsid w:val="00274F51"/>
    <w:rsid w:val="00274F54"/>
    <w:rsid w:val="00274FB0"/>
    <w:rsid w:val="00274FE2"/>
    <w:rsid w:val="00274FEB"/>
    <w:rsid w:val="00275081"/>
    <w:rsid w:val="002750A0"/>
    <w:rsid w:val="002750AD"/>
    <w:rsid w:val="0027511F"/>
    <w:rsid w:val="002751D4"/>
    <w:rsid w:val="002751D7"/>
    <w:rsid w:val="00275201"/>
    <w:rsid w:val="0027527F"/>
    <w:rsid w:val="0027529C"/>
    <w:rsid w:val="002752BA"/>
    <w:rsid w:val="002752DE"/>
    <w:rsid w:val="00275358"/>
    <w:rsid w:val="00275383"/>
    <w:rsid w:val="00275403"/>
    <w:rsid w:val="0027541D"/>
    <w:rsid w:val="002754CF"/>
    <w:rsid w:val="00275556"/>
    <w:rsid w:val="0027555E"/>
    <w:rsid w:val="00275632"/>
    <w:rsid w:val="0027563D"/>
    <w:rsid w:val="00275651"/>
    <w:rsid w:val="002756E3"/>
    <w:rsid w:val="002756FB"/>
    <w:rsid w:val="00275717"/>
    <w:rsid w:val="0027582E"/>
    <w:rsid w:val="00275929"/>
    <w:rsid w:val="00275AF7"/>
    <w:rsid w:val="00275B20"/>
    <w:rsid w:val="00275B65"/>
    <w:rsid w:val="00275BA9"/>
    <w:rsid w:val="00275BD9"/>
    <w:rsid w:val="00275C01"/>
    <w:rsid w:val="00275C62"/>
    <w:rsid w:val="00275D4D"/>
    <w:rsid w:val="00275D8B"/>
    <w:rsid w:val="00275D9B"/>
    <w:rsid w:val="00275DA9"/>
    <w:rsid w:val="00275E5F"/>
    <w:rsid w:val="00275E99"/>
    <w:rsid w:val="00275EAA"/>
    <w:rsid w:val="00275ED3"/>
    <w:rsid w:val="00275F84"/>
    <w:rsid w:val="00275FB1"/>
    <w:rsid w:val="00275FC9"/>
    <w:rsid w:val="00275FEC"/>
    <w:rsid w:val="0027609E"/>
    <w:rsid w:val="002760A1"/>
    <w:rsid w:val="00276140"/>
    <w:rsid w:val="00276167"/>
    <w:rsid w:val="00276279"/>
    <w:rsid w:val="0027627D"/>
    <w:rsid w:val="002762B1"/>
    <w:rsid w:val="002762B6"/>
    <w:rsid w:val="002762D1"/>
    <w:rsid w:val="002762F7"/>
    <w:rsid w:val="0027630C"/>
    <w:rsid w:val="0027635D"/>
    <w:rsid w:val="0027636B"/>
    <w:rsid w:val="0027636F"/>
    <w:rsid w:val="00276482"/>
    <w:rsid w:val="002764AF"/>
    <w:rsid w:val="0027657F"/>
    <w:rsid w:val="002765A7"/>
    <w:rsid w:val="002765C1"/>
    <w:rsid w:val="002765EF"/>
    <w:rsid w:val="00276629"/>
    <w:rsid w:val="002766E6"/>
    <w:rsid w:val="002767D6"/>
    <w:rsid w:val="00276882"/>
    <w:rsid w:val="00276933"/>
    <w:rsid w:val="002769B4"/>
    <w:rsid w:val="002769FA"/>
    <w:rsid w:val="00276AE8"/>
    <w:rsid w:val="00276B18"/>
    <w:rsid w:val="00276CDF"/>
    <w:rsid w:val="00276D57"/>
    <w:rsid w:val="00276D5D"/>
    <w:rsid w:val="00276EBE"/>
    <w:rsid w:val="00276EE6"/>
    <w:rsid w:val="00276EEE"/>
    <w:rsid w:val="00276F3E"/>
    <w:rsid w:val="00276F77"/>
    <w:rsid w:val="00277012"/>
    <w:rsid w:val="0027706A"/>
    <w:rsid w:val="0027707E"/>
    <w:rsid w:val="002770A3"/>
    <w:rsid w:val="00277109"/>
    <w:rsid w:val="002771F3"/>
    <w:rsid w:val="002771FD"/>
    <w:rsid w:val="00277230"/>
    <w:rsid w:val="00277275"/>
    <w:rsid w:val="002772FF"/>
    <w:rsid w:val="00277414"/>
    <w:rsid w:val="00277505"/>
    <w:rsid w:val="0027759F"/>
    <w:rsid w:val="002775F0"/>
    <w:rsid w:val="002775F3"/>
    <w:rsid w:val="002776BB"/>
    <w:rsid w:val="002776DF"/>
    <w:rsid w:val="0027777D"/>
    <w:rsid w:val="002777A2"/>
    <w:rsid w:val="002777CE"/>
    <w:rsid w:val="002777EF"/>
    <w:rsid w:val="002778FA"/>
    <w:rsid w:val="00277969"/>
    <w:rsid w:val="002779DD"/>
    <w:rsid w:val="00277AD6"/>
    <w:rsid w:val="00277AE9"/>
    <w:rsid w:val="00277B1D"/>
    <w:rsid w:val="00277B2D"/>
    <w:rsid w:val="00277B56"/>
    <w:rsid w:val="00277B57"/>
    <w:rsid w:val="00277B82"/>
    <w:rsid w:val="00277B9C"/>
    <w:rsid w:val="00277BA8"/>
    <w:rsid w:val="00277BDE"/>
    <w:rsid w:val="00277BF7"/>
    <w:rsid w:val="00277D0E"/>
    <w:rsid w:val="00277D2E"/>
    <w:rsid w:val="00277D53"/>
    <w:rsid w:val="00277EBE"/>
    <w:rsid w:val="00277F41"/>
    <w:rsid w:val="00277F4B"/>
    <w:rsid w:val="00277F96"/>
    <w:rsid w:val="00277FA4"/>
    <w:rsid w:val="00277FAF"/>
    <w:rsid w:val="00280072"/>
    <w:rsid w:val="0028009A"/>
    <w:rsid w:val="002800C5"/>
    <w:rsid w:val="002800DE"/>
    <w:rsid w:val="00280193"/>
    <w:rsid w:val="002801C5"/>
    <w:rsid w:val="00280205"/>
    <w:rsid w:val="0028028E"/>
    <w:rsid w:val="00280381"/>
    <w:rsid w:val="00280387"/>
    <w:rsid w:val="002804D7"/>
    <w:rsid w:val="002804E8"/>
    <w:rsid w:val="002804F0"/>
    <w:rsid w:val="002805B6"/>
    <w:rsid w:val="002806E7"/>
    <w:rsid w:val="002806F8"/>
    <w:rsid w:val="0028072B"/>
    <w:rsid w:val="00280869"/>
    <w:rsid w:val="002808AE"/>
    <w:rsid w:val="002808D4"/>
    <w:rsid w:val="00280917"/>
    <w:rsid w:val="002809AA"/>
    <w:rsid w:val="00280AA1"/>
    <w:rsid w:val="00280AEE"/>
    <w:rsid w:val="00280B23"/>
    <w:rsid w:val="00280B4D"/>
    <w:rsid w:val="00280BC8"/>
    <w:rsid w:val="00280C1C"/>
    <w:rsid w:val="00280C31"/>
    <w:rsid w:val="00280C69"/>
    <w:rsid w:val="00280CCE"/>
    <w:rsid w:val="00280D3A"/>
    <w:rsid w:val="00280D4D"/>
    <w:rsid w:val="00280D77"/>
    <w:rsid w:val="00280DCC"/>
    <w:rsid w:val="00280E04"/>
    <w:rsid w:val="00280EA8"/>
    <w:rsid w:val="00280EFC"/>
    <w:rsid w:val="00280F2F"/>
    <w:rsid w:val="00280FBE"/>
    <w:rsid w:val="00281002"/>
    <w:rsid w:val="0028102A"/>
    <w:rsid w:val="00281070"/>
    <w:rsid w:val="002810D2"/>
    <w:rsid w:val="002810DD"/>
    <w:rsid w:val="002810E5"/>
    <w:rsid w:val="0028110B"/>
    <w:rsid w:val="002811E1"/>
    <w:rsid w:val="002812BA"/>
    <w:rsid w:val="002814C9"/>
    <w:rsid w:val="00281529"/>
    <w:rsid w:val="00281572"/>
    <w:rsid w:val="00281590"/>
    <w:rsid w:val="00281620"/>
    <w:rsid w:val="002816CB"/>
    <w:rsid w:val="002816D6"/>
    <w:rsid w:val="00281713"/>
    <w:rsid w:val="00281777"/>
    <w:rsid w:val="002817A3"/>
    <w:rsid w:val="002817F9"/>
    <w:rsid w:val="0028194A"/>
    <w:rsid w:val="00281A13"/>
    <w:rsid w:val="00281B29"/>
    <w:rsid w:val="00281B37"/>
    <w:rsid w:val="00281BD0"/>
    <w:rsid w:val="00281BFE"/>
    <w:rsid w:val="00281C17"/>
    <w:rsid w:val="00281DC6"/>
    <w:rsid w:val="00281DE2"/>
    <w:rsid w:val="00281E14"/>
    <w:rsid w:val="00281EBF"/>
    <w:rsid w:val="00281EF3"/>
    <w:rsid w:val="00281F2A"/>
    <w:rsid w:val="00281F5A"/>
    <w:rsid w:val="00281F6D"/>
    <w:rsid w:val="00281FBE"/>
    <w:rsid w:val="00282076"/>
    <w:rsid w:val="00282141"/>
    <w:rsid w:val="0028218A"/>
    <w:rsid w:val="0028219C"/>
    <w:rsid w:val="002821BF"/>
    <w:rsid w:val="00282228"/>
    <w:rsid w:val="0028225C"/>
    <w:rsid w:val="002822EF"/>
    <w:rsid w:val="00282399"/>
    <w:rsid w:val="0028239F"/>
    <w:rsid w:val="00282426"/>
    <w:rsid w:val="00282433"/>
    <w:rsid w:val="0028245F"/>
    <w:rsid w:val="00282460"/>
    <w:rsid w:val="002824FE"/>
    <w:rsid w:val="00282506"/>
    <w:rsid w:val="0028255F"/>
    <w:rsid w:val="002825A3"/>
    <w:rsid w:val="002825CC"/>
    <w:rsid w:val="00282673"/>
    <w:rsid w:val="0028267A"/>
    <w:rsid w:val="002826B5"/>
    <w:rsid w:val="002826E2"/>
    <w:rsid w:val="00282777"/>
    <w:rsid w:val="00282782"/>
    <w:rsid w:val="00282796"/>
    <w:rsid w:val="0028298D"/>
    <w:rsid w:val="0028298F"/>
    <w:rsid w:val="002829C4"/>
    <w:rsid w:val="002829DD"/>
    <w:rsid w:val="00282A75"/>
    <w:rsid w:val="00282ADE"/>
    <w:rsid w:val="00282AEA"/>
    <w:rsid w:val="00282B4A"/>
    <w:rsid w:val="00282C75"/>
    <w:rsid w:val="00282CA5"/>
    <w:rsid w:val="00282CE8"/>
    <w:rsid w:val="00282D1F"/>
    <w:rsid w:val="00282D23"/>
    <w:rsid w:val="00282D33"/>
    <w:rsid w:val="00282DB0"/>
    <w:rsid w:val="00282DCE"/>
    <w:rsid w:val="00282E53"/>
    <w:rsid w:val="00282EBD"/>
    <w:rsid w:val="00282FD8"/>
    <w:rsid w:val="002830A5"/>
    <w:rsid w:val="00283191"/>
    <w:rsid w:val="00283207"/>
    <w:rsid w:val="00283250"/>
    <w:rsid w:val="00283272"/>
    <w:rsid w:val="002832A7"/>
    <w:rsid w:val="00283350"/>
    <w:rsid w:val="00283367"/>
    <w:rsid w:val="002833F8"/>
    <w:rsid w:val="00283494"/>
    <w:rsid w:val="002834C1"/>
    <w:rsid w:val="002834E6"/>
    <w:rsid w:val="002835DE"/>
    <w:rsid w:val="002835FB"/>
    <w:rsid w:val="0028362A"/>
    <w:rsid w:val="00283641"/>
    <w:rsid w:val="00283670"/>
    <w:rsid w:val="00283681"/>
    <w:rsid w:val="0028368C"/>
    <w:rsid w:val="002837AA"/>
    <w:rsid w:val="00283806"/>
    <w:rsid w:val="00283925"/>
    <w:rsid w:val="002839FD"/>
    <w:rsid w:val="00283A05"/>
    <w:rsid w:val="00283A31"/>
    <w:rsid w:val="00283B41"/>
    <w:rsid w:val="00283D2A"/>
    <w:rsid w:val="00283D50"/>
    <w:rsid w:val="00283DA0"/>
    <w:rsid w:val="00283E0E"/>
    <w:rsid w:val="00283F2C"/>
    <w:rsid w:val="00283F74"/>
    <w:rsid w:val="0028403E"/>
    <w:rsid w:val="00284094"/>
    <w:rsid w:val="00284162"/>
    <w:rsid w:val="00284189"/>
    <w:rsid w:val="00284194"/>
    <w:rsid w:val="002841B3"/>
    <w:rsid w:val="0028432A"/>
    <w:rsid w:val="00284340"/>
    <w:rsid w:val="00284398"/>
    <w:rsid w:val="002843F4"/>
    <w:rsid w:val="00284409"/>
    <w:rsid w:val="002844CC"/>
    <w:rsid w:val="00284515"/>
    <w:rsid w:val="0028457A"/>
    <w:rsid w:val="0028468A"/>
    <w:rsid w:val="002846AD"/>
    <w:rsid w:val="002847C9"/>
    <w:rsid w:val="002847FC"/>
    <w:rsid w:val="0028481B"/>
    <w:rsid w:val="00284843"/>
    <w:rsid w:val="00284A2C"/>
    <w:rsid w:val="00284A73"/>
    <w:rsid w:val="00284AE1"/>
    <w:rsid w:val="00284AE4"/>
    <w:rsid w:val="00284B19"/>
    <w:rsid w:val="00284B35"/>
    <w:rsid w:val="00284B8B"/>
    <w:rsid w:val="00284BB5"/>
    <w:rsid w:val="00284C4C"/>
    <w:rsid w:val="00284CF2"/>
    <w:rsid w:val="00284CF7"/>
    <w:rsid w:val="00284D99"/>
    <w:rsid w:val="00284E2F"/>
    <w:rsid w:val="00284E63"/>
    <w:rsid w:val="00284E6C"/>
    <w:rsid w:val="00284E9D"/>
    <w:rsid w:val="00284EB7"/>
    <w:rsid w:val="00284ECF"/>
    <w:rsid w:val="00284F0F"/>
    <w:rsid w:val="00284F18"/>
    <w:rsid w:val="00284F3D"/>
    <w:rsid w:val="00284FF1"/>
    <w:rsid w:val="00285019"/>
    <w:rsid w:val="002850A7"/>
    <w:rsid w:val="002850BF"/>
    <w:rsid w:val="002850DC"/>
    <w:rsid w:val="002850FF"/>
    <w:rsid w:val="00285216"/>
    <w:rsid w:val="00285231"/>
    <w:rsid w:val="0028525A"/>
    <w:rsid w:val="0028525C"/>
    <w:rsid w:val="002852AC"/>
    <w:rsid w:val="002852FE"/>
    <w:rsid w:val="0028534F"/>
    <w:rsid w:val="00285351"/>
    <w:rsid w:val="002853BE"/>
    <w:rsid w:val="00285413"/>
    <w:rsid w:val="00285457"/>
    <w:rsid w:val="00285496"/>
    <w:rsid w:val="002854D0"/>
    <w:rsid w:val="002855AC"/>
    <w:rsid w:val="002855AD"/>
    <w:rsid w:val="0028561D"/>
    <w:rsid w:val="0028575D"/>
    <w:rsid w:val="0028583D"/>
    <w:rsid w:val="00285863"/>
    <w:rsid w:val="00285883"/>
    <w:rsid w:val="002858AA"/>
    <w:rsid w:val="002858BD"/>
    <w:rsid w:val="002858E8"/>
    <w:rsid w:val="002859B4"/>
    <w:rsid w:val="00285A29"/>
    <w:rsid w:val="00285A6A"/>
    <w:rsid w:val="00285A98"/>
    <w:rsid w:val="00285AC7"/>
    <w:rsid w:val="00285ADD"/>
    <w:rsid w:val="00285B03"/>
    <w:rsid w:val="00285B6E"/>
    <w:rsid w:val="00285B7C"/>
    <w:rsid w:val="00285D43"/>
    <w:rsid w:val="00285DFE"/>
    <w:rsid w:val="00285E59"/>
    <w:rsid w:val="00285E60"/>
    <w:rsid w:val="00285E96"/>
    <w:rsid w:val="00285EA0"/>
    <w:rsid w:val="00285EAD"/>
    <w:rsid w:val="00285EC0"/>
    <w:rsid w:val="00285F5D"/>
    <w:rsid w:val="00285FA8"/>
    <w:rsid w:val="00286058"/>
    <w:rsid w:val="00286149"/>
    <w:rsid w:val="00286170"/>
    <w:rsid w:val="0028623A"/>
    <w:rsid w:val="002862D5"/>
    <w:rsid w:val="00286355"/>
    <w:rsid w:val="0028636A"/>
    <w:rsid w:val="00286379"/>
    <w:rsid w:val="002863BF"/>
    <w:rsid w:val="002863D0"/>
    <w:rsid w:val="00286495"/>
    <w:rsid w:val="002864DD"/>
    <w:rsid w:val="00286606"/>
    <w:rsid w:val="00286647"/>
    <w:rsid w:val="002866A2"/>
    <w:rsid w:val="00286740"/>
    <w:rsid w:val="0028686A"/>
    <w:rsid w:val="0028686C"/>
    <w:rsid w:val="00286886"/>
    <w:rsid w:val="002868CC"/>
    <w:rsid w:val="002868DD"/>
    <w:rsid w:val="00286915"/>
    <w:rsid w:val="00286917"/>
    <w:rsid w:val="00286954"/>
    <w:rsid w:val="0028695A"/>
    <w:rsid w:val="00286970"/>
    <w:rsid w:val="002869C5"/>
    <w:rsid w:val="00286A73"/>
    <w:rsid w:val="00286ADA"/>
    <w:rsid w:val="00286AF7"/>
    <w:rsid w:val="00286B34"/>
    <w:rsid w:val="00286B54"/>
    <w:rsid w:val="00286E9B"/>
    <w:rsid w:val="00286EE2"/>
    <w:rsid w:val="00286F81"/>
    <w:rsid w:val="00286F8A"/>
    <w:rsid w:val="00286F8F"/>
    <w:rsid w:val="00286FF2"/>
    <w:rsid w:val="00286FF4"/>
    <w:rsid w:val="00287077"/>
    <w:rsid w:val="0028710B"/>
    <w:rsid w:val="0028710F"/>
    <w:rsid w:val="0028712F"/>
    <w:rsid w:val="0028715A"/>
    <w:rsid w:val="0028718A"/>
    <w:rsid w:val="002871A0"/>
    <w:rsid w:val="0028721B"/>
    <w:rsid w:val="002872FD"/>
    <w:rsid w:val="002872FE"/>
    <w:rsid w:val="00287352"/>
    <w:rsid w:val="00287396"/>
    <w:rsid w:val="002873E4"/>
    <w:rsid w:val="00287439"/>
    <w:rsid w:val="002874B6"/>
    <w:rsid w:val="002874D1"/>
    <w:rsid w:val="002874EE"/>
    <w:rsid w:val="00287500"/>
    <w:rsid w:val="0028750E"/>
    <w:rsid w:val="00287612"/>
    <w:rsid w:val="0028773A"/>
    <w:rsid w:val="002877C1"/>
    <w:rsid w:val="0028797E"/>
    <w:rsid w:val="00287A5A"/>
    <w:rsid w:val="00287AB9"/>
    <w:rsid w:val="00287AC3"/>
    <w:rsid w:val="00287B4F"/>
    <w:rsid w:val="00287CC4"/>
    <w:rsid w:val="00287D8F"/>
    <w:rsid w:val="00287DF6"/>
    <w:rsid w:val="00287E15"/>
    <w:rsid w:val="00287E7B"/>
    <w:rsid w:val="00287F1F"/>
    <w:rsid w:val="00287F20"/>
    <w:rsid w:val="00287F56"/>
    <w:rsid w:val="00287FA7"/>
    <w:rsid w:val="00287FCF"/>
    <w:rsid w:val="00290087"/>
    <w:rsid w:val="002900AD"/>
    <w:rsid w:val="002900BC"/>
    <w:rsid w:val="002900E7"/>
    <w:rsid w:val="002900E8"/>
    <w:rsid w:val="00290172"/>
    <w:rsid w:val="0029025B"/>
    <w:rsid w:val="002902B2"/>
    <w:rsid w:val="002902BB"/>
    <w:rsid w:val="0029034D"/>
    <w:rsid w:val="002903BE"/>
    <w:rsid w:val="00290476"/>
    <w:rsid w:val="00290479"/>
    <w:rsid w:val="0029047D"/>
    <w:rsid w:val="002904AA"/>
    <w:rsid w:val="002904C6"/>
    <w:rsid w:val="002904C8"/>
    <w:rsid w:val="002904DF"/>
    <w:rsid w:val="002904E0"/>
    <w:rsid w:val="00290534"/>
    <w:rsid w:val="002906A5"/>
    <w:rsid w:val="00290712"/>
    <w:rsid w:val="002907B4"/>
    <w:rsid w:val="002907E9"/>
    <w:rsid w:val="002908A2"/>
    <w:rsid w:val="00290967"/>
    <w:rsid w:val="00290980"/>
    <w:rsid w:val="002909EB"/>
    <w:rsid w:val="002909F2"/>
    <w:rsid w:val="00290A48"/>
    <w:rsid w:val="00290A64"/>
    <w:rsid w:val="00290A8B"/>
    <w:rsid w:val="00290AB3"/>
    <w:rsid w:val="00290AFA"/>
    <w:rsid w:val="00290B16"/>
    <w:rsid w:val="00290B22"/>
    <w:rsid w:val="00290B30"/>
    <w:rsid w:val="00290B98"/>
    <w:rsid w:val="00290BD4"/>
    <w:rsid w:val="00290C0E"/>
    <w:rsid w:val="00290C4A"/>
    <w:rsid w:val="00290C82"/>
    <w:rsid w:val="00290CCD"/>
    <w:rsid w:val="00290D15"/>
    <w:rsid w:val="00290D9D"/>
    <w:rsid w:val="00290DCF"/>
    <w:rsid w:val="00290DE2"/>
    <w:rsid w:val="00290E06"/>
    <w:rsid w:val="00290E33"/>
    <w:rsid w:val="00290E84"/>
    <w:rsid w:val="00290F38"/>
    <w:rsid w:val="00290F4D"/>
    <w:rsid w:val="00291153"/>
    <w:rsid w:val="0029118D"/>
    <w:rsid w:val="0029119B"/>
    <w:rsid w:val="002911B8"/>
    <w:rsid w:val="002911C7"/>
    <w:rsid w:val="002911E6"/>
    <w:rsid w:val="00291278"/>
    <w:rsid w:val="002912B8"/>
    <w:rsid w:val="0029134D"/>
    <w:rsid w:val="00291422"/>
    <w:rsid w:val="002914D8"/>
    <w:rsid w:val="002914FE"/>
    <w:rsid w:val="0029153C"/>
    <w:rsid w:val="00291556"/>
    <w:rsid w:val="00291597"/>
    <w:rsid w:val="002915CA"/>
    <w:rsid w:val="002915D5"/>
    <w:rsid w:val="0029161B"/>
    <w:rsid w:val="00291653"/>
    <w:rsid w:val="00291697"/>
    <w:rsid w:val="002916A6"/>
    <w:rsid w:val="002917A2"/>
    <w:rsid w:val="0029195E"/>
    <w:rsid w:val="00291987"/>
    <w:rsid w:val="00291A54"/>
    <w:rsid w:val="00291A5B"/>
    <w:rsid w:val="00291A80"/>
    <w:rsid w:val="00291A91"/>
    <w:rsid w:val="00291AE2"/>
    <w:rsid w:val="00291B24"/>
    <w:rsid w:val="00291B2F"/>
    <w:rsid w:val="00291B59"/>
    <w:rsid w:val="00291B76"/>
    <w:rsid w:val="00291BB4"/>
    <w:rsid w:val="00291BF5"/>
    <w:rsid w:val="00291C42"/>
    <w:rsid w:val="00291CA0"/>
    <w:rsid w:val="00291D48"/>
    <w:rsid w:val="00291DDA"/>
    <w:rsid w:val="00291DFC"/>
    <w:rsid w:val="00291EBD"/>
    <w:rsid w:val="00291F0B"/>
    <w:rsid w:val="00291F9B"/>
    <w:rsid w:val="00291FF0"/>
    <w:rsid w:val="00292000"/>
    <w:rsid w:val="00292002"/>
    <w:rsid w:val="0029201A"/>
    <w:rsid w:val="0029207B"/>
    <w:rsid w:val="002920BA"/>
    <w:rsid w:val="00292139"/>
    <w:rsid w:val="00292168"/>
    <w:rsid w:val="00292251"/>
    <w:rsid w:val="00292342"/>
    <w:rsid w:val="00292381"/>
    <w:rsid w:val="002923BE"/>
    <w:rsid w:val="002923FB"/>
    <w:rsid w:val="00292482"/>
    <w:rsid w:val="00292487"/>
    <w:rsid w:val="002924D5"/>
    <w:rsid w:val="002924D6"/>
    <w:rsid w:val="002924E0"/>
    <w:rsid w:val="00292516"/>
    <w:rsid w:val="00292522"/>
    <w:rsid w:val="0029263A"/>
    <w:rsid w:val="00292685"/>
    <w:rsid w:val="002926BC"/>
    <w:rsid w:val="00292783"/>
    <w:rsid w:val="0029285C"/>
    <w:rsid w:val="00292864"/>
    <w:rsid w:val="00292941"/>
    <w:rsid w:val="0029295E"/>
    <w:rsid w:val="0029297B"/>
    <w:rsid w:val="002929B6"/>
    <w:rsid w:val="00292A8B"/>
    <w:rsid w:val="00292AF7"/>
    <w:rsid w:val="00292B48"/>
    <w:rsid w:val="00292B78"/>
    <w:rsid w:val="00292B89"/>
    <w:rsid w:val="00292BB3"/>
    <w:rsid w:val="00292BCC"/>
    <w:rsid w:val="00292BF5"/>
    <w:rsid w:val="00292CE4"/>
    <w:rsid w:val="00292D6B"/>
    <w:rsid w:val="00292EA8"/>
    <w:rsid w:val="00292F42"/>
    <w:rsid w:val="00292F64"/>
    <w:rsid w:val="00292F75"/>
    <w:rsid w:val="00292FAC"/>
    <w:rsid w:val="00292FCA"/>
    <w:rsid w:val="00292FDB"/>
    <w:rsid w:val="0029307B"/>
    <w:rsid w:val="002930EE"/>
    <w:rsid w:val="002931A3"/>
    <w:rsid w:val="00293210"/>
    <w:rsid w:val="00293220"/>
    <w:rsid w:val="0029324C"/>
    <w:rsid w:val="00293263"/>
    <w:rsid w:val="002932E0"/>
    <w:rsid w:val="002933BA"/>
    <w:rsid w:val="002933F7"/>
    <w:rsid w:val="00293405"/>
    <w:rsid w:val="00293409"/>
    <w:rsid w:val="00293419"/>
    <w:rsid w:val="002935C5"/>
    <w:rsid w:val="002936B4"/>
    <w:rsid w:val="002936F2"/>
    <w:rsid w:val="00293731"/>
    <w:rsid w:val="002937CE"/>
    <w:rsid w:val="0029380D"/>
    <w:rsid w:val="00293850"/>
    <w:rsid w:val="002938CD"/>
    <w:rsid w:val="0029392E"/>
    <w:rsid w:val="00293930"/>
    <w:rsid w:val="00293989"/>
    <w:rsid w:val="002939E5"/>
    <w:rsid w:val="00293A74"/>
    <w:rsid w:val="00293AB9"/>
    <w:rsid w:val="00293B84"/>
    <w:rsid w:val="00293BCF"/>
    <w:rsid w:val="00293C68"/>
    <w:rsid w:val="00293C7B"/>
    <w:rsid w:val="00293CB8"/>
    <w:rsid w:val="00293CD7"/>
    <w:rsid w:val="00293D71"/>
    <w:rsid w:val="00293DA6"/>
    <w:rsid w:val="00293DED"/>
    <w:rsid w:val="00293E0F"/>
    <w:rsid w:val="00293E75"/>
    <w:rsid w:val="00293E7F"/>
    <w:rsid w:val="00293F1B"/>
    <w:rsid w:val="0029409E"/>
    <w:rsid w:val="0029412E"/>
    <w:rsid w:val="0029413F"/>
    <w:rsid w:val="00294150"/>
    <w:rsid w:val="00294192"/>
    <w:rsid w:val="002941BA"/>
    <w:rsid w:val="0029422C"/>
    <w:rsid w:val="002942E8"/>
    <w:rsid w:val="002943A1"/>
    <w:rsid w:val="002944B4"/>
    <w:rsid w:val="002944B6"/>
    <w:rsid w:val="0029458B"/>
    <w:rsid w:val="0029473A"/>
    <w:rsid w:val="0029477C"/>
    <w:rsid w:val="002947C7"/>
    <w:rsid w:val="0029484D"/>
    <w:rsid w:val="002948E5"/>
    <w:rsid w:val="00294906"/>
    <w:rsid w:val="00294910"/>
    <w:rsid w:val="0029498F"/>
    <w:rsid w:val="002949E0"/>
    <w:rsid w:val="002949EA"/>
    <w:rsid w:val="002949F7"/>
    <w:rsid w:val="00294A2B"/>
    <w:rsid w:val="00294A6C"/>
    <w:rsid w:val="00294ABD"/>
    <w:rsid w:val="00294AFB"/>
    <w:rsid w:val="00294BA3"/>
    <w:rsid w:val="00294BE5"/>
    <w:rsid w:val="00294C3D"/>
    <w:rsid w:val="00294C40"/>
    <w:rsid w:val="00294CBD"/>
    <w:rsid w:val="00294CF6"/>
    <w:rsid w:val="00294D11"/>
    <w:rsid w:val="00294D62"/>
    <w:rsid w:val="00294DB5"/>
    <w:rsid w:val="00294E13"/>
    <w:rsid w:val="00294E3A"/>
    <w:rsid w:val="00294F80"/>
    <w:rsid w:val="00294FA4"/>
    <w:rsid w:val="00295079"/>
    <w:rsid w:val="00295089"/>
    <w:rsid w:val="00295131"/>
    <w:rsid w:val="00295193"/>
    <w:rsid w:val="002951DD"/>
    <w:rsid w:val="002953A9"/>
    <w:rsid w:val="002953E0"/>
    <w:rsid w:val="002953EC"/>
    <w:rsid w:val="0029549D"/>
    <w:rsid w:val="00295500"/>
    <w:rsid w:val="00295682"/>
    <w:rsid w:val="002956D2"/>
    <w:rsid w:val="00295716"/>
    <w:rsid w:val="00295734"/>
    <w:rsid w:val="00295740"/>
    <w:rsid w:val="002957E1"/>
    <w:rsid w:val="002958FE"/>
    <w:rsid w:val="002959F3"/>
    <w:rsid w:val="00295A9D"/>
    <w:rsid w:val="00295B16"/>
    <w:rsid w:val="00295B4E"/>
    <w:rsid w:val="00295B6E"/>
    <w:rsid w:val="00295BC8"/>
    <w:rsid w:val="00295BDD"/>
    <w:rsid w:val="00295C3E"/>
    <w:rsid w:val="00295C7A"/>
    <w:rsid w:val="00295C88"/>
    <w:rsid w:val="00295D3D"/>
    <w:rsid w:val="00295D4F"/>
    <w:rsid w:val="00295D9D"/>
    <w:rsid w:val="00295DF7"/>
    <w:rsid w:val="00295E01"/>
    <w:rsid w:val="00295F29"/>
    <w:rsid w:val="00295F80"/>
    <w:rsid w:val="00295FFD"/>
    <w:rsid w:val="0029607A"/>
    <w:rsid w:val="00296086"/>
    <w:rsid w:val="00296087"/>
    <w:rsid w:val="002960AF"/>
    <w:rsid w:val="002960D4"/>
    <w:rsid w:val="0029618C"/>
    <w:rsid w:val="002961C9"/>
    <w:rsid w:val="00296207"/>
    <w:rsid w:val="00296239"/>
    <w:rsid w:val="0029627C"/>
    <w:rsid w:val="0029631F"/>
    <w:rsid w:val="002963DB"/>
    <w:rsid w:val="002963E4"/>
    <w:rsid w:val="0029640F"/>
    <w:rsid w:val="002964BE"/>
    <w:rsid w:val="00296532"/>
    <w:rsid w:val="0029655E"/>
    <w:rsid w:val="00296585"/>
    <w:rsid w:val="00296617"/>
    <w:rsid w:val="0029667D"/>
    <w:rsid w:val="002968AD"/>
    <w:rsid w:val="0029696A"/>
    <w:rsid w:val="00296A50"/>
    <w:rsid w:val="00296AB2"/>
    <w:rsid w:val="00296B38"/>
    <w:rsid w:val="00296C2A"/>
    <w:rsid w:val="00296C8E"/>
    <w:rsid w:val="00296CBA"/>
    <w:rsid w:val="00296CC3"/>
    <w:rsid w:val="00296D2D"/>
    <w:rsid w:val="00296D38"/>
    <w:rsid w:val="00296D4F"/>
    <w:rsid w:val="00296EE3"/>
    <w:rsid w:val="00297038"/>
    <w:rsid w:val="002970DE"/>
    <w:rsid w:val="002971D6"/>
    <w:rsid w:val="00297274"/>
    <w:rsid w:val="0029727D"/>
    <w:rsid w:val="0029728B"/>
    <w:rsid w:val="0029728E"/>
    <w:rsid w:val="002972D3"/>
    <w:rsid w:val="00297322"/>
    <w:rsid w:val="00297419"/>
    <w:rsid w:val="0029747F"/>
    <w:rsid w:val="002974A3"/>
    <w:rsid w:val="0029751A"/>
    <w:rsid w:val="0029756C"/>
    <w:rsid w:val="002975D4"/>
    <w:rsid w:val="002976BF"/>
    <w:rsid w:val="002976E2"/>
    <w:rsid w:val="00297719"/>
    <w:rsid w:val="00297777"/>
    <w:rsid w:val="00297794"/>
    <w:rsid w:val="002977B8"/>
    <w:rsid w:val="002977D5"/>
    <w:rsid w:val="002977EE"/>
    <w:rsid w:val="002977FB"/>
    <w:rsid w:val="0029794A"/>
    <w:rsid w:val="00297959"/>
    <w:rsid w:val="002979E4"/>
    <w:rsid w:val="00297A1A"/>
    <w:rsid w:val="00297A1D"/>
    <w:rsid w:val="00297A59"/>
    <w:rsid w:val="00297AB2"/>
    <w:rsid w:val="00297AE0"/>
    <w:rsid w:val="00297B7F"/>
    <w:rsid w:val="00297BA1"/>
    <w:rsid w:val="00297C1E"/>
    <w:rsid w:val="00297C36"/>
    <w:rsid w:val="00297C89"/>
    <w:rsid w:val="00297C8A"/>
    <w:rsid w:val="00297D55"/>
    <w:rsid w:val="00297D9B"/>
    <w:rsid w:val="00297E3B"/>
    <w:rsid w:val="00297E59"/>
    <w:rsid w:val="00297E8A"/>
    <w:rsid w:val="00297F6D"/>
    <w:rsid w:val="00297F97"/>
    <w:rsid w:val="00297FA7"/>
    <w:rsid w:val="00297FB4"/>
    <w:rsid w:val="00297FBD"/>
    <w:rsid w:val="00297FEE"/>
    <w:rsid w:val="00297FEF"/>
    <w:rsid w:val="002A0060"/>
    <w:rsid w:val="002A007B"/>
    <w:rsid w:val="002A007C"/>
    <w:rsid w:val="002A00EC"/>
    <w:rsid w:val="002A00F5"/>
    <w:rsid w:val="002A0107"/>
    <w:rsid w:val="002A013A"/>
    <w:rsid w:val="002A0174"/>
    <w:rsid w:val="002A01EB"/>
    <w:rsid w:val="002A0283"/>
    <w:rsid w:val="002A0310"/>
    <w:rsid w:val="002A0328"/>
    <w:rsid w:val="002A0345"/>
    <w:rsid w:val="002A0388"/>
    <w:rsid w:val="002A0394"/>
    <w:rsid w:val="002A03ED"/>
    <w:rsid w:val="002A0447"/>
    <w:rsid w:val="002A044E"/>
    <w:rsid w:val="002A04A6"/>
    <w:rsid w:val="002A055B"/>
    <w:rsid w:val="002A069B"/>
    <w:rsid w:val="002A07A8"/>
    <w:rsid w:val="002A07E0"/>
    <w:rsid w:val="002A082B"/>
    <w:rsid w:val="002A09FD"/>
    <w:rsid w:val="002A0A32"/>
    <w:rsid w:val="002A0A36"/>
    <w:rsid w:val="002A0A3E"/>
    <w:rsid w:val="002A0AE4"/>
    <w:rsid w:val="002A0AEF"/>
    <w:rsid w:val="002A0AFF"/>
    <w:rsid w:val="002A0C04"/>
    <w:rsid w:val="002A0CDC"/>
    <w:rsid w:val="002A0D5C"/>
    <w:rsid w:val="002A0DC3"/>
    <w:rsid w:val="002A0E11"/>
    <w:rsid w:val="002A0E45"/>
    <w:rsid w:val="002A0EA2"/>
    <w:rsid w:val="002A0EAD"/>
    <w:rsid w:val="002A0F7D"/>
    <w:rsid w:val="002A109D"/>
    <w:rsid w:val="002A10D1"/>
    <w:rsid w:val="002A10D2"/>
    <w:rsid w:val="002A1120"/>
    <w:rsid w:val="002A11BA"/>
    <w:rsid w:val="002A11F7"/>
    <w:rsid w:val="002A121F"/>
    <w:rsid w:val="002A128C"/>
    <w:rsid w:val="002A128D"/>
    <w:rsid w:val="002A12C1"/>
    <w:rsid w:val="002A1313"/>
    <w:rsid w:val="002A1381"/>
    <w:rsid w:val="002A143D"/>
    <w:rsid w:val="002A14C9"/>
    <w:rsid w:val="002A151C"/>
    <w:rsid w:val="002A15B9"/>
    <w:rsid w:val="002A168A"/>
    <w:rsid w:val="002A16B0"/>
    <w:rsid w:val="002A1752"/>
    <w:rsid w:val="002A1816"/>
    <w:rsid w:val="002A1830"/>
    <w:rsid w:val="002A187A"/>
    <w:rsid w:val="002A18A2"/>
    <w:rsid w:val="002A1A37"/>
    <w:rsid w:val="002A1A4E"/>
    <w:rsid w:val="002A1A5E"/>
    <w:rsid w:val="002A1B83"/>
    <w:rsid w:val="002A1BC5"/>
    <w:rsid w:val="002A1C3C"/>
    <w:rsid w:val="002A1C86"/>
    <w:rsid w:val="002A1D67"/>
    <w:rsid w:val="002A1D6F"/>
    <w:rsid w:val="002A1D99"/>
    <w:rsid w:val="002A1ED2"/>
    <w:rsid w:val="002A1ED7"/>
    <w:rsid w:val="002A1EEC"/>
    <w:rsid w:val="002A1F70"/>
    <w:rsid w:val="002A1FF6"/>
    <w:rsid w:val="002A2074"/>
    <w:rsid w:val="002A207E"/>
    <w:rsid w:val="002A2087"/>
    <w:rsid w:val="002A2145"/>
    <w:rsid w:val="002A2299"/>
    <w:rsid w:val="002A22EB"/>
    <w:rsid w:val="002A233F"/>
    <w:rsid w:val="002A234B"/>
    <w:rsid w:val="002A23FA"/>
    <w:rsid w:val="002A240B"/>
    <w:rsid w:val="002A2505"/>
    <w:rsid w:val="002A2549"/>
    <w:rsid w:val="002A2557"/>
    <w:rsid w:val="002A2581"/>
    <w:rsid w:val="002A25C4"/>
    <w:rsid w:val="002A2616"/>
    <w:rsid w:val="002A2687"/>
    <w:rsid w:val="002A26EC"/>
    <w:rsid w:val="002A26ED"/>
    <w:rsid w:val="002A2785"/>
    <w:rsid w:val="002A27D2"/>
    <w:rsid w:val="002A27FC"/>
    <w:rsid w:val="002A282A"/>
    <w:rsid w:val="002A2864"/>
    <w:rsid w:val="002A286E"/>
    <w:rsid w:val="002A29C5"/>
    <w:rsid w:val="002A29C6"/>
    <w:rsid w:val="002A2A2D"/>
    <w:rsid w:val="002A2ACC"/>
    <w:rsid w:val="002A2B09"/>
    <w:rsid w:val="002A2B7F"/>
    <w:rsid w:val="002A2C54"/>
    <w:rsid w:val="002A2CE2"/>
    <w:rsid w:val="002A2F67"/>
    <w:rsid w:val="002A2FE7"/>
    <w:rsid w:val="002A30B8"/>
    <w:rsid w:val="002A30C4"/>
    <w:rsid w:val="002A32A7"/>
    <w:rsid w:val="002A32B3"/>
    <w:rsid w:val="002A32E4"/>
    <w:rsid w:val="002A3316"/>
    <w:rsid w:val="002A342C"/>
    <w:rsid w:val="002A3461"/>
    <w:rsid w:val="002A363E"/>
    <w:rsid w:val="002A3682"/>
    <w:rsid w:val="002A368D"/>
    <w:rsid w:val="002A36C1"/>
    <w:rsid w:val="002A3761"/>
    <w:rsid w:val="002A385B"/>
    <w:rsid w:val="002A386A"/>
    <w:rsid w:val="002A39C4"/>
    <w:rsid w:val="002A3A38"/>
    <w:rsid w:val="002A3A54"/>
    <w:rsid w:val="002A3A8C"/>
    <w:rsid w:val="002A3C15"/>
    <w:rsid w:val="002A3C80"/>
    <w:rsid w:val="002A3CE4"/>
    <w:rsid w:val="002A3DDB"/>
    <w:rsid w:val="002A3FAE"/>
    <w:rsid w:val="002A3FCF"/>
    <w:rsid w:val="002A3FF2"/>
    <w:rsid w:val="002A401F"/>
    <w:rsid w:val="002A407D"/>
    <w:rsid w:val="002A4261"/>
    <w:rsid w:val="002A4356"/>
    <w:rsid w:val="002A4373"/>
    <w:rsid w:val="002A441B"/>
    <w:rsid w:val="002A44EE"/>
    <w:rsid w:val="002A45B1"/>
    <w:rsid w:val="002A461E"/>
    <w:rsid w:val="002A465E"/>
    <w:rsid w:val="002A46FF"/>
    <w:rsid w:val="002A474B"/>
    <w:rsid w:val="002A4786"/>
    <w:rsid w:val="002A47F2"/>
    <w:rsid w:val="002A4856"/>
    <w:rsid w:val="002A4871"/>
    <w:rsid w:val="002A487F"/>
    <w:rsid w:val="002A4942"/>
    <w:rsid w:val="002A4990"/>
    <w:rsid w:val="002A49A8"/>
    <w:rsid w:val="002A49C4"/>
    <w:rsid w:val="002A4A42"/>
    <w:rsid w:val="002A4A45"/>
    <w:rsid w:val="002A4A50"/>
    <w:rsid w:val="002A4AAF"/>
    <w:rsid w:val="002A4B04"/>
    <w:rsid w:val="002A4B76"/>
    <w:rsid w:val="002A4C13"/>
    <w:rsid w:val="002A4C8E"/>
    <w:rsid w:val="002A4CB4"/>
    <w:rsid w:val="002A4DA7"/>
    <w:rsid w:val="002A4EE8"/>
    <w:rsid w:val="002A500D"/>
    <w:rsid w:val="002A501B"/>
    <w:rsid w:val="002A505E"/>
    <w:rsid w:val="002A5064"/>
    <w:rsid w:val="002A50E5"/>
    <w:rsid w:val="002A50F2"/>
    <w:rsid w:val="002A5133"/>
    <w:rsid w:val="002A5233"/>
    <w:rsid w:val="002A5249"/>
    <w:rsid w:val="002A526D"/>
    <w:rsid w:val="002A5278"/>
    <w:rsid w:val="002A528F"/>
    <w:rsid w:val="002A52EC"/>
    <w:rsid w:val="002A537D"/>
    <w:rsid w:val="002A5388"/>
    <w:rsid w:val="002A53D9"/>
    <w:rsid w:val="002A53F0"/>
    <w:rsid w:val="002A5481"/>
    <w:rsid w:val="002A5484"/>
    <w:rsid w:val="002A54F6"/>
    <w:rsid w:val="002A54FD"/>
    <w:rsid w:val="002A5521"/>
    <w:rsid w:val="002A5533"/>
    <w:rsid w:val="002A5554"/>
    <w:rsid w:val="002A5717"/>
    <w:rsid w:val="002A5868"/>
    <w:rsid w:val="002A595C"/>
    <w:rsid w:val="002A5A2E"/>
    <w:rsid w:val="002A5A3F"/>
    <w:rsid w:val="002A5A6D"/>
    <w:rsid w:val="002A5A8C"/>
    <w:rsid w:val="002A5C18"/>
    <w:rsid w:val="002A5C3E"/>
    <w:rsid w:val="002A5C50"/>
    <w:rsid w:val="002A5C8D"/>
    <w:rsid w:val="002A5D1B"/>
    <w:rsid w:val="002A5D22"/>
    <w:rsid w:val="002A5D2B"/>
    <w:rsid w:val="002A5D5F"/>
    <w:rsid w:val="002A5E3B"/>
    <w:rsid w:val="002A5E72"/>
    <w:rsid w:val="002A5E8D"/>
    <w:rsid w:val="002A5F9A"/>
    <w:rsid w:val="002A5FE3"/>
    <w:rsid w:val="002A5FF9"/>
    <w:rsid w:val="002A626A"/>
    <w:rsid w:val="002A6292"/>
    <w:rsid w:val="002A62EF"/>
    <w:rsid w:val="002A633E"/>
    <w:rsid w:val="002A638B"/>
    <w:rsid w:val="002A638C"/>
    <w:rsid w:val="002A648D"/>
    <w:rsid w:val="002A64C2"/>
    <w:rsid w:val="002A64D3"/>
    <w:rsid w:val="002A650B"/>
    <w:rsid w:val="002A6524"/>
    <w:rsid w:val="002A6527"/>
    <w:rsid w:val="002A65B5"/>
    <w:rsid w:val="002A65F4"/>
    <w:rsid w:val="002A662B"/>
    <w:rsid w:val="002A6631"/>
    <w:rsid w:val="002A68BB"/>
    <w:rsid w:val="002A6956"/>
    <w:rsid w:val="002A69E6"/>
    <w:rsid w:val="002A6A4B"/>
    <w:rsid w:val="002A6A83"/>
    <w:rsid w:val="002A6A8F"/>
    <w:rsid w:val="002A6AAC"/>
    <w:rsid w:val="002A6ABE"/>
    <w:rsid w:val="002A6ACA"/>
    <w:rsid w:val="002A6B0F"/>
    <w:rsid w:val="002A6B1F"/>
    <w:rsid w:val="002A6B54"/>
    <w:rsid w:val="002A6BC0"/>
    <w:rsid w:val="002A6BD3"/>
    <w:rsid w:val="002A6BF7"/>
    <w:rsid w:val="002A6C91"/>
    <w:rsid w:val="002A6CC6"/>
    <w:rsid w:val="002A6D34"/>
    <w:rsid w:val="002A6D75"/>
    <w:rsid w:val="002A6E04"/>
    <w:rsid w:val="002A6E24"/>
    <w:rsid w:val="002A6E97"/>
    <w:rsid w:val="002A6EAE"/>
    <w:rsid w:val="002A6EB7"/>
    <w:rsid w:val="002A6FA4"/>
    <w:rsid w:val="002A6FC5"/>
    <w:rsid w:val="002A70C0"/>
    <w:rsid w:val="002A70CA"/>
    <w:rsid w:val="002A7169"/>
    <w:rsid w:val="002A7328"/>
    <w:rsid w:val="002A7353"/>
    <w:rsid w:val="002A7376"/>
    <w:rsid w:val="002A73A3"/>
    <w:rsid w:val="002A73B4"/>
    <w:rsid w:val="002A73C1"/>
    <w:rsid w:val="002A7507"/>
    <w:rsid w:val="002A759B"/>
    <w:rsid w:val="002A76AD"/>
    <w:rsid w:val="002A76E1"/>
    <w:rsid w:val="002A779B"/>
    <w:rsid w:val="002A785B"/>
    <w:rsid w:val="002A7882"/>
    <w:rsid w:val="002A78BF"/>
    <w:rsid w:val="002A7901"/>
    <w:rsid w:val="002A7911"/>
    <w:rsid w:val="002A7913"/>
    <w:rsid w:val="002A796F"/>
    <w:rsid w:val="002A7980"/>
    <w:rsid w:val="002A79A1"/>
    <w:rsid w:val="002A79A9"/>
    <w:rsid w:val="002A79C4"/>
    <w:rsid w:val="002A7A00"/>
    <w:rsid w:val="002A7A85"/>
    <w:rsid w:val="002A7AFB"/>
    <w:rsid w:val="002A7B51"/>
    <w:rsid w:val="002A7C16"/>
    <w:rsid w:val="002A7C63"/>
    <w:rsid w:val="002A7CC4"/>
    <w:rsid w:val="002A7D07"/>
    <w:rsid w:val="002A7D13"/>
    <w:rsid w:val="002A7D80"/>
    <w:rsid w:val="002A7DE1"/>
    <w:rsid w:val="002A7EAC"/>
    <w:rsid w:val="002A7FEF"/>
    <w:rsid w:val="002B00A9"/>
    <w:rsid w:val="002B01B5"/>
    <w:rsid w:val="002B024C"/>
    <w:rsid w:val="002B025B"/>
    <w:rsid w:val="002B0316"/>
    <w:rsid w:val="002B034B"/>
    <w:rsid w:val="002B0353"/>
    <w:rsid w:val="002B03E5"/>
    <w:rsid w:val="002B0437"/>
    <w:rsid w:val="002B0445"/>
    <w:rsid w:val="002B049C"/>
    <w:rsid w:val="002B04E4"/>
    <w:rsid w:val="002B0533"/>
    <w:rsid w:val="002B05CD"/>
    <w:rsid w:val="002B05E4"/>
    <w:rsid w:val="002B0642"/>
    <w:rsid w:val="002B0730"/>
    <w:rsid w:val="002B0737"/>
    <w:rsid w:val="002B0756"/>
    <w:rsid w:val="002B0770"/>
    <w:rsid w:val="002B077C"/>
    <w:rsid w:val="002B079F"/>
    <w:rsid w:val="002B07A0"/>
    <w:rsid w:val="002B0882"/>
    <w:rsid w:val="002B09FF"/>
    <w:rsid w:val="002B0A6E"/>
    <w:rsid w:val="002B0B1C"/>
    <w:rsid w:val="002B0B58"/>
    <w:rsid w:val="002B0B61"/>
    <w:rsid w:val="002B0B9B"/>
    <w:rsid w:val="002B0BB3"/>
    <w:rsid w:val="002B0C4B"/>
    <w:rsid w:val="002B0DDB"/>
    <w:rsid w:val="002B0F52"/>
    <w:rsid w:val="002B0F84"/>
    <w:rsid w:val="002B1052"/>
    <w:rsid w:val="002B10AD"/>
    <w:rsid w:val="002B10E5"/>
    <w:rsid w:val="002B1124"/>
    <w:rsid w:val="002B1265"/>
    <w:rsid w:val="002B126C"/>
    <w:rsid w:val="002B128A"/>
    <w:rsid w:val="002B136D"/>
    <w:rsid w:val="002B14E9"/>
    <w:rsid w:val="002B14F2"/>
    <w:rsid w:val="002B1516"/>
    <w:rsid w:val="002B15A6"/>
    <w:rsid w:val="002B15B0"/>
    <w:rsid w:val="002B1611"/>
    <w:rsid w:val="002B177C"/>
    <w:rsid w:val="002B17ED"/>
    <w:rsid w:val="002B181B"/>
    <w:rsid w:val="002B1862"/>
    <w:rsid w:val="002B1877"/>
    <w:rsid w:val="002B187C"/>
    <w:rsid w:val="002B18A7"/>
    <w:rsid w:val="002B18B3"/>
    <w:rsid w:val="002B1947"/>
    <w:rsid w:val="002B1971"/>
    <w:rsid w:val="002B1995"/>
    <w:rsid w:val="002B1B45"/>
    <w:rsid w:val="002B1B57"/>
    <w:rsid w:val="002B1C18"/>
    <w:rsid w:val="002B1CA7"/>
    <w:rsid w:val="002B1D46"/>
    <w:rsid w:val="002B1D48"/>
    <w:rsid w:val="002B1D6A"/>
    <w:rsid w:val="002B1D95"/>
    <w:rsid w:val="002B1E05"/>
    <w:rsid w:val="002B1E71"/>
    <w:rsid w:val="002B1E8B"/>
    <w:rsid w:val="002B1EB8"/>
    <w:rsid w:val="002B1F52"/>
    <w:rsid w:val="002B1F7D"/>
    <w:rsid w:val="002B1FCE"/>
    <w:rsid w:val="002B1FD2"/>
    <w:rsid w:val="002B20B8"/>
    <w:rsid w:val="002B212C"/>
    <w:rsid w:val="002B212D"/>
    <w:rsid w:val="002B21EA"/>
    <w:rsid w:val="002B220F"/>
    <w:rsid w:val="002B2325"/>
    <w:rsid w:val="002B245C"/>
    <w:rsid w:val="002B247F"/>
    <w:rsid w:val="002B248E"/>
    <w:rsid w:val="002B24EB"/>
    <w:rsid w:val="002B255F"/>
    <w:rsid w:val="002B256A"/>
    <w:rsid w:val="002B25CE"/>
    <w:rsid w:val="002B25D0"/>
    <w:rsid w:val="002B2767"/>
    <w:rsid w:val="002B27EC"/>
    <w:rsid w:val="002B28AD"/>
    <w:rsid w:val="002B28EE"/>
    <w:rsid w:val="002B28FC"/>
    <w:rsid w:val="002B2988"/>
    <w:rsid w:val="002B29A3"/>
    <w:rsid w:val="002B29D6"/>
    <w:rsid w:val="002B2A1D"/>
    <w:rsid w:val="002B2A71"/>
    <w:rsid w:val="002B2ADC"/>
    <w:rsid w:val="002B2AF3"/>
    <w:rsid w:val="002B2B97"/>
    <w:rsid w:val="002B2C24"/>
    <w:rsid w:val="002B2CC2"/>
    <w:rsid w:val="002B2D0D"/>
    <w:rsid w:val="002B2DAF"/>
    <w:rsid w:val="002B2DBB"/>
    <w:rsid w:val="002B2E6F"/>
    <w:rsid w:val="002B2F15"/>
    <w:rsid w:val="002B3047"/>
    <w:rsid w:val="002B304F"/>
    <w:rsid w:val="002B30F9"/>
    <w:rsid w:val="002B31B8"/>
    <w:rsid w:val="002B31C5"/>
    <w:rsid w:val="002B3211"/>
    <w:rsid w:val="002B323E"/>
    <w:rsid w:val="002B329D"/>
    <w:rsid w:val="002B32BA"/>
    <w:rsid w:val="002B3316"/>
    <w:rsid w:val="002B3353"/>
    <w:rsid w:val="002B33B3"/>
    <w:rsid w:val="002B34B0"/>
    <w:rsid w:val="002B34FA"/>
    <w:rsid w:val="002B3519"/>
    <w:rsid w:val="002B35C8"/>
    <w:rsid w:val="002B35DC"/>
    <w:rsid w:val="002B3773"/>
    <w:rsid w:val="002B37FD"/>
    <w:rsid w:val="002B3835"/>
    <w:rsid w:val="002B3853"/>
    <w:rsid w:val="002B3873"/>
    <w:rsid w:val="002B38AF"/>
    <w:rsid w:val="002B3985"/>
    <w:rsid w:val="002B399F"/>
    <w:rsid w:val="002B3A55"/>
    <w:rsid w:val="002B3A7D"/>
    <w:rsid w:val="002B3B03"/>
    <w:rsid w:val="002B3B7C"/>
    <w:rsid w:val="002B3C97"/>
    <w:rsid w:val="002B3CD5"/>
    <w:rsid w:val="002B3CE9"/>
    <w:rsid w:val="002B3D4D"/>
    <w:rsid w:val="002B3E43"/>
    <w:rsid w:val="002B3EE6"/>
    <w:rsid w:val="002B3F8A"/>
    <w:rsid w:val="002B403B"/>
    <w:rsid w:val="002B4043"/>
    <w:rsid w:val="002B4082"/>
    <w:rsid w:val="002B40BA"/>
    <w:rsid w:val="002B40E5"/>
    <w:rsid w:val="002B4207"/>
    <w:rsid w:val="002B42E0"/>
    <w:rsid w:val="002B4303"/>
    <w:rsid w:val="002B4369"/>
    <w:rsid w:val="002B439D"/>
    <w:rsid w:val="002B4440"/>
    <w:rsid w:val="002B4590"/>
    <w:rsid w:val="002B4594"/>
    <w:rsid w:val="002B45B9"/>
    <w:rsid w:val="002B4621"/>
    <w:rsid w:val="002B465D"/>
    <w:rsid w:val="002B4664"/>
    <w:rsid w:val="002B46CC"/>
    <w:rsid w:val="002B4722"/>
    <w:rsid w:val="002B4731"/>
    <w:rsid w:val="002B4741"/>
    <w:rsid w:val="002B47C0"/>
    <w:rsid w:val="002B47E1"/>
    <w:rsid w:val="002B4932"/>
    <w:rsid w:val="002B493B"/>
    <w:rsid w:val="002B4977"/>
    <w:rsid w:val="002B49CC"/>
    <w:rsid w:val="002B4A75"/>
    <w:rsid w:val="002B4AEE"/>
    <w:rsid w:val="002B4B58"/>
    <w:rsid w:val="002B4C80"/>
    <w:rsid w:val="002B4E04"/>
    <w:rsid w:val="002B4E7D"/>
    <w:rsid w:val="002B4E99"/>
    <w:rsid w:val="002B4E9E"/>
    <w:rsid w:val="002B4FB0"/>
    <w:rsid w:val="002B502D"/>
    <w:rsid w:val="002B511B"/>
    <w:rsid w:val="002B5136"/>
    <w:rsid w:val="002B5189"/>
    <w:rsid w:val="002B518F"/>
    <w:rsid w:val="002B5193"/>
    <w:rsid w:val="002B5214"/>
    <w:rsid w:val="002B523B"/>
    <w:rsid w:val="002B525D"/>
    <w:rsid w:val="002B5298"/>
    <w:rsid w:val="002B5353"/>
    <w:rsid w:val="002B5390"/>
    <w:rsid w:val="002B53D1"/>
    <w:rsid w:val="002B53E3"/>
    <w:rsid w:val="002B541B"/>
    <w:rsid w:val="002B541D"/>
    <w:rsid w:val="002B541F"/>
    <w:rsid w:val="002B547A"/>
    <w:rsid w:val="002B5499"/>
    <w:rsid w:val="002B54A0"/>
    <w:rsid w:val="002B54E7"/>
    <w:rsid w:val="002B554E"/>
    <w:rsid w:val="002B556E"/>
    <w:rsid w:val="002B5577"/>
    <w:rsid w:val="002B5635"/>
    <w:rsid w:val="002B565E"/>
    <w:rsid w:val="002B5672"/>
    <w:rsid w:val="002B56A3"/>
    <w:rsid w:val="002B56E8"/>
    <w:rsid w:val="002B57BC"/>
    <w:rsid w:val="002B58EB"/>
    <w:rsid w:val="002B5983"/>
    <w:rsid w:val="002B5995"/>
    <w:rsid w:val="002B59C4"/>
    <w:rsid w:val="002B5A08"/>
    <w:rsid w:val="002B5A3F"/>
    <w:rsid w:val="002B5A93"/>
    <w:rsid w:val="002B5B24"/>
    <w:rsid w:val="002B5BB9"/>
    <w:rsid w:val="002B5BD3"/>
    <w:rsid w:val="002B5C7B"/>
    <w:rsid w:val="002B5D5C"/>
    <w:rsid w:val="002B5E06"/>
    <w:rsid w:val="002B5E61"/>
    <w:rsid w:val="002B5EEF"/>
    <w:rsid w:val="002B5F3C"/>
    <w:rsid w:val="002B6008"/>
    <w:rsid w:val="002B6012"/>
    <w:rsid w:val="002B6056"/>
    <w:rsid w:val="002B609D"/>
    <w:rsid w:val="002B60AD"/>
    <w:rsid w:val="002B613C"/>
    <w:rsid w:val="002B6142"/>
    <w:rsid w:val="002B61F7"/>
    <w:rsid w:val="002B6208"/>
    <w:rsid w:val="002B62BC"/>
    <w:rsid w:val="002B630D"/>
    <w:rsid w:val="002B6320"/>
    <w:rsid w:val="002B632B"/>
    <w:rsid w:val="002B634E"/>
    <w:rsid w:val="002B6352"/>
    <w:rsid w:val="002B635A"/>
    <w:rsid w:val="002B63C3"/>
    <w:rsid w:val="002B63D4"/>
    <w:rsid w:val="002B646D"/>
    <w:rsid w:val="002B649F"/>
    <w:rsid w:val="002B64A2"/>
    <w:rsid w:val="002B6559"/>
    <w:rsid w:val="002B6587"/>
    <w:rsid w:val="002B65B7"/>
    <w:rsid w:val="002B65E7"/>
    <w:rsid w:val="002B687E"/>
    <w:rsid w:val="002B68A8"/>
    <w:rsid w:val="002B6931"/>
    <w:rsid w:val="002B6957"/>
    <w:rsid w:val="002B6989"/>
    <w:rsid w:val="002B6A5A"/>
    <w:rsid w:val="002B6A84"/>
    <w:rsid w:val="002B6B7B"/>
    <w:rsid w:val="002B6C15"/>
    <w:rsid w:val="002B6C3D"/>
    <w:rsid w:val="002B6C6D"/>
    <w:rsid w:val="002B6C88"/>
    <w:rsid w:val="002B6CDC"/>
    <w:rsid w:val="002B6DC8"/>
    <w:rsid w:val="002B6E8F"/>
    <w:rsid w:val="002B6EA4"/>
    <w:rsid w:val="002B6ED9"/>
    <w:rsid w:val="002B6F77"/>
    <w:rsid w:val="002B6FB8"/>
    <w:rsid w:val="002B7030"/>
    <w:rsid w:val="002B7052"/>
    <w:rsid w:val="002B7060"/>
    <w:rsid w:val="002B70AB"/>
    <w:rsid w:val="002B7162"/>
    <w:rsid w:val="002B7183"/>
    <w:rsid w:val="002B71D7"/>
    <w:rsid w:val="002B725E"/>
    <w:rsid w:val="002B72FC"/>
    <w:rsid w:val="002B7375"/>
    <w:rsid w:val="002B7420"/>
    <w:rsid w:val="002B749F"/>
    <w:rsid w:val="002B7519"/>
    <w:rsid w:val="002B75BF"/>
    <w:rsid w:val="002B76B4"/>
    <w:rsid w:val="002B76B5"/>
    <w:rsid w:val="002B76F4"/>
    <w:rsid w:val="002B771A"/>
    <w:rsid w:val="002B7745"/>
    <w:rsid w:val="002B7781"/>
    <w:rsid w:val="002B785C"/>
    <w:rsid w:val="002B78B4"/>
    <w:rsid w:val="002B7906"/>
    <w:rsid w:val="002B7916"/>
    <w:rsid w:val="002B7933"/>
    <w:rsid w:val="002B794A"/>
    <w:rsid w:val="002B7970"/>
    <w:rsid w:val="002B7ACA"/>
    <w:rsid w:val="002B7AE5"/>
    <w:rsid w:val="002B7B00"/>
    <w:rsid w:val="002B7C20"/>
    <w:rsid w:val="002B7C37"/>
    <w:rsid w:val="002B7C5B"/>
    <w:rsid w:val="002B7C75"/>
    <w:rsid w:val="002B7D00"/>
    <w:rsid w:val="002B7E5D"/>
    <w:rsid w:val="002B7E72"/>
    <w:rsid w:val="002B7E86"/>
    <w:rsid w:val="002B7E96"/>
    <w:rsid w:val="002B7EF4"/>
    <w:rsid w:val="002B7EFF"/>
    <w:rsid w:val="002B7F45"/>
    <w:rsid w:val="002B7F4B"/>
    <w:rsid w:val="002BA3F4"/>
    <w:rsid w:val="002C004A"/>
    <w:rsid w:val="002C004F"/>
    <w:rsid w:val="002C0060"/>
    <w:rsid w:val="002C00E4"/>
    <w:rsid w:val="002C016B"/>
    <w:rsid w:val="002C02BA"/>
    <w:rsid w:val="002C0414"/>
    <w:rsid w:val="002C0489"/>
    <w:rsid w:val="002C04AE"/>
    <w:rsid w:val="002C0524"/>
    <w:rsid w:val="002C05D5"/>
    <w:rsid w:val="002C06C5"/>
    <w:rsid w:val="002C0724"/>
    <w:rsid w:val="002C0730"/>
    <w:rsid w:val="002C07C4"/>
    <w:rsid w:val="002C0939"/>
    <w:rsid w:val="002C0972"/>
    <w:rsid w:val="002C0A31"/>
    <w:rsid w:val="002C0A4D"/>
    <w:rsid w:val="002C0ABA"/>
    <w:rsid w:val="002C0AC9"/>
    <w:rsid w:val="002C0B36"/>
    <w:rsid w:val="002C0B54"/>
    <w:rsid w:val="002C0BB6"/>
    <w:rsid w:val="002C0C97"/>
    <w:rsid w:val="002C0CA8"/>
    <w:rsid w:val="002C0D38"/>
    <w:rsid w:val="002C0D3B"/>
    <w:rsid w:val="002C0D57"/>
    <w:rsid w:val="002C0D65"/>
    <w:rsid w:val="002C0DE1"/>
    <w:rsid w:val="002C0F1D"/>
    <w:rsid w:val="002C0F44"/>
    <w:rsid w:val="002C0FDF"/>
    <w:rsid w:val="002C102D"/>
    <w:rsid w:val="002C114B"/>
    <w:rsid w:val="002C1189"/>
    <w:rsid w:val="002C118E"/>
    <w:rsid w:val="002C123F"/>
    <w:rsid w:val="002C132E"/>
    <w:rsid w:val="002C1414"/>
    <w:rsid w:val="002C14EB"/>
    <w:rsid w:val="002C1538"/>
    <w:rsid w:val="002C1543"/>
    <w:rsid w:val="002C1615"/>
    <w:rsid w:val="002C1649"/>
    <w:rsid w:val="002C164D"/>
    <w:rsid w:val="002C1696"/>
    <w:rsid w:val="002C16B3"/>
    <w:rsid w:val="002C16E8"/>
    <w:rsid w:val="002C173C"/>
    <w:rsid w:val="002C1777"/>
    <w:rsid w:val="002C17AA"/>
    <w:rsid w:val="002C1834"/>
    <w:rsid w:val="002C183D"/>
    <w:rsid w:val="002C18E0"/>
    <w:rsid w:val="002C1905"/>
    <w:rsid w:val="002C196E"/>
    <w:rsid w:val="002C1A4B"/>
    <w:rsid w:val="002C1A84"/>
    <w:rsid w:val="002C1A88"/>
    <w:rsid w:val="002C1AA9"/>
    <w:rsid w:val="002C1ABC"/>
    <w:rsid w:val="002C1B50"/>
    <w:rsid w:val="002C1B61"/>
    <w:rsid w:val="002C1BA5"/>
    <w:rsid w:val="002C1BD2"/>
    <w:rsid w:val="002C1C95"/>
    <w:rsid w:val="002C1D12"/>
    <w:rsid w:val="002C1D2F"/>
    <w:rsid w:val="002C1D44"/>
    <w:rsid w:val="002C1D78"/>
    <w:rsid w:val="002C1DB4"/>
    <w:rsid w:val="002C1E01"/>
    <w:rsid w:val="002C1EA5"/>
    <w:rsid w:val="002C1EB6"/>
    <w:rsid w:val="002C1F11"/>
    <w:rsid w:val="002C1F22"/>
    <w:rsid w:val="002C1FBA"/>
    <w:rsid w:val="002C1FD6"/>
    <w:rsid w:val="002C201D"/>
    <w:rsid w:val="002C2022"/>
    <w:rsid w:val="002C2097"/>
    <w:rsid w:val="002C20B5"/>
    <w:rsid w:val="002C211E"/>
    <w:rsid w:val="002C219C"/>
    <w:rsid w:val="002C220A"/>
    <w:rsid w:val="002C237A"/>
    <w:rsid w:val="002C23D6"/>
    <w:rsid w:val="002C23F5"/>
    <w:rsid w:val="002C2490"/>
    <w:rsid w:val="002C24C1"/>
    <w:rsid w:val="002C2538"/>
    <w:rsid w:val="002C2566"/>
    <w:rsid w:val="002C2588"/>
    <w:rsid w:val="002C266B"/>
    <w:rsid w:val="002C2696"/>
    <w:rsid w:val="002C271D"/>
    <w:rsid w:val="002C2772"/>
    <w:rsid w:val="002C27F5"/>
    <w:rsid w:val="002C2885"/>
    <w:rsid w:val="002C288A"/>
    <w:rsid w:val="002C28A6"/>
    <w:rsid w:val="002C2926"/>
    <w:rsid w:val="002C294D"/>
    <w:rsid w:val="002C2A5D"/>
    <w:rsid w:val="002C2A9C"/>
    <w:rsid w:val="002C2B2E"/>
    <w:rsid w:val="002C2B91"/>
    <w:rsid w:val="002C2BDF"/>
    <w:rsid w:val="002C2BE8"/>
    <w:rsid w:val="002C2C0B"/>
    <w:rsid w:val="002C2C0E"/>
    <w:rsid w:val="002C2C23"/>
    <w:rsid w:val="002C2C4D"/>
    <w:rsid w:val="002C2C77"/>
    <w:rsid w:val="002C2C86"/>
    <w:rsid w:val="002C2D45"/>
    <w:rsid w:val="002C2D69"/>
    <w:rsid w:val="002C2D85"/>
    <w:rsid w:val="002C2ED0"/>
    <w:rsid w:val="002C2ED4"/>
    <w:rsid w:val="002C2EDB"/>
    <w:rsid w:val="002C2F6D"/>
    <w:rsid w:val="002C2F7A"/>
    <w:rsid w:val="002C2F89"/>
    <w:rsid w:val="002C3009"/>
    <w:rsid w:val="002C3059"/>
    <w:rsid w:val="002C3088"/>
    <w:rsid w:val="002C30D3"/>
    <w:rsid w:val="002C30D4"/>
    <w:rsid w:val="002C3178"/>
    <w:rsid w:val="002C31B0"/>
    <w:rsid w:val="002C31DC"/>
    <w:rsid w:val="002C3215"/>
    <w:rsid w:val="002C3358"/>
    <w:rsid w:val="002C33EC"/>
    <w:rsid w:val="002C340D"/>
    <w:rsid w:val="002C344C"/>
    <w:rsid w:val="002C34BF"/>
    <w:rsid w:val="002C355C"/>
    <w:rsid w:val="002C35CD"/>
    <w:rsid w:val="002C3697"/>
    <w:rsid w:val="002C36F4"/>
    <w:rsid w:val="002C372C"/>
    <w:rsid w:val="002C3828"/>
    <w:rsid w:val="002C3854"/>
    <w:rsid w:val="002C3875"/>
    <w:rsid w:val="002C38DD"/>
    <w:rsid w:val="002C38E9"/>
    <w:rsid w:val="002C3917"/>
    <w:rsid w:val="002C3941"/>
    <w:rsid w:val="002C3AC8"/>
    <w:rsid w:val="002C3B40"/>
    <w:rsid w:val="002C3B7A"/>
    <w:rsid w:val="002C3B84"/>
    <w:rsid w:val="002C3C46"/>
    <w:rsid w:val="002C3C6B"/>
    <w:rsid w:val="002C3CBD"/>
    <w:rsid w:val="002C3D62"/>
    <w:rsid w:val="002C3D9C"/>
    <w:rsid w:val="002C3DB5"/>
    <w:rsid w:val="002C3DD7"/>
    <w:rsid w:val="002C3DDC"/>
    <w:rsid w:val="002C3E82"/>
    <w:rsid w:val="002C3EB2"/>
    <w:rsid w:val="002C3ECB"/>
    <w:rsid w:val="002C3ED4"/>
    <w:rsid w:val="002C3F1C"/>
    <w:rsid w:val="002C3F5E"/>
    <w:rsid w:val="002C4037"/>
    <w:rsid w:val="002C4123"/>
    <w:rsid w:val="002C41A5"/>
    <w:rsid w:val="002C41D8"/>
    <w:rsid w:val="002C41E8"/>
    <w:rsid w:val="002C41EF"/>
    <w:rsid w:val="002C420A"/>
    <w:rsid w:val="002C434A"/>
    <w:rsid w:val="002C4379"/>
    <w:rsid w:val="002C43E1"/>
    <w:rsid w:val="002C44EF"/>
    <w:rsid w:val="002C45A3"/>
    <w:rsid w:val="002C45AF"/>
    <w:rsid w:val="002C47EF"/>
    <w:rsid w:val="002C4826"/>
    <w:rsid w:val="002C48B2"/>
    <w:rsid w:val="002C4904"/>
    <w:rsid w:val="002C493F"/>
    <w:rsid w:val="002C49DB"/>
    <w:rsid w:val="002C49EF"/>
    <w:rsid w:val="002C4A03"/>
    <w:rsid w:val="002C4AE5"/>
    <w:rsid w:val="002C4AF8"/>
    <w:rsid w:val="002C4B3E"/>
    <w:rsid w:val="002C4BAD"/>
    <w:rsid w:val="002C4C47"/>
    <w:rsid w:val="002C4D10"/>
    <w:rsid w:val="002C4D60"/>
    <w:rsid w:val="002C4EAB"/>
    <w:rsid w:val="002C4EF9"/>
    <w:rsid w:val="002C4FC8"/>
    <w:rsid w:val="002C5093"/>
    <w:rsid w:val="002C5101"/>
    <w:rsid w:val="002C5105"/>
    <w:rsid w:val="002C5189"/>
    <w:rsid w:val="002C518B"/>
    <w:rsid w:val="002C519D"/>
    <w:rsid w:val="002C51AD"/>
    <w:rsid w:val="002C51D4"/>
    <w:rsid w:val="002C5209"/>
    <w:rsid w:val="002C5260"/>
    <w:rsid w:val="002C533A"/>
    <w:rsid w:val="002C53E4"/>
    <w:rsid w:val="002C53F7"/>
    <w:rsid w:val="002C53F8"/>
    <w:rsid w:val="002C5533"/>
    <w:rsid w:val="002C5568"/>
    <w:rsid w:val="002C5579"/>
    <w:rsid w:val="002C558D"/>
    <w:rsid w:val="002C55D7"/>
    <w:rsid w:val="002C561F"/>
    <w:rsid w:val="002C5669"/>
    <w:rsid w:val="002C57FD"/>
    <w:rsid w:val="002C581D"/>
    <w:rsid w:val="002C5825"/>
    <w:rsid w:val="002C5857"/>
    <w:rsid w:val="002C588B"/>
    <w:rsid w:val="002C58B0"/>
    <w:rsid w:val="002C58FC"/>
    <w:rsid w:val="002C5917"/>
    <w:rsid w:val="002C596C"/>
    <w:rsid w:val="002C5B64"/>
    <w:rsid w:val="002C5B95"/>
    <w:rsid w:val="002C5BE2"/>
    <w:rsid w:val="002C5BF3"/>
    <w:rsid w:val="002C5CFE"/>
    <w:rsid w:val="002C5D78"/>
    <w:rsid w:val="002C5DA9"/>
    <w:rsid w:val="002C5E02"/>
    <w:rsid w:val="002C5E47"/>
    <w:rsid w:val="002C5E75"/>
    <w:rsid w:val="002C5E7F"/>
    <w:rsid w:val="002C5FEE"/>
    <w:rsid w:val="002C6078"/>
    <w:rsid w:val="002C60A5"/>
    <w:rsid w:val="002C61CC"/>
    <w:rsid w:val="002C61DB"/>
    <w:rsid w:val="002C6221"/>
    <w:rsid w:val="002C6231"/>
    <w:rsid w:val="002C623C"/>
    <w:rsid w:val="002C6286"/>
    <w:rsid w:val="002C62F2"/>
    <w:rsid w:val="002C6354"/>
    <w:rsid w:val="002C6366"/>
    <w:rsid w:val="002C638D"/>
    <w:rsid w:val="002C639C"/>
    <w:rsid w:val="002C63AF"/>
    <w:rsid w:val="002C63BB"/>
    <w:rsid w:val="002C645A"/>
    <w:rsid w:val="002C6492"/>
    <w:rsid w:val="002C6519"/>
    <w:rsid w:val="002C65E5"/>
    <w:rsid w:val="002C65E7"/>
    <w:rsid w:val="002C6605"/>
    <w:rsid w:val="002C6696"/>
    <w:rsid w:val="002C66E9"/>
    <w:rsid w:val="002C66F1"/>
    <w:rsid w:val="002C670B"/>
    <w:rsid w:val="002C676E"/>
    <w:rsid w:val="002C6797"/>
    <w:rsid w:val="002C6800"/>
    <w:rsid w:val="002C6810"/>
    <w:rsid w:val="002C6877"/>
    <w:rsid w:val="002C689B"/>
    <w:rsid w:val="002C691B"/>
    <w:rsid w:val="002C69BA"/>
    <w:rsid w:val="002C6A42"/>
    <w:rsid w:val="002C6A4D"/>
    <w:rsid w:val="002C6A6A"/>
    <w:rsid w:val="002C6AE8"/>
    <w:rsid w:val="002C6B78"/>
    <w:rsid w:val="002C6C01"/>
    <w:rsid w:val="002C6CB4"/>
    <w:rsid w:val="002C6CD4"/>
    <w:rsid w:val="002C6CF2"/>
    <w:rsid w:val="002C6D7D"/>
    <w:rsid w:val="002C6E0E"/>
    <w:rsid w:val="002C6E3D"/>
    <w:rsid w:val="002C6E55"/>
    <w:rsid w:val="002C6E6A"/>
    <w:rsid w:val="002C6E9C"/>
    <w:rsid w:val="002C6EFF"/>
    <w:rsid w:val="002C6F2E"/>
    <w:rsid w:val="002C6F6B"/>
    <w:rsid w:val="002C6F77"/>
    <w:rsid w:val="002C6F92"/>
    <w:rsid w:val="002C705A"/>
    <w:rsid w:val="002C7071"/>
    <w:rsid w:val="002C707C"/>
    <w:rsid w:val="002C71AE"/>
    <w:rsid w:val="002C7227"/>
    <w:rsid w:val="002C7260"/>
    <w:rsid w:val="002C7286"/>
    <w:rsid w:val="002C7329"/>
    <w:rsid w:val="002C737C"/>
    <w:rsid w:val="002C73D2"/>
    <w:rsid w:val="002C73E6"/>
    <w:rsid w:val="002C7401"/>
    <w:rsid w:val="002C741D"/>
    <w:rsid w:val="002C7460"/>
    <w:rsid w:val="002C747E"/>
    <w:rsid w:val="002C7494"/>
    <w:rsid w:val="002C74A7"/>
    <w:rsid w:val="002C74D7"/>
    <w:rsid w:val="002C75A5"/>
    <w:rsid w:val="002C75BE"/>
    <w:rsid w:val="002C75F5"/>
    <w:rsid w:val="002C7602"/>
    <w:rsid w:val="002C7620"/>
    <w:rsid w:val="002C77A7"/>
    <w:rsid w:val="002C789D"/>
    <w:rsid w:val="002C78A9"/>
    <w:rsid w:val="002C78FA"/>
    <w:rsid w:val="002C7956"/>
    <w:rsid w:val="002C7994"/>
    <w:rsid w:val="002C79CF"/>
    <w:rsid w:val="002C7A54"/>
    <w:rsid w:val="002C7A62"/>
    <w:rsid w:val="002C7A6D"/>
    <w:rsid w:val="002C7A76"/>
    <w:rsid w:val="002C7ABE"/>
    <w:rsid w:val="002C7BC0"/>
    <w:rsid w:val="002C7BE6"/>
    <w:rsid w:val="002C7C44"/>
    <w:rsid w:val="002C7C8C"/>
    <w:rsid w:val="002C7CC9"/>
    <w:rsid w:val="002C7D03"/>
    <w:rsid w:val="002C7E04"/>
    <w:rsid w:val="002C7E1D"/>
    <w:rsid w:val="002C7F23"/>
    <w:rsid w:val="002C7F28"/>
    <w:rsid w:val="002C7F44"/>
    <w:rsid w:val="002C7F77"/>
    <w:rsid w:val="002C7F98"/>
    <w:rsid w:val="002C7FFB"/>
    <w:rsid w:val="002D002C"/>
    <w:rsid w:val="002D0033"/>
    <w:rsid w:val="002D0034"/>
    <w:rsid w:val="002D0106"/>
    <w:rsid w:val="002D0110"/>
    <w:rsid w:val="002D0124"/>
    <w:rsid w:val="002D0169"/>
    <w:rsid w:val="002D01B3"/>
    <w:rsid w:val="002D01BC"/>
    <w:rsid w:val="002D024F"/>
    <w:rsid w:val="002D0265"/>
    <w:rsid w:val="002D026A"/>
    <w:rsid w:val="002D0297"/>
    <w:rsid w:val="002D02C4"/>
    <w:rsid w:val="002D02E7"/>
    <w:rsid w:val="002D02FB"/>
    <w:rsid w:val="002D03AF"/>
    <w:rsid w:val="002D040A"/>
    <w:rsid w:val="002D0441"/>
    <w:rsid w:val="002D0548"/>
    <w:rsid w:val="002D056B"/>
    <w:rsid w:val="002D0591"/>
    <w:rsid w:val="002D0617"/>
    <w:rsid w:val="002D065B"/>
    <w:rsid w:val="002D06B5"/>
    <w:rsid w:val="002D0729"/>
    <w:rsid w:val="002D0872"/>
    <w:rsid w:val="002D09E5"/>
    <w:rsid w:val="002D09EF"/>
    <w:rsid w:val="002D0AA2"/>
    <w:rsid w:val="002D0AD4"/>
    <w:rsid w:val="002D0AEA"/>
    <w:rsid w:val="002D0B0C"/>
    <w:rsid w:val="002D0B8A"/>
    <w:rsid w:val="002D0B8D"/>
    <w:rsid w:val="002D0BF6"/>
    <w:rsid w:val="002D0C5C"/>
    <w:rsid w:val="002D0CD4"/>
    <w:rsid w:val="002D0CDA"/>
    <w:rsid w:val="002D0CF2"/>
    <w:rsid w:val="002D0D1F"/>
    <w:rsid w:val="002D0D3C"/>
    <w:rsid w:val="002D0D5B"/>
    <w:rsid w:val="002D0D5C"/>
    <w:rsid w:val="002D0DA3"/>
    <w:rsid w:val="002D0DB3"/>
    <w:rsid w:val="002D0E8F"/>
    <w:rsid w:val="002D0EBC"/>
    <w:rsid w:val="002D0ED6"/>
    <w:rsid w:val="002D0F32"/>
    <w:rsid w:val="002D0FFE"/>
    <w:rsid w:val="002D103D"/>
    <w:rsid w:val="002D1045"/>
    <w:rsid w:val="002D10B6"/>
    <w:rsid w:val="002D10F2"/>
    <w:rsid w:val="002D111A"/>
    <w:rsid w:val="002D113B"/>
    <w:rsid w:val="002D120A"/>
    <w:rsid w:val="002D121E"/>
    <w:rsid w:val="002D1283"/>
    <w:rsid w:val="002D1290"/>
    <w:rsid w:val="002D12A9"/>
    <w:rsid w:val="002D12AA"/>
    <w:rsid w:val="002D12AE"/>
    <w:rsid w:val="002D13AA"/>
    <w:rsid w:val="002D13BE"/>
    <w:rsid w:val="002D1410"/>
    <w:rsid w:val="002D144A"/>
    <w:rsid w:val="002D14A8"/>
    <w:rsid w:val="002D14F3"/>
    <w:rsid w:val="002D1650"/>
    <w:rsid w:val="002D16F1"/>
    <w:rsid w:val="002D1711"/>
    <w:rsid w:val="002D177B"/>
    <w:rsid w:val="002D1796"/>
    <w:rsid w:val="002D17B5"/>
    <w:rsid w:val="002D185B"/>
    <w:rsid w:val="002D18E5"/>
    <w:rsid w:val="002D19FC"/>
    <w:rsid w:val="002D1A0C"/>
    <w:rsid w:val="002D1A6B"/>
    <w:rsid w:val="002D1A91"/>
    <w:rsid w:val="002D1C5B"/>
    <w:rsid w:val="002D1D71"/>
    <w:rsid w:val="002D1E12"/>
    <w:rsid w:val="002D2097"/>
    <w:rsid w:val="002D20A1"/>
    <w:rsid w:val="002D20BB"/>
    <w:rsid w:val="002D212E"/>
    <w:rsid w:val="002D213B"/>
    <w:rsid w:val="002D21F9"/>
    <w:rsid w:val="002D2283"/>
    <w:rsid w:val="002D22D5"/>
    <w:rsid w:val="002D2427"/>
    <w:rsid w:val="002D2458"/>
    <w:rsid w:val="002D24CB"/>
    <w:rsid w:val="002D24EC"/>
    <w:rsid w:val="002D2533"/>
    <w:rsid w:val="002D256F"/>
    <w:rsid w:val="002D25B5"/>
    <w:rsid w:val="002D2660"/>
    <w:rsid w:val="002D26D0"/>
    <w:rsid w:val="002D26E9"/>
    <w:rsid w:val="002D2708"/>
    <w:rsid w:val="002D2760"/>
    <w:rsid w:val="002D278F"/>
    <w:rsid w:val="002D27AB"/>
    <w:rsid w:val="002D27AF"/>
    <w:rsid w:val="002D28B4"/>
    <w:rsid w:val="002D28E6"/>
    <w:rsid w:val="002D2927"/>
    <w:rsid w:val="002D2979"/>
    <w:rsid w:val="002D2A02"/>
    <w:rsid w:val="002D2A0F"/>
    <w:rsid w:val="002D2AB5"/>
    <w:rsid w:val="002D2B98"/>
    <w:rsid w:val="002D2B9D"/>
    <w:rsid w:val="002D2BC8"/>
    <w:rsid w:val="002D2BCB"/>
    <w:rsid w:val="002D2C41"/>
    <w:rsid w:val="002D2CD3"/>
    <w:rsid w:val="002D2D64"/>
    <w:rsid w:val="002D2E0A"/>
    <w:rsid w:val="002D2E59"/>
    <w:rsid w:val="002D2E5B"/>
    <w:rsid w:val="002D2E5F"/>
    <w:rsid w:val="002D2E8D"/>
    <w:rsid w:val="002D2EE9"/>
    <w:rsid w:val="002D2F0C"/>
    <w:rsid w:val="002D2F7F"/>
    <w:rsid w:val="002D2FE3"/>
    <w:rsid w:val="002D2FE9"/>
    <w:rsid w:val="002D30B8"/>
    <w:rsid w:val="002D30BA"/>
    <w:rsid w:val="002D30FC"/>
    <w:rsid w:val="002D3108"/>
    <w:rsid w:val="002D3162"/>
    <w:rsid w:val="002D31D4"/>
    <w:rsid w:val="002D320E"/>
    <w:rsid w:val="002D32C2"/>
    <w:rsid w:val="002D32F1"/>
    <w:rsid w:val="002D3314"/>
    <w:rsid w:val="002D3321"/>
    <w:rsid w:val="002D338E"/>
    <w:rsid w:val="002D33B7"/>
    <w:rsid w:val="002D33DC"/>
    <w:rsid w:val="002D33EE"/>
    <w:rsid w:val="002D343D"/>
    <w:rsid w:val="002D356D"/>
    <w:rsid w:val="002D3690"/>
    <w:rsid w:val="002D36AE"/>
    <w:rsid w:val="002D3739"/>
    <w:rsid w:val="002D381C"/>
    <w:rsid w:val="002D38B4"/>
    <w:rsid w:val="002D38FF"/>
    <w:rsid w:val="002D3926"/>
    <w:rsid w:val="002D39CA"/>
    <w:rsid w:val="002D39D9"/>
    <w:rsid w:val="002D39F2"/>
    <w:rsid w:val="002D3A0F"/>
    <w:rsid w:val="002D3A19"/>
    <w:rsid w:val="002D3A20"/>
    <w:rsid w:val="002D3B21"/>
    <w:rsid w:val="002D3C10"/>
    <w:rsid w:val="002D3C15"/>
    <w:rsid w:val="002D3C1E"/>
    <w:rsid w:val="002D3CCA"/>
    <w:rsid w:val="002D3D0A"/>
    <w:rsid w:val="002D3D3C"/>
    <w:rsid w:val="002D3D8D"/>
    <w:rsid w:val="002D3DAC"/>
    <w:rsid w:val="002D3DCE"/>
    <w:rsid w:val="002D3EF4"/>
    <w:rsid w:val="002D3FBD"/>
    <w:rsid w:val="002D3FE2"/>
    <w:rsid w:val="002D3FF7"/>
    <w:rsid w:val="002D4011"/>
    <w:rsid w:val="002D4076"/>
    <w:rsid w:val="002D40DD"/>
    <w:rsid w:val="002D4173"/>
    <w:rsid w:val="002D419E"/>
    <w:rsid w:val="002D41D7"/>
    <w:rsid w:val="002D41DE"/>
    <w:rsid w:val="002D4221"/>
    <w:rsid w:val="002D424D"/>
    <w:rsid w:val="002D42E1"/>
    <w:rsid w:val="002D4374"/>
    <w:rsid w:val="002D437C"/>
    <w:rsid w:val="002D4514"/>
    <w:rsid w:val="002D4565"/>
    <w:rsid w:val="002D45D5"/>
    <w:rsid w:val="002D4721"/>
    <w:rsid w:val="002D47AF"/>
    <w:rsid w:val="002D4830"/>
    <w:rsid w:val="002D4867"/>
    <w:rsid w:val="002D48A5"/>
    <w:rsid w:val="002D4960"/>
    <w:rsid w:val="002D4966"/>
    <w:rsid w:val="002D4967"/>
    <w:rsid w:val="002D49AA"/>
    <w:rsid w:val="002D49FC"/>
    <w:rsid w:val="002D4A2F"/>
    <w:rsid w:val="002D4AFC"/>
    <w:rsid w:val="002D4C1E"/>
    <w:rsid w:val="002D4D25"/>
    <w:rsid w:val="002D4DC4"/>
    <w:rsid w:val="002D4DCA"/>
    <w:rsid w:val="002D4E40"/>
    <w:rsid w:val="002D4ED4"/>
    <w:rsid w:val="002D4F15"/>
    <w:rsid w:val="002D4F29"/>
    <w:rsid w:val="002D4F88"/>
    <w:rsid w:val="002D4FE5"/>
    <w:rsid w:val="002D504A"/>
    <w:rsid w:val="002D5063"/>
    <w:rsid w:val="002D5113"/>
    <w:rsid w:val="002D517C"/>
    <w:rsid w:val="002D51B9"/>
    <w:rsid w:val="002D5293"/>
    <w:rsid w:val="002D52DE"/>
    <w:rsid w:val="002D5328"/>
    <w:rsid w:val="002D5382"/>
    <w:rsid w:val="002D53F7"/>
    <w:rsid w:val="002D5404"/>
    <w:rsid w:val="002D5452"/>
    <w:rsid w:val="002D54F8"/>
    <w:rsid w:val="002D556F"/>
    <w:rsid w:val="002D55A4"/>
    <w:rsid w:val="002D564C"/>
    <w:rsid w:val="002D57A5"/>
    <w:rsid w:val="002D5801"/>
    <w:rsid w:val="002D5981"/>
    <w:rsid w:val="002D5A1F"/>
    <w:rsid w:val="002D5BD3"/>
    <w:rsid w:val="002D5BE8"/>
    <w:rsid w:val="002D5C6A"/>
    <w:rsid w:val="002D5C6E"/>
    <w:rsid w:val="002D5D42"/>
    <w:rsid w:val="002D5DA0"/>
    <w:rsid w:val="002D5DBB"/>
    <w:rsid w:val="002D5DD2"/>
    <w:rsid w:val="002D5DE1"/>
    <w:rsid w:val="002D5E68"/>
    <w:rsid w:val="002D5EE1"/>
    <w:rsid w:val="002D5EE8"/>
    <w:rsid w:val="002D5FFA"/>
    <w:rsid w:val="002D608C"/>
    <w:rsid w:val="002D60BB"/>
    <w:rsid w:val="002D6104"/>
    <w:rsid w:val="002D6169"/>
    <w:rsid w:val="002D61DC"/>
    <w:rsid w:val="002D61F6"/>
    <w:rsid w:val="002D620C"/>
    <w:rsid w:val="002D6253"/>
    <w:rsid w:val="002D625E"/>
    <w:rsid w:val="002D626F"/>
    <w:rsid w:val="002D6282"/>
    <w:rsid w:val="002D62AC"/>
    <w:rsid w:val="002D62F1"/>
    <w:rsid w:val="002D6381"/>
    <w:rsid w:val="002D6434"/>
    <w:rsid w:val="002D649A"/>
    <w:rsid w:val="002D653E"/>
    <w:rsid w:val="002D656A"/>
    <w:rsid w:val="002D65DA"/>
    <w:rsid w:val="002D6629"/>
    <w:rsid w:val="002D6667"/>
    <w:rsid w:val="002D66BB"/>
    <w:rsid w:val="002D675E"/>
    <w:rsid w:val="002D676A"/>
    <w:rsid w:val="002D6781"/>
    <w:rsid w:val="002D680E"/>
    <w:rsid w:val="002D6821"/>
    <w:rsid w:val="002D689A"/>
    <w:rsid w:val="002D694B"/>
    <w:rsid w:val="002D695E"/>
    <w:rsid w:val="002D69E4"/>
    <w:rsid w:val="002D6A8B"/>
    <w:rsid w:val="002D6B85"/>
    <w:rsid w:val="002D6D57"/>
    <w:rsid w:val="002D6DF7"/>
    <w:rsid w:val="002D6EA5"/>
    <w:rsid w:val="002D6F59"/>
    <w:rsid w:val="002D71A8"/>
    <w:rsid w:val="002D71C2"/>
    <w:rsid w:val="002D71C9"/>
    <w:rsid w:val="002D7204"/>
    <w:rsid w:val="002D7222"/>
    <w:rsid w:val="002D7230"/>
    <w:rsid w:val="002D73AB"/>
    <w:rsid w:val="002D73F6"/>
    <w:rsid w:val="002D7467"/>
    <w:rsid w:val="002D7485"/>
    <w:rsid w:val="002D749F"/>
    <w:rsid w:val="002D74C4"/>
    <w:rsid w:val="002D74F7"/>
    <w:rsid w:val="002D7627"/>
    <w:rsid w:val="002D766A"/>
    <w:rsid w:val="002D7730"/>
    <w:rsid w:val="002D777A"/>
    <w:rsid w:val="002D77BA"/>
    <w:rsid w:val="002D77CE"/>
    <w:rsid w:val="002D77DA"/>
    <w:rsid w:val="002D7822"/>
    <w:rsid w:val="002D78D9"/>
    <w:rsid w:val="002D7913"/>
    <w:rsid w:val="002D79F1"/>
    <w:rsid w:val="002D7A16"/>
    <w:rsid w:val="002D7A3B"/>
    <w:rsid w:val="002D7A52"/>
    <w:rsid w:val="002D7AE9"/>
    <w:rsid w:val="002D7B16"/>
    <w:rsid w:val="002D7C18"/>
    <w:rsid w:val="002D7C68"/>
    <w:rsid w:val="002D7D6E"/>
    <w:rsid w:val="002D7DF7"/>
    <w:rsid w:val="002D7E13"/>
    <w:rsid w:val="002D7E39"/>
    <w:rsid w:val="002D7E60"/>
    <w:rsid w:val="002D7F08"/>
    <w:rsid w:val="002D7FD4"/>
    <w:rsid w:val="002E0050"/>
    <w:rsid w:val="002E00BE"/>
    <w:rsid w:val="002E01A1"/>
    <w:rsid w:val="002E02DF"/>
    <w:rsid w:val="002E02F7"/>
    <w:rsid w:val="002E0376"/>
    <w:rsid w:val="002E03CC"/>
    <w:rsid w:val="002E0462"/>
    <w:rsid w:val="002E049F"/>
    <w:rsid w:val="002E0523"/>
    <w:rsid w:val="002E055A"/>
    <w:rsid w:val="002E0612"/>
    <w:rsid w:val="002E065F"/>
    <w:rsid w:val="002E0689"/>
    <w:rsid w:val="002E06A0"/>
    <w:rsid w:val="002E06F4"/>
    <w:rsid w:val="002E070B"/>
    <w:rsid w:val="002E0841"/>
    <w:rsid w:val="002E0865"/>
    <w:rsid w:val="002E0883"/>
    <w:rsid w:val="002E094C"/>
    <w:rsid w:val="002E0990"/>
    <w:rsid w:val="002E0B98"/>
    <w:rsid w:val="002E0CFB"/>
    <w:rsid w:val="002E0D71"/>
    <w:rsid w:val="002E0D8A"/>
    <w:rsid w:val="002E0E99"/>
    <w:rsid w:val="002E0EC3"/>
    <w:rsid w:val="002E10DC"/>
    <w:rsid w:val="002E112A"/>
    <w:rsid w:val="002E1140"/>
    <w:rsid w:val="002E114B"/>
    <w:rsid w:val="002E1174"/>
    <w:rsid w:val="002E1189"/>
    <w:rsid w:val="002E1241"/>
    <w:rsid w:val="002E1295"/>
    <w:rsid w:val="002E12BD"/>
    <w:rsid w:val="002E12DF"/>
    <w:rsid w:val="002E1429"/>
    <w:rsid w:val="002E14B3"/>
    <w:rsid w:val="002E14E8"/>
    <w:rsid w:val="002E151B"/>
    <w:rsid w:val="002E1592"/>
    <w:rsid w:val="002E159F"/>
    <w:rsid w:val="002E15BF"/>
    <w:rsid w:val="002E15C4"/>
    <w:rsid w:val="002E162A"/>
    <w:rsid w:val="002E1769"/>
    <w:rsid w:val="002E17A9"/>
    <w:rsid w:val="002E18A1"/>
    <w:rsid w:val="002E18B9"/>
    <w:rsid w:val="002E18DC"/>
    <w:rsid w:val="002E191E"/>
    <w:rsid w:val="002E192D"/>
    <w:rsid w:val="002E1949"/>
    <w:rsid w:val="002E1B13"/>
    <w:rsid w:val="002E1B85"/>
    <w:rsid w:val="002E1B86"/>
    <w:rsid w:val="002E1BD7"/>
    <w:rsid w:val="002E1C24"/>
    <w:rsid w:val="002E1C38"/>
    <w:rsid w:val="002E1C78"/>
    <w:rsid w:val="002E1C82"/>
    <w:rsid w:val="002E1C92"/>
    <w:rsid w:val="002E1CB5"/>
    <w:rsid w:val="002E1CB8"/>
    <w:rsid w:val="002E1D57"/>
    <w:rsid w:val="002E1D85"/>
    <w:rsid w:val="002E1DAF"/>
    <w:rsid w:val="002E1DF1"/>
    <w:rsid w:val="002E1E0E"/>
    <w:rsid w:val="002E1E23"/>
    <w:rsid w:val="002E1E24"/>
    <w:rsid w:val="002E1E6B"/>
    <w:rsid w:val="002E1F8B"/>
    <w:rsid w:val="002E1FA6"/>
    <w:rsid w:val="002E1FFC"/>
    <w:rsid w:val="002E204F"/>
    <w:rsid w:val="002E210B"/>
    <w:rsid w:val="002E2143"/>
    <w:rsid w:val="002E2199"/>
    <w:rsid w:val="002E21A5"/>
    <w:rsid w:val="002E21B4"/>
    <w:rsid w:val="002E2201"/>
    <w:rsid w:val="002E2215"/>
    <w:rsid w:val="002E22B0"/>
    <w:rsid w:val="002E2366"/>
    <w:rsid w:val="002E236F"/>
    <w:rsid w:val="002E23A6"/>
    <w:rsid w:val="002E23BF"/>
    <w:rsid w:val="002E23EA"/>
    <w:rsid w:val="002E246A"/>
    <w:rsid w:val="002E2483"/>
    <w:rsid w:val="002E24FB"/>
    <w:rsid w:val="002E2534"/>
    <w:rsid w:val="002E2551"/>
    <w:rsid w:val="002E26FD"/>
    <w:rsid w:val="002E2764"/>
    <w:rsid w:val="002E2777"/>
    <w:rsid w:val="002E27BB"/>
    <w:rsid w:val="002E2804"/>
    <w:rsid w:val="002E28D2"/>
    <w:rsid w:val="002E2919"/>
    <w:rsid w:val="002E29CA"/>
    <w:rsid w:val="002E2A2B"/>
    <w:rsid w:val="002E2A4D"/>
    <w:rsid w:val="002E2AA6"/>
    <w:rsid w:val="002E2AB9"/>
    <w:rsid w:val="002E2ABD"/>
    <w:rsid w:val="002E2B8A"/>
    <w:rsid w:val="002E2C4E"/>
    <w:rsid w:val="002E2C7E"/>
    <w:rsid w:val="002E2CA6"/>
    <w:rsid w:val="002E2CAA"/>
    <w:rsid w:val="002E2CF8"/>
    <w:rsid w:val="002E2DCF"/>
    <w:rsid w:val="002E2DE4"/>
    <w:rsid w:val="002E2E44"/>
    <w:rsid w:val="002E2E91"/>
    <w:rsid w:val="002E2ECA"/>
    <w:rsid w:val="002E2FDF"/>
    <w:rsid w:val="002E30AA"/>
    <w:rsid w:val="002E30B3"/>
    <w:rsid w:val="002E310A"/>
    <w:rsid w:val="002E329C"/>
    <w:rsid w:val="002E32CC"/>
    <w:rsid w:val="002E32D2"/>
    <w:rsid w:val="002E32E1"/>
    <w:rsid w:val="002E3363"/>
    <w:rsid w:val="002E336E"/>
    <w:rsid w:val="002E339A"/>
    <w:rsid w:val="002E33D1"/>
    <w:rsid w:val="002E3444"/>
    <w:rsid w:val="002E3579"/>
    <w:rsid w:val="002E35DA"/>
    <w:rsid w:val="002E3620"/>
    <w:rsid w:val="002E3647"/>
    <w:rsid w:val="002E36C4"/>
    <w:rsid w:val="002E36FC"/>
    <w:rsid w:val="002E3716"/>
    <w:rsid w:val="002E3722"/>
    <w:rsid w:val="002E373F"/>
    <w:rsid w:val="002E376F"/>
    <w:rsid w:val="002E3778"/>
    <w:rsid w:val="002E37D8"/>
    <w:rsid w:val="002E3A1D"/>
    <w:rsid w:val="002E3A27"/>
    <w:rsid w:val="002E3A85"/>
    <w:rsid w:val="002E3A87"/>
    <w:rsid w:val="002E3ACC"/>
    <w:rsid w:val="002E3ACD"/>
    <w:rsid w:val="002E3B49"/>
    <w:rsid w:val="002E3BE1"/>
    <w:rsid w:val="002E3C0A"/>
    <w:rsid w:val="002E3C0E"/>
    <w:rsid w:val="002E3C91"/>
    <w:rsid w:val="002E3D83"/>
    <w:rsid w:val="002E3E04"/>
    <w:rsid w:val="002E3E35"/>
    <w:rsid w:val="002E3E5F"/>
    <w:rsid w:val="002E3E94"/>
    <w:rsid w:val="002E3F3E"/>
    <w:rsid w:val="002E3F5D"/>
    <w:rsid w:val="002E3FDA"/>
    <w:rsid w:val="002E4019"/>
    <w:rsid w:val="002E40F6"/>
    <w:rsid w:val="002E4126"/>
    <w:rsid w:val="002E413E"/>
    <w:rsid w:val="002E415C"/>
    <w:rsid w:val="002E425A"/>
    <w:rsid w:val="002E4292"/>
    <w:rsid w:val="002E433D"/>
    <w:rsid w:val="002E444A"/>
    <w:rsid w:val="002E451D"/>
    <w:rsid w:val="002E456F"/>
    <w:rsid w:val="002E4570"/>
    <w:rsid w:val="002E458A"/>
    <w:rsid w:val="002E458F"/>
    <w:rsid w:val="002E45AF"/>
    <w:rsid w:val="002E4698"/>
    <w:rsid w:val="002E46A5"/>
    <w:rsid w:val="002E471D"/>
    <w:rsid w:val="002E4735"/>
    <w:rsid w:val="002E47D4"/>
    <w:rsid w:val="002E47D9"/>
    <w:rsid w:val="002E4835"/>
    <w:rsid w:val="002E4856"/>
    <w:rsid w:val="002E48B8"/>
    <w:rsid w:val="002E4A05"/>
    <w:rsid w:val="002E4ADC"/>
    <w:rsid w:val="002E4B49"/>
    <w:rsid w:val="002E4C59"/>
    <w:rsid w:val="002E4CD5"/>
    <w:rsid w:val="002E4D13"/>
    <w:rsid w:val="002E4D4C"/>
    <w:rsid w:val="002E4DEB"/>
    <w:rsid w:val="002E4E01"/>
    <w:rsid w:val="002E4E74"/>
    <w:rsid w:val="002E4EA3"/>
    <w:rsid w:val="002E4EC3"/>
    <w:rsid w:val="002E4FA9"/>
    <w:rsid w:val="002E4FF1"/>
    <w:rsid w:val="002E501B"/>
    <w:rsid w:val="002E50A8"/>
    <w:rsid w:val="002E50BF"/>
    <w:rsid w:val="002E521A"/>
    <w:rsid w:val="002E524B"/>
    <w:rsid w:val="002E5290"/>
    <w:rsid w:val="002E52AE"/>
    <w:rsid w:val="002E52D5"/>
    <w:rsid w:val="002E52D8"/>
    <w:rsid w:val="002E52F0"/>
    <w:rsid w:val="002E5322"/>
    <w:rsid w:val="002E5364"/>
    <w:rsid w:val="002E53A4"/>
    <w:rsid w:val="002E5586"/>
    <w:rsid w:val="002E55FE"/>
    <w:rsid w:val="002E5626"/>
    <w:rsid w:val="002E5655"/>
    <w:rsid w:val="002E5657"/>
    <w:rsid w:val="002E5668"/>
    <w:rsid w:val="002E5686"/>
    <w:rsid w:val="002E571D"/>
    <w:rsid w:val="002E5738"/>
    <w:rsid w:val="002E57C3"/>
    <w:rsid w:val="002E5831"/>
    <w:rsid w:val="002E585D"/>
    <w:rsid w:val="002E589B"/>
    <w:rsid w:val="002E5902"/>
    <w:rsid w:val="002E59BD"/>
    <w:rsid w:val="002E5A33"/>
    <w:rsid w:val="002E5AB3"/>
    <w:rsid w:val="002E5ACB"/>
    <w:rsid w:val="002E5B25"/>
    <w:rsid w:val="002E5C7D"/>
    <w:rsid w:val="002E5C8E"/>
    <w:rsid w:val="002E5CCE"/>
    <w:rsid w:val="002E5CE3"/>
    <w:rsid w:val="002E5CF5"/>
    <w:rsid w:val="002E5CFD"/>
    <w:rsid w:val="002E5D35"/>
    <w:rsid w:val="002E5D45"/>
    <w:rsid w:val="002E5DCA"/>
    <w:rsid w:val="002E5E37"/>
    <w:rsid w:val="002E5EF5"/>
    <w:rsid w:val="002E5EF8"/>
    <w:rsid w:val="002E5F17"/>
    <w:rsid w:val="002E5F7F"/>
    <w:rsid w:val="002E6045"/>
    <w:rsid w:val="002E6052"/>
    <w:rsid w:val="002E60B4"/>
    <w:rsid w:val="002E613A"/>
    <w:rsid w:val="002E61F3"/>
    <w:rsid w:val="002E6261"/>
    <w:rsid w:val="002E631E"/>
    <w:rsid w:val="002E6335"/>
    <w:rsid w:val="002E6357"/>
    <w:rsid w:val="002E6364"/>
    <w:rsid w:val="002E63AD"/>
    <w:rsid w:val="002E63B7"/>
    <w:rsid w:val="002E63F7"/>
    <w:rsid w:val="002E6428"/>
    <w:rsid w:val="002E6481"/>
    <w:rsid w:val="002E6496"/>
    <w:rsid w:val="002E6682"/>
    <w:rsid w:val="002E66CF"/>
    <w:rsid w:val="002E6755"/>
    <w:rsid w:val="002E6772"/>
    <w:rsid w:val="002E679B"/>
    <w:rsid w:val="002E67BA"/>
    <w:rsid w:val="002E683B"/>
    <w:rsid w:val="002E6869"/>
    <w:rsid w:val="002E68E0"/>
    <w:rsid w:val="002E6900"/>
    <w:rsid w:val="002E690B"/>
    <w:rsid w:val="002E695E"/>
    <w:rsid w:val="002E69CC"/>
    <w:rsid w:val="002E6A45"/>
    <w:rsid w:val="002E6B0D"/>
    <w:rsid w:val="002E6B2B"/>
    <w:rsid w:val="002E6B6B"/>
    <w:rsid w:val="002E6BD4"/>
    <w:rsid w:val="002E6BEB"/>
    <w:rsid w:val="002E6C38"/>
    <w:rsid w:val="002E6C83"/>
    <w:rsid w:val="002E6CB4"/>
    <w:rsid w:val="002E6CCD"/>
    <w:rsid w:val="002E6EAA"/>
    <w:rsid w:val="002E6EB6"/>
    <w:rsid w:val="002E6EB7"/>
    <w:rsid w:val="002E6EDC"/>
    <w:rsid w:val="002E6F1E"/>
    <w:rsid w:val="002E70DE"/>
    <w:rsid w:val="002E70FA"/>
    <w:rsid w:val="002E7164"/>
    <w:rsid w:val="002E71B7"/>
    <w:rsid w:val="002E71BD"/>
    <w:rsid w:val="002E72B9"/>
    <w:rsid w:val="002E7369"/>
    <w:rsid w:val="002E73E1"/>
    <w:rsid w:val="002E73F9"/>
    <w:rsid w:val="002E742C"/>
    <w:rsid w:val="002E7448"/>
    <w:rsid w:val="002E74D3"/>
    <w:rsid w:val="002E7594"/>
    <w:rsid w:val="002E75BA"/>
    <w:rsid w:val="002E764D"/>
    <w:rsid w:val="002E7663"/>
    <w:rsid w:val="002E7673"/>
    <w:rsid w:val="002E770B"/>
    <w:rsid w:val="002E771E"/>
    <w:rsid w:val="002E7745"/>
    <w:rsid w:val="002E7762"/>
    <w:rsid w:val="002E77BF"/>
    <w:rsid w:val="002E7878"/>
    <w:rsid w:val="002E788C"/>
    <w:rsid w:val="002E7898"/>
    <w:rsid w:val="002E789B"/>
    <w:rsid w:val="002E79AB"/>
    <w:rsid w:val="002E7A19"/>
    <w:rsid w:val="002E7A4F"/>
    <w:rsid w:val="002E7AE4"/>
    <w:rsid w:val="002E7B4D"/>
    <w:rsid w:val="002E7B63"/>
    <w:rsid w:val="002E7B6E"/>
    <w:rsid w:val="002E7BBD"/>
    <w:rsid w:val="002E7CA1"/>
    <w:rsid w:val="002E7CED"/>
    <w:rsid w:val="002E7D02"/>
    <w:rsid w:val="002E7DC1"/>
    <w:rsid w:val="002E7E9E"/>
    <w:rsid w:val="002E7EAF"/>
    <w:rsid w:val="002E7ECB"/>
    <w:rsid w:val="002E7ED0"/>
    <w:rsid w:val="002E7FB5"/>
    <w:rsid w:val="002F004E"/>
    <w:rsid w:val="002F0092"/>
    <w:rsid w:val="002F00E2"/>
    <w:rsid w:val="002F0190"/>
    <w:rsid w:val="002F0271"/>
    <w:rsid w:val="002F0283"/>
    <w:rsid w:val="002F02B3"/>
    <w:rsid w:val="002F02BE"/>
    <w:rsid w:val="002F02C3"/>
    <w:rsid w:val="002F0331"/>
    <w:rsid w:val="002F0336"/>
    <w:rsid w:val="002F03E5"/>
    <w:rsid w:val="002F041F"/>
    <w:rsid w:val="002F0520"/>
    <w:rsid w:val="002F056B"/>
    <w:rsid w:val="002F0586"/>
    <w:rsid w:val="002F058B"/>
    <w:rsid w:val="002F0616"/>
    <w:rsid w:val="002F0640"/>
    <w:rsid w:val="002F065D"/>
    <w:rsid w:val="002F0689"/>
    <w:rsid w:val="002F07DE"/>
    <w:rsid w:val="002F0835"/>
    <w:rsid w:val="002F09D5"/>
    <w:rsid w:val="002F0A25"/>
    <w:rsid w:val="002F0A66"/>
    <w:rsid w:val="002F0B43"/>
    <w:rsid w:val="002F0C3F"/>
    <w:rsid w:val="002F0C84"/>
    <w:rsid w:val="002F0CF0"/>
    <w:rsid w:val="002F0D4D"/>
    <w:rsid w:val="002F0E02"/>
    <w:rsid w:val="002F0EB8"/>
    <w:rsid w:val="002F1003"/>
    <w:rsid w:val="002F1031"/>
    <w:rsid w:val="002F1058"/>
    <w:rsid w:val="002F10A5"/>
    <w:rsid w:val="002F10B8"/>
    <w:rsid w:val="002F111F"/>
    <w:rsid w:val="002F1156"/>
    <w:rsid w:val="002F11BC"/>
    <w:rsid w:val="002F11CE"/>
    <w:rsid w:val="002F11D3"/>
    <w:rsid w:val="002F11EF"/>
    <w:rsid w:val="002F1216"/>
    <w:rsid w:val="002F1246"/>
    <w:rsid w:val="002F1267"/>
    <w:rsid w:val="002F12D3"/>
    <w:rsid w:val="002F130A"/>
    <w:rsid w:val="002F1357"/>
    <w:rsid w:val="002F1359"/>
    <w:rsid w:val="002F150D"/>
    <w:rsid w:val="002F160B"/>
    <w:rsid w:val="002F16AE"/>
    <w:rsid w:val="002F16E7"/>
    <w:rsid w:val="002F16EA"/>
    <w:rsid w:val="002F1720"/>
    <w:rsid w:val="002F179F"/>
    <w:rsid w:val="002F18C0"/>
    <w:rsid w:val="002F1951"/>
    <w:rsid w:val="002F19C7"/>
    <w:rsid w:val="002F1A0B"/>
    <w:rsid w:val="002F1A10"/>
    <w:rsid w:val="002F1A3E"/>
    <w:rsid w:val="002F1A68"/>
    <w:rsid w:val="002F1A73"/>
    <w:rsid w:val="002F1AAF"/>
    <w:rsid w:val="002F1B2F"/>
    <w:rsid w:val="002F1B43"/>
    <w:rsid w:val="002F1B75"/>
    <w:rsid w:val="002F1B7D"/>
    <w:rsid w:val="002F1BD7"/>
    <w:rsid w:val="002F1BDF"/>
    <w:rsid w:val="002F1C07"/>
    <w:rsid w:val="002F1C2C"/>
    <w:rsid w:val="002F1C9F"/>
    <w:rsid w:val="002F1D0C"/>
    <w:rsid w:val="002F1EFD"/>
    <w:rsid w:val="002F1FD0"/>
    <w:rsid w:val="002F1FF2"/>
    <w:rsid w:val="002F2014"/>
    <w:rsid w:val="002F20CE"/>
    <w:rsid w:val="002F2178"/>
    <w:rsid w:val="002F2184"/>
    <w:rsid w:val="002F21A3"/>
    <w:rsid w:val="002F21CD"/>
    <w:rsid w:val="002F2236"/>
    <w:rsid w:val="002F2248"/>
    <w:rsid w:val="002F2257"/>
    <w:rsid w:val="002F22B4"/>
    <w:rsid w:val="002F23BC"/>
    <w:rsid w:val="002F241E"/>
    <w:rsid w:val="002F2452"/>
    <w:rsid w:val="002F2457"/>
    <w:rsid w:val="002F24B0"/>
    <w:rsid w:val="002F2506"/>
    <w:rsid w:val="002F2531"/>
    <w:rsid w:val="002F25B0"/>
    <w:rsid w:val="002F25CF"/>
    <w:rsid w:val="002F2639"/>
    <w:rsid w:val="002F27A9"/>
    <w:rsid w:val="002F28B9"/>
    <w:rsid w:val="002F2A7C"/>
    <w:rsid w:val="002F2BE3"/>
    <w:rsid w:val="002F2C5C"/>
    <w:rsid w:val="002F2CA6"/>
    <w:rsid w:val="002F2CD5"/>
    <w:rsid w:val="002F2D74"/>
    <w:rsid w:val="002F2DFE"/>
    <w:rsid w:val="002F2E42"/>
    <w:rsid w:val="002F2E83"/>
    <w:rsid w:val="002F2EC3"/>
    <w:rsid w:val="002F2F86"/>
    <w:rsid w:val="002F300C"/>
    <w:rsid w:val="002F30CB"/>
    <w:rsid w:val="002F3197"/>
    <w:rsid w:val="002F32EB"/>
    <w:rsid w:val="002F33C3"/>
    <w:rsid w:val="002F33D2"/>
    <w:rsid w:val="002F34D6"/>
    <w:rsid w:val="002F34D9"/>
    <w:rsid w:val="002F34E6"/>
    <w:rsid w:val="002F3521"/>
    <w:rsid w:val="002F35F1"/>
    <w:rsid w:val="002F3636"/>
    <w:rsid w:val="002F36BC"/>
    <w:rsid w:val="002F36C1"/>
    <w:rsid w:val="002F36D5"/>
    <w:rsid w:val="002F3860"/>
    <w:rsid w:val="002F38C9"/>
    <w:rsid w:val="002F3A24"/>
    <w:rsid w:val="002F3A63"/>
    <w:rsid w:val="002F3ABD"/>
    <w:rsid w:val="002F3B57"/>
    <w:rsid w:val="002F3B8F"/>
    <w:rsid w:val="002F3BC5"/>
    <w:rsid w:val="002F3C43"/>
    <w:rsid w:val="002F3CF2"/>
    <w:rsid w:val="002F3D20"/>
    <w:rsid w:val="002F3D2C"/>
    <w:rsid w:val="002F3D64"/>
    <w:rsid w:val="002F3E13"/>
    <w:rsid w:val="002F3E43"/>
    <w:rsid w:val="002F3E51"/>
    <w:rsid w:val="002F3F43"/>
    <w:rsid w:val="002F3F9E"/>
    <w:rsid w:val="002F4016"/>
    <w:rsid w:val="002F40D4"/>
    <w:rsid w:val="002F4143"/>
    <w:rsid w:val="002F4188"/>
    <w:rsid w:val="002F4199"/>
    <w:rsid w:val="002F41B4"/>
    <w:rsid w:val="002F4233"/>
    <w:rsid w:val="002F4345"/>
    <w:rsid w:val="002F4365"/>
    <w:rsid w:val="002F437C"/>
    <w:rsid w:val="002F438A"/>
    <w:rsid w:val="002F444C"/>
    <w:rsid w:val="002F44DA"/>
    <w:rsid w:val="002F44DE"/>
    <w:rsid w:val="002F454D"/>
    <w:rsid w:val="002F454E"/>
    <w:rsid w:val="002F456C"/>
    <w:rsid w:val="002F45BE"/>
    <w:rsid w:val="002F45D8"/>
    <w:rsid w:val="002F45EE"/>
    <w:rsid w:val="002F463B"/>
    <w:rsid w:val="002F4653"/>
    <w:rsid w:val="002F4765"/>
    <w:rsid w:val="002F47A3"/>
    <w:rsid w:val="002F48D4"/>
    <w:rsid w:val="002F4919"/>
    <w:rsid w:val="002F4951"/>
    <w:rsid w:val="002F4990"/>
    <w:rsid w:val="002F49F4"/>
    <w:rsid w:val="002F4AD1"/>
    <w:rsid w:val="002F4B42"/>
    <w:rsid w:val="002F4C08"/>
    <w:rsid w:val="002F4C7B"/>
    <w:rsid w:val="002F4CA9"/>
    <w:rsid w:val="002F4CBA"/>
    <w:rsid w:val="002F4D24"/>
    <w:rsid w:val="002F4D45"/>
    <w:rsid w:val="002F4D67"/>
    <w:rsid w:val="002F4D86"/>
    <w:rsid w:val="002F4DF0"/>
    <w:rsid w:val="002F4ECB"/>
    <w:rsid w:val="002F4EE2"/>
    <w:rsid w:val="002F4F4B"/>
    <w:rsid w:val="002F4F73"/>
    <w:rsid w:val="002F4FD3"/>
    <w:rsid w:val="002F5043"/>
    <w:rsid w:val="002F5063"/>
    <w:rsid w:val="002F50BF"/>
    <w:rsid w:val="002F50CA"/>
    <w:rsid w:val="002F5131"/>
    <w:rsid w:val="002F51A1"/>
    <w:rsid w:val="002F52BB"/>
    <w:rsid w:val="002F52D7"/>
    <w:rsid w:val="002F53E0"/>
    <w:rsid w:val="002F53FE"/>
    <w:rsid w:val="002F5500"/>
    <w:rsid w:val="002F551A"/>
    <w:rsid w:val="002F553F"/>
    <w:rsid w:val="002F55DB"/>
    <w:rsid w:val="002F567D"/>
    <w:rsid w:val="002F569C"/>
    <w:rsid w:val="002F577E"/>
    <w:rsid w:val="002F5792"/>
    <w:rsid w:val="002F57EC"/>
    <w:rsid w:val="002F5813"/>
    <w:rsid w:val="002F58C3"/>
    <w:rsid w:val="002F58D9"/>
    <w:rsid w:val="002F59C0"/>
    <w:rsid w:val="002F59E6"/>
    <w:rsid w:val="002F5A5C"/>
    <w:rsid w:val="002F5B2A"/>
    <w:rsid w:val="002F5BC2"/>
    <w:rsid w:val="002F5BCA"/>
    <w:rsid w:val="002F5C2F"/>
    <w:rsid w:val="002F5C39"/>
    <w:rsid w:val="002F5CB7"/>
    <w:rsid w:val="002F5CDD"/>
    <w:rsid w:val="002F5D05"/>
    <w:rsid w:val="002F5D0B"/>
    <w:rsid w:val="002F5D71"/>
    <w:rsid w:val="002F5DC9"/>
    <w:rsid w:val="002F5E70"/>
    <w:rsid w:val="002F5F44"/>
    <w:rsid w:val="002F5F8C"/>
    <w:rsid w:val="002F5FAC"/>
    <w:rsid w:val="002F6039"/>
    <w:rsid w:val="002F605B"/>
    <w:rsid w:val="002F60E2"/>
    <w:rsid w:val="002F60E7"/>
    <w:rsid w:val="002F612B"/>
    <w:rsid w:val="002F6158"/>
    <w:rsid w:val="002F6179"/>
    <w:rsid w:val="002F61A6"/>
    <w:rsid w:val="002F61D4"/>
    <w:rsid w:val="002F61F4"/>
    <w:rsid w:val="002F6221"/>
    <w:rsid w:val="002F6251"/>
    <w:rsid w:val="002F637A"/>
    <w:rsid w:val="002F63DE"/>
    <w:rsid w:val="002F6489"/>
    <w:rsid w:val="002F64D8"/>
    <w:rsid w:val="002F664C"/>
    <w:rsid w:val="002F6676"/>
    <w:rsid w:val="002F6684"/>
    <w:rsid w:val="002F66C8"/>
    <w:rsid w:val="002F66EB"/>
    <w:rsid w:val="002F67E1"/>
    <w:rsid w:val="002F681B"/>
    <w:rsid w:val="002F68EE"/>
    <w:rsid w:val="002F6944"/>
    <w:rsid w:val="002F6960"/>
    <w:rsid w:val="002F6979"/>
    <w:rsid w:val="002F69BC"/>
    <w:rsid w:val="002F6A31"/>
    <w:rsid w:val="002F6B16"/>
    <w:rsid w:val="002F6B23"/>
    <w:rsid w:val="002F6B25"/>
    <w:rsid w:val="002F6B89"/>
    <w:rsid w:val="002F6B9C"/>
    <w:rsid w:val="002F6BBF"/>
    <w:rsid w:val="002F6C71"/>
    <w:rsid w:val="002F6C8F"/>
    <w:rsid w:val="002F6E45"/>
    <w:rsid w:val="002F6ED7"/>
    <w:rsid w:val="002F6F0B"/>
    <w:rsid w:val="002F6F46"/>
    <w:rsid w:val="002F6F8C"/>
    <w:rsid w:val="002F6FA3"/>
    <w:rsid w:val="002F6FB1"/>
    <w:rsid w:val="002F7088"/>
    <w:rsid w:val="002F7122"/>
    <w:rsid w:val="002F7152"/>
    <w:rsid w:val="002F715F"/>
    <w:rsid w:val="002F725D"/>
    <w:rsid w:val="002F726E"/>
    <w:rsid w:val="002F727D"/>
    <w:rsid w:val="002F732D"/>
    <w:rsid w:val="002F737B"/>
    <w:rsid w:val="002F73D9"/>
    <w:rsid w:val="002F7466"/>
    <w:rsid w:val="002F748D"/>
    <w:rsid w:val="002F749F"/>
    <w:rsid w:val="002F74A5"/>
    <w:rsid w:val="002F74D8"/>
    <w:rsid w:val="002F755F"/>
    <w:rsid w:val="002F75A7"/>
    <w:rsid w:val="002F75AA"/>
    <w:rsid w:val="002F76C3"/>
    <w:rsid w:val="002F77DC"/>
    <w:rsid w:val="002F7800"/>
    <w:rsid w:val="002F786A"/>
    <w:rsid w:val="002F78CD"/>
    <w:rsid w:val="002F78E5"/>
    <w:rsid w:val="002F7948"/>
    <w:rsid w:val="002F7973"/>
    <w:rsid w:val="002F7A45"/>
    <w:rsid w:val="002F7AFF"/>
    <w:rsid w:val="002F7BA1"/>
    <w:rsid w:val="002F7BD4"/>
    <w:rsid w:val="002F7C15"/>
    <w:rsid w:val="002F7C1F"/>
    <w:rsid w:val="002F7C21"/>
    <w:rsid w:val="002F7C69"/>
    <w:rsid w:val="002F7CFC"/>
    <w:rsid w:val="002F7D6C"/>
    <w:rsid w:val="002F7D8E"/>
    <w:rsid w:val="002F7D92"/>
    <w:rsid w:val="002F7E64"/>
    <w:rsid w:val="002F7F40"/>
    <w:rsid w:val="002F7F80"/>
    <w:rsid w:val="002F7F83"/>
    <w:rsid w:val="002F7FCC"/>
    <w:rsid w:val="002F7FE0"/>
    <w:rsid w:val="00300096"/>
    <w:rsid w:val="00300100"/>
    <w:rsid w:val="003001E0"/>
    <w:rsid w:val="003002AB"/>
    <w:rsid w:val="00300359"/>
    <w:rsid w:val="003003F8"/>
    <w:rsid w:val="003004D0"/>
    <w:rsid w:val="003004D6"/>
    <w:rsid w:val="00300511"/>
    <w:rsid w:val="00300551"/>
    <w:rsid w:val="00300576"/>
    <w:rsid w:val="00300593"/>
    <w:rsid w:val="003005A2"/>
    <w:rsid w:val="003005D6"/>
    <w:rsid w:val="0030062B"/>
    <w:rsid w:val="003006C5"/>
    <w:rsid w:val="0030078C"/>
    <w:rsid w:val="00300798"/>
    <w:rsid w:val="003007F7"/>
    <w:rsid w:val="003008BC"/>
    <w:rsid w:val="00300927"/>
    <w:rsid w:val="0030098C"/>
    <w:rsid w:val="00300999"/>
    <w:rsid w:val="00300A69"/>
    <w:rsid w:val="00300A89"/>
    <w:rsid w:val="00300A8F"/>
    <w:rsid w:val="00300BE5"/>
    <w:rsid w:val="00300C76"/>
    <w:rsid w:val="00300CA9"/>
    <w:rsid w:val="00300D4B"/>
    <w:rsid w:val="00300DE8"/>
    <w:rsid w:val="00300E9D"/>
    <w:rsid w:val="00300F08"/>
    <w:rsid w:val="00300F12"/>
    <w:rsid w:val="00300F8D"/>
    <w:rsid w:val="00300FFF"/>
    <w:rsid w:val="00301002"/>
    <w:rsid w:val="00301025"/>
    <w:rsid w:val="0030102B"/>
    <w:rsid w:val="0030108D"/>
    <w:rsid w:val="003010B1"/>
    <w:rsid w:val="003010B7"/>
    <w:rsid w:val="003010C0"/>
    <w:rsid w:val="003010D5"/>
    <w:rsid w:val="00301110"/>
    <w:rsid w:val="00301127"/>
    <w:rsid w:val="00301166"/>
    <w:rsid w:val="00301170"/>
    <w:rsid w:val="00301196"/>
    <w:rsid w:val="003011FE"/>
    <w:rsid w:val="00301269"/>
    <w:rsid w:val="00301348"/>
    <w:rsid w:val="003013BC"/>
    <w:rsid w:val="003013D5"/>
    <w:rsid w:val="003013E8"/>
    <w:rsid w:val="003013F9"/>
    <w:rsid w:val="0030143F"/>
    <w:rsid w:val="00301458"/>
    <w:rsid w:val="003014F6"/>
    <w:rsid w:val="00301509"/>
    <w:rsid w:val="003015BF"/>
    <w:rsid w:val="0030168D"/>
    <w:rsid w:val="0030172E"/>
    <w:rsid w:val="0030174B"/>
    <w:rsid w:val="00301759"/>
    <w:rsid w:val="0030180B"/>
    <w:rsid w:val="0030180C"/>
    <w:rsid w:val="003018D1"/>
    <w:rsid w:val="00301924"/>
    <w:rsid w:val="00301959"/>
    <w:rsid w:val="00301B5B"/>
    <w:rsid w:val="00301B66"/>
    <w:rsid w:val="00301B79"/>
    <w:rsid w:val="00301BF9"/>
    <w:rsid w:val="00301D71"/>
    <w:rsid w:val="00301F0E"/>
    <w:rsid w:val="00301F5B"/>
    <w:rsid w:val="00301FA9"/>
    <w:rsid w:val="00301FC0"/>
    <w:rsid w:val="00302052"/>
    <w:rsid w:val="00302101"/>
    <w:rsid w:val="00302190"/>
    <w:rsid w:val="00302239"/>
    <w:rsid w:val="00302269"/>
    <w:rsid w:val="0030229B"/>
    <w:rsid w:val="003022C2"/>
    <w:rsid w:val="003022D0"/>
    <w:rsid w:val="00302314"/>
    <w:rsid w:val="0030238A"/>
    <w:rsid w:val="0030238D"/>
    <w:rsid w:val="003024E3"/>
    <w:rsid w:val="00302536"/>
    <w:rsid w:val="00302582"/>
    <w:rsid w:val="0030258B"/>
    <w:rsid w:val="003025E2"/>
    <w:rsid w:val="003026FA"/>
    <w:rsid w:val="0030272D"/>
    <w:rsid w:val="00302730"/>
    <w:rsid w:val="00302809"/>
    <w:rsid w:val="00302838"/>
    <w:rsid w:val="00302841"/>
    <w:rsid w:val="003028B7"/>
    <w:rsid w:val="003028C3"/>
    <w:rsid w:val="003028F9"/>
    <w:rsid w:val="00302986"/>
    <w:rsid w:val="0030298C"/>
    <w:rsid w:val="003029CB"/>
    <w:rsid w:val="00302A7B"/>
    <w:rsid w:val="00302B36"/>
    <w:rsid w:val="00302BFB"/>
    <w:rsid w:val="00302C6A"/>
    <w:rsid w:val="00302CF8"/>
    <w:rsid w:val="00302D65"/>
    <w:rsid w:val="00302D81"/>
    <w:rsid w:val="00302DFE"/>
    <w:rsid w:val="00302E53"/>
    <w:rsid w:val="00302E90"/>
    <w:rsid w:val="00302EB2"/>
    <w:rsid w:val="00302EC0"/>
    <w:rsid w:val="00302ED4"/>
    <w:rsid w:val="00302F72"/>
    <w:rsid w:val="00302FA0"/>
    <w:rsid w:val="00302FA5"/>
    <w:rsid w:val="00303002"/>
    <w:rsid w:val="0030305B"/>
    <w:rsid w:val="00303124"/>
    <w:rsid w:val="003031A8"/>
    <w:rsid w:val="003031DA"/>
    <w:rsid w:val="0030321D"/>
    <w:rsid w:val="00303249"/>
    <w:rsid w:val="00303323"/>
    <w:rsid w:val="0030345D"/>
    <w:rsid w:val="0030350E"/>
    <w:rsid w:val="00303553"/>
    <w:rsid w:val="00303556"/>
    <w:rsid w:val="0030362D"/>
    <w:rsid w:val="0030367C"/>
    <w:rsid w:val="0030373F"/>
    <w:rsid w:val="00303742"/>
    <w:rsid w:val="00303872"/>
    <w:rsid w:val="0030387A"/>
    <w:rsid w:val="00303880"/>
    <w:rsid w:val="003038BC"/>
    <w:rsid w:val="003038C3"/>
    <w:rsid w:val="00303943"/>
    <w:rsid w:val="00303965"/>
    <w:rsid w:val="00303A04"/>
    <w:rsid w:val="00303A0B"/>
    <w:rsid w:val="00303A47"/>
    <w:rsid w:val="00303A53"/>
    <w:rsid w:val="00303A77"/>
    <w:rsid w:val="00303AA0"/>
    <w:rsid w:val="00303AA1"/>
    <w:rsid w:val="00303AAE"/>
    <w:rsid w:val="00303B58"/>
    <w:rsid w:val="00303B69"/>
    <w:rsid w:val="00303B9B"/>
    <w:rsid w:val="00303C3C"/>
    <w:rsid w:val="00303CD2"/>
    <w:rsid w:val="00303D05"/>
    <w:rsid w:val="00303D84"/>
    <w:rsid w:val="00303E02"/>
    <w:rsid w:val="00303E4D"/>
    <w:rsid w:val="00303EAF"/>
    <w:rsid w:val="00303F01"/>
    <w:rsid w:val="00303FEF"/>
    <w:rsid w:val="003040E8"/>
    <w:rsid w:val="00304168"/>
    <w:rsid w:val="00304176"/>
    <w:rsid w:val="00304280"/>
    <w:rsid w:val="003042F0"/>
    <w:rsid w:val="0030437F"/>
    <w:rsid w:val="0030446A"/>
    <w:rsid w:val="003044AF"/>
    <w:rsid w:val="0030453A"/>
    <w:rsid w:val="00304602"/>
    <w:rsid w:val="0030468B"/>
    <w:rsid w:val="00304707"/>
    <w:rsid w:val="0030470F"/>
    <w:rsid w:val="00304732"/>
    <w:rsid w:val="00304746"/>
    <w:rsid w:val="0030475E"/>
    <w:rsid w:val="003047C0"/>
    <w:rsid w:val="00304806"/>
    <w:rsid w:val="0030487A"/>
    <w:rsid w:val="00304970"/>
    <w:rsid w:val="003049A2"/>
    <w:rsid w:val="003049D1"/>
    <w:rsid w:val="00304ACA"/>
    <w:rsid w:val="00304AD1"/>
    <w:rsid w:val="00304AE2"/>
    <w:rsid w:val="00304BFE"/>
    <w:rsid w:val="00304CE6"/>
    <w:rsid w:val="00304CF2"/>
    <w:rsid w:val="00304D40"/>
    <w:rsid w:val="00304D58"/>
    <w:rsid w:val="00304DA5"/>
    <w:rsid w:val="00304DFC"/>
    <w:rsid w:val="00304ED1"/>
    <w:rsid w:val="00304F1B"/>
    <w:rsid w:val="00304F47"/>
    <w:rsid w:val="00304F56"/>
    <w:rsid w:val="00304F7C"/>
    <w:rsid w:val="00304F91"/>
    <w:rsid w:val="0030504F"/>
    <w:rsid w:val="00305068"/>
    <w:rsid w:val="00305079"/>
    <w:rsid w:val="0030518A"/>
    <w:rsid w:val="003051D3"/>
    <w:rsid w:val="0030520A"/>
    <w:rsid w:val="003052B3"/>
    <w:rsid w:val="00305301"/>
    <w:rsid w:val="0030530D"/>
    <w:rsid w:val="003054DF"/>
    <w:rsid w:val="003054E4"/>
    <w:rsid w:val="003054F7"/>
    <w:rsid w:val="00305506"/>
    <w:rsid w:val="0030563A"/>
    <w:rsid w:val="003056A4"/>
    <w:rsid w:val="003056B4"/>
    <w:rsid w:val="0030570E"/>
    <w:rsid w:val="0030573B"/>
    <w:rsid w:val="003057F6"/>
    <w:rsid w:val="00305834"/>
    <w:rsid w:val="003058CF"/>
    <w:rsid w:val="003059BB"/>
    <w:rsid w:val="00305A26"/>
    <w:rsid w:val="00305BA1"/>
    <w:rsid w:val="00305C10"/>
    <w:rsid w:val="00305C18"/>
    <w:rsid w:val="00305C32"/>
    <w:rsid w:val="00305C33"/>
    <w:rsid w:val="00305C53"/>
    <w:rsid w:val="00305D6A"/>
    <w:rsid w:val="00305D81"/>
    <w:rsid w:val="00305E1C"/>
    <w:rsid w:val="00305E78"/>
    <w:rsid w:val="00305EE0"/>
    <w:rsid w:val="00305F2A"/>
    <w:rsid w:val="00305FC7"/>
    <w:rsid w:val="00305FD4"/>
    <w:rsid w:val="00306022"/>
    <w:rsid w:val="0030606C"/>
    <w:rsid w:val="0030607D"/>
    <w:rsid w:val="0030609F"/>
    <w:rsid w:val="003060BD"/>
    <w:rsid w:val="003060EE"/>
    <w:rsid w:val="00306148"/>
    <w:rsid w:val="0030616F"/>
    <w:rsid w:val="0030618F"/>
    <w:rsid w:val="0030622C"/>
    <w:rsid w:val="00306237"/>
    <w:rsid w:val="003062A6"/>
    <w:rsid w:val="0030634D"/>
    <w:rsid w:val="00306395"/>
    <w:rsid w:val="0030641C"/>
    <w:rsid w:val="00306561"/>
    <w:rsid w:val="0030656C"/>
    <w:rsid w:val="0030660C"/>
    <w:rsid w:val="00306645"/>
    <w:rsid w:val="00306657"/>
    <w:rsid w:val="00306818"/>
    <w:rsid w:val="00306846"/>
    <w:rsid w:val="00306864"/>
    <w:rsid w:val="0030691C"/>
    <w:rsid w:val="00306931"/>
    <w:rsid w:val="00306936"/>
    <w:rsid w:val="0030693D"/>
    <w:rsid w:val="00306949"/>
    <w:rsid w:val="00306988"/>
    <w:rsid w:val="00306A23"/>
    <w:rsid w:val="00306A25"/>
    <w:rsid w:val="00306A82"/>
    <w:rsid w:val="00306A95"/>
    <w:rsid w:val="00306AE1"/>
    <w:rsid w:val="00306BA3"/>
    <w:rsid w:val="00306BEE"/>
    <w:rsid w:val="00306C07"/>
    <w:rsid w:val="00306C0C"/>
    <w:rsid w:val="00306C76"/>
    <w:rsid w:val="00306CF4"/>
    <w:rsid w:val="00306DB7"/>
    <w:rsid w:val="00306DEF"/>
    <w:rsid w:val="00306DFF"/>
    <w:rsid w:val="00306E57"/>
    <w:rsid w:val="00306EE6"/>
    <w:rsid w:val="00306F78"/>
    <w:rsid w:val="00306FD2"/>
    <w:rsid w:val="0030700F"/>
    <w:rsid w:val="003070D0"/>
    <w:rsid w:val="00307118"/>
    <w:rsid w:val="00307130"/>
    <w:rsid w:val="0030718F"/>
    <w:rsid w:val="00307253"/>
    <w:rsid w:val="00307267"/>
    <w:rsid w:val="003072C4"/>
    <w:rsid w:val="00307319"/>
    <w:rsid w:val="00307359"/>
    <w:rsid w:val="0030736E"/>
    <w:rsid w:val="00307393"/>
    <w:rsid w:val="003073E1"/>
    <w:rsid w:val="00307445"/>
    <w:rsid w:val="00307475"/>
    <w:rsid w:val="003075D5"/>
    <w:rsid w:val="00307707"/>
    <w:rsid w:val="00307753"/>
    <w:rsid w:val="003077CA"/>
    <w:rsid w:val="003077CD"/>
    <w:rsid w:val="0030785A"/>
    <w:rsid w:val="003078DB"/>
    <w:rsid w:val="003078F6"/>
    <w:rsid w:val="0030797E"/>
    <w:rsid w:val="00307996"/>
    <w:rsid w:val="00307A05"/>
    <w:rsid w:val="00307A55"/>
    <w:rsid w:val="00307A68"/>
    <w:rsid w:val="00307B22"/>
    <w:rsid w:val="00307BB7"/>
    <w:rsid w:val="00307C3E"/>
    <w:rsid w:val="00307CFA"/>
    <w:rsid w:val="00307D02"/>
    <w:rsid w:val="00307D1C"/>
    <w:rsid w:val="00307D93"/>
    <w:rsid w:val="00307DA4"/>
    <w:rsid w:val="00307DC7"/>
    <w:rsid w:val="00307DCF"/>
    <w:rsid w:val="00307E46"/>
    <w:rsid w:val="00307FF2"/>
    <w:rsid w:val="00310048"/>
    <w:rsid w:val="0031005B"/>
    <w:rsid w:val="003101B0"/>
    <w:rsid w:val="003101BB"/>
    <w:rsid w:val="003101FA"/>
    <w:rsid w:val="003102A4"/>
    <w:rsid w:val="003102C7"/>
    <w:rsid w:val="00310445"/>
    <w:rsid w:val="00310452"/>
    <w:rsid w:val="00310484"/>
    <w:rsid w:val="003104F7"/>
    <w:rsid w:val="003104F8"/>
    <w:rsid w:val="00310594"/>
    <w:rsid w:val="0031068F"/>
    <w:rsid w:val="003106BF"/>
    <w:rsid w:val="003106DA"/>
    <w:rsid w:val="003107FD"/>
    <w:rsid w:val="00310905"/>
    <w:rsid w:val="00310918"/>
    <w:rsid w:val="003109F0"/>
    <w:rsid w:val="00310A21"/>
    <w:rsid w:val="00310A67"/>
    <w:rsid w:val="00310AF3"/>
    <w:rsid w:val="00310BAA"/>
    <w:rsid w:val="00310BCB"/>
    <w:rsid w:val="00310CEF"/>
    <w:rsid w:val="00310D58"/>
    <w:rsid w:val="00310EB5"/>
    <w:rsid w:val="00310ED6"/>
    <w:rsid w:val="00310F02"/>
    <w:rsid w:val="00310F70"/>
    <w:rsid w:val="00310F8D"/>
    <w:rsid w:val="00311008"/>
    <w:rsid w:val="0031101A"/>
    <w:rsid w:val="0031109C"/>
    <w:rsid w:val="003111C4"/>
    <w:rsid w:val="00311230"/>
    <w:rsid w:val="003112E5"/>
    <w:rsid w:val="003113A0"/>
    <w:rsid w:val="003113F8"/>
    <w:rsid w:val="00311404"/>
    <w:rsid w:val="0031144B"/>
    <w:rsid w:val="00311535"/>
    <w:rsid w:val="00311626"/>
    <w:rsid w:val="00311645"/>
    <w:rsid w:val="00311676"/>
    <w:rsid w:val="003116C5"/>
    <w:rsid w:val="003117BE"/>
    <w:rsid w:val="00311837"/>
    <w:rsid w:val="003118E6"/>
    <w:rsid w:val="003118F4"/>
    <w:rsid w:val="003119FA"/>
    <w:rsid w:val="00311A2B"/>
    <w:rsid w:val="00311AFF"/>
    <w:rsid w:val="00311B6B"/>
    <w:rsid w:val="00311B80"/>
    <w:rsid w:val="00311C20"/>
    <w:rsid w:val="00311C3B"/>
    <w:rsid w:val="00311DC1"/>
    <w:rsid w:val="00311E27"/>
    <w:rsid w:val="00311E58"/>
    <w:rsid w:val="00311F05"/>
    <w:rsid w:val="00311F97"/>
    <w:rsid w:val="00311FF8"/>
    <w:rsid w:val="0031201D"/>
    <w:rsid w:val="00312043"/>
    <w:rsid w:val="003120DB"/>
    <w:rsid w:val="003120E5"/>
    <w:rsid w:val="0031212A"/>
    <w:rsid w:val="003121AC"/>
    <w:rsid w:val="003121D4"/>
    <w:rsid w:val="00312258"/>
    <w:rsid w:val="003122B8"/>
    <w:rsid w:val="00312324"/>
    <w:rsid w:val="003123A3"/>
    <w:rsid w:val="003123BD"/>
    <w:rsid w:val="00312402"/>
    <w:rsid w:val="0031241F"/>
    <w:rsid w:val="00312431"/>
    <w:rsid w:val="0031245A"/>
    <w:rsid w:val="003124A1"/>
    <w:rsid w:val="00312505"/>
    <w:rsid w:val="00312561"/>
    <w:rsid w:val="00312562"/>
    <w:rsid w:val="003126B5"/>
    <w:rsid w:val="003126ED"/>
    <w:rsid w:val="003127D3"/>
    <w:rsid w:val="0031283F"/>
    <w:rsid w:val="0031288B"/>
    <w:rsid w:val="0031289F"/>
    <w:rsid w:val="003128A9"/>
    <w:rsid w:val="00312922"/>
    <w:rsid w:val="0031292C"/>
    <w:rsid w:val="003129DB"/>
    <w:rsid w:val="003129FF"/>
    <w:rsid w:val="00312A6C"/>
    <w:rsid w:val="00312AA4"/>
    <w:rsid w:val="00312AC6"/>
    <w:rsid w:val="00312AED"/>
    <w:rsid w:val="00312C31"/>
    <w:rsid w:val="00312C38"/>
    <w:rsid w:val="00312C50"/>
    <w:rsid w:val="00312CBB"/>
    <w:rsid w:val="00312DC3"/>
    <w:rsid w:val="00312DD0"/>
    <w:rsid w:val="00312E8F"/>
    <w:rsid w:val="00312EA3"/>
    <w:rsid w:val="00312EAA"/>
    <w:rsid w:val="00312FA0"/>
    <w:rsid w:val="00313097"/>
    <w:rsid w:val="00313133"/>
    <w:rsid w:val="0031315F"/>
    <w:rsid w:val="003131F4"/>
    <w:rsid w:val="00313299"/>
    <w:rsid w:val="003132B5"/>
    <w:rsid w:val="003132FD"/>
    <w:rsid w:val="0031331C"/>
    <w:rsid w:val="0031332C"/>
    <w:rsid w:val="0031339E"/>
    <w:rsid w:val="003133FD"/>
    <w:rsid w:val="00313446"/>
    <w:rsid w:val="00313694"/>
    <w:rsid w:val="003136DF"/>
    <w:rsid w:val="003136FF"/>
    <w:rsid w:val="00313704"/>
    <w:rsid w:val="0031370A"/>
    <w:rsid w:val="00313840"/>
    <w:rsid w:val="0031386E"/>
    <w:rsid w:val="00313942"/>
    <w:rsid w:val="00313954"/>
    <w:rsid w:val="00313966"/>
    <w:rsid w:val="0031398A"/>
    <w:rsid w:val="003139E8"/>
    <w:rsid w:val="00313A99"/>
    <w:rsid w:val="00313AA4"/>
    <w:rsid w:val="00313B90"/>
    <w:rsid w:val="00313BA5"/>
    <w:rsid w:val="00313C21"/>
    <w:rsid w:val="00313C25"/>
    <w:rsid w:val="00313C86"/>
    <w:rsid w:val="00313C93"/>
    <w:rsid w:val="00313CFB"/>
    <w:rsid w:val="00313DD1"/>
    <w:rsid w:val="00313E6C"/>
    <w:rsid w:val="00313E6F"/>
    <w:rsid w:val="00313E85"/>
    <w:rsid w:val="00313EAA"/>
    <w:rsid w:val="00313FC2"/>
    <w:rsid w:val="003140CA"/>
    <w:rsid w:val="003140F1"/>
    <w:rsid w:val="003140FB"/>
    <w:rsid w:val="00314130"/>
    <w:rsid w:val="00314176"/>
    <w:rsid w:val="003141DF"/>
    <w:rsid w:val="003141F0"/>
    <w:rsid w:val="00314305"/>
    <w:rsid w:val="0031430E"/>
    <w:rsid w:val="0031432E"/>
    <w:rsid w:val="00314333"/>
    <w:rsid w:val="0031433D"/>
    <w:rsid w:val="0031448A"/>
    <w:rsid w:val="00314523"/>
    <w:rsid w:val="00314546"/>
    <w:rsid w:val="00314613"/>
    <w:rsid w:val="00314646"/>
    <w:rsid w:val="00314709"/>
    <w:rsid w:val="0031470E"/>
    <w:rsid w:val="00314752"/>
    <w:rsid w:val="0031475F"/>
    <w:rsid w:val="003147EA"/>
    <w:rsid w:val="0031481E"/>
    <w:rsid w:val="00314834"/>
    <w:rsid w:val="003148DB"/>
    <w:rsid w:val="0031491F"/>
    <w:rsid w:val="003149AE"/>
    <w:rsid w:val="00314A86"/>
    <w:rsid w:val="00314B93"/>
    <w:rsid w:val="00314C15"/>
    <w:rsid w:val="00314C4A"/>
    <w:rsid w:val="00314CC0"/>
    <w:rsid w:val="00314CD7"/>
    <w:rsid w:val="00314D60"/>
    <w:rsid w:val="00314DD1"/>
    <w:rsid w:val="00314DE1"/>
    <w:rsid w:val="00314FEC"/>
    <w:rsid w:val="00315065"/>
    <w:rsid w:val="0031507B"/>
    <w:rsid w:val="0031509C"/>
    <w:rsid w:val="0031511D"/>
    <w:rsid w:val="003151C6"/>
    <w:rsid w:val="0031527A"/>
    <w:rsid w:val="00315295"/>
    <w:rsid w:val="00315363"/>
    <w:rsid w:val="00315389"/>
    <w:rsid w:val="003153DD"/>
    <w:rsid w:val="00315475"/>
    <w:rsid w:val="00315485"/>
    <w:rsid w:val="003154A4"/>
    <w:rsid w:val="003154C3"/>
    <w:rsid w:val="003154F9"/>
    <w:rsid w:val="00315541"/>
    <w:rsid w:val="003155F9"/>
    <w:rsid w:val="0031561F"/>
    <w:rsid w:val="0031562C"/>
    <w:rsid w:val="00315686"/>
    <w:rsid w:val="003156DF"/>
    <w:rsid w:val="0031573F"/>
    <w:rsid w:val="0031575E"/>
    <w:rsid w:val="00315766"/>
    <w:rsid w:val="00315768"/>
    <w:rsid w:val="0031576C"/>
    <w:rsid w:val="003157C5"/>
    <w:rsid w:val="0031585A"/>
    <w:rsid w:val="0031588A"/>
    <w:rsid w:val="00315899"/>
    <w:rsid w:val="0031591F"/>
    <w:rsid w:val="003159DE"/>
    <w:rsid w:val="00315A92"/>
    <w:rsid w:val="00315B39"/>
    <w:rsid w:val="00315B65"/>
    <w:rsid w:val="00315C00"/>
    <w:rsid w:val="00315C29"/>
    <w:rsid w:val="00315C2F"/>
    <w:rsid w:val="00315CA1"/>
    <w:rsid w:val="00315ED2"/>
    <w:rsid w:val="00315FF5"/>
    <w:rsid w:val="00316000"/>
    <w:rsid w:val="0031602B"/>
    <w:rsid w:val="00316075"/>
    <w:rsid w:val="00316091"/>
    <w:rsid w:val="00316095"/>
    <w:rsid w:val="0031609E"/>
    <w:rsid w:val="00316134"/>
    <w:rsid w:val="0031620E"/>
    <w:rsid w:val="00316262"/>
    <w:rsid w:val="00316269"/>
    <w:rsid w:val="003162A9"/>
    <w:rsid w:val="003162DF"/>
    <w:rsid w:val="00316328"/>
    <w:rsid w:val="003163A4"/>
    <w:rsid w:val="003163D0"/>
    <w:rsid w:val="0031641C"/>
    <w:rsid w:val="0031646B"/>
    <w:rsid w:val="00316507"/>
    <w:rsid w:val="00316530"/>
    <w:rsid w:val="00316564"/>
    <w:rsid w:val="003166AA"/>
    <w:rsid w:val="003166B1"/>
    <w:rsid w:val="00316881"/>
    <w:rsid w:val="003168A6"/>
    <w:rsid w:val="00316917"/>
    <w:rsid w:val="00316960"/>
    <w:rsid w:val="003169C6"/>
    <w:rsid w:val="003169DD"/>
    <w:rsid w:val="00316A09"/>
    <w:rsid w:val="00316A30"/>
    <w:rsid w:val="00316B18"/>
    <w:rsid w:val="00316B3D"/>
    <w:rsid w:val="00316B5E"/>
    <w:rsid w:val="00316C18"/>
    <w:rsid w:val="00316CCB"/>
    <w:rsid w:val="00316CFE"/>
    <w:rsid w:val="00316D7F"/>
    <w:rsid w:val="00316D88"/>
    <w:rsid w:val="00316DD8"/>
    <w:rsid w:val="00316E7D"/>
    <w:rsid w:val="00316EAB"/>
    <w:rsid w:val="00316EAD"/>
    <w:rsid w:val="00316ED8"/>
    <w:rsid w:val="00316EFF"/>
    <w:rsid w:val="00316F41"/>
    <w:rsid w:val="00316FA1"/>
    <w:rsid w:val="00316FD8"/>
    <w:rsid w:val="00317022"/>
    <w:rsid w:val="00317035"/>
    <w:rsid w:val="003170C0"/>
    <w:rsid w:val="003170FF"/>
    <w:rsid w:val="0031722F"/>
    <w:rsid w:val="0031727B"/>
    <w:rsid w:val="00317314"/>
    <w:rsid w:val="003173B1"/>
    <w:rsid w:val="003174F9"/>
    <w:rsid w:val="00317693"/>
    <w:rsid w:val="0031769D"/>
    <w:rsid w:val="0031773C"/>
    <w:rsid w:val="003177D7"/>
    <w:rsid w:val="00317876"/>
    <w:rsid w:val="003178B6"/>
    <w:rsid w:val="003178EF"/>
    <w:rsid w:val="00317927"/>
    <w:rsid w:val="003179FA"/>
    <w:rsid w:val="00317A9B"/>
    <w:rsid w:val="00317B05"/>
    <w:rsid w:val="00317B08"/>
    <w:rsid w:val="00317B45"/>
    <w:rsid w:val="00317B4B"/>
    <w:rsid w:val="00317B68"/>
    <w:rsid w:val="00317B7B"/>
    <w:rsid w:val="00317B9E"/>
    <w:rsid w:val="00317BB1"/>
    <w:rsid w:val="00317C37"/>
    <w:rsid w:val="00317C3A"/>
    <w:rsid w:val="00317C5D"/>
    <w:rsid w:val="00317D04"/>
    <w:rsid w:val="00317D38"/>
    <w:rsid w:val="00317DB2"/>
    <w:rsid w:val="00317DDF"/>
    <w:rsid w:val="00317E38"/>
    <w:rsid w:val="00317EDD"/>
    <w:rsid w:val="00317F31"/>
    <w:rsid w:val="00317F37"/>
    <w:rsid w:val="00317F6C"/>
    <w:rsid w:val="00317F92"/>
    <w:rsid w:val="00317FB1"/>
    <w:rsid w:val="00317FCE"/>
    <w:rsid w:val="0032008D"/>
    <w:rsid w:val="003200FF"/>
    <w:rsid w:val="00320129"/>
    <w:rsid w:val="003201D2"/>
    <w:rsid w:val="00320222"/>
    <w:rsid w:val="00320248"/>
    <w:rsid w:val="003202D4"/>
    <w:rsid w:val="003202EC"/>
    <w:rsid w:val="00320382"/>
    <w:rsid w:val="00320395"/>
    <w:rsid w:val="003203EE"/>
    <w:rsid w:val="00320454"/>
    <w:rsid w:val="00320504"/>
    <w:rsid w:val="00320518"/>
    <w:rsid w:val="003205DF"/>
    <w:rsid w:val="00320652"/>
    <w:rsid w:val="00320736"/>
    <w:rsid w:val="0032079B"/>
    <w:rsid w:val="0032081C"/>
    <w:rsid w:val="00320899"/>
    <w:rsid w:val="00320A91"/>
    <w:rsid w:val="00320AC6"/>
    <w:rsid w:val="00320B80"/>
    <w:rsid w:val="00320C41"/>
    <w:rsid w:val="00320CBB"/>
    <w:rsid w:val="00320DBA"/>
    <w:rsid w:val="00320E71"/>
    <w:rsid w:val="00320F5F"/>
    <w:rsid w:val="00320F85"/>
    <w:rsid w:val="00320FB0"/>
    <w:rsid w:val="00320FFE"/>
    <w:rsid w:val="00321073"/>
    <w:rsid w:val="00321077"/>
    <w:rsid w:val="003210E3"/>
    <w:rsid w:val="003210F6"/>
    <w:rsid w:val="0032111F"/>
    <w:rsid w:val="00321337"/>
    <w:rsid w:val="00321447"/>
    <w:rsid w:val="00321555"/>
    <w:rsid w:val="00321564"/>
    <w:rsid w:val="003215CD"/>
    <w:rsid w:val="0032165A"/>
    <w:rsid w:val="003216A5"/>
    <w:rsid w:val="003216C7"/>
    <w:rsid w:val="0032173D"/>
    <w:rsid w:val="00321777"/>
    <w:rsid w:val="00321836"/>
    <w:rsid w:val="00321862"/>
    <w:rsid w:val="003218AB"/>
    <w:rsid w:val="00321995"/>
    <w:rsid w:val="003219A7"/>
    <w:rsid w:val="003219B1"/>
    <w:rsid w:val="003219BF"/>
    <w:rsid w:val="00321A6C"/>
    <w:rsid w:val="00321B14"/>
    <w:rsid w:val="00321B83"/>
    <w:rsid w:val="00321B9A"/>
    <w:rsid w:val="00321BCD"/>
    <w:rsid w:val="00321BDD"/>
    <w:rsid w:val="00321C91"/>
    <w:rsid w:val="00321D68"/>
    <w:rsid w:val="00321DA8"/>
    <w:rsid w:val="00321DBF"/>
    <w:rsid w:val="00321DC0"/>
    <w:rsid w:val="00321E77"/>
    <w:rsid w:val="00321E93"/>
    <w:rsid w:val="00321EB2"/>
    <w:rsid w:val="00321F3B"/>
    <w:rsid w:val="003220D2"/>
    <w:rsid w:val="00322109"/>
    <w:rsid w:val="0032218C"/>
    <w:rsid w:val="0032219B"/>
    <w:rsid w:val="003221F4"/>
    <w:rsid w:val="00322246"/>
    <w:rsid w:val="00322276"/>
    <w:rsid w:val="003222DB"/>
    <w:rsid w:val="00322343"/>
    <w:rsid w:val="00322358"/>
    <w:rsid w:val="00322410"/>
    <w:rsid w:val="0032245B"/>
    <w:rsid w:val="0032252D"/>
    <w:rsid w:val="003225D1"/>
    <w:rsid w:val="003226CF"/>
    <w:rsid w:val="003226EE"/>
    <w:rsid w:val="003226F3"/>
    <w:rsid w:val="00322705"/>
    <w:rsid w:val="00322712"/>
    <w:rsid w:val="00322718"/>
    <w:rsid w:val="00322755"/>
    <w:rsid w:val="003227A0"/>
    <w:rsid w:val="003227DF"/>
    <w:rsid w:val="0032282C"/>
    <w:rsid w:val="00322940"/>
    <w:rsid w:val="00322954"/>
    <w:rsid w:val="003229E1"/>
    <w:rsid w:val="003229F3"/>
    <w:rsid w:val="00322A2E"/>
    <w:rsid w:val="00322A39"/>
    <w:rsid w:val="00322A3E"/>
    <w:rsid w:val="00322A4D"/>
    <w:rsid w:val="00322B76"/>
    <w:rsid w:val="00322B88"/>
    <w:rsid w:val="00322BF1"/>
    <w:rsid w:val="00322CAB"/>
    <w:rsid w:val="00322DF5"/>
    <w:rsid w:val="00322E54"/>
    <w:rsid w:val="00322E6C"/>
    <w:rsid w:val="00322E7F"/>
    <w:rsid w:val="0032302B"/>
    <w:rsid w:val="00323066"/>
    <w:rsid w:val="0032307F"/>
    <w:rsid w:val="0032308F"/>
    <w:rsid w:val="003230E2"/>
    <w:rsid w:val="00323176"/>
    <w:rsid w:val="003231DA"/>
    <w:rsid w:val="003231EE"/>
    <w:rsid w:val="00323284"/>
    <w:rsid w:val="003232B5"/>
    <w:rsid w:val="003232FD"/>
    <w:rsid w:val="00323306"/>
    <w:rsid w:val="003233E3"/>
    <w:rsid w:val="003234A5"/>
    <w:rsid w:val="003234CB"/>
    <w:rsid w:val="0032350F"/>
    <w:rsid w:val="00323540"/>
    <w:rsid w:val="003235C0"/>
    <w:rsid w:val="0032360D"/>
    <w:rsid w:val="003236D4"/>
    <w:rsid w:val="00323746"/>
    <w:rsid w:val="0032375E"/>
    <w:rsid w:val="003237B3"/>
    <w:rsid w:val="003237E1"/>
    <w:rsid w:val="0032380A"/>
    <w:rsid w:val="00323818"/>
    <w:rsid w:val="00323826"/>
    <w:rsid w:val="003238BF"/>
    <w:rsid w:val="0032396D"/>
    <w:rsid w:val="003239A3"/>
    <w:rsid w:val="003239AB"/>
    <w:rsid w:val="00323A83"/>
    <w:rsid w:val="00323A97"/>
    <w:rsid w:val="00323B97"/>
    <w:rsid w:val="00323BDF"/>
    <w:rsid w:val="00323BE3"/>
    <w:rsid w:val="00323BF0"/>
    <w:rsid w:val="00323C04"/>
    <w:rsid w:val="00323CF9"/>
    <w:rsid w:val="00323CFF"/>
    <w:rsid w:val="00323D37"/>
    <w:rsid w:val="00323D61"/>
    <w:rsid w:val="00323D8A"/>
    <w:rsid w:val="00323E7E"/>
    <w:rsid w:val="00323E88"/>
    <w:rsid w:val="00323E8D"/>
    <w:rsid w:val="00323F1C"/>
    <w:rsid w:val="00323FF6"/>
    <w:rsid w:val="003240D2"/>
    <w:rsid w:val="0032412A"/>
    <w:rsid w:val="0032414B"/>
    <w:rsid w:val="0032416A"/>
    <w:rsid w:val="0032417E"/>
    <w:rsid w:val="00324214"/>
    <w:rsid w:val="00324223"/>
    <w:rsid w:val="003242BE"/>
    <w:rsid w:val="0032431C"/>
    <w:rsid w:val="00324383"/>
    <w:rsid w:val="0032449C"/>
    <w:rsid w:val="003244C4"/>
    <w:rsid w:val="003244CA"/>
    <w:rsid w:val="003244EA"/>
    <w:rsid w:val="0032451B"/>
    <w:rsid w:val="0032454B"/>
    <w:rsid w:val="003245BB"/>
    <w:rsid w:val="003245FB"/>
    <w:rsid w:val="0032466D"/>
    <w:rsid w:val="003246F9"/>
    <w:rsid w:val="00324747"/>
    <w:rsid w:val="0032475D"/>
    <w:rsid w:val="00324782"/>
    <w:rsid w:val="00324869"/>
    <w:rsid w:val="0032486A"/>
    <w:rsid w:val="00324902"/>
    <w:rsid w:val="00324966"/>
    <w:rsid w:val="003249D3"/>
    <w:rsid w:val="00324A25"/>
    <w:rsid w:val="00324AD1"/>
    <w:rsid w:val="00324B1B"/>
    <w:rsid w:val="00324B5B"/>
    <w:rsid w:val="00324BF7"/>
    <w:rsid w:val="00324C25"/>
    <w:rsid w:val="00324C26"/>
    <w:rsid w:val="00324CA4"/>
    <w:rsid w:val="00324D90"/>
    <w:rsid w:val="00324E30"/>
    <w:rsid w:val="00324E35"/>
    <w:rsid w:val="00324E46"/>
    <w:rsid w:val="00324E8A"/>
    <w:rsid w:val="00325016"/>
    <w:rsid w:val="00325061"/>
    <w:rsid w:val="0032509F"/>
    <w:rsid w:val="003252CC"/>
    <w:rsid w:val="003252E6"/>
    <w:rsid w:val="00325466"/>
    <w:rsid w:val="003254CE"/>
    <w:rsid w:val="00325573"/>
    <w:rsid w:val="003255C9"/>
    <w:rsid w:val="003255EA"/>
    <w:rsid w:val="003255F3"/>
    <w:rsid w:val="00325726"/>
    <w:rsid w:val="0032574E"/>
    <w:rsid w:val="00325798"/>
    <w:rsid w:val="00325876"/>
    <w:rsid w:val="003258B2"/>
    <w:rsid w:val="003258F9"/>
    <w:rsid w:val="00325959"/>
    <w:rsid w:val="00325973"/>
    <w:rsid w:val="003259C8"/>
    <w:rsid w:val="00325A32"/>
    <w:rsid w:val="00325AD9"/>
    <w:rsid w:val="00325C91"/>
    <w:rsid w:val="00325D3B"/>
    <w:rsid w:val="00325D41"/>
    <w:rsid w:val="00325E9E"/>
    <w:rsid w:val="00325EF3"/>
    <w:rsid w:val="00325F06"/>
    <w:rsid w:val="00325F6C"/>
    <w:rsid w:val="00325F9D"/>
    <w:rsid w:val="0032614A"/>
    <w:rsid w:val="0032615B"/>
    <w:rsid w:val="003261B7"/>
    <w:rsid w:val="00326283"/>
    <w:rsid w:val="003262C3"/>
    <w:rsid w:val="003262C7"/>
    <w:rsid w:val="003262E2"/>
    <w:rsid w:val="00326317"/>
    <w:rsid w:val="0032632C"/>
    <w:rsid w:val="00326364"/>
    <w:rsid w:val="003263EB"/>
    <w:rsid w:val="00326423"/>
    <w:rsid w:val="00326470"/>
    <w:rsid w:val="00326499"/>
    <w:rsid w:val="0032654B"/>
    <w:rsid w:val="003265DF"/>
    <w:rsid w:val="0032665C"/>
    <w:rsid w:val="00326684"/>
    <w:rsid w:val="003267A1"/>
    <w:rsid w:val="003267BA"/>
    <w:rsid w:val="0032686F"/>
    <w:rsid w:val="00326887"/>
    <w:rsid w:val="003269E1"/>
    <w:rsid w:val="00326A09"/>
    <w:rsid w:val="00326A13"/>
    <w:rsid w:val="00326AD1"/>
    <w:rsid w:val="00326C36"/>
    <w:rsid w:val="00326CC7"/>
    <w:rsid w:val="00326CED"/>
    <w:rsid w:val="00326D04"/>
    <w:rsid w:val="00326DB0"/>
    <w:rsid w:val="00326DBC"/>
    <w:rsid w:val="00326DC1"/>
    <w:rsid w:val="00326E26"/>
    <w:rsid w:val="00326E7A"/>
    <w:rsid w:val="00326E7C"/>
    <w:rsid w:val="00326F06"/>
    <w:rsid w:val="00326F0A"/>
    <w:rsid w:val="00326F0B"/>
    <w:rsid w:val="00326FA8"/>
    <w:rsid w:val="00326FC2"/>
    <w:rsid w:val="0032700C"/>
    <w:rsid w:val="0032707A"/>
    <w:rsid w:val="0032708D"/>
    <w:rsid w:val="003270D5"/>
    <w:rsid w:val="00327150"/>
    <w:rsid w:val="00327169"/>
    <w:rsid w:val="00327183"/>
    <w:rsid w:val="003271B2"/>
    <w:rsid w:val="00327382"/>
    <w:rsid w:val="003273DA"/>
    <w:rsid w:val="003273EE"/>
    <w:rsid w:val="00327450"/>
    <w:rsid w:val="00327477"/>
    <w:rsid w:val="0032748B"/>
    <w:rsid w:val="003274C6"/>
    <w:rsid w:val="0032759B"/>
    <w:rsid w:val="0032759D"/>
    <w:rsid w:val="003275B4"/>
    <w:rsid w:val="003275F3"/>
    <w:rsid w:val="003275FC"/>
    <w:rsid w:val="00327607"/>
    <w:rsid w:val="00327686"/>
    <w:rsid w:val="0032769A"/>
    <w:rsid w:val="003276F0"/>
    <w:rsid w:val="00327706"/>
    <w:rsid w:val="003277AF"/>
    <w:rsid w:val="003277B9"/>
    <w:rsid w:val="003277BD"/>
    <w:rsid w:val="003277C1"/>
    <w:rsid w:val="003277D7"/>
    <w:rsid w:val="003278E8"/>
    <w:rsid w:val="0032794B"/>
    <w:rsid w:val="00327972"/>
    <w:rsid w:val="00327986"/>
    <w:rsid w:val="00327A25"/>
    <w:rsid w:val="00327A5B"/>
    <w:rsid w:val="00327A88"/>
    <w:rsid w:val="00327B1D"/>
    <w:rsid w:val="00327B39"/>
    <w:rsid w:val="00327BAF"/>
    <w:rsid w:val="00327C62"/>
    <w:rsid w:val="00327C83"/>
    <w:rsid w:val="00327CA4"/>
    <w:rsid w:val="00327D32"/>
    <w:rsid w:val="00327D4D"/>
    <w:rsid w:val="00327D68"/>
    <w:rsid w:val="00327D6E"/>
    <w:rsid w:val="00327DCD"/>
    <w:rsid w:val="00327DF3"/>
    <w:rsid w:val="00327E70"/>
    <w:rsid w:val="00327ECE"/>
    <w:rsid w:val="00327F35"/>
    <w:rsid w:val="00327F85"/>
    <w:rsid w:val="00327FF2"/>
    <w:rsid w:val="0033001E"/>
    <w:rsid w:val="003300CD"/>
    <w:rsid w:val="00330128"/>
    <w:rsid w:val="0033013E"/>
    <w:rsid w:val="0033017C"/>
    <w:rsid w:val="00330191"/>
    <w:rsid w:val="003301D3"/>
    <w:rsid w:val="003301DC"/>
    <w:rsid w:val="00330220"/>
    <w:rsid w:val="00330235"/>
    <w:rsid w:val="00330290"/>
    <w:rsid w:val="003302C0"/>
    <w:rsid w:val="00330327"/>
    <w:rsid w:val="0033043C"/>
    <w:rsid w:val="003304D2"/>
    <w:rsid w:val="00330564"/>
    <w:rsid w:val="003305B4"/>
    <w:rsid w:val="003305E5"/>
    <w:rsid w:val="00330617"/>
    <w:rsid w:val="00330629"/>
    <w:rsid w:val="003306B2"/>
    <w:rsid w:val="003306B4"/>
    <w:rsid w:val="003306CF"/>
    <w:rsid w:val="003306E8"/>
    <w:rsid w:val="003306EB"/>
    <w:rsid w:val="00330727"/>
    <w:rsid w:val="00330744"/>
    <w:rsid w:val="0033076B"/>
    <w:rsid w:val="00330775"/>
    <w:rsid w:val="00330791"/>
    <w:rsid w:val="0033079D"/>
    <w:rsid w:val="003307AE"/>
    <w:rsid w:val="003307E4"/>
    <w:rsid w:val="0033085B"/>
    <w:rsid w:val="00330896"/>
    <w:rsid w:val="003308F9"/>
    <w:rsid w:val="0033098E"/>
    <w:rsid w:val="003309AD"/>
    <w:rsid w:val="00330A14"/>
    <w:rsid w:val="00330A52"/>
    <w:rsid w:val="00330A93"/>
    <w:rsid w:val="00330B48"/>
    <w:rsid w:val="00330B69"/>
    <w:rsid w:val="00330C12"/>
    <w:rsid w:val="00330D05"/>
    <w:rsid w:val="00330D9B"/>
    <w:rsid w:val="00330D9C"/>
    <w:rsid w:val="00330DC9"/>
    <w:rsid w:val="00330E7F"/>
    <w:rsid w:val="00330EC3"/>
    <w:rsid w:val="00330F50"/>
    <w:rsid w:val="00330FB8"/>
    <w:rsid w:val="0033102D"/>
    <w:rsid w:val="00331071"/>
    <w:rsid w:val="00331143"/>
    <w:rsid w:val="003312A4"/>
    <w:rsid w:val="003312DD"/>
    <w:rsid w:val="003313C0"/>
    <w:rsid w:val="0033142D"/>
    <w:rsid w:val="00331459"/>
    <w:rsid w:val="00331595"/>
    <w:rsid w:val="00331597"/>
    <w:rsid w:val="003315A6"/>
    <w:rsid w:val="003315CE"/>
    <w:rsid w:val="003315D0"/>
    <w:rsid w:val="003315FA"/>
    <w:rsid w:val="00331618"/>
    <w:rsid w:val="0033167E"/>
    <w:rsid w:val="00331684"/>
    <w:rsid w:val="0033169C"/>
    <w:rsid w:val="0033178B"/>
    <w:rsid w:val="003317A6"/>
    <w:rsid w:val="003317E1"/>
    <w:rsid w:val="003318FC"/>
    <w:rsid w:val="0033191E"/>
    <w:rsid w:val="0033197A"/>
    <w:rsid w:val="00331999"/>
    <w:rsid w:val="003319A7"/>
    <w:rsid w:val="00331A7D"/>
    <w:rsid w:val="00331B05"/>
    <w:rsid w:val="00331C7A"/>
    <w:rsid w:val="00331C81"/>
    <w:rsid w:val="00331DD0"/>
    <w:rsid w:val="00331E07"/>
    <w:rsid w:val="00331E38"/>
    <w:rsid w:val="00331E3E"/>
    <w:rsid w:val="00331EB4"/>
    <w:rsid w:val="00331EDD"/>
    <w:rsid w:val="00331EEB"/>
    <w:rsid w:val="00331F2F"/>
    <w:rsid w:val="0033205D"/>
    <w:rsid w:val="0033206E"/>
    <w:rsid w:val="0033208C"/>
    <w:rsid w:val="003320BC"/>
    <w:rsid w:val="00332101"/>
    <w:rsid w:val="003321BF"/>
    <w:rsid w:val="003321CD"/>
    <w:rsid w:val="00332257"/>
    <w:rsid w:val="003322B7"/>
    <w:rsid w:val="00332422"/>
    <w:rsid w:val="00332470"/>
    <w:rsid w:val="003324CE"/>
    <w:rsid w:val="003324CF"/>
    <w:rsid w:val="003324E9"/>
    <w:rsid w:val="0033256E"/>
    <w:rsid w:val="00332573"/>
    <w:rsid w:val="00332587"/>
    <w:rsid w:val="003325F8"/>
    <w:rsid w:val="0033262B"/>
    <w:rsid w:val="0033270D"/>
    <w:rsid w:val="00332712"/>
    <w:rsid w:val="00332838"/>
    <w:rsid w:val="00332888"/>
    <w:rsid w:val="00332A3F"/>
    <w:rsid w:val="00332A88"/>
    <w:rsid w:val="00332A8A"/>
    <w:rsid w:val="00332ADA"/>
    <w:rsid w:val="00332AEF"/>
    <w:rsid w:val="00332B33"/>
    <w:rsid w:val="00332B44"/>
    <w:rsid w:val="00332B61"/>
    <w:rsid w:val="00332C62"/>
    <w:rsid w:val="00332CD2"/>
    <w:rsid w:val="00332CEC"/>
    <w:rsid w:val="00332CEE"/>
    <w:rsid w:val="00332D28"/>
    <w:rsid w:val="00332D66"/>
    <w:rsid w:val="00332DF3"/>
    <w:rsid w:val="00332E41"/>
    <w:rsid w:val="00332E58"/>
    <w:rsid w:val="00332E8B"/>
    <w:rsid w:val="00332EF5"/>
    <w:rsid w:val="00332F4C"/>
    <w:rsid w:val="00332F73"/>
    <w:rsid w:val="00332FC2"/>
    <w:rsid w:val="00332FEF"/>
    <w:rsid w:val="0033308C"/>
    <w:rsid w:val="0033311B"/>
    <w:rsid w:val="003331A8"/>
    <w:rsid w:val="003331DE"/>
    <w:rsid w:val="00333216"/>
    <w:rsid w:val="0033324B"/>
    <w:rsid w:val="0033328F"/>
    <w:rsid w:val="00333321"/>
    <w:rsid w:val="00333339"/>
    <w:rsid w:val="00333343"/>
    <w:rsid w:val="00333358"/>
    <w:rsid w:val="003333BE"/>
    <w:rsid w:val="003333F9"/>
    <w:rsid w:val="00333418"/>
    <w:rsid w:val="00333424"/>
    <w:rsid w:val="003334B9"/>
    <w:rsid w:val="003334BC"/>
    <w:rsid w:val="0033359C"/>
    <w:rsid w:val="003335C9"/>
    <w:rsid w:val="003335F4"/>
    <w:rsid w:val="00333717"/>
    <w:rsid w:val="003337BE"/>
    <w:rsid w:val="00333850"/>
    <w:rsid w:val="0033385C"/>
    <w:rsid w:val="003338C8"/>
    <w:rsid w:val="00333949"/>
    <w:rsid w:val="0033395E"/>
    <w:rsid w:val="00333A36"/>
    <w:rsid w:val="00333A42"/>
    <w:rsid w:val="00333AF1"/>
    <w:rsid w:val="00333B17"/>
    <w:rsid w:val="00333B5B"/>
    <w:rsid w:val="00333B5C"/>
    <w:rsid w:val="00333B82"/>
    <w:rsid w:val="00333B95"/>
    <w:rsid w:val="00333BAA"/>
    <w:rsid w:val="00333CBE"/>
    <w:rsid w:val="00333D43"/>
    <w:rsid w:val="00333D79"/>
    <w:rsid w:val="00333D92"/>
    <w:rsid w:val="00333EC4"/>
    <w:rsid w:val="00333F6B"/>
    <w:rsid w:val="00333F72"/>
    <w:rsid w:val="00333F88"/>
    <w:rsid w:val="00333F9F"/>
    <w:rsid w:val="00333FD9"/>
    <w:rsid w:val="00334021"/>
    <w:rsid w:val="00334035"/>
    <w:rsid w:val="00334074"/>
    <w:rsid w:val="003340C8"/>
    <w:rsid w:val="003340FC"/>
    <w:rsid w:val="0033410D"/>
    <w:rsid w:val="0033412E"/>
    <w:rsid w:val="00334155"/>
    <w:rsid w:val="0033419C"/>
    <w:rsid w:val="003341B6"/>
    <w:rsid w:val="00334276"/>
    <w:rsid w:val="003342E2"/>
    <w:rsid w:val="00334320"/>
    <w:rsid w:val="0033437E"/>
    <w:rsid w:val="003343CC"/>
    <w:rsid w:val="003343E3"/>
    <w:rsid w:val="003343F0"/>
    <w:rsid w:val="00334485"/>
    <w:rsid w:val="003344B0"/>
    <w:rsid w:val="00334511"/>
    <w:rsid w:val="00334538"/>
    <w:rsid w:val="00334557"/>
    <w:rsid w:val="003345D8"/>
    <w:rsid w:val="003346A7"/>
    <w:rsid w:val="003346C0"/>
    <w:rsid w:val="003346CA"/>
    <w:rsid w:val="00334700"/>
    <w:rsid w:val="00334723"/>
    <w:rsid w:val="003347CB"/>
    <w:rsid w:val="003348D4"/>
    <w:rsid w:val="003348F1"/>
    <w:rsid w:val="00334917"/>
    <w:rsid w:val="00334920"/>
    <w:rsid w:val="00334972"/>
    <w:rsid w:val="0033497B"/>
    <w:rsid w:val="003349B6"/>
    <w:rsid w:val="00334A02"/>
    <w:rsid w:val="00334A2D"/>
    <w:rsid w:val="00334A6E"/>
    <w:rsid w:val="00334A87"/>
    <w:rsid w:val="00334AB1"/>
    <w:rsid w:val="00334AEF"/>
    <w:rsid w:val="00334AF3"/>
    <w:rsid w:val="00334B73"/>
    <w:rsid w:val="00334BD8"/>
    <w:rsid w:val="00334C0D"/>
    <w:rsid w:val="00334C12"/>
    <w:rsid w:val="00334C76"/>
    <w:rsid w:val="00334CE3"/>
    <w:rsid w:val="00334CEA"/>
    <w:rsid w:val="00334D8F"/>
    <w:rsid w:val="00334DCA"/>
    <w:rsid w:val="00334DDA"/>
    <w:rsid w:val="00334E04"/>
    <w:rsid w:val="00334E29"/>
    <w:rsid w:val="00334E45"/>
    <w:rsid w:val="00334F37"/>
    <w:rsid w:val="00334F41"/>
    <w:rsid w:val="00334F90"/>
    <w:rsid w:val="00334FD6"/>
    <w:rsid w:val="00334FE5"/>
    <w:rsid w:val="00335059"/>
    <w:rsid w:val="00335077"/>
    <w:rsid w:val="00335148"/>
    <w:rsid w:val="0033514A"/>
    <w:rsid w:val="00335169"/>
    <w:rsid w:val="003351CF"/>
    <w:rsid w:val="003351E6"/>
    <w:rsid w:val="00335235"/>
    <w:rsid w:val="003352C3"/>
    <w:rsid w:val="0033530E"/>
    <w:rsid w:val="0033539B"/>
    <w:rsid w:val="003353C3"/>
    <w:rsid w:val="0033540A"/>
    <w:rsid w:val="00335456"/>
    <w:rsid w:val="003354C2"/>
    <w:rsid w:val="00335549"/>
    <w:rsid w:val="003355D5"/>
    <w:rsid w:val="003355FA"/>
    <w:rsid w:val="00335728"/>
    <w:rsid w:val="0033575E"/>
    <w:rsid w:val="003357A4"/>
    <w:rsid w:val="0033581C"/>
    <w:rsid w:val="0033584B"/>
    <w:rsid w:val="00335917"/>
    <w:rsid w:val="00335942"/>
    <w:rsid w:val="00335989"/>
    <w:rsid w:val="003359E4"/>
    <w:rsid w:val="00335A91"/>
    <w:rsid w:val="00335AB1"/>
    <w:rsid w:val="00335B74"/>
    <w:rsid w:val="00335BB0"/>
    <w:rsid w:val="00335BF8"/>
    <w:rsid w:val="00335C6E"/>
    <w:rsid w:val="00335C9B"/>
    <w:rsid w:val="00335CB7"/>
    <w:rsid w:val="00335D0F"/>
    <w:rsid w:val="00335D8D"/>
    <w:rsid w:val="00335DD1"/>
    <w:rsid w:val="00335E2C"/>
    <w:rsid w:val="00335ED5"/>
    <w:rsid w:val="00335F5F"/>
    <w:rsid w:val="00335F60"/>
    <w:rsid w:val="00335F8F"/>
    <w:rsid w:val="00335FA6"/>
    <w:rsid w:val="00335FD7"/>
    <w:rsid w:val="00335FED"/>
    <w:rsid w:val="00336058"/>
    <w:rsid w:val="00336070"/>
    <w:rsid w:val="00336097"/>
    <w:rsid w:val="003360B1"/>
    <w:rsid w:val="00336107"/>
    <w:rsid w:val="0033612F"/>
    <w:rsid w:val="003361C0"/>
    <w:rsid w:val="00336205"/>
    <w:rsid w:val="00336239"/>
    <w:rsid w:val="0033625A"/>
    <w:rsid w:val="0033627B"/>
    <w:rsid w:val="003362BC"/>
    <w:rsid w:val="0033634D"/>
    <w:rsid w:val="003363E7"/>
    <w:rsid w:val="00336416"/>
    <w:rsid w:val="0033649F"/>
    <w:rsid w:val="003364DF"/>
    <w:rsid w:val="003365CE"/>
    <w:rsid w:val="00336629"/>
    <w:rsid w:val="00336655"/>
    <w:rsid w:val="00336714"/>
    <w:rsid w:val="00336719"/>
    <w:rsid w:val="00336740"/>
    <w:rsid w:val="00336758"/>
    <w:rsid w:val="003367FA"/>
    <w:rsid w:val="003368C7"/>
    <w:rsid w:val="0033691A"/>
    <w:rsid w:val="0033692B"/>
    <w:rsid w:val="0033695C"/>
    <w:rsid w:val="003369A2"/>
    <w:rsid w:val="003369D1"/>
    <w:rsid w:val="00336A04"/>
    <w:rsid w:val="00336B58"/>
    <w:rsid w:val="00336B70"/>
    <w:rsid w:val="00336BA9"/>
    <w:rsid w:val="00336BBA"/>
    <w:rsid w:val="00336BCD"/>
    <w:rsid w:val="00336BD2"/>
    <w:rsid w:val="00336C6A"/>
    <w:rsid w:val="00336C77"/>
    <w:rsid w:val="00336CDC"/>
    <w:rsid w:val="00336D1A"/>
    <w:rsid w:val="00336D64"/>
    <w:rsid w:val="00336D94"/>
    <w:rsid w:val="00336E09"/>
    <w:rsid w:val="00336E22"/>
    <w:rsid w:val="00336E5D"/>
    <w:rsid w:val="00336ECA"/>
    <w:rsid w:val="00336EDE"/>
    <w:rsid w:val="00336F24"/>
    <w:rsid w:val="00336F28"/>
    <w:rsid w:val="00336FAE"/>
    <w:rsid w:val="0033703F"/>
    <w:rsid w:val="00337078"/>
    <w:rsid w:val="00337091"/>
    <w:rsid w:val="003370EE"/>
    <w:rsid w:val="00337116"/>
    <w:rsid w:val="00337167"/>
    <w:rsid w:val="00337180"/>
    <w:rsid w:val="003371E0"/>
    <w:rsid w:val="0033726E"/>
    <w:rsid w:val="003372A5"/>
    <w:rsid w:val="003373D1"/>
    <w:rsid w:val="003373D8"/>
    <w:rsid w:val="00337401"/>
    <w:rsid w:val="0033742D"/>
    <w:rsid w:val="0033754D"/>
    <w:rsid w:val="00337594"/>
    <w:rsid w:val="00337628"/>
    <w:rsid w:val="00337632"/>
    <w:rsid w:val="003376A7"/>
    <w:rsid w:val="003376AB"/>
    <w:rsid w:val="003376B0"/>
    <w:rsid w:val="003376BF"/>
    <w:rsid w:val="003376E8"/>
    <w:rsid w:val="0033771D"/>
    <w:rsid w:val="00337782"/>
    <w:rsid w:val="003377E6"/>
    <w:rsid w:val="0033782D"/>
    <w:rsid w:val="0033782E"/>
    <w:rsid w:val="003378B2"/>
    <w:rsid w:val="003378C8"/>
    <w:rsid w:val="00337901"/>
    <w:rsid w:val="00337974"/>
    <w:rsid w:val="003379CD"/>
    <w:rsid w:val="003379FF"/>
    <w:rsid w:val="00337A8D"/>
    <w:rsid w:val="00337ABC"/>
    <w:rsid w:val="00337C6F"/>
    <w:rsid w:val="00337C8E"/>
    <w:rsid w:val="00337C90"/>
    <w:rsid w:val="00337CB9"/>
    <w:rsid w:val="00337CCC"/>
    <w:rsid w:val="00337D3A"/>
    <w:rsid w:val="00337D3E"/>
    <w:rsid w:val="00337DD2"/>
    <w:rsid w:val="00337DEF"/>
    <w:rsid w:val="00337EAD"/>
    <w:rsid w:val="00337ECE"/>
    <w:rsid w:val="00337EDD"/>
    <w:rsid w:val="00337F0E"/>
    <w:rsid w:val="00340034"/>
    <w:rsid w:val="0034004C"/>
    <w:rsid w:val="00340101"/>
    <w:rsid w:val="0034010F"/>
    <w:rsid w:val="00340154"/>
    <w:rsid w:val="00340155"/>
    <w:rsid w:val="003401F1"/>
    <w:rsid w:val="0034020C"/>
    <w:rsid w:val="00340262"/>
    <w:rsid w:val="00340296"/>
    <w:rsid w:val="003402D2"/>
    <w:rsid w:val="003402F8"/>
    <w:rsid w:val="00340368"/>
    <w:rsid w:val="00340403"/>
    <w:rsid w:val="00340425"/>
    <w:rsid w:val="0034043E"/>
    <w:rsid w:val="00340491"/>
    <w:rsid w:val="003404DB"/>
    <w:rsid w:val="00340549"/>
    <w:rsid w:val="00340586"/>
    <w:rsid w:val="00340590"/>
    <w:rsid w:val="0034074A"/>
    <w:rsid w:val="00340752"/>
    <w:rsid w:val="0034087A"/>
    <w:rsid w:val="00340880"/>
    <w:rsid w:val="003408AA"/>
    <w:rsid w:val="003408B7"/>
    <w:rsid w:val="003408D4"/>
    <w:rsid w:val="003408D6"/>
    <w:rsid w:val="0034097C"/>
    <w:rsid w:val="0034097E"/>
    <w:rsid w:val="00340988"/>
    <w:rsid w:val="0034098F"/>
    <w:rsid w:val="00340A20"/>
    <w:rsid w:val="00340A73"/>
    <w:rsid w:val="00340AFB"/>
    <w:rsid w:val="00340B16"/>
    <w:rsid w:val="00340B87"/>
    <w:rsid w:val="00340C3C"/>
    <w:rsid w:val="00340DDA"/>
    <w:rsid w:val="00340DE4"/>
    <w:rsid w:val="00340E42"/>
    <w:rsid w:val="00340F09"/>
    <w:rsid w:val="00340F5C"/>
    <w:rsid w:val="00340FB0"/>
    <w:rsid w:val="00340FB1"/>
    <w:rsid w:val="00341008"/>
    <w:rsid w:val="00341023"/>
    <w:rsid w:val="00341040"/>
    <w:rsid w:val="00341110"/>
    <w:rsid w:val="00341119"/>
    <w:rsid w:val="00341148"/>
    <w:rsid w:val="00341170"/>
    <w:rsid w:val="003411B4"/>
    <w:rsid w:val="00341264"/>
    <w:rsid w:val="00341288"/>
    <w:rsid w:val="003412B0"/>
    <w:rsid w:val="003412C5"/>
    <w:rsid w:val="00341304"/>
    <w:rsid w:val="00341306"/>
    <w:rsid w:val="003413BD"/>
    <w:rsid w:val="00341420"/>
    <w:rsid w:val="0034143A"/>
    <w:rsid w:val="00341484"/>
    <w:rsid w:val="0034158B"/>
    <w:rsid w:val="0034167F"/>
    <w:rsid w:val="003416A7"/>
    <w:rsid w:val="003416B6"/>
    <w:rsid w:val="00341722"/>
    <w:rsid w:val="00341784"/>
    <w:rsid w:val="00341794"/>
    <w:rsid w:val="003417E4"/>
    <w:rsid w:val="0034183C"/>
    <w:rsid w:val="00341844"/>
    <w:rsid w:val="0034184A"/>
    <w:rsid w:val="00341876"/>
    <w:rsid w:val="00341879"/>
    <w:rsid w:val="003418A4"/>
    <w:rsid w:val="0034193B"/>
    <w:rsid w:val="0034197D"/>
    <w:rsid w:val="003419AF"/>
    <w:rsid w:val="00341A0C"/>
    <w:rsid w:val="00341A50"/>
    <w:rsid w:val="00341AD3"/>
    <w:rsid w:val="00341B35"/>
    <w:rsid w:val="00341BEC"/>
    <w:rsid w:val="00341C5F"/>
    <w:rsid w:val="00341C7D"/>
    <w:rsid w:val="00341C94"/>
    <w:rsid w:val="00341CE9"/>
    <w:rsid w:val="00341D81"/>
    <w:rsid w:val="00341E05"/>
    <w:rsid w:val="00341E4A"/>
    <w:rsid w:val="00341E88"/>
    <w:rsid w:val="00341F9B"/>
    <w:rsid w:val="00341FFA"/>
    <w:rsid w:val="00342008"/>
    <w:rsid w:val="003420D5"/>
    <w:rsid w:val="0034211E"/>
    <w:rsid w:val="00342159"/>
    <w:rsid w:val="0034218F"/>
    <w:rsid w:val="003421D0"/>
    <w:rsid w:val="003422B8"/>
    <w:rsid w:val="003422D2"/>
    <w:rsid w:val="003422DB"/>
    <w:rsid w:val="0034232B"/>
    <w:rsid w:val="00342345"/>
    <w:rsid w:val="0034238C"/>
    <w:rsid w:val="00342427"/>
    <w:rsid w:val="00342433"/>
    <w:rsid w:val="00342440"/>
    <w:rsid w:val="00342479"/>
    <w:rsid w:val="00342519"/>
    <w:rsid w:val="00342523"/>
    <w:rsid w:val="00342533"/>
    <w:rsid w:val="003425B4"/>
    <w:rsid w:val="00342607"/>
    <w:rsid w:val="00342615"/>
    <w:rsid w:val="0034261D"/>
    <w:rsid w:val="003426A3"/>
    <w:rsid w:val="003426D2"/>
    <w:rsid w:val="003426D5"/>
    <w:rsid w:val="003426D6"/>
    <w:rsid w:val="00342717"/>
    <w:rsid w:val="003427C9"/>
    <w:rsid w:val="003428DC"/>
    <w:rsid w:val="003428F2"/>
    <w:rsid w:val="003429CE"/>
    <w:rsid w:val="003429DA"/>
    <w:rsid w:val="00342A68"/>
    <w:rsid w:val="00342ABC"/>
    <w:rsid w:val="00342BB4"/>
    <w:rsid w:val="00342CCD"/>
    <w:rsid w:val="00342D6D"/>
    <w:rsid w:val="00342DAA"/>
    <w:rsid w:val="00342F3B"/>
    <w:rsid w:val="00342F57"/>
    <w:rsid w:val="00342FD0"/>
    <w:rsid w:val="003430E4"/>
    <w:rsid w:val="0034310E"/>
    <w:rsid w:val="0034314A"/>
    <w:rsid w:val="003431A0"/>
    <w:rsid w:val="003431A9"/>
    <w:rsid w:val="003431B5"/>
    <w:rsid w:val="00343222"/>
    <w:rsid w:val="0034328E"/>
    <w:rsid w:val="003432C6"/>
    <w:rsid w:val="00343373"/>
    <w:rsid w:val="003433C1"/>
    <w:rsid w:val="00343428"/>
    <w:rsid w:val="00343456"/>
    <w:rsid w:val="003434D0"/>
    <w:rsid w:val="003434E2"/>
    <w:rsid w:val="00343520"/>
    <w:rsid w:val="0034352A"/>
    <w:rsid w:val="00343539"/>
    <w:rsid w:val="003435BF"/>
    <w:rsid w:val="003435C5"/>
    <w:rsid w:val="003435F8"/>
    <w:rsid w:val="0034372B"/>
    <w:rsid w:val="003437DF"/>
    <w:rsid w:val="0034381A"/>
    <w:rsid w:val="0034382F"/>
    <w:rsid w:val="00343908"/>
    <w:rsid w:val="0034391E"/>
    <w:rsid w:val="00343961"/>
    <w:rsid w:val="00343987"/>
    <w:rsid w:val="003439C7"/>
    <w:rsid w:val="003439CF"/>
    <w:rsid w:val="00343A01"/>
    <w:rsid w:val="00343A02"/>
    <w:rsid w:val="00343AE4"/>
    <w:rsid w:val="00343AF3"/>
    <w:rsid w:val="00343AF8"/>
    <w:rsid w:val="00343AFF"/>
    <w:rsid w:val="00343B4A"/>
    <w:rsid w:val="00343B60"/>
    <w:rsid w:val="00343BF4"/>
    <w:rsid w:val="00343BFA"/>
    <w:rsid w:val="00343C3D"/>
    <w:rsid w:val="00343C58"/>
    <w:rsid w:val="00343D2F"/>
    <w:rsid w:val="00343D39"/>
    <w:rsid w:val="00343D41"/>
    <w:rsid w:val="00343D61"/>
    <w:rsid w:val="00343D78"/>
    <w:rsid w:val="00343DC1"/>
    <w:rsid w:val="00343E21"/>
    <w:rsid w:val="00343E27"/>
    <w:rsid w:val="00343E2F"/>
    <w:rsid w:val="00343E6D"/>
    <w:rsid w:val="00343EDA"/>
    <w:rsid w:val="00343F5A"/>
    <w:rsid w:val="00343F8A"/>
    <w:rsid w:val="00343FB2"/>
    <w:rsid w:val="00343FBF"/>
    <w:rsid w:val="0034401C"/>
    <w:rsid w:val="0034403E"/>
    <w:rsid w:val="00344057"/>
    <w:rsid w:val="0034405D"/>
    <w:rsid w:val="00344060"/>
    <w:rsid w:val="0034406E"/>
    <w:rsid w:val="00344144"/>
    <w:rsid w:val="003441DF"/>
    <w:rsid w:val="003441E5"/>
    <w:rsid w:val="00344214"/>
    <w:rsid w:val="0034423A"/>
    <w:rsid w:val="0034425E"/>
    <w:rsid w:val="003442B5"/>
    <w:rsid w:val="003442F2"/>
    <w:rsid w:val="00344382"/>
    <w:rsid w:val="00344390"/>
    <w:rsid w:val="00344461"/>
    <w:rsid w:val="003444D7"/>
    <w:rsid w:val="003444F7"/>
    <w:rsid w:val="00344730"/>
    <w:rsid w:val="00344785"/>
    <w:rsid w:val="003447C3"/>
    <w:rsid w:val="003447D3"/>
    <w:rsid w:val="003448B5"/>
    <w:rsid w:val="003448BB"/>
    <w:rsid w:val="003448D8"/>
    <w:rsid w:val="00344914"/>
    <w:rsid w:val="00344960"/>
    <w:rsid w:val="00344A1A"/>
    <w:rsid w:val="00344A2B"/>
    <w:rsid w:val="00344A8D"/>
    <w:rsid w:val="00344B25"/>
    <w:rsid w:val="00344B70"/>
    <w:rsid w:val="00344C45"/>
    <w:rsid w:val="00344CA9"/>
    <w:rsid w:val="00344CFD"/>
    <w:rsid w:val="00344D76"/>
    <w:rsid w:val="00344D93"/>
    <w:rsid w:val="00344DDD"/>
    <w:rsid w:val="00344E07"/>
    <w:rsid w:val="00344EBF"/>
    <w:rsid w:val="00344EE8"/>
    <w:rsid w:val="00344F27"/>
    <w:rsid w:val="00345092"/>
    <w:rsid w:val="00345096"/>
    <w:rsid w:val="00345136"/>
    <w:rsid w:val="0034519C"/>
    <w:rsid w:val="00345290"/>
    <w:rsid w:val="00345365"/>
    <w:rsid w:val="00345367"/>
    <w:rsid w:val="003453AA"/>
    <w:rsid w:val="003453C4"/>
    <w:rsid w:val="00345432"/>
    <w:rsid w:val="00345474"/>
    <w:rsid w:val="003454C8"/>
    <w:rsid w:val="003455EC"/>
    <w:rsid w:val="00345632"/>
    <w:rsid w:val="00345692"/>
    <w:rsid w:val="0034573E"/>
    <w:rsid w:val="00345751"/>
    <w:rsid w:val="00345825"/>
    <w:rsid w:val="003458C8"/>
    <w:rsid w:val="00345927"/>
    <w:rsid w:val="0034595E"/>
    <w:rsid w:val="00345A44"/>
    <w:rsid w:val="00345B59"/>
    <w:rsid w:val="00345B7B"/>
    <w:rsid w:val="00345CBB"/>
    <w:rsid w:val="00345D15"/>
    <w:rsid w:val="00345D1B"/>
    <w:rsid w:val="00345D33"/>
    <w:rsid w:val="00345D42"/>
    <w:rsid w:val="00345D4C"/>
    <w:rsid w:val="00345E4A"/>
    <w:rsid w:val="00345E4F"/>
    <w:rsid w:val="00345EAF"/>
    <w:rsid w:val="00345ED7"/>
    <w:rsid w:val="00345EF6"/>
    <w:rsid w:val="00345F2B"/>
    <w:rsid w:val="00345F7C"/>
    <w:rsid w:val="00345F95"/>
    <w:rsid w:val="00345FE3"/>
    <w:rsid w:val="00345FF2"/>
    <w:rsid w:val="0034610D"/>
    <w:rsid w:val="003461A2"/>
    <w:rsid w:val="00346218"/>
    <w:rsid w:val="00346228"/>
    <w:rsid w:val="00346242"/>
    <w:rsid w:val="00346257"/>
    <w:rsid w:val="0034629C"/>
    <w:rsid w:val="003462D0"/>
    <w:rsid w:val="003463D9"/>
    <w:rsid w:val="003463DD"/>
    <w:rsid w:val="0034641B"/>
    <w:rsid w:val="0034647A"/>
    <w:rsid w:val="003464BE"/>
    <w:rsid w:val="0034653E"/>
    <w:rsid w:val="00346599"/>
    <w:rsid w:val="003466E4"/>
    <w:rsid w:val="0034672C"/>
    <w:rsid w:val="0034677A"/>
    <w:rsid w:val="00346781"/>
    <w:rsid w:val="003467C5"/>
    <w:rsid w:val="003467E9"/>
    <w:rsid w:val="0034680C"/>
    <w:rsid w:val="0034684C"/>
    <w:rsid w:val="0034685B"/>
    <w:rsid w:val="0034686B"/>
    <w:rsid w:val="003468D9"/>
    <w:rsid w:val="0034692D"/>
    <w:rsid w:val="00346940"/>
    <w:rsid w:val="003469A0"/>
    <w:rsid w:val="003469B9"/>
    <w:rsid w:val="00346A12"/>
    <w:rsid w:val="00346A2B"/>
    <w:rsid w:val="00346A9D"/>
    <w:rsid w:val="00346AA6"/>
    <w:rsid w:val="00346AC8"/>
    <w:rsid w:val="00346BAF"/>
    <w:rsid w:val="00346C6A"/>
    <w:rsid w:val="00346C78"/>
    <w:rsid w:val="00346D06"/>
    <w:rsid w:val="00346D2C"/>
    <w:rsid w:val="00346EB8"/>
    <w:rsid w:val="00346EF8"/>
    <w:rsid w:val="00346F36"/>
    <w:rsid w:val="003470BF"/>
    <w:rsid w:val="00347108"/>
    <w:rsid w:val="00347193"/>
    <w:rsid w:val="00347217"/>
    <w:rsid w:val="00347229"/>
    <w:rsid w:val="003472C3"/>
    <w:rsid w:val="003474D2"/>
    <w:rsid w:val="003474EB"/>
    <w:rsid w:val="0034752D"/>
    <w:rsid w:val="0034759D"/>
    <w:rsid w:val="003475DE"/>
    <w:rsid w:val="00347615"/>
    <w:rsid w:val="00347656"/>
    <w:rsid w:val="0034765B"/>
    <w:rsid w:val="0034769B"/>
    <w:rsid w:val="0034776D"/>
    <w:rsid w:val="0034779B"/>
    <w:rsid w:val="003477D2"/>
    <w:rsid w:val="003478E3"/>
    <w:rsid w:val="00347904"/>
    <w:rsid w:val="00347976"/>
    <w:rsid w:val="003479BD"/>
    <w:rsid w:val="00347A2C"/>
    <w:rsid w:val="00347AEF"/>
    <w:rsid w:val="00347B3A"/>
    <w:rsid w:val="00347BFD"/>
    <w:rsid w:val="00347C2E"/>
    <w:rsid w:val="00347C68"/>
    <w:rsid w:val="00347CB4"/>
    <w:rsid w:val="00347D06"/>
    <w:rsid w:val="00347D53"/>
    <w:rsid w:val="00347E1B"/>
    <w:rsid w:val="00347E4D"/>
    <w:rsid w:val="00347E77"/>
    <w:rsid w:val="00347E96"/>
    <w:rsid w:val="00347F4F"/>
    <w:rsid w:val="00347F69"/>
    <w:rsid w:val="00350061"/>
    <w:rsid w:val="00350090"/>
    <w:rsid w:val="003500C3"/>
    <w:rsid w:val="00350138"/>
    <w:rsid w:val="0035022E"/>
    <w:rsid w:val="0035026D"/>
    <w:rsid w:val="003502D0"/>
    <w:rsid w:val="003502E2"/>
    <w:rsid w:val="00350315"/>
    <w:rsid w:val="0035031F"/>
    <w:rsid w:val="0035037F"/>
    <w:rsid w:val="0035040F"/>
    <w:rsid w:val="00350538"/>
    <w:rsid w:val="0035056A"/>
    <w:rsid w:val="0035056C"/>
    <w:rsid w:val="0035058B"/>
    <w:rsid w:val="00350689"/>
    <w:rsid w:val="0035069C"/>
    <w:rsid w:val="0035071A"/>
    <w:rsid w:val="003508EC"/>
    <w:rsid w:val="0035095A"/>
    <w:rsid w:val="00350A1A"/>
    <w:rsid w:val="00350AA9"/>
    <w:rsid w:val="00350B05"/>
    <w:rsid w:val="00350B2A"/>
    <w:rsid w:val="00350B76"/>
    <w:rsid w:val="00350BD7"/>
    <w:rsid w:val="00350CC1"/>
    <w:rsid w:val="00350CD2"/>
    <w:rsid w:val="00350DC4"/>
    <w:rsid w:val="00350DD4"/>
    <w:rsid w:val="00350DE3"/>
    <w:rsid w:val="00350E8B"/>
    <w:rsid w:val="00350F13"/>
    <w:rsid w:val="00350F8D"/>
    <w:rsid w:val="00350FA3"/>
    <w:rsid w:val="00351109"/>
    <w:rsid w:val="003511A8"/>
    <w:rsid w:val="0035123F"/>
    <w:rsid w:val="00351274"/>
    <w:rsid w:val="003512DC"/>
    <w:rsid w:val="0035130F"/>
    <w:rsid w:val="00351314"/>
    <w:rsid w:val="00351381"/>
    <w:rsid w:val="003513D4"/>
    <w:rsid w:val="003514A9"/>
    <w:rsid w:val="003514DB"/>
    <w:rsid w:val="0035152D"/>
    <w:rsid w:val="0035157E"/>
    <w:rsid w:val="003515A3"/>
    <w:rsid w:val="003515AC"/>
    <w:rsid w:val="00351610"/>
    <w:rsid w:val="00351643"/>
    <w:rsid w:val="00351649"/>
    <w:rsid w:val="0035164B"/>
    <w:rsid w:val="00351651"/>
    <w:rsid w:val="003516AA"/>
    <w:rsid w:val="003516B4"/>
    <w:rsid w:val="003517DC"/>
    <w:rsid w:val="00351894"/>
    <w:rsid w:val="003519C0"/>
    <w:rsid w:val="00351A48"/>
    <w:rsid w:val="00351B07"/>
    <w:rsid w:val="00351B8D"/>
    <w:rsid w:val="00351BC2"/>
    <w:rsid w:val="00351C5A"/>
    <w:rsid w:val="00351C72"/>
    <w:rsid w:val="00351CFC"/>
    <w:rsid w:val="00351D5F"/>
    <w:rsid w:val="00351DAF"/>
    <w:rsid w:val="00351DBB"/>
    <w:rsid w:val="00351DC1"/>
    <w:rsid w:val="00351DD0"/>
    <w:rsid w:val="00351E63"/>
    <w:rsid w:val="00351F06"/>
    <w:rsid w:val="00351F92"/>
    <w:rsid w:val="00351FAC"/>
    <w:rsid w:val="00351FE5"/>
    <w:rsid w:val="00352037"/>
    <w:rsid w:val="0035205F"/>
    <w:rsid w:val="00352096"/>
    <w:rsid w:val="003520BB"/>
    <w:rsid w:val="00352128"/>
    <w:rsid w:val="003521AC"/>
    <w:rsid w:val="003521C0"/>
    <w:rsid w:val="003521C9"/>
    <w:rsid w:val="00352318"/>
    <w:rsid w:val="00352356"/>
    <w:rsid w:val="0035237D"/>
    <w:rsid w:val="003523E0"/>
    <w:rsid w:val="003523EB"/>
    <w:rsid w:val="0035242D"/>
    <w:rsid w:val="0035249C"/>
    <w:rsid w:val="00352526"/>
    <w:rsid w:val="003525AF"/>
    <w:rsid w:val="00352616"/>
    <w:rsid w:val="0035262C"/>
    <w:rsid w:val="00352650"/>
    <w:rsid w:val="0035266A"/>
    <w:rsid w:val="00352687"/>
    <w:rsid w:val="003526C5"/>
    <w:rsid w:val="0035274E"/>
    <w:rsid w:val="00352786"/>
    <w:rsid w:val="003527AF"/>
    <w:rsid w:val="00352877"/>
    <w:rsid w:val="0035287F"/>
    <w:rsid w:val="003528D3"/>
    <w:rsid w:val="003528F4"/>
    <w:rsid w:val="0035295E"/>
    <w:rsid w:val="00352A76"/>
    <w:rsid w:val="00352AA1"/>
    <w:rsid w:val="00352AFE"/>
    <w:rsid w:val="00352B19"/>
    <w:rsid w:val="00352B3A"/>
    <w:rsid w:val="00352B4B"/>
    <w:rsid w:val="00352BC5"/>
    <w:rsid w:val="00352C19"/>
    <w:rsid w:val="00352C27"/>
    <w:rsid w:val="00352C43"/>
    <w:rsid w:val="00352C5D"/>
    <w:rsid w:val="00352CDF"/>
    <w:rsid w:val="00352E39"/>
    <w:rsid w:val="00352E80"/>
    <w:rsid w:val="00352EEB"/>
    <w:rsid w:val="00352F54"/>
    <w:rsid w:val="00352F7E"/>
    <w:rsid w:val="00352F7F"/>
    <w:rsid w:val="00352FB2"/>
    <w:rsid w:val="00352FBF"/>
    <w:rsid w:val="00353096"/>
    <w:rsid w:val="003530E7"/>
    <w:rsid w:val="003530F9"/>
    <w:rsid w:val="003531BE"/>
    <w:rsid w:val="0035322A"/>
    <w:rsid w:val="00353251"/>
    <w:rsid w:val="00353257"/>
    <w:rsid w:val="0035328C"/>
    <w:rsid w:val="003532A2"/>
    <w:rsid w:val="0035332E"/>
    <w:rsid w:val="00353341"/>
    <w:rsid w:val="00353385"/>
    <w:rsid w:val="003533AA"/>
    <w:rsid w:val="003533E1"/>
    <w:rsid w:val="003534BE"/>
    <w:rsid w:val="003534C9"/>
    <w:rsid w:val="00353519"/>
    <w:rsid w:val="00353631"/>
    <w:rsid w:val="0035368D"/>
    <w:rsid w:val="003536A8"/>
    <w:rsid w:val="003536E4"/>
    <w:rsid w:val="003538CD"/>
    <w:rsid w:val="003538FD"/>
    <w:rsid w:val="0035392F"/>
    <w:rsid w:val="00353947"/>
    <w:rsid w:val="00353974"/>
    <w:rsid w:val="00353992"/>
    <w:rsid w:val="00353A04"/>
    <w:rsid w:val="00353B3C"/>
    <w:rsid w:val="00353B5F"/>
    <w:rsid w:val="00353BC8"/>
    <w:rsid w:val="00353C35"/>
    <w:rsid w:val="00353D06"/>
    <w:rsid w:val="00353E40"/>
    <w:rsid w:val="00353E89"/>
    <w:rsid w:val="00353EC9"/>
    <w:rsid w:val="00353F18"/>
    <w:rsid w:val="00353F1D"/>
    <w:rsid w:val="00353F91"/>
    <w:rsid w:val="00353FDB"/>
    <w:rsid w:val="0035400A"/>
    <w:rsid w:val="0035408F"/>
    <w:rsid w:val="00354115"/>
    <w:rsid w:val="00354174"/>
    <w:rsid w:val="003541C4"/>
    <w:rsid w:val="003543C2"/>
    <w:rsid w:val="00354601"/>
    <w:rsid w:val="00354679"/>
    <w:rsid w:val="003546CF"/>
    <w:rsid w:val="00354708"/>
    <w:rsid w:val="00354723"/>
    <w:rsid w:val="00354726"/>
    <w:rsid w:val="003547CB"/>
    <w:rsid w:val="00354842"/>
    <w:rsid w:val="00354885"/>
    <w:rsid w:val="00354925"/>
    <w:rsid w:val="00354955"/>
    <w:rsid w:val="00354B28"/>
    <w:rsid w:val="00354B2B"/>
    <w:rsid w:val="00354B64"/>
    <w:rsid w:val="00354B75"/>
    <w:rsid w:val="00354B7E"/>
    <w:rsid w:val="00354BA8"/>
    <w:rsid w:val="00354BE6"/>
    <w:rsid w:val="00354D1F"/>
    <w:rsid w:val="00354DCD"/>
    <w:rsid w:val="00354DED"/>
    <w:rsid w:val="00354E14"/>
    <w:rsid w:val="00354E8D"/>
    <w:rsid w:val="00354EC7"/>
    <w:rsid w:val="00354F0A"/>
    <w:rsid w:val="00354F83"/>
    <w:rsid w:val="00354FC7"/>
    <w:rsid w:val="00355055"/>
    <w:rsid w:val="003550CD"/>
    <w:rsid w:val="003550E2"/>
    <w:rsid w:val="00355262"/>
    <w:rsid w:val="0035529E"/>
    <w:rsid w:val="003552D4"/>
    <w:rsid w:val="0035530E"/>
    <w:rsid w:val="00355349"/>
    <w:rsid w:val="00355353"/>
    <w:rsid w:val="00355463"/>
    <w:rsid w:val="003554A4"/>
    <w:rsid w:val="0035558A"/>
    <w:rsid w:val="00355595"/>
    <w:rsid w:val="003555B8"/>
    <w:rsid w:val="003555FD"/>
    <w:rsid w:val="003556C4"/>
    <w:rsid w:val="00355708"/>
    <w:rsid w:val="0035583A"/>
    <w:rsid w:val="00355840"/>
    <w:rsid w:val="00355889"/>
    <w:rsid w:val="003558C5"/>
    <w:rsid w:val="003558FE"/>
    <w:rsid w:val="00355994"/>
    <w:rsid w:val="003559A5"/>
    <w:rsid w:val="00355AA2"/>
    <w:rsid w:val="00355ABE"/>
    <w:rsid w:val="00355AE0"/>
    <w:rsid w:val="00355AF2"/>
    <w:rsid w:val="00355B69"/>
    <w:rsid w:val="00355BA2"/>
    <w:rsid w:val="00355C3A"/>
    <w:rsid w:val="00355C6A"/>
    <w:rsid w:val="00355CE8"/>
    <w:rsid w:val="00355CEF"/>
    <w:rsid w:val="00355D02"/>
    <w:rsid w:val="00355D43"/>
    <w:rsid w:val="00355F4A"/>
    <w:rsid w:val="00356047"/>
    <w:rsid w:val="0035605E"/>
    <w:rsid w:val="00356087"/>
    <w:rsid w:val="003560CF"/>
    <w:rsid w:val="003560D0"/>
    <w:rsid w:val="00356179"/>
    <w:rsid w:val="00356358"/>
    <w:rsid w:val="003563B3"/>
    <w:rsid w:val="00356449"/>
    <w:rsid w:val="0035650C"/>
    <w:rsid w:val="00356593"/>
    <w:rsid w:val="00356596"/>
    <w:rsid w:val="00356618"/>
    <w:rsid w:val="0035662A"/>
    <w:rsid w:val="00356637"/>
    <w:rsid w:val="003566D4"/>
    <w:rsid w:val="00356700"/>
    <w:rsid w:val="00356727"/>
    <w:rsid w:val="003567FC"/>
    <w:rsid w:val="003567FD"/>
    <w:rsid w:val="003568B4"/>
    <w:rsid w:val="00356A4E"/>
    <w:rsid w:val="00356A90"/>
    <w:rsid w:val="00356AB8"/>
    <w:rsid w:val="00356B56"/>
    <w:rsid w:val="00356BA0"/>
    <w:rsid w:val="00356BE7"/>
    <w:rsid w:val="00356BEB"/>
    <w:rsid w:val="00356C29"/>
    <w:rsid w:val="00356C44"/>
    <w:rsid w:val="00356EBA"/>
    <w:rsid w:val="00356EE2"/>
    <w:rsid w:val="00356EF9"/>
    <w:rsid w:val="00356F00"/>
    <w:rsid w:val="00356F35"/>
    <w:rsid w:val="00356FA1"/>
    <w:rsid w:val="00356FAF"/>
    <w:rsid w:val="00357039"/>
    <w:rsid w:val="003570A8"/>
    <w:rsid w:val="003570CD"/>
    <w:rsid w:val="003570DD"/>
    <w:rsid w:val="00357101"/>
    <w:rsid w:val="0035710E"/>
    <w:rsid w:val="00357112"/>
    <w:rsid w:val="003571B0"/>
    <w:rsid w:val="003572A7"/>
    <w:rsid w:val="003572DE"/>
    <w:rsid w:val="0035734A"/>
    <w:rsid w:val="00357433"/>
    <w:rsid w:val="003574A5"/>
    <w:rsid w:val="00357534"/>
    <w:rsid w:val="0035753E"/>
    <w:rsid w:val="00357601"/>
    <w:rsid w:val="00357690"/>
    <w:rsid w:val="003576A1"/>
    <w:rsid w:val="003576DF"/>
    <w:rsid w:val="00357730"/>
    <w:rsid w:val="0035777E"/>
    <w:rsid w:val="00357822"/>
    <w:rsid w:val="00357834"/>
    <w:rsid w:val="00357921"/>
    <w:rsid w:val="00357964"/>
    <w:rsid w:val="0035796C"/>
    <w:rsid w:val="00357A38"/>
    <w:rsid w:val="00357A84"/>
    <w:rsid w:val="00357AE7"/>
    <w:rsid w:val="00357B26"/>
    <w:rsid w:val="00357C73"/>
    <w:rsid w:val="00357CC8"/>
    <w:rsid w:val="00357D72"/>
    <w:rsid w:val="00357DAA"/>
    <w:rsid w:val="00357DFE"/>
    <w:rsid w:val="00357E76"/>
    <w:rsid w:val="00357ED7"/>
    <w:rsid w:val="00357EDD"/>
    <w:rsid w:val="003600FB"/>
    <w:rsid w:val="0036019B"/>
    <w:rsid w:val="00360263"/>
    <w:rsid w:val="0036049D"/>
    <w:rsid w:val="0036053F"/>
    <w:rsid w:val="00360553"/>
    <w:rsid w:val="00360635"/>
    <w:rsid w:val="003606BE"/>
    <w:rsid w:val="0036071B"/>
    <w:rsid w:val="003607E8"/>
    <w:rsid w:val="00360803"/>
    <w:rsid w:val="0036081C"/>
    <w:rsid w:val="00360930"/>
    <w:rsid w:val="00360984"/>
    <w:rsid w:val="0036099B"/>
    <w:rsid w:val="00360A73"/>
    <w:rsid w:val="00360B2E"/>
    <w:rsid w:val="00360B66"/>
    <w:rsid w:val="00360B9F"/>
    <w:rsid w:val="00360BA0"/>
    <w:rsid w:val="00360BAB"/>
    <w:rsid w:val="00360C55"/>
    <w:rsid w:val="00360C56"/>
    <w:rsid w:val="00360C65"/>
    <w:rsid w:val="00360CC9"/>
    <w:rsid w:val="00360DC1"/>
    <w:rsid w:val="00360E00"/>
    <w:rsid w:val="00360E66"/>
    <w:rsid w:val="00360E6B"/>
    <w:rsid w:val="00360EC3"/>
    <w:rsid w:val="00360F7F"/>
    <w:rsid w:val="00361038"/>
    <w:rsid w:val="00361224"/>
    <w:rsid w:val="0036122A"/>
    <w:rsid w:val="003612AF"/>
    <w:rsid w:val="00361387"/>
    <w:rsid w:val="003614F5"/>
    <w:rsid w:val="00361567"/>
    <w:rsid w:val="003615B4"/>
    <w:rsid w:val="003615F0"/>
    <w:rsid w:val="00361654"/>
    <w:rsid w:val="00361744"/>
    <w:rsid w:val="003617AF"/>
    <w:rsid w:val="003617B6"/>
    <w:rsid w:val="003617C4"/>
    <w:rsid w:val="00361834"/>
    <w:rsid w:val="00361870"/>
    <w:rsid w:val="0036188B"/>
    <w:rsid w:val="00361899"/>
    <w:rsid w:val="003618A4"/>
    <w:rsid w:val="003618D9"/>
    <w:rsid w:val="0036195C"/>
    <w:rsid w:val="003619B4"/>
    <w:rsid w:val="003619B5"/>
    <w:rsid w:val="003619E4"/>
    <w:rsid w:val="00361BBC"/>
    <w:rsid w:val="00361BC1"/>
    <w:rsid w:val="00361BEA"/>
    <w:rsid w:val="00361C6F"/>
    <w:rsid w:val="00361C75"/>
    <w:rsid w:val="00361C9B"/>
    <w:rsid w:val="00361CF9"/>
    <w:rsid w:val="00361E1F"/>
    <w:rsid w:val="00361E7F"/>
    <w:rsid w:val="00361E8B"/>
    <w:rsid w:val="00361F1F"/>
    <w:rsid w:val="00361F8E"/>
    <w:rsid w:val="00361FBE"/>
    <w:rsid w:val="00361FF9"/>
    <w:rsid w:val="00362096"/>
    <w:rsid w:val="0036211A"/>
    <w:rsid w:val="0036218F"/>
    <w:rsid w:val="003622C4"/>
    <w:rsid w:val="003623AA"/>
    <w:rsid w:val="00362402"/>
    <w:rsid w:val="00362443"/>
    <w:rsid w:val="003624C6"/>
    <w:rsid w:val="003624D0"/>
    <w:rsid w:val="003624D7"/>
    <w:rsid w:val="00362529"/>
    <w:rsid w:val="00362534"/>
    <w:rsid w:val="00362594"/>
    <w:rsid w:val="00362660"/>
    <w:rsid w:val="003626CC"/>
    <w:rsid w:val="00362709"/>
    <w:rsid w:val="0036280F"/>
    <w:rsid w:val="00362842"/>
    <w:rsid w:val="003628A1"/>
    <w:rsid w:val="003628AC"/>
    <w:rsid w:val="003628BC"/>
    <w:rsid w:val="003628FA"/>
    <w:rsid w:val="00362948"/>
    <w:rsid w:val="0036297C"/>
    <w:rsid w:val="003629D5"/>
    <w:rsid w:val="003629F3"/>
    <w:rsid w:val="00362A08"/>
    <w:rsid w:val="00362A2A"/>
    <w:rsid w:val="00362A9C"/>
    <w:rsid w:val="00362B14"/>
    <w:rsid w:val="00362BF0"/>
    <w:rsid w:val="00362C8B"/>
    <w:rsid w:val="00362D64"/>
    <w:rsid w:val="00362E19"/>
    <w:rsid w:val="00362EE4"/>
    <w:rsid w:val="00362EF4"/>
    <w:rsid w:val="00362FBC"/>
    <w:rsid w:val="00362FD0"/>
    <w:rsid w:val="00362FE7"/>
    <w:rsid w:val="003630C8"/>
    <w:rsid w:val="0036311B"/>
    <w:rsid w:val="0036324C"/>
    <w:rsid w:val="003632D5"/>
    <w:rsid w:val="0036342A"/>
    <w:rsid w:val="00363458"/>
    <w:rsid w:val="0036345D"/>
    <w:rsid w:val="0036349D"/>
    <w:rsid w:val="003634A5"/>
    <w:rsid w:val="003634F6"/>
    <w:rsid w:val="003635F7"/>
    <w:rsid w:val="0036364C"/>
    <w:rsid w:val="0036365C"/>
    <w:rsid w:val="00363662"/>
    <w:rsid w:val="00363663"/>
    <w:rsid w:val="003636AE"/>
    <w:rsid w:val="00363702"/>
    <w:rsid w:val="003637F6"/>
    <w:rsid w:val="00363839"/>
    <w:rsid w:val="003638F8"/>
    <w:rsid w:val="0036399C"/>
    <w:rsid w:val="00363A03"/>
    <w:rsid w:val="00363A9B"/>
    <w:rsid w:val="00363AC5"/>
    <w:rsid w:val="00363AF9"/>
    <w:rsid w:val="00363B4F"/>
    <w:rsid w:val="00363C2E"/>
    <w:rsid w:val="00363D4F"/>
    <w:rsid w:val="00363D5F"/>
    <w:rsid w:val="00363D78"/>
    <w:rsid w:val="00363DF1"/>
    <w:rsid w:val="00363E05"/>
    <w:rsid w:val="00363E91"/>
    <w:rsid w:val="00363ECD"/>
    <w:rsid w:val="00363ED7"/>
    <w:rsid w:val="00363F4A"/>
    <w:rsid w:val="0036401D"/>
    <w:rsid w:val="003640B9"/>
    <w:rsid w:val="003640C9"/>
    <w:rsid w:val="0036414D"/>
    <w:rsid w:val="00364197"/>
    <w:rsid w:val="003641BE"/>
    <w:rsid w:val="003641C8"/>
    <w:rsid w:val="003641FE"/>
    <w:rsid w:val="0036421F"/>
    <w:rsid w:val="0036428F"/>
    <w:rsid w:val="003642A1"/>
    <w:rsid w:val="003642BD"/>
    <w:rsid w:val="003642E3"/>
    <w:rsid w:val="003642EE"/>
    <w:rsid w:val="0036431A"/>
    <w:rsid w:val="0036432C"/>
    <w:rsid w:val="00364330"/>
    <w:rsid w:val="00364335"/>
    <w:rsid w:val="00364355"/>
    <w:rsid w:val="003643B1"/>
    <w:rsid w:val="003645A5"/>
    <w:rsid w:val="003645FD"/>
    <w:rsid w:val="00364604"/>
    <w:rsid w:val="0036460B"/>
    <w:rsid w:val="00364639"/>
    <w:rsid w:val="0036466E"/>
    <w:rsid w:val="003646A0"/>
    <w:rsid w:val="003646A2"/>
    <w:rsid w:val="003646C3"/>
    <w:rsid w:val="0036479A"/>
    <w:rsid w:val="003647A9"/>
    <w:rsid w:val="0036481C"/>
    <w:rsid w:val="00364839"/>
    <w:rsid w:val="00364871"/>
    <w:rsid w:val="00364898"/>
    <w:rsid w:val="003648A4"/>
    <w:rsid w:val="003648E3"/>
    <w:rsid w:val="00364996"/>
    <w:rsid w:val="00364A34"/>
    <w:rsid w:val="00364B1E"/>
    <w:rsid w:val="00364B70"/>
    <w:rsid w:val="00364C4D"/>
    <w:rsid w:val="00364C7E"/>
    <w:rsid w:val="00364CA6"/>
    <w:rsid w:val="00364CE9"/>
    <w:rsid w:val="00364DB6"/>
    <w:rsid w:val="00364DE7"/>
    <w:rsid w:val="00364E44"/>
    <w:rsid w:val="00364E55"/>
    <w:rsid w:val="00364E5A"/>
    <w:rsid w:val="00364E7B"/>
    <w:rsid w:val="00364EDC"/>
    <w:rsid w:val="00364FB7"/>
    <w:rsid w:val="00364FF9"/>
    <w:rsid w:val="00365003"/>
    <w:rsid w:val="00365005"/>
    <w:rsid w:val="0036504D"/>
    <w:rsid w:val="003650D6"/>
    <w:rsid w:val="00365130"/>
    <w:rsid w:val="00365147"/>
    <w:rsid w:val="00365185"/>
    <w:rsid w:val="003651E8"/>
    <w:rsid w:val="003652B7"/>
    <w:rsid w:val="00365383"/>
    <w:rsid w:val="0036538D"/>
    <w:rsid w:val="003653BD"/>
    <w:rsid w:val="003653EB"/>
    <w:rsid w:val="00365405"/>
    <w:rsid w:val="0036543A"/>
    <w:rsid w:val="003654C9"/>
    <w:rsid w:val="0036556A"/>
    <w:rsid w:val="00365577"/>
    <w:rsid w:val="003656C6"/>
    <w:rsid w:val="003657E3"/>
    <w:rsid w:val="003657EB"/>
    <w:rsid w:val="003657FB"/>
    <w:rsid w:val="0036585A"/>
    <w:rsid w:val="00365877"/>
    <w:rsid w:val="003659B8"/>
    <w:rsid w:val="00365C18"/>
    <w:rsid w:val="00365C5F"/>
    <w:rsid w:val="00365C66"/>
    <w:rsid w:val="00365CC2"/>
    <w:rsid w:val="00365D56"/>
    <w:rsid w:val="00365D58"/>
    <w:rsid w:val="00365D6B"/>
    <w:rsid w:val="00365D6E"/>
    <w:rsid w:val="00365DD6"/>
    <w:rsid w:val="00365DE6"/>
    <w:rsid w:val="00365DFA"/>
    <w:rsid w:val="00365E5B"/>
    <w:rsid w:val="00365E9C"/>
    <w:rsid w:val="00365F23"/>
    <w:rsid w:val="00365F34"/>
    <w:rsid w:val="00365F8C"/>
    <w:rsid w:val="00365FC9"/>
    <w:rsid w:val="0036600B"/>
    <w:rsid w:val="003660C5"/>
    <w:rsid w:val="003660E8"/>
    <w:rsid w:val="00366191"/>
    <w:rsid w:val="003661BC"/>
    <w:rsid w:val="00366319"/>
    <w:rsid w:val="003663DE"/>
    <w:rsid w:val="0036643C"/>
    <w:rsid w:val="00366499"/>
    <w:rsid w:val="003664AB"/>
    <w:rsid w:val="003664D5"/>
    <w:rsid w:val="003665CB"/>
    <w:rsid w:val="00366672"/>
    <w:rsid w:val="003667CF"/>
    <w:rsid w:val="003667FC"/>
    <w:rsid w:val="00366829"/>
    <w:rsid w:val="0036685F"/>
    <w:rsid w:val="00366906"/>
    <w:rsid w:val="0036693C"/>
    <w:rsid w:val="00366A3A"/>
    <w:rsid w:val="00366C3A"/>
    <w:rsid w:val="00366D56"/>
    <w:rsid w:val="00366E5D"/>
    <w:rsid w:val="00366EA1"/>
    <w:rsid w:val="00366EAE"/>
    <w:rsid w:val="00366F02"/>
    <w:rsid w:val="00366F2E"/>
    <w:rsid w:val="00366F5E"/>
    <w:rsid w:val="00366F83"/>
    <w:rsid w:val="003670EE"/>
    <w:rsid w:val="00367200"/>
    <w:rsid w:val="00367215"/>
    <w:rsid w:val="00367255"/>
    <w:rsid w:val="0036729E"/>
    <w:rsid w:val="003672A6"/>
    <w:rsid w:val="003672E4"/>
    <w:rsid w:val="0036733C"/>
    <w:rsid w:val="00367374"/>
    <w:rsid w:val="003674F1"/>
    <w:rsid w:val="00367549"/>
    <w:rsid w:val="0036754C"/>
    <w:rsid w:val="0036757B"/>
    <w:rsid w:val="003675C2"/>
    <w:rsid w:val="003677B4"/>
    <w:rsid w:val="003677C2"/>
    <w:rsid w:val="00367829"/>
    <w:rsid w:val="00367880"/>
    <w:rsid w:val="003678DE"/>
    <w:rsid w:val="003678FF"/>
    <w:rsid w:val="00367996"/>
    <w:rsid w:val="003679FE"/>
    <w:rsid w:val="00367A0C"/>
    <w:rsid w:val="00367AC9"/>
    <w:rsid w:val="00367CF8"/>
    <w:rsid w:val="00367D92"/>
    <w:rsid w:val="00367E79"/>
    <w:rsid w:val="00367E91"/>
    <w:rsid w:val="00367E92"/>
    <w:rsid w:val="00367F9F"/>
    <w:rsid w:val="0037001C"/>
    <w:rsid w:val="00370116"/>
    <w:rsid w:val="003701C2"/>
    <w:rsid w:val="0037026D"/>
    <w:rsid w:val="00370276"/>
    <w:rsid w:val="00370287"/>
    <w:rsid w:val="0037028C"/>
    <w:rsid w:val="003702B0"/>
    <w:rsid w:val="0037038F"/>
    <w:rsid w:val="003703CC"/>
    <w:rsid w:val="003703ED"/>
    <w:rsid w:val="0037043A"/>
    <w:rsid w:val="003704BE"/>
    <w:rsid w:val="003704D1"/>
    <w:rsid w:val="00370509"/>
    <w:rsid w:val="00370516"/>
    <w:rsid w:val="0037056A"/>
    <w:rsid w:val="0037059C"/>
    <w:rsid w:val="00370687"/>
    <w:rsid w:val="00370698"/>
    <w:rsid w:val="003706F6"/>
    <w:rsid w:val="0037074C"/>
    <w:rsid w:val="00370779"/>
    <w:rsid w:val="003708F2"/>
    <w:rsid w:val="0037094D"/>
    <w:rsid w:val="00370977"/>
    <w:rsid w:val="00370A23"/>
    <w:rsid w:val="00370A8D"/>
    <w:rsid w:val="00370B42"/>
    <w:rsid w:val="00370BC0"/>
    <w:rsid w:val="00370BF5"/>
    <w:rsid w:val="00370C03"/>
    <w:rsid w:val="00370C5B"/>
    <w:rsid w:val="00370CC5"/>
    <w:rsid w:val="00370D00"/>
    <w:rsid w:val="00370D42"/>
    <w:rsid w:val="00370E5C"/>
    <w:rsid w:val="00370EFB"/>
    <w:rsid w:val="00370F1E"/>
    <w:rsid w:val="00370F2E"/>
    <w:rsid w:val="00370F90"/>
    <w:rsid w:val="003710DD"/>
    <w:rsid w:val="003710F1"/>
    <w:rsid w:val="003710F5"/>
    <w:rsid w:val="00371109"/>
    <w:rsid w:val="00371122"/>
    <w:rsid w:val="00371156"/>
    <w:rsid w:val="00371174"/>
    <w:rsid w:val="003712C1"/>
    <w:rsid w:val="003712C5"/>
    <w:rsid w:val="003712EF"/>
    <w:rsid w:val="00371345"/>
    <w:rsid w:val="00371361"/>
    <w:rsid w:val="0037138F"/>
    <w:rsid w:val="00371402"/>
    <w:rsid w:val="00371420"/>
    <w:rsid w:val="003714AD"/>
    <w:rsid w:val="0037157C"/>
    <w:rsid w:val="003715B9"/>
    <w:rsid w:val="00371615"/>
    <w:rsid w:val="00371699"/>
    <w:rsid w:val="00371746"/>
    <w:rsid w:val="00371822"/>
    <w:rsid w:val="003718EB"/>
    <w:rsid w:val="003718F0"/>
    <w:rsid w:val="003718F2"/>
    <w:rsid w:val="00371AE0"/>
    <w:rsid w:val="00371B8C"/>
    <w:rsid w:val="00371BDA"/>
    <w:rsid w:val="00371C05"/>
    <w:rsid w:val="00371CBC"/>
    <w:rsid w:val="00371D33"/>
    <w:rsid w:val="00371DE6"/>
    <w:rsid w:val="00371E80"/>
    <w:rsid w:val="00371F65"/>
    <w:rsid w:val="00372045"/>
    <w:rsid w:val="00372103"/>
    <w:rsid w:val="0037211E"/>
    <w:rsid w:val="00372237"/>
    <w:rsid w:val="00372253"/>
    <w:rsid w:val="00372261"/>
    <w:rsid w:val="0037232B"/>
    <w:rsid w:val="003723DE"/>
    <w:rsid w:val="0037241F"/>
    <w:rsid w:val="00372424"/>
    <w:rsid w:val="00372442"/>
    <w:rsid w:val="00372492"/>
    <w:rsid w:val="003724E9"/>
    <w:rsid w:val="00372501"/>
    <w:rsid w:val="0037250D"/>
    <w:rsid w:val="00372528"/>
    <w:rsid w:val="00372555"/>
    <w:rsid w:val="0037259E"/>
    <w:rsid w:val="00372768"/>
    <w:rsid w:val="00372802"/>
    <w:rsid w:val="00372804"/>
    <w:rsid w:val="0037280F"/>
    <w:rsid w:val="0037289A"/>
    <w:rsid w:val="00372906"/>
    <w:rsid w:val="00372988"/>
    <w:rsid w:val="003729CF"/>
    <w:rsid w:val="003729F4"/>
    <w:rsid w:val="00372B11"/>
    <w:rsid w:val="00372BBF"/>
    <w:rsid w:val="00372C7B"/>
    <w:rsid w:val="00372CDF"/>
    <w:rsid w:val="00372D55"/>
    <w:rsid w:val="00372D62"/>
    <w:rsid w:val="00372D85"/>
    <w:rsid w:val="00372E47"/>
    <w:rsid w:val="00372E58"/>
    <w:rsid w:val="00372E83"/>
    <w:rsid w:val="00372EFE"/>
    <w:rsid w:val="00372F14"/>
    <w:rsid w:val="00372F2E"/>
    <w:rsid w:val="00372F61"/>
    <w:rsid w:val="00372FD1"/>
    <w:rsid w:val="003730E8"/>
    <w:rsid w:val="00373102"/>
    <w:rsid w:val="00373179"/>
    <w:rsid w:val="0037317C"/>
    <w:rsid w:val="003731EC"/>
    <w:rsid w:val="00373251"/>
    <w:rsid w:val="003732AB"/>
    <w:rsid w:val="003732B6"/>
    <w:rsid w:val="003732FA"/>
    <w:rsid w:val="0037335E"/>
    <w:rsid w:val="00373381"/>
    <w:rsid w:val="00373387"/>
    <w:rsid w:val="003734F6"/>
    <w:rsid w:val="003735AC"/>
    <w:rsid w:val="003735BD"/>
    <w:rsid w:val="003735C2"/>
    <w:rsid w:val="0037365E"/>
    <w:rsid w:val="00373668"/>
    <w:rsid w:val="003736BA"/>
    <w:rsid w:val="0037375C"/>
    <w:rsid w:val="003737E1"/>
    <w:rsid w:val="00373852"/>
    <w:rsid w:val="00373860"/>
    <w:rsid w:val="00373865"/>
    <w:rsid w:val="00373871"/>
    <w:rsid w:val="00373900"/>
    <w:rsid w:val="0037395C"/>
    <w:rsid w:val="003739D7"/>
    <w:rsid w:val="003739E8"/>
    <w:rsid w:val="003739F4"/>
    <w:rsid w:val="00373A70"/>
    <w:rsid w:val="00373AB4"/>
    <w:rsid w:val="00373AFD"/>
    <w:rsid w:val="00373B59"/>
    <w:rsid w:val="00373B67"/>
    <w:rsid w:val="00373B95"/>
    <w:rsid w:val="00373BA1"/>
    <w:rsid w:val="00373BC3"/>
    <w:rsid w:val="00373C1F"/>
    <w:rsid w:val="00373C39"/>
    <w:rsid w:val="00373C79"/>
    <w:rsid w:val="00373D30"/>
    <w:rsid w:val="00373D77"/>
    <w:rsid w:val="00373EB4"/>
    <w:rsid w:val="00373F7B"/>
    <w:rsid w:val="00373FAB"/>
    <w:rsid w:val="00374167"/>
    <w:rsid w:val="00374241"/>
    <w:rsid w:val="003742F9"/>
    <w:rsid w:val="00374317"/>
    <w:rsid w:val="00374343"/>
    <w:rsid w:val="0037435F"/>
    <w:rsid w:val="00374379"/>
    <w:rsid w:val="003743D7"/>
    <w:rsid w:val="003743E9"/>
    <w:rsid w:val="00374460"/>
    <w:rsid w:val="003744AF"/>
    <w:rsid w:val="0037450E"/>
    <w:rsid w:val="00374656"/>
    <w:rsid w:val="003748EC"/>
    <w:rsid w:val="003749CF"/>
    <w:rsid w:val="003749D1"/>
    <w:rsid w:val="00374A55"/>
    <w:rsid w:val="00374AE0"/>
    <w:rsid w:val="00374B36"/>
    <w:rsid w:val="00374B6A"/>
    <w:rsid w:val="00374BA8"/>
    <w:rsid w:val="00374C64"/>
    <w:rsid w:val="00374CBD"/>
    <w:rsid w:val="00374D62"/>
    <w:rsid w:val="00374DA4"/>
    <w:rsid w:val="00374DDF"/>
    <w:rsid w:val="00374E72"/>
    <w:rsid w:val="00374F57"/>
    <w:rsid w:val="00375014"/>
    <w:rsid w:val="0037506D"/>
    <w:rsid w:val="003750A8"/>
    <w:rsid w:val="00375204"/>
    <w:rsid w:val="0037520C"/>
    <w:rsid w:val="0037527B"/>
    <w:rsid w:val="003752D2"/>
    <w:rsid w:val="00375379"/>
    <w:rsid w:val="003753C7"/>
    <w:rsid w:val="003753DE"/>
    <w:rsid w:val="00375551"/>
    <w:rsid w:val="00375612"/>
    <w:rsid w:val="00375676"/>
    <w:rsid w:val="003756DD"/>
    <w:rsid w:val="00375793"/>
    <w:rsid w:val="003757D3"/>
    <w:rsid w:val="003757EB"/>
    <w:rsid w:val="003757ED"/>
    <w:rsid w:val="003758ED"/>
    <w:rsid w:val="00375A1E"/>
    <w:rsid w:val="00375B07"/>
    <w:rsid w:val="00375B18"/>
    <w:rsid w:val="00375BA2"/>
    <w:rsid w:val="00375BA4"/>
    <w:rsid w:val="00375BF6"/>
    <w:rsid w:val="00375C2D"/>
    <w:rsid w:val="00375CB4"/>
    <w:rsid w:val="00375CC2"/>
    <w:rsid w:val="00375D83"/>
    <w:rsid w:val="00375DD6"/>
    <w:rsid w:val="00375E01"/>
    <w:rsid w:val="00375E84"/>
    <w:rsid w:val="00375EC7"/>
    <w:rsid w:val="00375F16"/>
    <w:rsid w:val="00375F29"/>
    <w:rsid w:val="00375F36"/>
    <w:rsid w:val="00375F4A"/>
    <w:rsid w:val="00375F9B"/>
    <w:rsid w:val="00376093"/>
    <w:rsid w:val="003760F0"/>
    <w:rsid w:val="003761C2"/>
    <w:rsid w:val="0037622A"/>
    <w:rsid w:val="00376247"/>
    <w:rsid w:val="003762C1"/>
    <w:rsid w:val="003762DD"/>
    <w:rsid w:val="003763C7"/>
    <w:rsid w:val="0037640C"/>
    <w:rsid w:val="003764E3"/>
    <w:rsid w:val="00376541"/>
    <w:rsid w:val="00376557"/>
    <w:rsid w:val="00376581"/>
    <w:rsid w:val="00376622"/>
    <w:rsid w:val="00376692"/>
    <w:rsid w:val="003766E8"/>
    <w:rsid w:val="00376790"/>
    <w:rsid w:val="00376798"/>
    <w:rsid w:val="003767AB"/>
    <w:rsid w:val="00376833"/>
    <w:rsid w:val="00376865"/>
    <w:rsid w:val="00376896"/>
    <w:rsid w:val="0037691E"/>
    <w:rsid w:val="00376964"/>
    <w:rsid w:val="00376984"/>
    <w:rsid w:val="0037698B"/>
    <w:rsid w:val="003769B0"/>
    <w:rsid w:val="003769BD"/>
    <w:rsid w:val="003769F8"/>
    <w:rsid w:val="00376AC9"/>
    <w:rsid w:val="00376ACA"/>
    <w:rsid w:val="00376B13"/>
    <w:rsid w:val="00376B6F"/>
    <w:rsid w:val="00376B8D"/>
    <w:rsid w:val="00376CA5"/>
    <w:rsid w:val="00376CEB"/>
    <w:rsid w:val="00376D18"/>
    <w:rsid w:val="00376D2F"/>
    <w:rsid w:val="00376D9F"/>
    <w:rsid w:val="00376DD4"/>
    <w:rsid w:val="00376DDB"/>
    <w:rsid w:val="00376E7A"/>
    <w:rsid w:val="00376EAD"/>
    <w:rsid w:val="00376FEF"/>
    <w:rsid w:val="003770BD"/>
    <w:rsid w:val="003771AA"/>
    <w:rsid w:val="00377281"/>
    <w:rsid w:val="003772EB"/>
    <w:rsid w:val="00377321"/>
    <w:rsid w:val="00377419"/>
    <w:rsid w:val="0037741B"/>
    <w:rsid w:val="00377479"/>
    <w:rsid w:val="00377571"/>
    <w:rsid w:val="00377586"/>
    <w:rsid w:val="003775DD"/>
    <w:rsid w:val="00377649"/>
    <w:rsid w:val="00377663"/>
    <w:rsid w:val="0037767D"/>
    <w:rsid w:val="00377686"/>
    <w:rsid w:val="00377689"/>
    <w:rsid w:val="00377709"/>
    <w:rsid w:val="00377714"/>
    <w:rsid w:val="00377754"/>
    <w:rsid w:val="003777B0"/>
    <w:rsid w:val="003777B1"/>
    <w:rsid w:val="003777F9"/>
    <w:rsid w:val="003778B1"/>
    <w:rsid w:val="003778CD"/>
    <w:rsid w:val="003778D1"/>
    <w:rsid w:val="00377974"/>
    <w:rsid w:val="0037797A"/>
    <w:rsid w:val="00377A66"/>
    <w:rsid w:val="00377B07"/>
    <w:rsid w:val="00377BBA"/>
    <w:rsid w:val="00377D2C"/>
    <w:rsid w:val="00377D4B"/>
    <w:rsid w:val="00377D90"/>
    <w:rsid w:val="00377E56"/>
    <w:rsid w:val="00377E6C"/>
    <w:rsid w:val="00377F22"/>
    <w:rsid w:val="00377FE3"/>
    <w:rsid w:val="0037E187"/>
    <w:rsid w:val="0038005D"/>
    <w:rsid w:val="003800EA"/>
    <w:rsid w:val="003800ED"/>
    <w:rsid w:val="00380103"/>
    <w:rsid w:val="00380188"/>
    <w:rsid w:val="00380252"/>
    <w:rsid w:val="00380258"/>
    <w:rsid w:val="00380287"/>
    <w:rsid w:val="003802F9"/>
    <w:rsid w:val="00380368"/>
    <w:rsid w:val="00380394"/>
    <w:rsid w:val="003803F5"/>
    <w:rsid w:val="00380419"/>
    <w:rsid w:val="0038041B"/>
    <w:rsid w:val="0038045B"/>
    <w:rsid w:val="00380517"/>
    <w:rsid w:val="00380519"/>
    <w:rsid w:val="0038054E"/>
    <w:rsid w:val="003805AC"/>
    <w:rsid w:val="003805BC"/>
    <w:rsid w:val="003807AC"/>
    <w:rsid w:val="003807B7"/>
    <w:rsid w:val="003807C4"/>
    <w:rsid w:val="0038082F"/>
    <w:rsid w:val="0038085F"/>
    <w:rsid w:val="00380877"/>
    <w:rsid w:val="003808AF"/>
    <w:rsid w:val="003808BC"/>
    <w:rsid w:val="00380980"/>
    <w:rsid w:val="003809DF"/>
    <w:rsid w:val="00380A05"/>
    <w:rsid w:val="00380A10"/>
    <w:rsid w:val="00380A59"/>
    <w:rsid w:val="00380A82"/>
    <w:rsid w:val="00380A98"/>
    <w:rsid w:val="00380ADD"/>
    <w:rsid w:val="00380B79"/>
    <w:rsid w:val="00380B9A"/>
    <w:rsid w:val="00380BBA"/>
    <w:rsid w:val="00380C7E"/>
    <w:rsid w:val="00380D04"/>
    <w:rsid w:val="00380D33"/>
    <w:rsid w:val="00380DA2"/>
    <w:rsid w:val="00380DCF"/>
    <w:rsid w:val="00380E30"/>
    <w:rsid w:val="00380E3C"/>
    <w:rsid w:val="00380E50"/>
    <w:rsid w:val="00380F4F"/>
    <w:rsid w:val="00380F99"/>
    <w:rsid w:val="00381013"/>
    <w:rsid w:val="00381018"/>
    <w:rsid w:val="00381150"/>
    <w:rsid w:val="003811DD"/>
    <w:rsid w:val="003811F6"/>
    <w:rsid w:val="00381274"/>
    <w:rsid w:val="0038127B"/>
    <w:rsid w:val="00381291"/>
    <w:rsid w:val="0038136A"/>
    <w:rsid w:val="003813E1"/>
    <w:rsid w:val="003813FB"/>
    <w:rsid w:val="003814C8"/>
    <w:rsid w:val="003815D2"/>
    <w:rsid w:val="00381629"/>
    <w:rsid w:val="00381639"/>
    <w:rsid w:val="00381640"/>
    <w:rsid w:val="003817C8"/>
    <w:rsid w:val="003817D1"/>
    <w:rsid w:val="003817FB"/>
    <w:rsid w:val="00381881"/>
    <w:rsid w:val="00381949"/>
    <w:rsid w:val="003819D6"/>
    <w:rsid w:val="003819FE"/>
    <w:rsid w:val="00381A13"/>
    <w:rsid w:val="00381A38"/>
    <w:rsid w:val="00381A6D"/>
    <w:rsid w:val="00381AB6"/>
    <w:rsid w:val="00381AEE"/>
    <w:rsid w:val="00381B10"/>
    <w:rsid w:val="00381B5D"/>
    <w:rsid w:val="00381CBC"/>
    <w:rsid w:val="00381DCD"/>
    <w:rsid w:val="00381E05"/>
    <w:rsid w:val="00381E52"/>
    <w:rsid w:val="00381E7F"/>
    <w:rsid w:val="00381E9C"/>
    <w:rsid w:val="00381EAF"/>
    <w:rsid w:val="00381EEE"/>
    <w:rsid w:val="00381F2E"/>
    <w:rsid w:val="00381F37"/>
    <w:rsid w:val="0038209F"/>
    <w:rsid w:val="003820AC"/>
    <w:rsid w:val="00382102"/>
    <w:rsid w:val="0038212E"/>
    <w:rsid w:val="00382131"/>
    <w:rsid w:val="0038213F"/>
    <w:rsid w:val="00382182"/>
    <w:rsid w:val="00382191"/>
    <w:rsid w:val="003821EC"/>
    <w:rsid w:val="0038220B"/>
    <w:rsid w:val="00382269"/>
    <w:rsid w:val="00382293"/>
    <w:rsid w:val="003822B4"/>
    <w:rsid w:val="00382329"/>
    <w:rsid w:val="00382356"/>
    <w:rsid w:val="003823CA"/>
    <w:rsid w:val="003823FA"/>
    <w:rsid w:val="0038240D"/>
    <w:rsid w:val="00382410"/>
    <w:rsid w:val="0038248A"/>
    <w:rsid w:val="003824E6"/>
    <w:rsid w:val="00382517"/>
    <w:rsid w:val="00382520"/>
    <w:rsid w:val="0038257E"/>
    <w:rsid w:val="003825ED"/>
    <w:rsid w:val="003825F8"/>
    <w:rsid w:val="0038266F"/>
    <w:rsid w:val="003826CA"/>
    <w:rsid w:val="0038275C"/>
    <w:rsid w:val="00382786"/>
    <w:rsid w:val="003827D4"/>
    <w:rsid w:val="003828AB"/>
    <w:rsid w:val="003828AE"/>
    <w:rsid w:val="003829DB"/>
    <w:rsid w:val="003829FF"/>
    <w:rsid w:val="00382A2D"/>
    <w:rsid w:val="00382BA4"/>
    <w:rsid w:val="00382BCD"/>
    <w:rsid w:val="00382BD6"/>
    <w:rsid w:val="00382C1D"/>
    <w:rsid w:val="00382C75"/>
    <w:rsid w:val="00382CBC"/>
    <w:rsid w:val="00382D5A"/>
    <w:rsid w:val="00382DE2"/>
    <w:rsid w:val="00382EF4"/>
    <w:rsid w:val="00382F0B"/>
    <w:rsid w:val="0038304E"/>
    <w:rsid w:val="003830F0"/>
    <w:rsid w:val="00383131"/>
    <w:rsid w:val="003831FE"/>
    <w:rsid w:val="0038328E"/>
    <w:rsid w:val="00383310"/>
    <w:rsid w:val="0038337F"/>
    <w:rsid w:val="003833B5"/>
    <w:rsid w:val="003833D1"/>
    <w:rsid w:val="0038343D"/>
    <w:rsid w:val="0038348F"/>
    <w:rsid w:val="0038352E"/>
    <w:rsid w:val="00383535"/>
    <w:rsid w:val="003836A6"/>
    <w:rsid w:val="00383728"/>
    <w:rsid w:val="00383810"/>
    <w:rsid w:val="00383861"/>
    <w:rsid w:val="00383906"/>
    <w:rsid w:val="0038390E"/>
    <w:rsid w:val="0038396D"/>
    <w:rsid w:val="00383994"/>
    <w:rsid w:val="0038399E"/>
    <w:rsid w:val="003839B0"/>
    <w:rsid w:val="003839E7"/>
    <w:rsid w:val="00383AA6"/>
    <w:rsid w:val="00383BB7"/>
    <w:rsid w:val="00383BC2"/>
    <w:rsid w:val="00383BFC"/>
    <w:rsid w:val="00383C7C"/>
    <w:rsid w:val="00383D12"/>
    <w:rsid w:val="00383D38"/>
    <w:rsid w:val="00383D3C"/>
    <w:rsid w:val="00383F84"/>
    <w:rsid w:val="00383FAB"/>
    <w:rsid w:val="00383FD8"/>
    <w:rsid w:val="00384091"/>
    <w:rsid w:val="003840D5"/>
    <w:rsid w:val="0038418E"/>
    <w:rsid w:val="003841D3"/>
    <w:rsid w:val="0038430E"/>
    <w:rsid w:val="00384418"/>
    <w:rsid w:val="003844B8"/>
    <w:rsid w:val="003844D0"/>
    <w:rsid w:val="003844F0"/>
    <w:rsid w:val="0038455F"/>
    <w:rsid w:val="0038456A"/>
    <w:rsid w:val="003845F5"/>
    <w:rsid w:val="003845FC"/>
    <w:rsid w:val="0038469E"/>
    <w:rsid w:val="003846CF"/>
    <w:rsid w:val="00384746"/>
    <w:rsid w:val="0038478F"/>
    <w:rsid w:val="003847EB"/>
    <w:rsid w:val="003847F7"/>
    <w:rsid w:val="00384867"/>
    <w:rsid w:val="0038488D"/>
    <w:rsid w:val="0038496E"/>
    <w:rsid w:val="003849F0"/>
    <w:rsid w:val="00384A0D"/>
    <w:rsid w:val="00384A6A"/>
    <w:rsid w:val="00384B1E"/>
    <w:rsid w:val="00384B4B"/>
    <w:rsid w:val="00384CA3"/>
    <w:rsid w:val="00384CAD"/>
    <w:rsid w:val="00384CF4"/>
    <w:rsid w:val="00384D3D"/>
    <w:rsid w:val="00384D46"/>
    <w:rsid w:val="00384D9E"/>
    <w:rsid w:val="00384E0A"/>
    <w:rsid w:val="00384E71"/>
    <w:rsid w:val="00384E75"/>
    <w:rsid w:val="00384F71"/>
    <w:rsid w:val="00384F75"/>
    <w:rsid w:val="00384FEC"/>
    <w:rsid w:val="003850B3"/>
    <w:rsid w:val="003850CD"/>
    <w:rsid w:val="003851E2"/>
    <w:rsid w:val="00385264"/>
    <w:rsid w:val="003852C4"/>
    <w:rsid w:val="003852CC"/>
    <w:rsid w:val="00385306"/>
    <w:rsid w:val="0038533D"/>
    <w:rsid w:val="00385359"/>
    <w:rsid w:val="00385380"/>
    <w:rsid w:val="00385392"/>
    <w:rsid w:val="00385395"/>
    <w:rsid w:val="003853BC"/>
    <w:rsid w:val="003854B2"/>
    <w:rsid w:val="00385653"/>
    <w:rsid w:val="00385676"/>
    <w:rsid w:val="00385682"/>
    <w:rsid w:val="003856A2"/>
    <w:rsid w:val="003856DD"/>
    <w:rsid w:val="0038580C"/>
    <w:rsid w:val="0038588F"/>
    <w:rsid w:val="003858C9"/>
    <w:rsid w:val="003858CE"/>
    <w:rsid w:val="00385957"/>
    <w:rsid w:val="00385988"/>
    <w:rsid w:val="003859E0"/>
    <w:rsid w:val="003859EA"/>
    <w:rsid w:val="00385A90"/>
    <w:rsid w:val="00385B8E"/>
    <w:rsid w:val="00385BF8"/>
    <w:rsid w:val="00385C4A"/>
    <w:rsid w:val="00385C6D"/>
    <w:rsid w:val="00385C76"/>
    <w:rsid w:val="00385D1B"/>
    <w:rsid w:val="00385D2C"/>
    <w:rsid w:val="00385D73"/>
    <w:rsid w:val="00385DE4"/>
    <w:rsid w:val="00385DF4"/>
    <w:rsid w:val="00385E2A"/>
    <w:rsid w:val="00385EA5"/>
    <w:rsid w:val="00385F49"/>
    <w:rsid w:val="00385F94"/>
    <w:rsid w:val="00385F9E"/>
    <w:rsid w:val="00385FD5"/>
    <w:rsid w:val="00385FEE"/>
    <w:rsid w:val="00385FFE"/>
    <w:rsid w:val="0038601A"/>
    <w:rsid w:val="0038602F"/>
    <w:rsid w:val="00386059"/>
    <w:rsid w:val="003860B4"/>
    <w:rsid w:val="003860F5"/>
    <w:rsid w:val="003862A0"/>
    <w:rsid w:val="003862CD"/>
    <w:rsid w:val="003863CF"/>
    <w:rsid w:val="00386433"/>
    <w:rsid w:val="0038643B"/>
    <w:rsid w:val="003864EA"/>
    <w:rsid w:val="00386560"/>
    <w:rsid w:val="00386596"/>
    <w:rsid w:val="003865FD"/>
    <w:rsid w:val="00386603"/>
    <w:rsid w:val="00386640"/>
    <w:rsid w:val="003866AE"/>
    <w:rsid w:val="0038670D"/>
    <w:rsid w:val="00386770"/>
    <w:rsid w:val="003867E3"/>
    <w:rsid w:val="0038685B"/>
    <w:rsid w:val="00386936"/>
    <w:rsid w:val="00386A69"/>
    <w:rsid w:val="00386AAE"/>
    <w:rsid w:val="00386ABA"/>
    <w:rsid w:val="00386B13"/>
    <w:rsid w:val="00386BE4"/>
    <w:rsid w:val="00386C8B"/>
    <w:rsid w:val="00386CBB"/>
    <w:rsid w:val="00386D2F"/>
    <w:rsid w:val="00386DD5"/>
    <w:rsid w:val="00386EEF"/>
    <w:rsid w:val="00386F0A"/>
    <w:rsid w:val="00386F10"/>
    <w:rsid w:val="00387010"/>
    <w:rsid w:val="00387041"/>
    <w:rsid w:val="0038706D"/>
    <w:rsid w:val="003870C2"/>
    <w:rsid w:val="003870F1"/>
    <w:rsid w:val="00387194"/>
    <w:rsid w:val="003871C2"/>
    <w:rsid w:val="003871C9"/>
    <w:rsid w:val="003871E6"/>
    <w:rsid w:val="0038721A"/>
    <w:rsid w:val="003872CA"/>
    <w:rsid w:val="003872FD"/>
    <w:rsid w:val="00387311"/>
    <w:rsid w:val="003873D1"/>
    <w:rsid w:val="00387448"/>
    <w:rsid w:val="003874FB"/>
    <w:rsid w:val="00387575"/>
    <w:rsid w:val="003875B6"/>
    <w:rsid w:val="00387611"/>
    <w:rsid w:val="00387677"/>
    <w:rsid w:val="003876E3"/>
    <w:rsid w:val="0038774D"/>
    <w:rsid w:val="0038783D"/>
    <w:rsid w:val="003878E7"/>
    <w:rsid w:val="00387910"/>
    <w:rsid w:val="00387914"/>
    <w:rsid w:val="0038793C"/>
    <w:rsid w:val="003879D5"/>
    <w:rsid w:val="003879E1"/>
    <w:rsid w:val="00387A35"/>
    <w:rsid w:val="00387A71"/>
    <w:rsid w:val="00387A89"/>
    <w:rsid w:val="00387BAE"/>
    <w:rsid w:val="00387BBF"/>
    <w:rsid w:val="00387C54"/>
    <w:rsid w:val="00387C55"/>
    <w:rsid w:val="00387CA6"/>
    <w:rsid w:val="00387D05"/>
    <w:rsid w:val="00387D92"/>
    <w:rsid w:val="00387D95"/>
    <w:rsid w:val="00387F6C"/>
    <w:rsid w:val="0039012A"/>
    <w:rsid w:val="003901B0"/>
    <w:rsid w:val="003901FC"/>
    <w:rsid w:val="00390266"/>
    <w:rsid w:val="00390293"/>
    <w:rsid w:val="003902FD"/>
    <w:rsid w:val="0039041D"/>
    <w:rsid w:val="00390447"/>
    <w:rsid w:val="003904D9"/>
    <w:rsid w:val="00390598"/>
    <w:rsid w:val="003905D3"/>
    <w:rsid w:val="00390640"/>
    <w:rsid w:val="003907C9"/>
    <w:rsid w:val="003907E5"/>
    <w:rsid w:val="0039085D"/>
    <w:rsid w:val="0039086E"/>
    <w:rsid w:val="003908A1"/>
    <w:rsid w:val="00390944"/>
    <w:rsid w:val="0039095B"/>
    <w:rsid w:val="003909E4"/>
    <w:rsid w:val="00390A1B"/>
    <w:rsid w:val="00390A1E"/>
    <w:rsid w:val="00390A4F"/>
    <w:rsid w:val="00390A53"/>
    <w:rsid w:val="00390B15"/>
    <w:rsid w:val="00390BA4"/>
    <w:rsid w:val="00390BC2"/>
    <w:rsid w:val="00390BD2"/>
    <w:rsid w:val="00390C24"/>
    <w:rsid w:val="00390C9D"/>
    <w:rsid w:val="00390D0B"/>
    <w:rsid w:val="00390D2A"/>
    <w:rsid w:val="00390D65"/>
    <w:rsid w:val="00390D81"/>
    <w:rsid w:val="00390D94"/>
    <w:rsid w:val="00390D9D"/>
    <w:rsid w:val="00390DE3"/>
    <w:rsid w:val="00390E10"/>
    <w:rsid w:val="00390F31"/>
    <w:rsid w:val="00390F56"/>
    <w:rsid w:val="00390F97"/>
    <w:rsid w:val="00390FBD"/>
    <w:rsid w:val="00390FDC"/>
    <w:rsid w:val="00390FE4"/>
    <w:rsid w:val="00391027"/>
    <w:rsid w:val="00391069"/>
    <w:rsid w:val="0039107F"/>
    <w:rsid w:val="003910E7"/>
    <w:rsid w:val="0039110F"/>
    <w:rsid w:val="0039111A"/>
    <w:rsid w:val="00391139"/>
    <w:rsid w:val="003911E1"/>
    <w:rsid w:val="00391233"/>
    <w:rsid w:val="00391317"/>
    <w:rsid w:val="00391353"/>
    <w:rsid w:val="0039138C"/>
    <w:rsid w:val="003915E5"/>
    <w:rsid w:val="00391676"/>
    <w:rsid w:val="0039168F"/>
    <w:rsid w:val="00391746"/>
    <w:rsid w:val="00391829"/>
    <w:rsid w:val="0039188B"/>
    <w:rsid w:val="00391995"/>
    <w:rsid w:val="00391A5D"/>
    <w:rsid w:val="00391AF6"/>
    <w:rsid w:val="00391B3D"/>
    <w:rsid w:val="00391C2C"/>
    <w:rsid w:val="00391C76"/>
    <w:rsid w:val="00391CA2"/>
    <w:rsid w:val="00391CAC"/>
    <w:rsid w:val="00391D78"/>
    <w:rsid w:val="00391DC6"/>
    <w:rsid w:val="00391F10"/>
    <w:rsid w:val="00392081"/>
    <w:rsid w:val="003920A7"/>
    <w:rsid w:val="003920AB"/>
    <w:rsid w:val="003920D9"/>
    <w:rsid w:val="00392200"/>
    <w:rsid w:val="0039220C"/>
    <w:rsid w:val="00392254"/>
    <w:rsid w:val="003923C7"/>
    <w:rsid w:val="003923EA"/>
    <w:rsid w:val="00392417"/>
    <w:rsid w:val="003924A5"/>
    <w:rsid w:val="003924D1"/>
    <w:rsid w:val="003925DE"/>
    <w:rsid w:val="003925ED"/>
    <w:rsid w:val="00392605"/>
    <w:rsid w:val="0039262E"/>
    <w:rsid w:val="0039263C"/>
    <w:rsid w:val="0039265D"/>
    <w:rsid w:val="003926AF"/>
    <w:rsid w:val="003926B6"/>
    <w:rsid w:val="003927FF"/>
    <w:rsid w:val="00392807"/>
    <w:rsid w:val="00392888"/>
    <w:rsid w:val="003928EC"/>
    <w:rsid w:val="0039295B"/>
    <w:rsid w:val="003929AF"/>
    <w:rsid w:val="003929FA"/>
    <w:rsid w:val="00392A31"/>
    <w:rsid w:val="00392A4D"/>
    <w:rsid w:val="00392A4E"/>
    <w:rsid w:val="00392AC3"/>
    <w:rsid w:val="00392C40"/>
    <w:rsid w:val="00392C42"/>
    <w:rsid w:val="00392C6A"/>
    <w:rsid w:val="00392CAE"/>
    <w:rsid w:val="00392D30"/>
    <w:rsid w:val="00392D72"/>
    <w:rsid w:val="00392DF8"/>
    <w:rsid w:val="00392F13"/>
    <w:rsid w:val="00392F81"/>
    <w:rsid w:val="00392FFE"/>
    <w:rsid w:val="00393055"/>
    <w:rsid w:val="003932B8"/>
    <w:rsid w:val="00393368"/>
    <w:rsid w:val="003933C4"/>
    <w:rsid w:val="00393405"/>
    <w:rsid w:val="00393438"/>
    <w:rsid w:val="00393441"/>
    <w:rsid w:val="00393466"/>
    <w:rsid w:val="00393497"/>
    <w:rsid w:val="0039357F"/>
    <w:rsid w:val="003935FF"/>
    <w:rsid w:val="00393677"/>
    <w:rsid w:val="0039370B"/>
    <w:rsid w:val="00393746"/>
    <w:rsid w:val="00393772"/>
    <w:rsid w:val="003937BE"/>
    <w:rsid w:val="00393812"/>
    <w:rsid w:val="00393834"/>
    <w:rsid w:val="0039386B"/>
    <w:rsid w:val="003938A7"/>
    <w:rsid w:val="003938AE"/>
    <w:rsid w:val="00393928"/>
    <w:rsid w:val="003939B1"/>
    <w:rsid w:val="00393A02"/>
    <w:rsid w:val="00393A57"/>
    <w:rsid w:val="00393A61"/>
    <w:rsid w:val="00393A6F"/>
    <w:rsid w:val="00393BAB"/>
    <w:rsid w:val="00393BF3"/>
    <w:rsid w:val="00393C09"/>
    <w:rsid w:val="00393C92"/>
    <w:rsid w:val="00393CA1"/>
    <w:rsid w:val="00393CB1"/>
    <w:rsid w:val="00393DAD"/>
    <w:rsid w:val="00393E06"/>
    <w:rsid w:val="00393E10"/>
    <w:rsid w:val="00393E28"/>
    <w:rsid w:val="00393F1F"/>
    <w:rsid w:val="00393F64"/>
    <w:rsid w:val="00393F8D"/>
    <w:rsid w:val="00393FA9"/>
    <w:rsid w:val="00393FD1"/>
    <w:rsid w:val="0039400F"/>
    <w:rsid w:val="0039403D"/>
    <w:rsid w:val="00394052"/>
    <w:rsid w:val="00394077"/>
    <w:rsid w:val="00394096"/>
    <w:rsid w:val="00394127"/>
    <w:rsid w:val="0039416B"/>
    <w:rsid w:val="003941A5"/>
    <w:rsid w:val="003941E2"/>
    <w:rsid w:val="00394256"/>
    <w:rsid w:val="00394257"/>
    <w:rsid w:val="0039425F"/>
    <w:rsid w:val="00394262"/>
    <w:rsid w:val="003942AA"/>
    <w:rsid w:val="003942FA"/>
    <w:rsid w:val="0039436F"/>
    <w:rsid w:val="00394486"/>
    <w:rsid w:val="003944AA"/>
    <w:rsid w:val="0039452D"/>
    <w:rsid w:val="00394574"/>
    <w:rsid w:val="003946CE"/>
    <w:rsid w:val="0039470D"/>
    <w:rsid w:val="003947D2"/>
    <w:rsid w:val="003947D6"/>
    <w:rsid w:val="0039480A"/>
    <w:rsid w:val="00394848"/>
    <w:rsid w:val="0039488C"/>
    <w:rsid w:val="00394980"/>
    <w:rsid w:val="00394A02"/>
    <w:rsid w:val="00394A7C"/>
    <w:rsid w:val="00394A93"/>
    <w:rsid w:val="00394B1D"/>
    <w:rsid w:val="00394B3B"/>
    <w:rsid w:val="00394B8F"/>
    <w:rsid w:val="00394B95"/>
    <w:rsid w:val="00394C27"/>
    <w:rsid w:val="00394C62"/>
    <w:rsid w:val="00394C69"/>
    <w:rsid w:val="00394CE0"/>
    <w:rsid w:val="00394E76"/>
    <w:rsid w:val="00394E97"/>
    <w:rsid w:val="00394F30"/>
    <w:rsid w:val="00394F61"/>
    <w:rsid w:val="003950E1"/>
    <w:rsid w:val="003950FA"/>
    <w:rsid w:val="00395158"/>
    <w:rsid w:val="00395236"/>
    <w:rsid w:val="00395286"/>
    <w:rsid w:val="003952E9"/>
    <w:rsid w:val="0039534C"/>
    <w:rsid w:val="00395360"/>
    <w:rsid w:val="003953C8"/>
    <w:rsid w:val="00395406"/>
    <w:rsid w:val="00395419"/>
    <w:rsid w:val="003954AA"/>
    <w:rsid w:val="003954F2"/>
    <w:rsid w:val="003954F4"/>
    <w:rsid w:val="00395523"/>
    <w:rsid w:val="00395566"/>
    <w:rsid w:val="0039557D"/>
    <w:rsid w:val="00395609"/>
    <w:rsid w:val="0039560A"/>
    <w:rsid w:val="0039566B"/>
    <w:rsid w:val="003956E1"/>
    <w:rsid w:val="003957F9"/>
    <w:rsid w:val="00395924"/>
    <w:rsid w:val="003959C7"/>
    <w:rsid w:val="003959DD"/>
    <w:rsid w:val="00395A6C"/>
    <w:rsid w:val="00395A6E"/>
    <w:rsid w:val="00395A89"/>
    <w:rsid w:val="00395A9B"/>
    <w:rsid w:val="00395B69"/>
    <w:rsid w:val="00395B76"/>
    <w:rsid w:val="00395BA3"/>
    <w:rsid w:val="00395C84"/>
    <w:rsid w:val="00395DF3"/>
    <w:rsid w:val="00395EB8"/>
    <w:rsid w:val="00395ECF"/>
    <w:rsid w:val="00395F51"/>
    <w:rsid w:val="00396024"/>
    <w:rsid w:val="00396081"/>
    <w:rsid w:val="003960FC"/>
    <w:rsid w:val="0039610D"/>
    <w:rsid w:val="00396151"/>
    <w:rsid w:val="0039616A"/>
    <w:rsid w:val="0039619A"/>
    <w:rsid w:val="00396228"/>
    <w:rsid w:val="003962B5"/>
    <w:rsid w:val="00396322"/>
    <w:rsid w:val="00396388"/>
    <w:rsid w:val="0039642E"/>
    <w:rsid w:val="00396475"/>
    <w:rsid w:val="003964A7"/>
    <w:rsid w:val="0039653B"/>
    <w:rsid w:val="0039661E"/>
    <w:rsid w:val="00396651"/>
    <w:rsid w:val="00396670"/>
    <w:rsid w:val="0039673E"/>
    <w:rsid w:val="00396784"/>
    <w:rsid w:val="003967BA"/>
    <w:rsid w:val="00396813"/>
    <w:rsid w:val="00396870"/>
    <w:rsid w:val="00396894"/>
    <w:rsid w:val="00396902"/>
    <w:rsid w:val="00396930"/>
    <w:rsid w:val="00396994"/>
    <w:rsid w:val="003969F5"/>
    <w:rsid w:val="00396A2E"/>
    <w:rsid w:val="00396A38"/>
    <w:rsid w:val="00396A89"/>
    <w:rsid w:val="00396ACD"/>
    <w:rsid w:val="00396AE0"/>
    <w:rsid w:val="00396B66"/>
    <w:rsid w:val="00396B88"/>
    <w:rsid w:val="00396BC0"/>
    <w:rsid w:val="00396C64"/>
    <w:rsid w:val="00396CE7"/>
    <w:rsid w:val="00396E3D"/>
    <w:rsid w:val="00396E3F"/>
    <w:rsid w:val="00396EB8"/>
    <w:rsid w:val="00396FCF"/>
    <w:rsid w:val="00397001"/>
    <w:rsid w:val="003970B8"/>
    <w:rsid w:val="003970F1"/>
    <w:rsid w:val="00397108"/>
    <w:rsid w:val="00397121"/>
    <w:rsid w:val="0039715A"/>
    <w:rsid w:val="00397198"/>
    <w:rsid w:val="003971AF"/>
    <w:rsid w:val="003971FC"/>
    <w:rsid w:val="00397253"/>
    <w:rsid w:val="00397326"/>
    <w:rsid w:val="003973E7"/>
    <w:rsid w:val="00397424"/>
    <w:rsid w:val="00397451"/>
    <w:rsid w:val="00397458"/>
    <w:rsid w:val="003974A3"/>
    <w:rsid w:val="0039757A"/>
    <w:rsid w:val="003976A0"/>
    <w:rsid w:val="003976B6"/>
    <w:rsid w:val="003977EC"/>
    <w:rsid w:val="003978A6"/>
    <w:rsid w:val="00397984"/>
    <w:rsid w:val="00397A63"/>
    <w:rsid w:val="00397A8E"/>
    <w:rsid w:val="00397AF1"/>
    <w:rsid w:val="00397B4E"/>
    <w:rsid w:val="00397B6A"/>
    <w:rsid w:val="00397B84"/>
    <w:rsid w:val="00397BC6"/>
    <w:rsid w:val="00397C12"/>
    <w:rsid w:val="00397C5D"/>
    <w:rsid w:val="00397C60"/>
    <w:rsid w:val="00397C78"/>
    <w:rsid w:val="00397CA2"/>
    <w:rsid w:val="00397CC3"/>
    <w:rsid w:val="00397DC2"/>
    <w:rsid w:val="00397DD1"/>
    <w:rsid w:val="00397DEC"/>
    <w:rsid w:val="00397E0E"/>
    <w:rsid w:val="00397E28"/>
    <w:rsid w:val="00397E72"/>
    <w:rsid w:val="00397EB6"/>
    <w:rsid w:val="00397ED4"/>
    <w:rsid w:val="00397F41"/>
    <w:rsid w:val="00397F9B"/>
    <w:rsid w:val="00397FDE"/>
    <w:rsid w:val="003A006B"/>
    <w:rsid w:val="003A00E4"/>
    <w:rsid w:val="003A00F1"/>
    <w:rsid w:val="003A016D"/>
    <w:rsid w:val="003A01FB"/>
    <w:rsid w:val="003A0223"/>
    <w:rsid w:val="003A0229"/>
    <w:rsid w:val="003A025D"/>
    <w:rsid w:val="003A0260"/>
    <w:rsid w:val="003A02F2"/>
    <w:rsid w:val="003A045C"/>
    <w:rsid w:val="003A05F0"/>
    <w:rsid w:val="003A05FE"/>
    <w:rsid w:val="003A0625"/>
    <w:rsid w:val="003A068A"/>
    <w:rsid w:val="003A068F"/>
    <w:rsid w:val="003A06C8"/>
    <w:rsid w:val="003A070E"/>
    <w:rsid w:val="003A0914"/>
    <w:rsid w:val="003A0956"/>
    <w:rsid w:val="003A0965"/>
    <w:rsid w:val="003A0A7E"/>
    <w:rsid w:val="003A0B2B"/>
    <w:rsid w:val="003A0B5C"/>
    <w:rsid w:val="003A0BF7"/>
    <w:rsid w:val="003A0C39"/>
    <w:rsid w:val="003A0D61"/>
    <w:rsid w:val="003A0E6A"/>
    <w:rsid w:val="003A0EF3"/>
    <w:rsid w:val="003A0EF9"/>
    <w:rsid w:val="003A0F0A"/>
    <w:rsid w:val="003A0F89"/>
    <w:rsid w:val="003A0FC2"/>
    <w:rsid w:val="003A0FEF"/>
    <w:rsid w:val="003A0FFA"/>
    <w:rsid w:val="003A111B"/>
    <w:rsid w:val="003A117C"/>
    <w:rsid w:val="003A11B8"/>
    <w:rsid w:val="003A11D6"/>
    <w:rsid w:val="003A12F1"/>
    <w:rsid w:val="003A1302"/>
    <w:rsid w:val="003A1338"/>
    <w:rsid w:val="003A1367"/>
    <w:rsid w:val="003A1514"/>
    <w:rsid w:val="003A1591"/>
    <w:rsid w:val="003A15D4"/>
    <w:rsid w:val="003A15EB"/>
    <w:rsid w:val="003A160C"/>
    <w:rsid w:val="003A161E"/>
    <w:rsid w:val="003A1645"/>
    <w:rsid w:val="003A165F"/>
    <w:rsid w:val="003A170E"/>
    <w:rsid w:val="003A172E"/>
    <w:rsid w:val="003A1757"/>
    <w:rsid w:val="003A1809"/>
    <w:rsid w:val="003A1812"/>
    <w:rsid w:val="003A18E2"/>
    <w:rsid w:val="003A190C"/>
    <w:rsid w:val="003A198B"/>
    <w:rsid w:val="003A1A55"/>
    <w:rsid w:val="003A1AC7"/>
    <w:rsid w:val="003A1B5E"/>
    <w:rsid w:val="003A1BE3"/>
    <w:rsid w:val="003A1C23"/>
    <w:rsid w:val="003A1C4A"/>
    <w:rsid w:val="003A1CBE"/>
    <w:rsid w:val="003A1D85"/>
    <w:rsid w:val="003A1DF4"/>
    <w:rsid w:val="003A1FDD"/>
    <w:rsid w:val="003A209A"/>
    <w:rsid w:val="003A2126"/>
    <w:rsid w:val="003A2137"/>
    <w:rsid w:val="003A2153"/>
    <w:rsid w:val="003A21E7"/>
    <w:rsid w:val="003A2235"/>
    <w:rsid w:val="003A2297"/>
    <w:rsid w:val="003A23AD"/>
    <w:rsid w:val="003A23B7"/>
    <w:rsid w:val="003A23D0"/>
    <w:rsid w:val="003A245D"/>
    <w:rsid w:val="003A247B"/>
    <w:rsid w:val="003A2498"/>
    <w:rsid w:val="003A2567"/>
    <w:rsid w:val="003A2599"/>
    <w:rsid w:val="003A2603"/>
    <w:rsid w:val="003A2696"/>
    <w:rsid w:val="003A26F6"/>
    <w:rsid w:val="003A271A"/>
    <w:rsid w:val="003A2732"/>
    <w:rsid w:val="003A275E"/>
    <w:rsid w:val="003A285C"/>
    <w:rsid w:val="003A28A0"/>
    <w:rsid w:val="003A28AB"/>
    <w:rsid w:val="003A28D2"/>
    <w:rsid w:val="003A28E7"/>
    <w:rsid w:val="003A299A"/>
    <w:rsid w:val="003A2A8C"/>
    <w:rsid w:val="003A2AF3"/>
    <w:rsid w:val="003A2C10"/>
    <w:rsid w:val="003A2C5C"/>
    <w:rsid w:val="003A2CC5"/>
    <w:rsid w:val="003A2D2F"/>
    <w:rsid w:val="003A2D4A"/>
    <w:rsid w:val="003A2D79"/>
    <w:rsid w:val="003A2DA0"/>
    <w:rsid w:val="003A2E06"/>
    <w:rsid w:val="003A2EF8"/>
    <w:rsid w:val="003A2F34"/>
    <w:rsid w:val="003A2F6F"/>
    <w:rsid w:val="003A309A"/>
    <w:rsid w:val="003A31C3"/>
    <w:rsid w:val="003A31C4"/>
    <w:rsid w:val="003A3265"/>
    <w:rsid w:val="003A3333"/>
    <w:rsid w:val="003A34A2"/>
    <w:rsid w:val="003A34C4"/>
    <w:rsid w:val="003A35F8"/>
    <w:rsid w:val="003A3601"/>
    <w:rsid w:val="003A369E"/>
    <w:rsid w:val="003A3734"/>
    <w:rsid w:val="003A37E9"/>
    <w:rsid w:val="003A3804"/>
    <w:rsid w:val="003A3879"/>
    <w:rsid w:val="003A38D1"/>
    <w:rsid w:val="003A3934"/>
    <w:rsid w:val="003A3A37"/>
    <w:rsid w:val="003A3ADE"/>
    <w:rsid w:val="003A3B3D"/>
    <w:rsid w:val="003A3D34"/>
    <w:rsid w:val="003A3D3E"/>
    <w:rsid w:val="003A3D3F"/>
    <w:rsid w:val="003A3D83"/>
    <w:rsid w:val="003A3E56"/>
    <w:rsid w:val="003A3E79"/>
    <w:rsid w:val="003A3EA7"/>
    <w:rsid w:val="003A3EEF"/>
    <w:rsid w:val="003A3EFE"/>
    <w:rsid w:val="003A3FDE"/>
    <w:rsid w:val="003A40D3"/>
    <w:rsid w:val="003A4101"/>
    <w:rsid w:val="003A4126"/>
    <w:rsid w:val="003A41F5"/>
    <w:rsid w:val="003A41FE"/>
    <w:rsid w:val="003A4340"/>
    <w:rsid w:val="003A434A"/>
    <w:rsid w:val="003A43F7"/>
    <w:rsid w:val="003A442E"/>
    <w:rsid w:val="003A4480"/>
    <w:rsid w:val="003A44AA"/>
    <w:rsid w:val="003A44AC"/>
    <w:rsid w:val="003A44D6"/>
    <w:rsid w:val="003A4535"/>
    <w:rsid w:val="003A45DD"/>
    <w:rsid w:val="003A462D"/>
    <w:rsid w:val="003A468C"/>
    <w:rsid w:val="003A4870"/>
    <w:rsid w:val="003A4982"/>
    <w:rsid w:val="003A49A9"/>
    <w:rsid w:val="003A49F9"/>
    <w:rsid w:val="003A4A4C"/>
    <w:rsid w:val="003A4A86"/>
    <w:rsid w:val="003A4BD9"/>
    <w:rsid w:val="003A4BF8"/>
    <w:rsid w:val="003A4C06"/>
    <w:rsid w:val="003A4C87"/>
    <w:rsid w:val="003A4CFA"/>
    <w:rsid w:val="003A4D50"/>
    <w:rsid w:val="003A4E7D"/>
    <w:rsid w:val="003A4E8C"/>
    <w:rsid w:val="003A4ECD"/>
    <w:rsid w:val="003A4EF5"/>
    <w:rsid w:val="003A4FC3"/>
    <w:rsid w:val="003A5036"/>
    <w:rsid w:val="003A503E"/>
    <w:rsid w:val="003A5062"/>
    <w:rsid w:val="003A5084"/>
    <w:rsid w:val="003A5088"/>
    <w:rsid w:val="003A50B3"/>
    <w:rsid w:val="003A5164"/>
    <w:rsid w:val="003A5260"/>
    <w:rsid w:val="003A5392"/>
    <w:rsid w:val="003A53B3"/>
    <w:rsid w:val="003A5484"/>
    <w:rsid w:val="003A5566"/>
    <w:rsid w:val="003A55FC"/>
    <w:rsid w:val="003A5650"/>
    <w:rsid w:val="003A56A8"/>
    <w:rsid w:val="003A56B4"/>
    <w:rsid w:val="003A56F8"/>
    <w:rsid w:val="003A59A3"/>
    <w:rsid w:val="003A59C6"/>
    <w:rsid w:val="003A5A34"/>
    <w:rsid w:val="003A5B7F"/>
    <w:rsid w:val="003A5DAC"/>
    <w:rsid w:val="003A5DC2"/>
    <w:rsid w:val="003A5E27"/>
    <w:rsid w:val="003A5EE1"/>
    <w:rsid w:val="003A5EFB"/>
    <w:rsid w:val="003A5F16"/>
    <w:rsid w:val="003A5F4D"/>
    <w:rsid w:val="003A5FFC"/>
    <w:rsid w:val="003A6079"/>
    <w:rsid w:val="003A607B"/>
    <w:rsid w:val="003A60E3"/>
    <w:rsid w:val="003A60EE"/>
    <w:rsid w:val="003A6175"/>
    <w:rsid w:val="003A619E"/>
    <w:rsid w:val="003A61AC"/>
    <w:rsid w:val="003A6210"/>
    <w:rsid w:val="003A62EF"/>
    <w:rsid w:val="003A630F"/>
    <w:rsid w:val="003A6356"/>
    <w:rsid w:val="003A648A"/>
    <w:rsid w:val="003A64C6"/>
    <w:rsid w:val="003A6585"/>
    <w:rsid w:val="003A65A1"/>
    <w:rsid w:val="003A675E"/>
    <w:rsid w:val="003A67B6"/>
    <w:rsid w:val="003A6843"/>
    <w:rsid w:val="003A686F"/>
    <w:rsid w:val="003A689D"/>
    <w:rsid w:val="003A68C4"/>
    <w:rsid w:val="003A68CF"/>
    <w:rsid w:val="003A68F1"/>
    <w:rsid w:val="003A6917"/>
    <w:rsid w:val="003A6919"/>
    <w:rsid w:val="003A6938"/>
    <w:rsid w:val="003A69E5"/>
    <w:rsid w:val="003A6AD4"/>
    <w:rsid w:val="003A6AEC"/>
    <w:rsid w:val="003A6AED"/>
    <w:rsid w:val="003A6B47"/>
    <w:rsid w:val="003A6B58"/>
    <w:rsid w:val="003A6B93"/>
    <w:rsid w:val="003A6C34"/>
    <w:rsid w:val="003A6C4E"/>
    <w:rsid w:val="003A6CA0"/>
    <w:rsid w:val="003A6CCD"/>
    <w:rsid w:val="003A6E8F"/>
    <w:rsid w:val="003A6EA0"/>
    <w:rsid w:val="003A6EA4"/>
    <w:rsid w:val="003A6EB3"/>
    <w:rsid w:val="003A6EFB"/>
    <w:rsid w:val="003A6FD6"/>
    <w:rsid w:val="003A7037"/>
    <w:rsid w:val="003A705E"/>
    <w:rsid w:val="003A7132"/>
    <w:rsid w:val="003A7181"/>
    <w:rsid w:val="003A71A5"/>
    <w:rsid w:val="003A71B6"/>
    <w:rsid w:val="003A71D8"/>
    <w:rsid w:val="003A7336"/>
    <w:rsid w:val="003A733A"/>
    <w:rsid w:val="003A7388"/>
    <w:rsid w:val="003A73E9"/>
    <w:rsid w:val="003A73F8"/>
    <w:rsid w:val="003A745C"/>
    <w:rsid w:val="003A75BA"/>
    <w:rsid w:val="003A75C2"/>
    <w:rsid w:val="003A75DF"/>
    <w:rsid w:val="003A77E6"/>
    <w:rsid w:val="003A79B3"/>
    <w:rsid w:val="003A7A92"/>
    <w:rsid w:val="003A7B64"/>
    <w:rsid w:val="003A7BE6"/>
    <w:rsid w:val="003A7D03"/>
    <w:rsid w:val="003A7D33"/>
    <w:rsid w:val="003A7D98"/>
    <w:rsid w:val="003A7E40"/>
    <w:rsid w:val="003A7E50"/>
    <w:rsid w:val="003A7EDA"/>
    <w:rsid w:val="003A7FD7"/>
    <w:rsid w:val="003B0052"/>
    <w:rsid w:val="003B0141"/>
    <w:rsid w:val="003B0146"/>
    <w:rsid w:val="003B0223"/>
    <w:rsid w:val="003B02DF"/>
    <w:rsid w:val="003B02FB"/>
    <w:rsid w:val="003B0363"/>
    <w:rsid w:val="003B03B7"/>
    <w:rsid w:val="003B0406"/>
    <w:rsid w:val="003B0408"/>
    <w:rsid w:val="003B0481"/>
    <w:rsid w:val="003B0484"/>
    <w:rsid w:val="003B04D7"/>
    <w:rsid w:val="003B0641"/>
    <w:rsid w:val="003B0666"/>
    <w:rsid w:val="003B06A8"/>
    <w:rsid w:val="003B0720"/>
    <w:rsid w:val="003B07F7"/>
    <w:rsid w:val="003B0847"/>
    <w:rsid w:val="003B090F"/>
    <w:rsid w:val="003B0945"/>
    <w:rsid w:val="003B0960"/>
    <w:rsid w:val="003B096D"/>
    <w:rsid w:val="003B09BF"/>
    <w:rsid w:val="003B09DD"/>
    <w:rsid w:val="003B0A1E"/>
    <w:rsid w:val="003B0A60"/>
    <w:rsid w:val="003B0A78"/>
    <w:rsid w:val="003B0A8C"/>
    <w:rsid w:val="003B0B02"/>
    <w:rsid w:val="003B0B5C"/>
    <w:rsid w:val="003B0BD8"/>
    <w:rsid w:val="003B0BDD"/>
    <w:rsid w:val="003B0C59"/>
    <w:rsid w:val="003B0C8D"/>
    <w:rsid w:val="003B0D4E"/>
    <w:rsid w:val="003B0D61"/>
    <w:rsid w:val="003B0DBC"/>
    <w:rsid w:val="003B0E74"/>
    <w:rsid w:val="003B0EA3"/>
    <w:rsid w:val="003B0EF4"/>
    <w:rsid w:val="003B0F16"/>
    <w:rsid w:val="003B0F74"/>
    <w:rsid w:val="003B0FA8"/>
    <w:rsid w:val="003B0FFA"/>
    <w:rsid w:val="003B102F"/>
    <w:rsid w:val="003B10F0"/>
    <w:rsid w:val="003B11AB"/>
    <w:rsid w:val="003B11CA"/>
    <w:rsid w:val="003B12E7"/>
    <w:rsid w:val="003B1328"/>
    <w:rsid w:val="003B1339"/>
    <w:rsid w:val="003B1345"/>
    <w:rsid w:val="003B1352"/>
    <w:rsid w:val="003B140D"/>
    <w:rsid w:val="003B1448"/>
    <w:rsid w:val="003B15B2"/>
    <w:rsid w:val="003B168B"/>
    <w:rsid w:val="003B16CA"/>
    <w:rsid w:val="003B16F2"/>
    <w:rsid w:val="003B1725"/>
    <w:rsid w:val="003B174B"/>
    <w:rsid w:val="003B1757"/>
    <w:rsid w:val="003B1767"/>
    <w:rsid w:val="003B17DE"/>
    <w:rsid w:val="003B1875"/>
    <w:rsid w:val="003B189E"/>
    <w:rsid w:val="003B18CC"/>
    <w:rsid w:val="003B194F"/>
    <w:rsid w:val="003B1979"/>
    <w:rsid w:val="003B1991"/>
    <w:rsid w:val="003B19B8"/>
    <w:rsid w:val="003B1A59"/>
    <w:rsid w:val="003B1A7F"/>
    <w:rsid w:val="003B1B52"/>
    <w:rsid w:val="003B1BE0"/>
    <w:rsid w:val="003B1BEB"/>
    <w:rsid w:val="003B1BF8"/>
    <w:rsid w:val="003B1CD5"/>
    <w:rsid w:val="003B1D9C"/>
    <w:rsid w:val="003B1E88"/>
    <w:rsid w:val="003B1EEF"/>
    <w:rsid w:val="003B1EF8"/>
    <w:rsid w:val="003B1F4C"/>
    <w:rsid w:val="003B1F54"/>
    <w:rsid w:val="003B1F83"/>
    <w:rsid w:val="003B1FAC"/>
    <w:rsid w:val="003B1FC3"/>
    <w:rsid w:val="003B2012"/>
    <w:rsid w:val="003B20AF"/>
    <w:rsid w:val="003B20D7"/>
    <w:rsid w:val="003B216D"/>
    <w:rsid w:val="003B21C6"/>
    <w:rsid w:val="003B21C9"/>
    <w:rsid w:val="003B2252"/>
    <w:rsid w:val="003B2293"/>
    <w:rsid w:val="003B22C6"/>
    <w:rsid w:val="003B22CF"/>
    <w:rsid w:val="003B22F6"/>
    <w:rsid w:val="003B233C"/>
    <w:rsid w:val="003B23F7"/>
    <w:rsid w:val="003B243F"/>
    <w:rsid w:val="003B2440"/>
    <w:rsid w:val="003B244C"/>
    <w:rsid w:val="003B24F9"/>
    <w:rsid w:val="003B25A2"/>
    <w:rsid w:val="003B25B3"/>
    <w:rsid w:val="003B25C7"/>
    <w:rsid w:val="003B2674"/>
    <w:rsid w:val="003B2770"/>
    <w:rsid w:val="003B2888"/>
    <w:rsid w:val="003B292C"/>
    <w:rsid w:val="003B29C5"/>
    <w:rsid w:val="003B29CE"/>
    <w:rsid w:val="003B29D1"/>
    <w:rsid w:val="003B2AA1"/>
    <w:rsid w:val="003B2AB6"/>
    <w:rsid w:val="003B2B27"/>
    <w:rsid w:val="003B2B69"/>
    <w:rsid w:val="003B2B83"/>
    <w:rsid w:val="003B2D40"/>
    <w:rsid w:val="003B2E1A"/>
    <w:rsid w:val="003B2E1F"/>
    <w:rsid w:val="003B2E67"/>
    <w:rsid w:val="003B2E8B"/>
    <w:rsid w:val="003B2ED9"/>
    <w:rsid w:val="003B2F0E"/>
    <w:rsid w:val="003B2F57"/>
    <w:rsid w:val="003B2F8C"/>
    <w:rsid w:val="003B30E3"/>
    <w:rsid w:val="003B312B"/>
    <w:rsid w:val="003B313D"/>
    <w:rsid w:val="003B3158"/>
    <w:rsid w:val="003B317C"/>
    <w:rsid w:val="003B31B6"/>
    <w:rsid w:val="003B31E4"/>
    <w:rsid w:val="003B3278"/>
    <w:rsid w:val="003B3299"/>
    <w:rsid w:val="003B32C9"/>
    <w:rsid w:val="003B32DC"/>
    <w:rsid w:val="003B32EE"/>
    <w:rsid w:val="003B3391"/>
    <w:rsid w:val="003B33EB"/>
    <w:rsid w:val="003B3423"/>
    <w:rsid w:val="003B3469"/>
    <w:rsid w:val="003B346A"/>
    <w:rsid w:val="003B34B5"/>
    <w:rsid w:val="003B34D9"/>
    <w:rsid w:val="003B358F"/>
    <w:rsid w:val="003B35C8"/>
    <w:rsid w:val="003B35D7"/>
    <w:rsid w:val="003B3604"/>
    <w:rsid w:val="003B363D"/>
    <w:rsid w:val="003B3691"/>
    <w:rsid w:val="003B3698"/>
    <w:rsid w:val="003B373B"/>
    <w:rsid w:val="003B3767"/>
    <w:rsid w:val="003B376C"/>
    <w:rsid w:val="003B37B1"/>
    <w:rsid w:val="003B37BB"/>
    <w:rsid w:val="003B3869"/>
    <w:rsid w:val="003B38EE"/>
    <w:rsid w:val="003B38F1"/>
    <w:rsid w:val="003B393C"/>
    <w:rsid w:val="003B3985"/>
    <w:rsid w:val="003B3A0F"/>
    <w:rsid w:val="003B3A2B"/>
    <w:rsid w:val="003B3A8D"/>
    <w:rsid w:val="003B3ACD"/>
    <w:rsid w:val="003B3B2C"/>
    <w:rsid w:val="003B3BCC"/>
    <w:rsid w:val="003B3C35"/>
    <w:rsid w:val="003B3C9F"/>
    <w:rsid w:val="003B3CA5"/>
    <w:rsid w:val="003B3D44"/>
    <w:rsid w:val="003B3F35"/>
    <w:rsid w:val="003B3F8D"/>
    <w:rsid w:val="003B4024"/>
    <w:rsid w:val="003B4077"/>
    <w:rsid w:val="003B40F9"/>
    <w:rsid w:val="003B415A"/>
    <w:rsid w:val="003B41CD"/>
    <w:rsid w:val="003B41F6"/>
    <w:rsid w:val="003B42AE"/>
    <w:rsid w:val="003B42E9"/>
    <w:rsid w:val="003B4392"/>
    <w:rsid w:val="003B443C"/>
    <w:rsid w:val="003B44C3"/>
    <w:rsid w:val="003B4569"/>
    <w:rsid w:val="003B457F"/>
    <w:rsid w:val="003B45B4"/>
    <w:rsid w:val="003B45DC"/>
    <w:rsid w:val="003B45E7"/>
    <w:rsid w:val="003B45E8"/>
    <w:rsid w:val="003B4600"/>
    <w:rsid w:val="003B47D6"/>
    <w:rsid w:val="003B47FC"/>
    <w:rsid w:val="003B482F"/>
    <w:rsid w:val="003B486A"/>
    <w:rsid w:val="003B4871"/>
    <w:rsid w:val="003B48CC"/>
    <w:rsid w:val="003B48E7"/>
    <w:rsid w:val="003B48ED"/>
    <w:rsid w:val="003B4A17"/>
    <w:rsid w:val="003B4A82"/>
    <w:rsid w:val="003B4AAF"/>
    <w:rsid w:val="003B4AED"/>
    <w:rsid w:val="003B4B03"/>
    <w:rsid w:val="003B4B32"/>
    <w:rsid w:val="003B4B7E"/>
    <w:rsid w:val="003B4BC2"/>
    <w:rsid w:val="003B4C06"/>
    <w:rsid w:val="003B4C27"/>
    <w:rsid w:val="003B4E12"/>
    <w:rsid w:val="003B4F11"/>
    <w:rsid w:val="003B4FB2"/>
    <w:rsid w:val="003B5090"/>
    <w:rsid w:val="003B509B"/>
    <w:rsid w:val="003B50E0"/>
    <w:rsid w:val="003B512D"/>
    <w:rsid w:val="003B515B"/>
    <w:rsid w:val="003B523F"/>
    <w:rsid w:val="003B52C9"/>
    <w:rsid w:val="003B52D6"/>
    <w:rsid w:val="003B52F2"/>
    <w:rsid w:val="003B540A"/>
    <w:rsid w:val="003B5439"/>
    <w:rsid w:val="003B5457"/>
    <w:rsid w:val="003B54D8"/>
    <w:rsid w:val="003B557D"/>
    <w:rsid w:val="003B55F2"/>
    <w:rsid w:val="003B56D2"/>
    <w:rsid w:val="003B56E2"/>
    <w:rsid w:val="003B5763"/>
    <w:rsid w:val="003B57D9"/>
    <w:rsid w:val="003B5A04"/>
    <w:rsid w:val="003B5B65"/>
    <w:rsid w:val="003B5B96"/>
    <w:rsid w:val="003B5C3F"/>
    <w:rsid w:val="003B5C48"/>
    <w:rsid w:val="003B5C85"/>
    <w:rsid w:val="003B5CC3"/>
    <w:rsid w:val="003B5CC4"/>
    <w:rsid w:val="003B5CE8"/>
    <w:rsid w:val="003B5D37"/>
    <w:rsid w:val="003B5D8F"/>
    <w:rsid w:val="003B5D99"/>
    <w:rsid w:val="003B5DA0"/>
    <w:rsid w:val="003B5E37"/>
    <w:rsid w:val="003B5E79"/>
    <w:rsid w:val="003B5F09"/>
    <w:rsid w:val="003B5F0F"/>
    <w:rsid w:val="003B5FF3"/>
    <w:rsid w:val="003B6073"/>
    <w:rsid w:val="003B6081"/>
    <w:rsid w:val="003B60FE"/>
    <w:rsid w:val="003B6148"/>
    <w:rsid w:val="003B61CB"/>
    <w:rsid w:val="003B61EE"/>
    <w:rsid w:val="003B61F7"/>
    <w:rsid w:val="003B6274"/>
    <w:rsid w:val="003B6299"/>
    <w:rsid w:val="003B62D2"/>
    <w:rsid w:val="003B62D3"/>
    <w:rsid w:val="003B63F0"/>
    <w:rsid w:val="003B642B"/>
    <w:rsid w:val="003B651F"/>
    <w:rsid w:val="003B654E"/>
    <w:rsid w:val="003B6566"/>
    <w:rsid w:val="003B65A9"/>
    <w:rsid w:val="003B65B5"/>
    <w:rsid w:val="003B6688"/>
    <w:rsid w:val="003B67FE"/>
    <w:rsid w:val="003B6856"/>
    <w:rsid w:val="003B6892"/>
    <w:rsid w:val="003B692F"/>
    <w:rsid w:val="003B6931"/>
    <w:rsid w:val="003B6941"/>
    <w:rsid w:val="003B697E"/>
    <w:rsid w:val="003B69D0"/>
    <w:rsid w:val="003B6A3A"/>
    <w:rsid w:val="003B6B38"/>
    <w:rsid w:val="003B6B5A"/>
    <w:rsid w:val="003B6B62"/>
    <w:rsid w:val="003B6BC8"/>
    <w:rsid w:val="003B6CED"/>
    <w:rsid w:val="003B6CEE"/>
    <w:rsid w:val="003B6D5D"/>
    <w:rsid w:val="003B6D99"/>
    <w:rsid w:val="003B6FB1"/>
    <w:rsid w:val="003B7012"/>
    <w:rsid w:val="003B7058"/>
    <w:rsid w:val="003B7080"/>
    <w:rsid w:val="003B70CB"/>
    <w:rsid w:val="003B711B"/>
    <w:rsid w:val="003B7233"/>
    <w:rsid w:val="003B7254"/>
    <w:rsid w:val="003B72AE"/>
    <w:rsid w:val="003B72E6"/>
    <w:rsid w:val="003B730F"/>
    <w:rsid w:val="003B7329"/>
    <w:rsid w:val="003B737B"/>
    <w:rsid w:val="003B7445"/>
    <w:rsid w:val="003B74B3"/>
    <w:rsid w:val="003B7519"/>
    <w:rsid w:val="003B7539"/>
    <w:rsid w:val="003B753F"/>
    <w:rsid w:val="003B7669"/>
    <w:rsid w:val="003B77A4"/>
    <w:rsid w:val="003B77C6"/>
    <w:rsid w:val="003B77D5"/>
    <w:rsid w:val="003B786F"/>
    <w:rsid w:val="003B7970"/>
    <w:rsid w:val="003B799E"/>
    <w:rsid w:val="003B79CA"/>
    <w:rsid w:val="003B79F6"/>
    <w:rsid w:val="003B7A1E"/>
    <w:rsid w:val="003B7A80"/>
    <w:rsid w:val="003B7A8D"/>
    <w:rsid w:val="003B7AEC"/>
    <w:rsid w:val="003B7B5E"/>
    <w:rsid w:val="003B7BA3"/>
    <w:rsid w:val="003B7C41"/>
    <w:rsid w:val="003B7C6D"/>
    <w:rsid w:val="003B7CA2"/>
    <w:rsid w:val="003B7E42"/>
    <w:rsid w:val="003B7E91"/>
    <w:rsid w:val="003B7F22"/>
    <w:rsid w:val="003B7F4C"/>
    <w:rsid w:val="003B7F74"/>
    <w:rsid w:val="003B7F9E"/>
    <w:rsid w:val="003B7FBA"/>
    <w:rsid w:val="003B7FBF"/>
    <w:rsid w:val="003B7FE0"/>
    <w:rsid w:val="003C0014"/>
    <w:rsid w:val="003C0032"/>
    <w:rsid w:val="003C008D"/>
    <w:rsid w:val="003C0103"/>
    <w:rsid w:val="003C0177"/>
    <w:rsid w:val="003C01A8"/>
    <w:rsid w:val="003C01CE"/>
    <w:rsid w:val="003C01FE"/>
    <w:rsid w:val="003C0210"/>
    <w:rsid w:val="003C0234"/>
    <w:rsid w:val="003C0248"/>
    <w:rsid w:val="003C02DF"/>
    <w:rsid w:val="003C030C"/>
    <w:rsid w:val="003C036A"/>
    <w:rsid w:val="003C0377"/>
    <w:rsid w:val="003C04BF"/>
    <w:rsid w:val="003C04C4"/>
    <w:rsid w:val="003C06DF"/>
    <w:rsid w:val="003C0746"/>
    <w:rsid w:val="003C0806"/>
    <w:rsid w:val="003C08E9"/>
    <w:rsid w:val="003C08EB"/>
    <w:rsid w:val="003C092D"/>
    <w:rsid w:val="003C096C"/>
    <w:rsid w:val="003C09AC"/>
    <w:rsid w:val="003C0A00"/>
    <w:rsid w:val="003C0A97"/>
    <w:rsid w:val="003C0AA5"/>
    <w:rsid w:val="003C0B0F"/>
    <w:rsid w:val="003C0B4E"/>
    <w:rsid w:val="003C0B89"/>
    <w:rsid w:val="003C0BCE"/>
    <w:rsid w:val="003C0D14"/>
    <w:rsid w:val="003C0D65"/>
    <w:rsid w:val="003C0D87"/>
    <w:rsid w:val="003C0DD0"/>
    <w:rsid w:val="003C0E04"/>
    <w:rsid w:val="003C0E30"/>
    <w:rsid w:val="003C0E61"/>
    <w:rsid w:val="003C0EA8"/>
    <w:rsid w:val="003C0F56"/>
    <w:rsid w:val="003C1067"/>
    <w:rsid w:val="003C10BD"/>
    <w:rsid w:val="003C10ED"/>
    <w:rsid w:val="003C1142"/>
    <w:rsid w:val="003C114F"/>
    <w:rsid w:val="003C117D"/>
    <w:rsid w:val="003C11E1"/>
    <w:rsid w:val="003C1270"/>
    <w:rsid w:val="003C1382"/>
    <w:rsid w:val="003C1392"/>
    <w:rsid w:val="003C157D"/>
    <w:rsid w:val="003C1586"/>
    <w:rsid w:val="003C15A3"/>
    <w:rsid w:val="003C15F0"/>
    <w:rsid w:val="003C16D6"/>
    <w:rsid w:val="003C173A"/>
    <w:rsid w:val="003C17E4"/>
    <w:rsid w:val="003C17EE"/>
    <w:rsid w:val="003C1842"/>
    <w:rsid w:val="003C189E"/>
    <w:rsid w:val="003C193C"/>
    <w:rsid w:val="003C195F"/>
    <w:rsid w:val="003C196A"/>
    <w:rsid w:val="003C19CD"/>
    <w:rsid w:val="003C1A00"/>
    <w:rsid w:val="003C1A56"/>
    <w:rsid w:val="003C1AD2"/>
    <w:rsid w:val="003C1AD5"/>
    <w:rsid w:val="003C1B5F"/>
    <w:rsid w:val="003C1B8B"/>
    <w:rsid w:val="003C1BE7"/>
    <w:rsid w:val="003C1C10"/>
    <w:rsid w:val="003C1C55"/>
    <w:rsid w:val="003C1D18"/>
    <w:rsid w:val="003C1DA4"/>
    <w:rsid w:val="003C1E03"/>
    <w:rsid w:val="003C1E4F"/>
    <w:rsid w:val="003C1E5A"/>
    <w:rsid w:val="003C1E94"/>
    <w:rsid w:val="003C1EF4"/>
    <w:rsid w:val="003C1FB9"/>
    <w:rsid w:val="003C2046"/>
    <w:rsid w:val="003C20A6"/>
    <w:rsid w:val="003C21B4"/>
    <w:rsid w:val="003C226B"/>
    <w:rsid w:val="003C22D4"/>
    <w:rsid w:val="003C232A"/>
    <w:rsid w:val="003C23F2"/>
    <w:rsid w:val="003C23F5"/>
    <w:rsid w:val="003C243D"/>
    <w:rsid w:val="003C24B6"/>
    <w:rsid w:val="003C24E4"/>
    <w:rsid w:val="003C2647"/>
    <w:rsid w:val="003C265D"/>
    <w:rsid w:val="003C2699"/>
    <w:rsid w:val="003C26A8"/>
    <w:rsid w:val="003C2772"/>
    <w:rsid w:val="003C27F3"/>
    <w:rsid w:val="003C27F4"/>
    <w:rsid w:val="003C2840"/>
    <w:rsid w:val="003C28E5"/>
    <w:rsid w:val="003C2900"/>
    <w:rsid w:val="003C2904"/>
    <w:rsid w:val="003C2905"/>
    <w:rsid w:val="003C29DA"/>
    <w:rsid w:val="003C2AB7"/>
    <w:rsid w:val="003C2AEA"/>
    <w:rsid w:val="003C2CBE"/>
    <w:rsid w:val="003C2D3F"/>
    <w:rsid w:val="003C2D79"/>
    <w:rsid w:val="003C2D8A"/>
    <w:rsid w:val="003C2DCB"/>
    <w:rsid w:val="003C2DD7"/>
    <w:rsid w:val="003C2E4B"/>
    <w:rsid w:val="003C2EB8"/>
    <w:rsid w:val="003C2F22"/>
    <w:rsid w:val="003C2F54"/>
    <w:rsid w:val="003C30BE"/>
    <w:rsid w:val="003C30CF"/>
    <w:rsid w:val="003C30F8"/>
    <w:rsid w:val="003C3132"/>
    <w:rsid w:val="003C3133"/>
    <w:rsid w:val="003C3143"/>
    <w:rsid w:val="003C31FB"/>
    <w:rsid w:val="003C328E"/>
    <w:rsid w:val="003C32EB"/>
    <w:rsid w:val="003C3326"/>
    <w:rsid w:val="003C3334"/>
    <w:rsid w:val="003C3454"/>
    <w:rsid w:val="003C3470"/>
    <w:rsid w:val="003C34EB"/>
    <w:rsid w:val="003C34FB"/>
    <w:rsid w:val="003C360B"/>
    <w:rsid w:val="003C363D"/>
    <w:rsid w:val="003C3647"/>
    <w:rsid w:val="003C366B"/>
    <w:rsid w:val="003C3691"/>
    <w:rsid w:val="003C3692"/>
    <w:rsid w:val="003C3694"/>
    <w:rsid w:val="003C36BB"/>
    <w:rsid w:val="003C36C1"/>
    <w:rsid w:val="003C36E4"/>
    <w:rsid w:val="003C377B"/>
    <w:rsid w:val="003C37C5"/>
    <w:rsid w:val="003C3828"/>
    <w:rsid w:val="003C3841"/>
    <w:rsid w:val="003C38D3"/>
    <w:rsid w:val="003C390E"/>
    <w:rsid w:val="003C39A3"/>
    <w:rsid w:val="003C39ED"/>
    <w:rsid w:val="003C3A63"/>
    <w:rsid w:val="003C3A65"/>
    <w:rsid w:val="003C3A8C"/>
    <w:rsid w:val="003C3AB3"/>
    <w:rsid w:val="003C3ACC"/>
    <w:rsid w:val="003C3ADE"/>
    <w:rsid w:val="003C3B7B"/>
    <w:rsid w:val="003C3BF3"/>
    <w:rsid w:val="003C3C24"/>
    <w:rsid w:val="003C3D63"/>
    <w:rsid w:val="003C3D90"/>
    <w:rsid w:val="003C3E66"/>
    <w:rsid w:val="003C3EE3"/>
    <w:rsid w:val="003C3F5A"/>
    <w:rsid w:val="003C3F79"/>
    <w:rsid w:val="003C4003"/>
    <w:rsid w:val="003C404B"/>
    <w:rsid w:val="003C4052"/>
    <w:rsid w:val="003C4066"/>
    <w:rsid w:val="003C40CD"/>
    <w:rsid w:val="003C40EE"/>
    <w:rsid w:val="003C40FD"/>
    <w:rsid w:val="003C418F"/>
    <w:rsid w:val="003C41B3"/>
    <w:rsid w:val="003C41BD"/>
    <w:rsid w:val="003C423D"/>
    <w:rsid w:val="003C4256"/>
    <w:rsid w:val="003C427E"/>
    <w:rsid w:val="003C4289"/>
    <w:rsid w:val="003C4341"/>
    <w:rsid w:val="003C4354"/>
    <w:rsid w:val="003C436A"/>
    <w:rsid w:val="003C45B0"/>
    <w:rsid w:val="003C45F4"/>
    <w:rsid w:val="003C46D6"/>
    <w:rsid w:val="003C4764"/>
    <w:rsid w:val="003C478C"/>
    <w:rsid w:val="003C47D6"/>
    <w:rsid w:val="003C47D9"/>
    <w:rsid w:val="003C4811"/>
    <w:rsid w:val="003C4816"/>
    <w:rsid w:val="003C4858"/>
    <w:rsid w:val="003C48DB"/>
    <w:rsid w:val="003C48FD"/>
    <w:rsid w:val="003C491E"/>
    <w:rsid w:val="003C499E"/>
    <w:rsid w:val="003C49C4"/>
    <w:rsid w:val="003C4A03"/>
    <w:rsid w:val="003C4AB0"/>
    <w:rsid w:val="003C4ABF"/>
    <w:rsid w:val="003C4B1C"/>
    <w:rsid w:val="003C4BBC"/>
    <w:rsid w:val="003C4BC9"/>
    <w:rsid w:val="003C4DE7"/>
    <w:rsid w:val="003C4E14"/>
    <w:rsid w:val="003C4E35"/>
    <w:rsid w:val="003C4E72"/>
    <w:rsid w:val="003C4E84"/>
    <w:rsid w:val="003C4EE6"/>
    <w:rsid w:val="003C4F25"/>
    <w:rsid w:val="003C4FE5"/>
    <w:rsid w:val="003C5029"/>
    <w:rsid w:val="003C5088"/>
    <w:rsid w:val="003C508C"/>
    <w:rsid w:val="003C50A1"/>
    <w:rsid w:val="003C50DE"/>
    <w:rsid w:val="003C50F4"/>
    <w:rsid w:val="003C5133"/>
    <w:rsid w:val="003C51A9"/>
    <w:rsid w:val="003C51B4"/>
    <w:rsid w:val="003C52B4"/>
    <w:rsid w:val="003C5347"/>
    <w:rsid w:val="003C53B4"/>
    <w:rsid w:val="003C5432"/>
    <w:rsid w:val="003C54B4"/>
    <w:rsid w:val="003C551B"/>
    <w:rsid w:val="003C565D"/>
    <w:rsid w:val="003C5687"/>
    <w:rsid w:val="003C57D5"/>
    <w:rsid w:val="003C57FD"/>
    <w:rsid w:val="003C5832"/>
    <w:rsid w:val="003C585C"/>
    <w:rsid w:val="003C587A"/>
    <w:rsid w:val="003C589D"/>
    <w:rsid w:val="003C58A0"/>
    <w:rsid w:val="003C58AC"/>
    <w:rsid w:val="003C58F2"/>
    <w:rsid w:val="003C5947"/>
    <w:rsid w:val="003C5961"/>
    <w:rsid w:val="003C5992"/>
    <w:rsid w:val="003C59CA"/>
    <w:rsid w:val="003C59F5"/>
    <w:rsid w:val="003C5A49"/>
    <w:rsid w:val="003C5AFC"/>
    <w:rsid w:val="003C5B11"/>
    <w:rsid w:val="003C5B62"/>
    <w:rsid w:val="003C5B6D"/>
    <w:rsid w:val="003C5B76"/>
    <w:rsid w:val="003C5B83"/>
    <w:rsid w:val="003C5C10"/>
    <w:rsid w:val="003C5C6A"/>
    <w:rsid w:val="003C5CB2"/>
    <w:rsid w:val="003C5CCB"/>
    <w:rsid w:val="003C5D29"/>
    <w:rsid w:val="003C5D7B"/>
    <w:rsid w:val="003C5D9E"/>
    <w:rsid w:val="003C5DA1"/>
    <w:rsid w:val="003C5DE0"/>
    <w:rsid w:val="003C5DFD"/>
    <w:rsid w:val="003C5E95"/>
    <w:rsid w:val="003C5EA8"/>
    <w:rsid w:val="003C5EBB"/>
    <w:rsid w:val="003C5EEE"/>
    <w:rsid w:val="003C5FF9"/>
    <w:rsid w:val="003C6055"/>
    <w:rsid w:val="003C6066"/>
    <w:rsid w:val="003C60F4"/>
    <w:rsid w:val="003C60FA"/>
    <w:rsid w:val="003C6130"/>
    <w:rsid w:val="003C618B"/>
    <w:rsid w:val="003C61C3"/>
    <w:rsid w:val="003C62F6"/>
    <w:rsid w:val="003C633C"/>
    <w:rsid w:val="003C635D"/>
    <w:rsid w:val="003C63F4"/>
    <w:rsid w:val="003C641C"/>
    <w:rsid w:val="003C6469"/>
    <w:rsid w:val="003C6499"/>
    <w:rsid w:val="003C64E9"/>
    <w:rsid w:val="003C6520"/>
    <w:rsid w:val="003C6538"/>
    <w:rsid w:val="003C658D"/>
    <w:rsid w:val="003C6594"/>
    <w:rsid w:val="003C66B1"/>
    <w:rsid w:val="003C66F1"/>
    <w:rsid w:val="003C6799"/>
    <w:rsid w:val="003C6845"/>
    <w:rsid w:val="003C6866"/>
    <w:rsid w:val="003C6897"/>
    <w:rsid w:val="003C68E5"/>
    <w:rsid w:val="003C68FE"/>
    <w:rsid w:val="003C6B38"/>
    <w:rsid w:val="003C6B4D"/>
    <w:rsid w:val="003C6B98"/>
    <w:rsid w:val="003C6BE8"/>
    <w:rsid w:val="003C6CDD"/>
    <w:rsid w:val="003C6D63"/>
    <w:rsid w:val="003C6D8C"/>
    <w:rsid w:val="003C6D9A"/>
    <w:rsid w:val="003C6DE7"/>
    <w:rsid w:val="003C6DFD"/>
    <w:rsid w:val="003C6E0D"/>
    <w:rsid w:val="003C6E54"/>
    <w:rsid w:val="003C6EE3"/>
    <w:rsid w:val="003C6EFE"/>
    <w:rsid w:val="003C6F40"/>
    <w:rsid w:val="003C6F78"/>
    <w:rsid w:val="003C6F8B"/>
    <w:rsid w:val="003C6FB2"/>
    <w:rsid w:val="003C7001"/>
    <w:rsid w:val="003C70A0"/>
    <w:rsid w:val="003C70AE"/>
    <w:rsid w:val="003C713C"/>
    <w:rsid w:val="003C71AE"/>
    <w:rsid w:val="003C71D2"/>
    <w:rsid w:val="003C7216"/>
    <w:rsid w:val="003C7258"/>
    <w:rsid w:val="003C734E"/>
    <w:rsid w:val="003C7386"/>
    <w:rsid w:val="003C73BE"/>
    <w:rsid w:val="003C73FF"/>
    <w:rsid w:val="003C7422"/>
    <w:rsid w:val="003C7440"/>
    <w:rsid w:val="003C7513"/>
    <w:rsid w:val="003C7519"/>
    <w:rsid w:val="003C7612"/>
    <w:rsid w:val="003C765C"/>
    <w:rsid w:val="003C7695"/>
    <w:rsid w:val="003C7785"/>
    <w:rsid w:val="003C77AA"/>
    <w:rsid w:val="003C781E"/>
    <w:rsid w:val="003C78D5"/>
    <w:rsid w:val="003C7A61"/>
    <w:rsid w:val="003C7BD6"/>
    <w:rsid w:val="003C7D1C"/>
    <w:rsid w:val="003C7D58"/>
    <w:rsid w:val="003C7D8E"/>
    <w:rsid w:val="003C7DBF"/>
    <w:rsid w:val="003C7E7A"/>
    <w:rsid w:val="003C7E7C"/>
    <w:rsid w:val="003C7FC8"/>
    <w:rsid w:val="003D0212"/>
    <w:rsid w:val="003D0216"/>
    <w:rsid w:val="003D022A"/>
    <w:rsid w:val="003D0279"/>
    <w:rsid w:val="003D0299"/>
    <w:rsid w:val="003D029A"/>
    <w:rsid w:val="003D0310"/>
    <w:rsid w:val="003D03A8"/>
    <w:rsid w:val="003D0423"/>
    <w:rsid w:val="003D059C"/>
    <w:rsid w:val="003D05BF"/>
    <w:rsid w:val="003D05CF"/>
    <w:rsid w:val="003D062B"/>
    <w:rsid w:val="003D064C"/>
    <w:rsid w:val="003D0681"/>
    <w:rsid w:val="003D0707"/>
    <w:rsid w:val="003D0750"/>
    <w:rsid w:val="003D077D"/>
    <w:rsid w:val="003D07B5"/>
    <w:rsid w:val="003D07C1"/>
    <w:rsid w:val="003D0814"/>
    <w:rsid w:val="003D08D2"/>
    <w:rsid w:val="003D0915"/>
    <w:rsid w:val="003D0997"/>
    <w:rsid w:val="003D09DD"/>
    <w:rsid w:val="003D09FD"/>
    <w:rsid w:val="003D09FF"/>
    <w:rsid w:val="003D0A8A"/>
    <w:rsid w:val="003D0ABF"/>
    <w:rsid w:val="003D0ADF"/>
    <w:rsid w:val="003D0B14"/>
    <w:rsid w:val="003D0B37"/>
    <w:rsid w:val="003D0B68"/>
    <w:rsid w:val="003D0B99"/>
    <w:rsid w:val="003D0C18"/>
    <w:rsid w:val="003D0C3D"/>
    <w:rsid w:val="003D0CD6"/>
    <w:rsid w:val="003D0D3A"/>
    <w:rsid w:val="003D0D6B"/>
    <w:rsid w:val="003D0D6C"/>
    <w:rsid w:val="003D0D8C"/>
    <w:rsid w:val="003D0D92"/>
    <w:rsid w:val="003D0DC7"/>
    <w:rsid w:val="003D0DE1"/>
    <w:rsid w:val="003D0E10"/>
    <w:rsid w:val="003D0E15"/>
    <w:rsid w:val="003D0FBF"/>
    <w:rsid w:val="003D0FC7"/>
    <w:rsid w:val="003D0FC9"/>
    <w:rsid w:val="003D1021"/>
    <w:rsid w:val="003D10C0"/>
    <w:rsid w:val="003D114F"/>
    <w:rsid w:val="003D1198"/>
    <w:rsid w:val="003D11B4"/>
    <w:rsid w:val="003D11D5"/>
    <w:rsid w:val="003D1217"/>
    <w:rsid w:val="003D1268"/>
    <w:rsid w:val="003D130A"/>
    <w:rsid w:val="003D131B"/>
    <w:rsid w:val="003D13B1"/>
    <w:rsid w:val="003D13C5"/>
    <w:rsid w:val="003D13D3"/>
    <w:rsid w:val="003D14F1"/>
    <w:rsid w:val="003D1514"/>
    <w:rsid w:val="003D15C4"/>
    <w:rsid w:val="003D1610"/>
    <w:rsid w:val="003D16B1"/>
    <w:rsid w:val="003D16BD"/>
    <w:rsid w:val="003D16E0"/>
    <w:rsid w:val="003D16ED"/>
    <w:rsid w:val="003D172A"/>
    <w:rsid w:val="003D1742"/>
    <w:rsid w:val="003D179E"/>
    <w:rsid w:val="003D17AD"/>
    <w:rsid w:val="003D181F"/>
    <w:rsid w:val="003D189C"/>
    <w:rsid w:val="003D191C"/>
    <w:rsid w:val="003D19D9"/>
    <w:rsid w:val="003D1A3F"/>
    <w:rsid w:val="003D1A43"/>
    <w:rsid w:val="003D1A6F"/>
    <w:rsid w:val="003D1CBB"/>
    <w:rsid w:val="003D1DAF"/>
    <w:rsid w:val="003D1E03"/>
    <w:rsid w:val="003D1E6A"/>
    <w:rsid w:val="003D1EB3"/>
    <w:rsid w:val="003D1FD9"/>
    <w:rsid w:val="003D2079"/>
    <w:rsid w:val="003D21CB"/>
    <w:rsid w:val="003D2288"/>
    <w:rsid w:val="003D22E0"/>
    <w:rsid w:val="003D231E"/>
    <w:rsid w:val="003D2386"/>
    <w:rsid w:val="003D23A1"/>
    <w:rsid w:val="003D23C4"/>
    <w:rsid w:val="003D248D"/>
    <w:rsid w:val="003D2556"/>
    <w:rsid w:val="003D2572"/>
    <w:rsid w:val="003D2593"/>
    <w:rsid w:val="003D25C1"/>
    <w:rsid w:val="003D263B"/>
    <w:rsid w:val="003D2640"/>
    <w:rsid w:val="003D2693"/>
    <w:rsid w:val="003D26B4"/>
    <w:rsid w:val="003D2711"/>
    <w:rsid w:val="003D279A"/>
    <w:rsid w:val="003D2814"/>
    <w:rsid w:val="003D283D"/>
    <w:rsid w:val="003D29A9"/>
    <w:rsid w:val="003D29AB"/>
    <w:rsid w:val="003D29D6"/>
    <w:rsid w:val="003D2B1B"/>
    <w:rsid w:val="003D2C98"/>
    <w:rsid w:val="003D2D06"/>
    <w:rsid w:val="003D2D47"/>
    <w:rsid w:val="003D2D50"/>
    <w:rsid w:val="003D2D51"/>
    <w:rsid w:val="003D2D8A"/>
    <w:rsid w:val="003D2E2D"/>
    <w:rsid w:val="003D2E3D"/>
    <w:rsid w:val="003D2EB9"/>
    <w:rsid w:val="003D2F6E"/>
    <w:rsid w:val="003D2F8F"/>
    <w:rsid w:val="003D2FAA"/>
    <w:rsid w:val="003D2FE1"/>
    <w:rsid w:val="003D2FED"/>
    <w:rsid w:val="003D306C"/>
    <w:rsid w:val="003D3078"/>
    <w:rsid w:val="003D30B9"/>
    <w:rsid w:val="003D30DF"/>
    <w:rsid w:val="003D3178"/>
    <w:rsid w:val="003D31E5"/>
    <w:rsid w:val="003D3236"/>
    <w:rsid w:val="003D32DD"/>
    <w:rsid w:val="003D32E5"/>
    <w:rsid w:val="003D3389"/>
    <w:rsid w:val="003D33D5"/>
    <w:rsid w:val="003D3497"/>
    <w:rsid w:val="003D34C2"/>
    <w:rsid w:val="003D34DE"/>
    <w:rsid w:val="003D3521"/>
    <w:rsid w:val="003D3543"/>
    <w:rsid w:val="003D3626"/>
    <w:rsid w:val="003D36A1"/>
    <w:rsid w:val="003D3746"/>
    <w:rsid w:val="003D378C"/>
    <w:rsid w:val="003D37F0"/>
    <w:rsid w:val="003D3838"/>
    <w:rsid w:val="003D38F8"/>
    <w:rsid w:val="003D3915"/>
    <w:rsid w:val="003D3945"/>
    <w:rsid w:val="003D39D5"/>
    <w:rsid w:val="003D3A51"/>
    <w:rsid w:val="003D3A9D"/>
    <w:rsid w:val="003D3AB3"/>
    <w:rsid w:val="003D3B04"/>
    <w:rsid w:val="003D3BC3"/>
    <w:rsid w:val="003D3C27"/>
    <w:rsid w:val="003D3C28"/>
    <w:rsid w:val="003D3C76"/>
    <w:rsid w:val="003D3C84"/>
    <w:rsid w:val="003D3D2F"/>
    <w:rsid w:val="003D3D92"/>
    <w:rsid w:val="003D3E2D"/>
    <w:rsid w:val="003D3F8C"/>
    <w:rsid w:val="003D3FFF"/>
    <w:rsid w:val="003D402D"/>
    <w:rsid w:val="003D40A5"/>
    <w:rsid w:val="003D40D1"/>
    <w:rsid w:val="003D415D"/>
    <w:rsid w:val="003D4168"/>
    <w:rsid w:val="003D416B"/>
    <w:rsid w:val="003D4187"/>
    <w:rsid w:val="003D419B"/>
    <w:rsid w:val="003D41AF"/>
    <w:rsid w:val="003D4265"/>
    <w:rsid w:val="003D42A0"/>
    <w:rsid w:val="003D42C6"/>
    <w:rsid w:val="003D4320"/>
    <w:rsid w:val="003D43B6"/>
    <w:rsid w:val="003D43C2"/>
    <w:rsid w:val="003D44E5"/>
    <w:rsid w:val="003D454C"/>
    <w:rsid w:val="003D454E"/>
    <w:rsid w:val="003D4597"/>
    <w:rsid w:val="003D4643"/>
    <w:rsid w:val="003D4672"/>
    <w:rsid w:val="003D471A"/>
    <w:rsid w:val="003D476E"/>
    <w:rsid w:val="003D47E7"/>
    <w:rsid w:val="003D481A"/>
    <w:rsid w:val="003D48B7"/>
    <w:rsid w:val="003D4930"/>
    <w:rsid w:val="003D49CE"/>
    <w:rsid w:val="003D4B76"/>
    <w:rsid w:val="003D4B92"/>
    <w:rsid w:val="003D4C66"/>
    <w:rsid w:val="003D4C82"/>
    <w:rsid w:val="003D4C8D"/>
    <w:rsid w:val="003D4D3D"/>
    <w:rsid w:val="003D4DBB"/>
    <w:rsid w:val="003D4E35"/>
    <w:rsid w:val="003D4E42"/>
    <w:rsid w:val="003D4E4C"/>
    <w:rsid w:val="003D4F1F"/>
    <w:rsid w:val="003D4F59"/>
    <w:rsid w:val="003D4F68"/>
    <w:rsid w:val="003D4F96"/>
    <w:rsid w:val="003D4FAD"/>
    <w:rsid w:val="003D4FC7"/>
    <w:rsid w:val="003D5049"/>
    <w:rsid w:val="003D50C2"/>
    <w:rsid w:val="003D512F"/>
    <w:rsid w:val="003D514C"/>
    <w:rsid w:val="003D517C"/>
    <w:rsid w:val="003D51AE"/>
    <w:rsid w:val="003D51B3"/>
    <w:rsid w:val="003D520A"/>
    <w:rsid w:val="003D5210"/>
    <w:rsid w:val="003D5254"/>
    <w:rsid w:val="003D5271"/>
    <w:rsid w:val="003D5338"/>
    <w:rsid w:val="003D5406"/>
    <w:rsid w:val="003D5507"/>
    <w:rsid w:val="003D555E"/>
    <w:rsid w:val="003D5635"/>
    <w:rsid w:val="003D563A"/>
    <w:rsid w:val="003D56DC"/>
    <w:rsid w:val="003D56FA"/>
    <w:rsid w:val="003D5768"/>
    <w:rsid w:val="003D57EA"/>
    <w:rsid w:val="003D580E"/>
    <w:rsid w:val="003D5859"/>
    <w:rsid w:val="003D58AF"/>
    <w:rsid w:val="003D58CE"/>
    <w:rsid w:val="003D5989"/>
    <w:rsid w:val="003D5A45"/>
    <w:rsid w:val="003D5AB0"/>
    <w:rsid w:val="003D5B33"/>
    <w:rsid w:val="003D5B88"/>
    <w:rsid w:val="003D5BE4"/>
    <w:rsid w:val="003D5CC1"/>
    <w:rsid w:val="003D5CC7"/>
    <w:rsid w:val="003D5CEB"/>
    <w:rsid w:val="003D5D55"/>
    <w:rsid w:val="003D5D61"/>
    <w:rsid w:val="003D5D64"/>
    <w:rsid w:val="003D5D71"/>
    <w:rsid w:val="003D5D9D"/>
    <w:rsid w:val="003D5E44"/>
    <w:rsid w:val="003D5E55"/>
    <w:rsid w:val="003D5EFD"/>
    <w:rsid w:val="003D5F78"/>
    <w:rsid w:val="003D5F8E"/>
    <w:rsid w:val="003D6041"/>
    <w:rsid w:val="003D6049"/>
    <w:rsid w:val="003D60C1"/>
    <w:rsid w:val="003D60C3"/>
    <w:rsid w:val="003D60F5"/>
    <w:rsid w:val="003D6110"/>
    <w:rsid w:val="003D6125"/>
    <w:rsid w:val="003D6174"/>
    <w:rsid w:val="003D61C8"/>
    <w:rsid w:val="003D6209"/>
    <w:rsid w:val="003D6221"/>
    <w:rsid w:val="003D6243"/>
    <w:rsid w:val="003D6251"/>
    <w:rsid w:val="003D63A8"/>
    <w:rsid w:val="003D6431"/>
    <w:rsid w:val="003D644B"/>
    <w:rsid w:val="003D6516"/>
    <w:rsid w:val="003D6591"/>
    <w:rsid w:val="003D66C8"/>
    <w:rsid w:val="003D66F1"/>
    <w:rsid w:val="003D6714"/>
    <w:rsid w:val="003D672F"/>
    <w:rsid w:val="003D686A"/>
    <w:rsid w:val="003D6953"/>
    <w:rsid w:val="003D6A6D"/>
    <w:rsid w:val="003D6AC9"/>
    <w:rsid w:val="003D6AFC"/>
    <w:rsid w:val="003D6B50"/>
    <w:rsid w:val="003D6B61"/>
    <w:rsid w:val="003D6B78"/>
    <w:rsid w:val="003D6BCF"/>
    <w:rsid w:val="003D6C03"/>
    <w:rsid w:val="003D6C4B"/>
    <w:rsid w:val="003D6C8E"/>
    <w:rsid w:val="003D6CA2"/>
    <w:rsid w:val="003D6D37"/>
    <w:rsid w:val="003D6D5B"/>
    <w:rsid w:val="003D6D7B"/>
    <w:rsid w:val="003D6DAE"/>
    <w:rsid w:val="003D6DDF"/>
    <w:rsid w:val="003D6DE3"/>
    <w:rsid w:val="003D6E5D"/>
    <w:rsid w:val="003D6F5E"/>
    <w:rsid w:val="003D7051"/>
    <w:rsid w:val="003D70C9"/>
    <w:rsid w:val="003D70E1"/>
    <w:rsid w:val="003D7118"/>
    <w:rsid w:val="003D711F"/>
    <w:rsid w:val="003D7138"/>
    <w:rsid w:val="003D714C"/>
    <w:rsid w:val="003D7169"/>
    <w:rsid w:val="003D71DC"/>
    <w:rsid w:val="003D72D0"/>
    <w:rsid w:val="003D7313"/>
    <w:rsid w:val="003D7363"/>
    <w:rsid w:val="003D740B"/>
    <w:rsid w:val="003D741C"/>
    <w:rsid w:val="003D7506"/>
    <w:rsid w:val="003D751B"/>
    <w:rsid w:val="003D75B2"/>
    <w:rsid w:val="003D7609"/>
    <w:rsid w:val="003D7637"/>
    <w:rsid w:val="003D7682"/>
    <w:rsid w:val="003D7685"/>
    <w:rsid w:val="003D76D1"/>
    <w:rsid w:val="003D7712"/>
    <w:rsid w:val="003D77F5"/>
    <w:rsid w:val="003D7846"/>
    <w:rsid w:val="003D7850"/>
    <w:rsid w:val="003D787D"/>
    <w:rsid w:val="003D78B9"/>
    <w:rsid w:val="003D7A35"/>
    <w:rsid w:val="003D7AE7"/>
    <w:rsid w:val="003D7B57"/>
    <w:rsid w:val="003D7B59"/>
    <w:rsid w:val="003D7BE6"/>
    <w:rsid w:val="003D7C43"/>
    <w:rsid w:val="003D7C59"/>
    <w:rsid w:val="003D7C66"/>
    <w:rsid w:val="003D7D7D"/>
    <w:rsid w:val="003D7E22"/>
    <w:rsid w:val="003D7E2F"/>
    <w:rsid w:val="003D7E91"/>
    <w:rsid w:val="003D7EA9"/>
    <w:rsid w:val="003D7F3E"/>
    <w:rsid w:val="003D7F78"/>
    <w:rsid w:val="003D7FEF"/>
    <w:rsid w:val="003D7FFA"/>
    <w:rsid w:val="003E0006"/>
    <w:rsid w:val="003E00DF"/>
    <w:rsid w:val="003E011F"/>
    <w:rsid w:val="003E01AB"/>
    <w:rsid w:val="003E026A"/>
    <w:rsid w:val="003E0397"/>
    <w:rsid w:val="003E043D"/>
    <w:rsid w:val="003E0488"/>
    <w:rsid w:val="003E0504"/>
    <w:rsid w:val="003E0540"/>
    <w:rsid w:val="003E0541"/>
    <w:rsid w:val="003E0543"/>
    <w:rsid w:val="003E0595"/>
    <w:rsid w:val="003E05A5"/>
    <w:rsid w:val="003E0600"/>
    <w:rsid w:val="003E0630"/>
    <w:rsid w:val="003E0659"/>
    <w:rsid w:val="003E06F4"/>
    <w:rsid w:val="003E0777"/>
    <w:rsid w:val="003E07B5"/>
    <w:rsid w:val="003E07F4"/>
    <w:rsid w:val="003E083D"/>
    <w:rsid w:val="003E090E"/>
    <w:rsid w:val="003E0953"/>
    <w:rsid w:val="003E0963"/>
    <w:rsid w:val="003E096E"/>
    <w:rsid w:val="003E0977"/>
    <w:rsid w:val="003E0986"/>
    <w:rsid w:val="003E0A0F"/>
    <w:rsid w:val="003E0A59"/>
    <w:rsid w:val="003E0ABE"/>
    <w:rsid w:val="003E0B2A"/>
    <w:rsid w:val="003E0B36"/>
    <w:rsid w:val="003E0BA5"/>
    <w:rsid w:val="003E0BCD"/>
    <w:rsid w:val="003E0BE0"/>
    <w:rsid w:val="003E0C7F"/>
    <w:rsid w:val="003E0C91"/>
    <w:rsid w:val="003E0D60"/>
    <w:rsid w:val="003E0DAF"/>
    <w:rsid w:val="003E0DD2"/>
    <w:rsid w:val="003E0DDB"/>
    <w:rsid w:val="003E0F3A"/>
    <w:rsid w:val="003E0FB5"/>
    <w:rsid w:val="003E0FE3"/>
    <w:rsid w:val="003E10BB"/>
    <w:rsid w:val="003E10DD"/>
    <w:rsid w:val="003E125B"/>
    <w:rsid w:val="003E12FC"/>
    <w:rsid w:val="003E130B"/>
    <w:rsid w:val="003E1327"/>
    <w:rsid w:val="003E134E"/>
    <w:rsid w:val="003E1379"/>
    <w:rsid w:val="003E138D"/>
    <w:rsid w:val="003E13BF"/>
    <w:rsid w:val="003E13F2"/>
    <w:rsid w:val="003E153B"/>
    <w:rsid w:val="003E1549"/>
    <w:rsid w:val="003E155C"/>
    <w:rsid w:val="003E1590"/>
    <w:rsid w:val="003E15F8"/>
    <w:rsid w:val="003E162D"/>
    <w:rsid w:val="003E1687"/>
    <w:rsid w:val="003E16D5"/>
    <w:rsid w:val="003E179E"/>
    <w:rsid w:val="003E17A2"/>
    <w:rsid w:val="003E17CE"/>
    <w:rsid w:val="003E1806"/>
    <w:rsid w:val="003E1897"/>
    <w:rsid w:val="003E1B06"/>
    <w:rsid w:val="003E1B1A"/>
    <w:rsid w:val="003E1B59"/>
    <w:rsid w:val="003E1C40"/>
    <w:rsid w:val="003E1D28"/>
    <w:rsid w:val="003E1D33"/>
    <w:rsid w:val="003E1D93"/>
    <w:rsid w:val="003E1DCA"/>
    <w:rsid w:val="003E1DEA"/>
    <w:rsid w:val="003E1F0C"/>
    <w:rsid w:val="003E1F3D"/>
    <w:rsid w:val="003E1F54"/>
    <w:rsid w:val="003E1F57"/>
    <w:rsid w:val="003E1F5C"/>
    <w:rsid w:val="003E1FB4"/>
    <w:rsid w:val="003E1FE9"/>
    <w:rsid w:val="003E1FF4"/>
    <w:rsid w:val="003E1FFB"/>
    <w:rsid w:val="003E203A"/>
    <w:rsid w:val="003E2063"/>
    <w:rsid w:val="003E211D"/>
    <w:rsid w:val="003E2129"/>
    <w:rsid w:val="003E2160"/>
    <w:rsid w:val="003E2163"/>
    <w:rsid w:val="003E21B5"/>
    <w:rsid w:val="003E2220"/>
    <w:rsid w:val="003E2231"/>
    <w:rsid w:val="003E22E1"/>
    <w:rsid w:val="003E234D"/>
    <w:rsid w:val="003E2377"/>
    <w:rsid w:val="003E23A7"/>
    <w:rsid w:val="003E23F5"/>
    <w:rsid w:val="003E2497"/>
    <w:rsid w:val="003E24AE"/>
    <w:rsid w:val="003E24D2"/>
    <w:rsid w:val="003E2528"/>
    <w:rsid w:val="003E2531"/>
    <w:rsid w:val="003E2532"/>
    <w:rsid w:val="003E2568"/>
    <w:rsid w:val="003E2599"/>
    <w:rsid w:val="003E2627"/>
    <w:rsid w:val="003E2652"/>
    <w:rsid w:val="003E2660"/>
    <w:rsid w:val="003E2675"/>
    <w:rsid w:val="003E268D"/>
    <w:rsid w:val="003E2720"/>
    <w:rsid w:val="003E277E"/>
    <w:rsid w:val="003E280C"/>
    <w:rsid w:val="003E2866"/>
    <w:rsid w:val="003E292D"/>
    <w:rsid w:val="003E2952"/>
    <w:rsid w:val="003E29AB"/>
    <w:rsid w:val="003E2A59"/>
    <w:rsid w:val="003E2A89"/>
    <w:rsid w:val="003E2B49"/>
    <w:rsid w:val="003E2B95"/>
    <w:rsid w:val="003E2C0A"/>
    <w:rsid w:val="003E2C46"/>
    <w:rsid w:val="003E2D1F"/>
    <w:rsid w:val="003E2D37"/>
    <w:rsid w:val="003E2EAC"/>
    <w:rsid w:val="003E2EB5"/>
    <w:rsid w:val="003E2FC7"/>
    <w:rsid w:val="003E2FCD"/>
    <w:rsid w:val="003E2FED"/>
    <w:rsid w:val="003E3052"/>
    <w:rsid w:val="003E307B"/>
    <w:rsid w:val="003E3108"/>
    <w:rsid w:val="003E31E8"/>
    <w:rsid w:val="003E3216"/>
    <w:rsid w:val="003E3264"/>
    <w:rsid w:val="003E326A"/>
    <w:rsid w:val="003E331D"/>
    <w:rsid w:val="003E3330"/>
    <w:rsid w:val="003E33E4"/>
    <w:rsid w:val="003E34A8"/>
    <w:rsid w:val="003E34D8"/>
    <w:rsid w:val="003E3534"/>
    <w:rsid w:val="003E3568"/>
    <w:rsid w:val="003E362A"/>
    <w:rsid w:val="003E3665"/>
    <w:rsid w:val="003E3670"/>
    <w:rsid w:val="003E3699"/>
    <w:rsid w:val="003E36CB"/>
    <w:rsid w:val="003E372F"/>
    <w:rsid w:val="003E3849"/>
    <w:rsid w:val="003E393F"/>
    <w:rsid w:val="003E3968"/>
    <w:rsid w:val="003E3ABE"/>
    <w:rsid w:val="003E3AFE"/>
    <w:rsid w:val="003E3CA2"/>
    <w:rsid w:val="003E3E87"/>
    <w:rsid w:val="003E3EAA"/>
    <w:rsid w:val="003E3EB2"/>
    <w:rsid w:val="003E3F0B"/>
    <w:rsid w:val="003E3F88"/>
    <w:rsid w:val="003E3FCE"/>
    <w:rsid w:val="003E415D"/>
    <w:rsid w:val="003E418D"/>
    <w:rsid w:val="003E41DB"/>
    <w:rsid w:val="003E4213"/>
    <w:rsid w:val="003E4226"/>
    <w:rsid w:val="003E4270"/>
    <w:rsid w:val="003E4299"/>
    <w:rsid w:val="003E435D"/>
    <w:rsid w:val="003E43D4"/>
    <w:rsid w:val="003E4426"/>
    <w:rsid w:val="003E4486"/>
    <w:rsid w:val="003E4528"/>
    <w:rsid w:val="003E454B"/>
    <w:rsid w:val="003E4554"/>
    <w:rsid w:val="003E4563"/>
    <w:rsid w:val="003E4564"/>
    <w:rsid w:val="003E456D"/>
    <w:rsid w:val="003E45E2"/>
    <w:rsid w:val="003E45E8"/>
    <w:rsid w:val="003E4626"/>
    <w:rsid w:val="003E4636"/>
    <w:rsid w:val="003E46CD"/>
    <w:rsid w:val="003E46D5"/>
    <w:rsid w:val="003E4773"/>
    <w:rsid w:val="003E48FC"/>
    <w:rsid w:val="003E493A"/>
    <w:rsid w:val="003E4968"/>
    <w:rsid w:val="003E499A"/>
    <w:rsid w:val="003E49D6"/>
    <w:rsid w:val="003E4CBC"/>
    <w:rsid w:val="003E4CC5"/>
    <w:rsid w:val="003E4CDB"/>
    <w:rsid w:val="003E4D42"/>
    <w:rsid w:val="003E4D45"/>
    <w:rsid w:val="003E4E55"/>
    <w:rsid w:val="003E4E78"/>
    <w:rsid w:val="003E4F5E"/>
    <w:rsid w:val="003E4F6C"/>
    <w:rsid w:val="003E4F83"/>
    <w:rsid w:val="003E4F87"/>
    <w:rsid w:val="003E5031"/>
    <w:rsid w:val="003E5041"/>
    <w:rsid w:val="003E504F"/>
    <w:rsid w:val="003E5070"/>
    <w:rsid w:val="003E5187"/>
    <w:rsid w:val="003E519E"/>
    <w:rsid w:val="003E51B8"/>
    <w:rsid w:val="003E51D4"/>
    <w:rsid w:val="003E51DF"/>
    <w:rsid w:val="003E5269"/>
    <w:rsid w:val="003E52A5"/>
    <w:rsid w:val="003E52DE"/>
    <w:rsid w:val="003E53C2"/>
    <w:rsid w:val="003E5424"/>
    <w:rsid w:val="003E54B4"/>
    <w:rsid w:val="003E5523"/>
    <w:rsid w:val="003E5537"/>
    <w:rsid w:val="003E5538"/>
    <w:rsid w:val="003E554E"/>
    <w:rsid w:val="003E5556"/>
    <w:rsid w:val="003E555E"/>
    <w:rsid w:val="003E5576"/>
    <w:rsid w:val="003E558F"/>
    <w:rsid w:val="003E55F9"/>
    <w:rsid w:val="003E5680"/>
    <w:rsid w:val="003E5725"/>
    <w:rsid w:val="003E5776"/>
    <w:rsid w:val="003E57A2"/>
    <w:rsid w:val="003E57B1"/>
    <w:rsid w:val="003E57BF"/>
    <w:rsid w:val="003E57ED"/>
    <w:rsid w:val="003E57F6"/>
    <w:rsid w:val="003E5837"/>
    <w:rsid w:val="003E5863"/>
    <w:rsid w:val="003E58E4"/>
    <w:rsid w:val="003E590E"/>
    <w:rsid w:val="003E5926"/>
    <w:rsid w:val="003E5997"/>
    <w:rsid w:val="003E5A71"/>
    <w:rsid w:val="003E5A75"/>
    <w:rsid w:val="003E5AD7"/>
    <w:rsid w:val="003E5AE3"/>
    <w:rsid w:val="003E5B37"/>
    <w:rsid w:val="003E5BAC"/>
    <w:rsid w:val="003E5C61"/>
    <w:rsid w:val="003E5CCB"/>
    <w:rsid w:val="003E5D22"/>
    <w:rsid w:val="003E5D30"/>
    <w:rsid w:val="003E5D38"/>
    <w:rsid w:val="003E5DE0"/>
    <w:rsid w:val="003E5E03"/>
    <w:rsid w:val="003E5E66"/>
    <w:rsid w:val="003E5EFB"/>
    <w:rsid w:val="003E5F56"/>
    <w:rsid w:val="003E5F8B"/>
    <w:rsid w:val="003E5FD3"/>
    <w:rsid w:val="003E6062"/>
    <w:rsid w:val="003E60B8"/>
    <w:rsid w:val="003E60D2"/>
    <w:rsid w:val="003E6106"/>
    <w:rsid w:val="003E6171"/>
    <w:rsid w:val="003E620B"/>
    <w:rsid w:val="003E6225"/>
    <w:rsid w:val="003E6244"/>
    <w:rsid w:val="003E6291"/>
    <w:rsid w:val="003E62D5"/>
    <w:rsid w:val="003E6395"/>
    <w:rsid w:val="003E6418"/>
    <w:rsid w:val="003E64D7"/>
    <w:rsid w:val="003E64FC"/>
    <w:rsid w:val="003E6534"/>
    <w:rsid w:val="003E6539"/>
    <w:rsid w:val="003E658F"/>
    <w:rsid w:val="003E6621"/>
    <w:rsid w:val="003E662D"/>
    <w:rsid w:val="003E66C5"/>
    <w:rsid w:val="003E6792"/>
    <w:rsid w:val="003E6801"/>
    <w:rsid w:val="003E6828"/>
    <w:rsid w:val="003E686E"/>
    <w:rsid w:val="003E6980"/>
    <w:rsid w:val="003E6A39"/>
    <w:rsid w:val="003E6A46"/>
    <w:rsid w:val="003E6A76"/>
    <w:rsid w:val="003E6BBF"/>
    <w:rsid w:val="003E6C30"/>
    <w:rsid w:val="003E6C63"/>
    <w:rsid w:val="003E6C8A"/>
    <w:rsid w:val="003E6C8D"/>
    <w:rsid w:val="003E6CB8"/>
    <w:rsid w:val="003E6CFA"/>
    <w:rsid w:val="003E6D1C"/>
    <w:rsid w:val="003E6D38"/>
    <w:rsid w:val="003E6DDB"/>
    <w:rsid w:val="003E6E3A"/>
    <w:rsid w:val="003E6E90"/>
    <w:rsid w:val="003E6F08"/>
    <w:rsid w:val="003E6F2D"/>
    <w:rsid w:val="003E6F6B"/>
    <w:rsid w:val="003E6F75"/>
    <w:rsid w:val="003E7076"/>
    <w:rsid w:val="003E710B"/>
    <w:rsid w:val="003E713F"/>
    <w:rsid w:val="003E7192"/>
    <w:rsid w:val="003E72A0"/>
    <w:rsid w:val="003E72D7"/>
    <w:rsid w:val="003E7307"/>
    <w:rsid w:val="003E7335"/>
    <w:rsid w:val="003E7374"/>
    <w:rsid w:val="003E7500"/>
    <w:rsid w:val="003E757C"/>
    <w:rsid w:val="003E75E2"/>
    <w:rsid w:val="003E75F3"/>
    <w:rsid w:val="003E7634"/>
    <w:rsid w:val="003E7766"/>
    <w:rsid w:val="003E77C4"/>
    <w:rsid w:val="003E77CE"/>
    <w:rsid w:val="003E7817"/>
    <w:rsid w:val="003E7895"/>
    <w:rsid w:val="003E791A"/>
    <w:rsid w:val="003E79CC"/>
    <w:rsid w:val="003E7A94"/>
    <w:rsid w:val="003E7A9B"/>
    <w:rsid w:val="003E7ABE"/>
    <w:rsid w:val="003E7B84"/>
    <w:rsid w:val="003E7BC1"/>
    <w:rsid w:val="003E7BEC"/>
    <w:rsid w:val="003E7C1B"/>
    <w:rsid w:val="003E7C43"/>
    <w:rsid w:val="003E7C85"/>
    <w:rsid w:val="003E7CDD"/>
    <w:rsid w:val="003E7D4F"/>
    <w:rsid w:val="003E7D59"/>
    <w:rsid w:val="003E7D91"/>
    <w:rsid w:val="003E7EF2"/>
    <w:rsid w:val="003E7F08"/>
    <w:rsid w:val="003E7F8F"/>
    <w:rsid w:val="003F000D"/>
    <w:rsid w:val="003F0011"/>
    <w:rsid w:val="003F0048"/>
    <w:rsid w:val="003F0069"/>
    <w:rsid w:val="003F009E"/>
    <w:rsid w:val="003F00E1"/>
    <w:rsid w:val="003F015F"/>
    <w:rsid w:val="003F0194"/>
    <w:rsid w:val="003F02E3"/>
    <w:rsid w:val="003F0309"/>
    <w:rsid w:val="003F0362"/>
    <w:rsid w:val="003F045E"/>
    <w:rsid w:val="003F0503"/>
    <w:rsid w:val="003F0511"/>
    <w:rsid w:val="003F0535"/>
    <w:rsid w:val="003F056F"/>
    <w:rsid w:val="003F0599"/>
    <w:rsid w:val="003F05C5"/>
    <w:rsid w:val="003F05DF"/>
    <w:rsid w:val="003F061A"/>
    <w:rsid w:val="003F0621"/>
    <w:rsid w:val="003F0683"/>
    <w:rsid w:val="003F06F1"/>
    <w:rsid w:val="003F072D"/>
    <w:rsid w:val="003F074E"/>
    <w:rsid w:val="003F0783"/>
    <w:rsid w:val="003F07EC"/>
    <w:rsid w:val="003F07F9"/>
    <w:rsid w:val="003F0853"/>
    <w:rsid w:val="003F09B6"/>
    <w:rsid w:val="003F0B3A"/>
    <w:rsid w:val="003F0C77"/>
    <w:rsid w:val="003F0C8B"/>
    <w:rsid w:val="003F0D62"/>
    <w:rsid w:val="003F0DF5"/>
    <w:rsid w:val="003F0E15"/>
    <w:rsid w:val="003F0E39"/>
    <w:rsid w:val="003F0E46"/>
    <w:rsid w:val="003F0F53"/>
    <w:rsid w:val="003F0F6F"/>
    <w:rsid w:val="003F0FF2"/>
    <w:rsid w:val="003F1092"/>
    <w:rsid w:val="003F10C6"/>
    <w:rsid w:val="003F1192"/>
    <w:rsid w:val="003F1220"/>
    <w:rsid w:val="003F12A8"/>
    <w:rsid w:val="003F12B7"/>
    <w:rsid w:val="003F134A"/>
    <w:rsid w:val="003F134F"/>
    <w:rsid w:val="003F1364"/>
    <w:rsid w:val="003F137F"/>
    <w:rsid w:val="003F13AE"/>
    <w:rsid w:val="003F13BD"/>
    <w:rsid w:val="003F1441"/>
    <w:rsid w:val="003F14BA"/>
    <w:rsid w:val="003F14E2"/>
    <w:rsid w:val="003F1643"/>
    <w:rsid w:val="003F164C"/>
    <w:rsid w:val="003F16AD"/>
    <w:rsid w:val="003F1703"/>
    <w:rsid w:val="003F177E"/>
    <w:rsid w:val="003F1780"/>
    <w:rsid w:val="003F182D"/>
    <w:rsid w:val="003F182E"/>
    <w:rsid w:val="003F183A"/>
    <w:rsid w:val="003F1878"/>
    <w:rsid w:val="003F18A4"/>
    <w:rsid w:val="003F1986"/>
    <w:rsid w:val="003F19F5"/>
    <w:rsid w:val="003F1A07"/>
    <w:rsid w:val="003F1A41"/>
    <w:rsid w:val="003F1A56"/>
    <w:rsid w:val="003F1AB9"/>
    <w:rsid w:val="003F1AE1"/>
    <w:rsid w:val="003F1AF8"/>
    <w:rsid w:val="003F1B01"/>
    <w:rsid w:val="003F1B2E"/>
    <w:rsid w:val="003F1B4C"/>
    <w:rsid w:val="003F1C45"/>
    <w:rsid w:val="003F1C98"/>
    <w:rsid w:val="003F1D15"/>
    <w:rsid w:val="003F1D5A"/>
    <w:rsid w:val="003F1DE5"/>
    <w:rsid w:val="003F1E20"/>
    <w:rsid w:val="003F1E35"/>
    <w:rsid w:val="003F1EDF"/>
    <w:rsid w:val="003F1F20"/>
    <w:rsid w:val="003F1F78"/>
    <w:rsid w:val="003F20B3"/>
    <w:rsid w:val="003F223D"/>
    <w:rsid w:val="003F2263"/>
    <w:rsid w:val="003F22F2"/>
    <w:rsid w:val="003F230B"/>
    <w:rsid w:val="003F2334"/>
    <w:rsid w:val="003F2388"/>
    <w:rsid w:val="003F23A3"/>
    <w:rsid w:val="003F23E8"/>
    <w:rsid w:val="003F23FD"/>
    <w:rsid w:val="003F2454"/>
    <w:rsid w:val="003F246A"/>
    <w:rsid w:val="003F247D"/>
    <w:rsid w:val="003F24A2"/>
    <w:rsid w:val="003F25C0"/>
    <w:rsid w:val="003F25FA"/>
    <w:rsid w:val="003F2624"/>
    <w:rsid w:val="003F26E7"/>
    <w:rsid w:val="003F270E"/>
    <w:rsid w:val="003F2729"/>
    <w:rsid w:val="003F274C"/>
    <w:rsid w:val="003F27A3"/>
    <w:rsid w:val="003F28E8"/>
    <w:rsid w:val="003F2A6D"/>
    <w:rsid w:val="003F2A7A"/>
    <w:rsid w:val="003F2A8C"/>
    <w:rsid w:val="003F2C0F"/>
    <w:rsid w:val="003F2C87"/>
    <w:rsid w:val="003F2C91"/>
    <w:rsid w:val="003F2CAA"/>
    <w:rsid w:val="003F2D4D"/>
    <w:rsid w:val="003F2E14"/>
    <w:rsid w:val="003F2E46"/>
    <w:rsid w:val="003F2E6C"/>
    <w:rsid w:val="003F2E71"/>
    <w:rsid w:val="003F2E89"/>
    <w:rsid w:val="003F2F11"/>
    <w:rsid w:val="003F2F1E"/>
    <w:rsid w:val="003F2F43"/>
    <w:rsid w:val="003F2F6A"/>
    <w:rsid w:val="003F2F9D"/>
    <w:rsid w:val="003F2FE7"/>
    <w:rsid w:val="003F3020"/>
    <w:rsid w:val="003F3120"/>
    <w:rsid w:val="003F3164"/>
    <w:rsid w:val="003F31BF"/>
    <w:rsid w:val="003F31D2"/>
    <w:rsid w:val="003F3201"/>
    <w:rsid w:val="003F3210"/>
    <w:rsid w:val="003F323C"/>
    <w:rsid w:val="003F32D1"/>
    <w:rsid w:val="003F35D5"/>
    <w:rsid w:val="003F35F8"/>
    <w:rsid w:val="003F3782"/>
    <w:rsid w:val="003F37A0"/>
    <w:rsid w:val="003F37DE"/>
    <w:rsid w:val="003F37F9"/>
    <w:rsid w:val="003F38F2"/>
    <w:rsid w:val="003F392C"/>
    <w:rsid w:val="003F3947"/>
    <w:rsid w:val="003F3976"/>
    <w:rsid w:val="003F399A"/>
    <w:rsid w:val="003F39C5"/>
    <w:rsid w:val="003F39FD"/>
    <w:rsid w:val="003F3A2B"/>
    <w:rsid w:val="003F3A46"/>
    <w:rsid w:val="003F3AE0"/>
    <w:rsid w:val="003F3BE3"/>
    <w:rsid w:val="003F3C02"/>
    <w:rsid w:val="003F3C19"/>
    <w:rsid w:val="003F3C54"/>
    <w:rsid w:val="003F3D7E"/>
    <w:rsid w:val="003F3DD8"/>
    <w:rsid w:val="003F3E0C"/>
    <w:rsid w:val="003F3EDB"/>
    <w:rsid w:val="003F3F13"/>
    <w:rsid w:val="003F3F38"/>
    <w:rsid w:val="003F3F5B"/>
    <w:rsid w:val="003F3FC0"/>
    <w:rsid w:val="003F4066"/>
    <w:rsid w:val="003F40CB"/>
    <w:rsid w:val="003F40D0"/>
    <w:rsid w:val="003F4167"/>
    <w:rsid w:val="003F41EB"/>
    <w:rsid w:val="003F4219"/>
    <w:rsid w:val="003F421B"/>
    <w:rsid w:val="003F423B"/>
    <w:rsid w:val="003F42DE"/>
    <w:rsid w:val="003F431A"/>
    <w:rsid w:val="003F4325"/>
    <w:rsid w:val="003F4349"/>
    <w:rsid w:val="003F435B"/>
    <w:rsid w:val="003F4399"/>
    <w:rsid w:val="003F43C0"/>
    <w:rsid w:val="003F43F1"/>
    <w:rsid w:val="003F44C4"/>
    <w:rsid w:val="003F4503"/>
    <w:rsid w:val="003F4515"/>
    <w:rsid w:val="003F4607"/>
    <w:rsid w:val="003F4612"/>
    <w:rsid w:val="003F462E"/>
    <w:rsid w:val="003F4630"/>
    <w:rsid w:val="003F4652"/>
    <w:rsid w:val="003F469E"/>
    <w:rsid w:val="003F46B5"/>
    <w:rsid w:val="003F4771"/>
    <w:rsid w:val="003F47BE"/>
    <w:rsid w:val="003F47CE"/>
    <w:rsid w:val="003F47F9"/>
    <w:rsid w:val="003F4820"/>
    <w:rsid w:val="003F4826"/>
    <w:rsid w:val="003F484D"/>
    <w:rsid w:val="003F4872"/>
    <w:rsid w:val="003F4875"/>
    <w:rsid w:val="003F489F"/>
    <w:rsid w:val="003F4902"/>
    <w:rsid w:val="003F49D4"/>
    <w:rsid w:val="003F4AF1"/>
    <w:rsid w:val="003F4AFD"/>
    <w:rsid w:val="003F4B4D"/>
    <w:rsid w:val="003F4B5F"/>
    <w:rsid w:val="003F4B6F"/>
    <w:rsid w:val="003F4BCE"/>
    <w:rsid w:val="003F4C11"/>
    <w:rsid w:val="003F4CBC"/>
    <w:rsid w:val="003F4D98"/>
    <w:rsid w:val="003F4DBF"/>
    <w:rsid w:val="003F4E57"/>
    <w:rsid w:val="003F4E93"/>
    <w:rsid w:val="003F4F28"/>
    <w:rsid w:val="003F4F83"/>
    <w:rsid w:val="003F50A3"/>
    <w:rsid w:val="003F50EE"/>
    <w:rsid w:val="003F518E"/>
    <w:rsid w:val="003F5201"/>
    <w:rsid w:val="003F5233"/>
    <w:rsid w:val="003F5249"/>
    <w:rsid w:val="003F52BD"/>
    <w:rsid w:val="003F52D1"/>
    <w:rsid w:val="003F532E"/>
    <w:rsid w:val="003F53CD"/>
    <w:rsid w:val="003F5400"/>
    <w:rsid w:val="003F55C4"/>
    <w:rsid w:val="003F55ED"/>
    <w:rsid w:val="003F560D"/>
    <w:rsid w:val="003F562C"/>
    <w:rsid w:val="003F569B"/>
    <w:rsid w:val="003F56BC"/>
    <w:rsid w:val="003F5700"/>
    <w:rsid w:val="003F5803"/>
    <w:rsid w:val="003F588E"/>
    <w:rsid w:val="003F58A7"/>
    <w:rsid w:val="003F58EA"/>
    <w:rsid w:val="003F5974"/>
    <w:rsid w:val="003F599E"/>
    <w:rsid w:val="003F59BE"/>
    <w:rsid w:val="003F59BF"/>
    <w:rsid w:val="003F5A0D"/>
    <w:rsid w:val="003F5A5E"/>
    <w:rsid w:val="003F5B5D"/>
    <w:rsid w:val="003F5B63"/>
    <w:rsid w:val="003F5D63"/>
    <w:rsid w:val="003F5D70"/>
    <w:rsid w:val="003F5DCB"/>
    <w:rsid w:val="003F5E11"/>
    <w:rsid w:val="003F5E45"/>
    <w:rsid w:val="003F5E89"/>
    <w:rsid w:val="003F5FBD"/>
    <w:rsid w:val="003F5FF9"/>
    <w:rsid w:val="003F6002"/>
    <w:rsid w:val="003F6066"/>
    <w:rsid w:val="003F6137"/>
    <w:rsid w:val="003F615B"/>
    <w:rsid w:val="003F615E"/>
    <w:rsid w:val="003F61F7"/>
    <w:rsid w:val="003F65E1"/>
    <w:rsid w:val="003F67B9"/>
    <w:rsid w:val="003F680B"/>
    <w:rsid w:val="003F682F"/>
    <w:rsid w:val="003F68D8"/>
    <w:rsid w:val="003F6A9E"/>
    <w:rsid w:val="003F6B74"/>
    <w:rsid w:val="003F6BBB"/>
    <w:rsid w:val="003F6C17"/>
    <w:rsid w:val="003F6C53"/>
    <w:rsid w:val="003F6C57"/>
    <w:rsid w:val="003F6C8B"/>
    <w:rsid w:val="003F6CF5"/>
    <w:rsid w:val="003F6CFA"/>
    <w:rsid w:val="003F6CFE"/>
    <w:rsid w:val="003F6D3D"/>
    <w:rsid w:val="003F6DCE"/>
    <w:rsid w:val="003F6E66"/>
    <w:rsid w:val="003F6E9A"/>
    <w:rsid w:val="003F6ED6"/>
    <w:rsid w:val="003F6FD3"/>
    <w:rsid w:val="003F7032"/>
    <w:rsid w:val="003F706E"/>
    <w:rsid w:val="003F70BA"/>
    <w:rsid w:val="003F7121"/>
    <w:rsid w:val="003F712B"/>
    <w:rsid w:val="003F7149"/>
    <w:rsid w:val="003F7178"/>
    <w:rsid w:val="003F71DE"/>
    <w:rsid w:val="003F72C9"/>
    <w:rsid w:val="003F7355"/>
    <w:rsid w:val="003F742C"/>
    <w:rsid w:val="003F743C"/>
    <w:rsid w:val="003F7453"/>
    <w:rsid w:val="003F7562"/>
    <w:rsid w:val="003F7587"/>
    <w:rsid w:val="003F7599"/>
    <w:rsid w:val="003F759D"/>
    <w:rsid w:val="003F75E4"/>
    <w:rsid w:val="003F7634"/>
    <w:rsid w:val="003F76A8"/>
    <w:rsid w:val="003F76E3"/>
    <w:rsid w:val="003F76E5"/>
    <w:rsid w:val="003F7709"/>
    <w:rsid w:val="003F779B"/>
    <w:rsid w:val="003F785A"/>
    <w:rsid w:val="003F79F0"/>
    <w:rsid w:val="003F7A55"/>
    <w:rsid w:val="003F7AAB"/>
    <w:rsid w:val="003F7AFA"/>
    <w:rsid w:val="003F7B43"/>
    <w:rsid w:val="003F7B4D"/>
    <w:rsid w:val="003F7B58"/>
    <w:rsid w:val="003F7BA0"/>
    <w:rsid w:val="003F7BF6"/>
    <w:rsid w:val="003F7BFC"/>
    <w:rsid w:val="003F7C2B"/>
    <w:rsid w:val="003F7C67"/>
    <w:rsid w:val="003F7DBB"/>
    <w:rsid w:val="003F7DD0"/>
    <w:rsid w:val="003F7E17"/>
    <w:rsid w:val="003F7E61"/>
    <w:rsid w:val="003F7E7B"/>
    <w:rsid w:val="003F7EB5"/>
    <w:rsid w:val="003F7FAE"/>
    <w:rsid w:val="0040013E"/>
    <w:rsid w:val="004001E9"/>
    <w:rsid w:val="004002F6"/>
    <w:rsid w:val="00400301"/>
    <w:rsid w:val="00400329"/>
    <w:rsid w:val="004003B5"/>
    <w:rsid w:val="004003D6"/>
    <w:rsid w:val="00400579"/>
    <w:rsid w:val="004005AB"/>
    <w:rsid w:val="004005C5"/>
    <w:rsid w:val="00400643"/>
    <w:rsid w:val="004006BD"/>
    <w:rsid w:val="004006E8"/>
    <w:rsid w:val="004006F2"/>
    <w:rsid w:val="0040070B"/>
    <w:rsid w:val="0040085B"/>
    <w:rsid w:val="00400866"/>
    <w:rsid w:val="00400959"/>
    <w:rsid w:val="00400979"/>
    <w:rsid w:val="004009C4"/>
    <w:rsid w:val="00400A9C"/>
    <w:rsid w:val="00400AA5"/>
    <w:rsid w:val="00400B65"/>
    <w:rsid w:val="00400B82"/>
    <w:rsid w:val="00400BF0"/>
    <w:rsid w:val="00400D35"/>
    <w:rsid w:val="00400D92"/>
    <w:rsid w:val="00400DAD"/>
    <w:rsid w:val="00400DC5"/>
    <w:rsid w:val="00400DEF"/>
    <w:rsid w:val="00400E65"/>
    <w:rsid w:val="00400EAD"/>
    <w:rsid w:val="00400F02"/>
    <w:rsid w:val="00400F39"/>
    <w:rsid w:val="00401049"/>
    <w:rsid w:val="00401100"/>
    <w:rsid w:val="00401124"/>
    <w:rsid w:val="00401165"/>
    <w:rsid w:val="004011B9"/>
    <w:rsid w:val="004011E2"/>
    <w:rsid w:val="004011F6"/>
    <w:rsid w:val="0040124B"/>
    <w:rsid w:val="004012B4"/>
    <w:rsid w:val="00401370"/>
    <w:rsid w:val="0040137D"/>
    <w:rsid w:val="004013AA"/>
    <w:rsid w:val="004013C8"/>
    <w:rsid w:val="00401434"/>
    <w:rsid w:val="00401459"/>
    <w:rsid w:val="004014AF"/>
    <w:rsid w:val="004014E3"/>
    <w:rsid w:val="004014F3"/>
    <w:rsid w:val="00401519"/>
    <w:rsid w:val="004015B1"/>
    <w:rsid w:val="004015C7"/>
    <w:rsid w:val="00401632"/>
    <w:rsid w:val="00401687"/>
    <w:rsid w:val="0040168C"/>
    <w:rsid w:val="004016F0"/>
    <w:rsid w:val="004017AA"/>
    <w:rsid w:val="004017C3"/>
    <w:rsid w:val="00401850"/>
    <w:rsid w:val="00401892"/>
    <w:rsid w:val="004018A3"/>
    <w:rsid w:val="004019AA"/>
    <w:rsid w:val="004019FA"/>
    <w:rsid w:val="00401A48"/>
    <w:rsid w:val="00401A58"/>
    <w:rsid w:val="00401A67"/>
    <w:rsid w:val="00401BA2"/>
    <w:rsid w:val="00401C44"/>
    <w:rsid w:val="00401C6F"/>
    <w:rsid w:val="00401CDA"/>
    <w:rsid w:val="00401D64"/>
    <w:rsid w:val="00401D6A"/>
    <w:rsid w:val="00401E12"/>
    <w:rsid w:val="00401E2B"/>
    <w:rsid w:val="00401E76"/>
    <w:rsid w:val="00401ECE"/>
    <w:rsid w:val="00401EFC"/>
    <w:rsid w:val="00401F13"/>
    <w:rsid w:val="00401F9F"/>
    <w:rsid w:val="00401FFB"/>
    <w:rsid w:val="0040204C"/>
    <w:rsid w:val="0040204F"/>
    <w:rsid w:val="00402060"/>
    <w:rsid w:val="0040213A"/>
    <w:rsid w:val="00402167"/>
    <w:rsid w:val="004021D4"/>
    <w:rsid w:val="004023AA"/>
    <w:rsid w:val="004023C5"/>
    <w:rsid w:val="0040247D"/>
    <w:rsid w:val="004024A8"/>
    <w:rsid w:val="004024CD"/>
    <w:rsid w:val="004024FA"/>
    <w:rsid w:val="00402581"/>
    <w:rsid w:val="00402670"/>
    <w:rsid w:val="00402791"/>
    <w:rsid w:val="004027CC"/>
    <w:rsid w:val="00402804"/>
    <w:rsid w:val="0040282B"/>
    <w:rsid w:val="0040285F"/>
    <w:rsid w:val="0040287F"/>
    <w:rsid w:val="0040288A"/>
    <w:rsid w:val="004028C5"/>
    <w:rsid w:val="004028D5"/>
    <w:rsid w:val="00402904"/>
    <w:rsid w:val="00402910"/>
    <w:rsid w:val="0040293F"/>
    <w:rsid w:val="00402961"/>
    <w:rsid w:val="00402965"/>
    <w:rsid w:val="00402977"/>
    <w:rsid w:val="004029B2"/>
    <w:rsid w:val="00402A30"/>
    <w:rsid w:val="00402B78"/>
    <w:rsid w:val="00402BA1"/>
    <w:rsid w:val="00402BE1"/>
    <w:rsid w:val="00402C80"/>
    <w:rsid w:val="00402DD7"/>
    <w:rsid w:val="00402DEF"/>
    <w:rsid w:val="00402E0D"/>
    <w:rsid w:val="00402E92"/>
    <w:rsid w:val="00402EFD"/>
    <w:rsid w:val="00402F08"/>
    <w:rsid w:val="00402F58"/>
    <w:rsid w:val="00403085"/>
    <w:rsid w:val="004030CA"/>
    <w:rsid w:val="00403147"/>
    <w:rsid w:val="004031AB"/>
    <w:rsid w:val="004031E0"/>
    <w:rsid w:val="004031F9"/>
    <w:rsid w:val="0040325B"/>
    <w:rsid w:val="004032A8"/>
    <w:rsid w:val="00403324"/>
    <w:rsid w:val="0040335C"/>
    <w:rsid w:val="004033E7"/>
    <w:rsid w:val="0040340D"/>
    <w:rsid w:val="004034B4"/>
    <w:rsid w:val="004034C2"/>
    <w:rsid w:val="00403550"/>
    <w:rsid w:val="0040357A"/>
    <w:rsid w:val="004037FA"/>
    <w:rsid w:val="0040383B"/>
    <w:rsid w:val="0040384F"/>
    <w:rsid w:val="004038AD"/>
    <w:rsid w:val="004038B7"/>
    <w:rsid w:val="00403989"/>
    <w:rsid w:val="0040399B"/>
    <w:rsid w:val="00403A20"/>
    <w:rsid w:val="00403A55"/>
    <w:rsid w:val="00403A82"/>
    <w:rsid w:val="00403AF5"/>
    <w:rsid w:val="00403CB8"/>
    <w:rsid w:val="00403CE5"/>
    <w:rsid w:val="00403CFF"/>
    <w:rsid w:val="00403D35"/>
    <w:rsid w:val="00403DCB"/>
    <w:rsid w:val="00403DD5"/>
    <w:rsid w:val="00403E51"/>
    <w:rsid w:val="00403E88"/>
    <w:rsid w:val="00403ED7"/>
    <w:rsid w:val="00403F04"/>
    <w:rsid w:val="00403F6A"/>
    <w:rsid w:val="00403F84"/>
    <w:rsid w:val="004040EB"/>
    <w:rsid w:val="00404119"/>
    <w:rsid w:val="00404128"/>
    <w:rsid w:val="0040417F"/>
    <w:rsid w:val="004041EC"/>
    <w:rsid w:val="00404267"/>
    <w:rsid w:val="0040426A"/>
    <w:rsid w:val="004042A6"/>
    <w:rsid w:val="004042A7"/>
    <w:rsid w:val="0040433B"/>
    <w:rsid w:val="004043D1"/>
    <w:rsid w:val="004043D8"/>
    <w:rsid w:val="004043E8"/>
    <w:rsid w:val="00404425"/>
    <w:rsid w:val="00404451"/>
    <w:rsid w:val="0040445E"/>
    <w:rsid w:val="004044F2"/>
    <w:rsid w:val="0040451C"/>
    <w:rsid w:val="00404598"/>
    <w:rsid w:val="004046F8"/>
    <w:rsid w:val="00404737"/>
    <w:rsid w:val="0040477D"/>
    <w:rsid w:val="004047D5"/>
    <w:rsid w:val="004047F9"/>
    <w:rsid w:val="00404841"/>
    <w:rsid w:val="0040485B"/>
    <w:rsid w:val="004048E8"/>
    <w:rsid w:val="00404935"/>
    <w:rsid w:val="0040494B"/>
    <w:rsid w:val="004049B3"/>
    <w:rsid w:val="00404A0C"/>
    <w:rsid w:val="00404A32"/>
    <w:rsid w:val="00404AB7"/>
    <w:rsid w:val="00404AC1"/>
    <w:rsid w:val="00404B28"/>
    <w:rsid w:val="00404B7B"/>
    <w:rsid w:val="00404B88"/>
    <w:rsid w:val="00404C9D"/>
    <w:rsid w:val="00404D45"/>
    <w:rsid w:val="00404D59"/>
    <w:rsid w:val="00404D8E"/>
    <w:rsid w:val="00404E03"/>
    <w:rsid w:val="00404F2E"/>
    <w:rsid w:val="00404F74"/>
    <w:rsid w:val="00404F83"/>
    <w:rsid w:val="00404FA3"/>
    <w:rsid w:val="00405036"/>
    <w:rsid w:val="004050DD"/>
    <w:rsid w:val="004050E9"/>
    <w:rsid w:val="00405140"/>
    <w:rsid w:val="004051AA"/>
    <w:rsid w:val="0040525F"/>
    <w:rsid w:val="00405282"/>
    <w:rsid w:val="0040528A"/>
    <w:rsid w:val="004052B8"/>
    <w:rsid w:val="004052D8"/>
    <w:rsid w:val="0040531F"/>
    <w:rsid w:val="00405334"/>
    <w:rsid w:val="0040543D"/>
    <w:rsid w:val="0040549A"/>
    <w:rsid w:val="0040549F"/>
    <w:rsid w:val="0040552A"/>
    <w:rsid w:val="004055B7"/>
    <w:rsid w:val="004055BA"/>
    <w:rsid w:val="0040560F"/>
    <w:rsid w:val="00405622"/>
    <w:rsid w:val="0040566C"/>
    <w:rsid w:val="004056A7"/>
    <w:rsid w:val="00405729"/>
    <w:rsid w:val="00405873"/>
    <w:rsid w:val="004058DE"/>
    <w:rsid w:val="0040590D"/>
    <w:rsid w:val="00405947"/>
    <w:rsid w:val="0040595A"/>
    <w:rsid w:val="004059B8"/>
    <w:rsid w:val="00405AD7"/>
    <w:rsid w:val="00405B2E"/>
    <w:rsid w:val="00405B33"/>
    <w:rsid w:val="00405BAB"/>
    <w:rsid w:val="00405BC4"/>
    <w:rsid w:val="00405BE8"/>
    <w:rsid w:val="00405BF5"/>
    <w:rsid w:val="00405C2D"/>
    <w:rsid w:val="00405CC3"/>
    <w:rsid w:val="00405D6A"/>
    <w:rsid w:val="00405D94"/>
    <w:rsid w:val="00405DBD"/>
    <w:rsid w:val="00405DE6"/>
    <w:rsid w:val="00405E30"/>
    <w:rsid w:val="00405E73"/>
    <w:rsid w:val="00405E8F"/>
    <w:rsid w:val="00405EFB"/>
    <w:rsid w:val="00405F33"/>
    <w:rsid w:val="00405F34"/>
    <w:rsid w:val="00405F7A"/>
    <w:rsid w:val="00405FA7"/>
    <w:rsid w:val="00405FD8"/>
    <w:rsid w:val="00405FFF"/>
    <w:rsid w:val="00406099"/>
    <w:rsid w:val="0040611A"/>
    <w:rsid w:val="00406124"/>
    <w:rsid w:val="0040612F"/>
    <w:rsid w:val="00406147"/>
    <w:rsid w:val="00406164"/>
    <w:rsid w:val="004061BE"/>
    <w:rsid w:val="00406225"/>
    <w:rsid w:val="00406248"/>
    <w:rsid w:val="0040629B"/>
    <w:rsid w:val="004062CD"/>
    <w:rsid w:val="00406397"/>
    <w:rsid w:val="004063EE"/>
    <w:rsid w:val="0040643D"/>
    <w:rsid w:val="00406610"/>
    <w:rsid w:val="00406623"/>
    <w:rsid w:val="004066B8"/>
    <w:rsid w:val="004066FF"/>
    <w:rsid w:val="004067D5"/>
    <w:rsid w:val="00406931"/>
    <w:rsid w:val="00406968"/>
    <w:rsid w:val="00406A10"/>
    <w:rsid w:val="00406A90"/>
    <w:rsid w:val="00406AD1"/>
    <w:rsid w:val="00406AD4"/>
    <w:rsid w:val="00406AE3"/>
    <w:rsid w:val="00406B59"/>
    <w:rsid w:val="00406B79"/>
    <w:rsid w:val="00406BAA"/>
    <w:rsid w:val="00406BFB"/>
    <w:rsid w:val="00406C5F"/>
    <w:rsid w:val="00406D28"/>
    <w:rsid w:val="00406DFF"/>
    <w:rsid w:val="00406E2C"/>
    <w:rsid w:val="00406E67"/>
    <w:rsid w:val="00406E7C"/>
    <w:rsid w:val="00406EC9"/>
    <w:rsid w:val="00406ECA"/>
    <w:rsid w:val="00406EFF"/>
    <w:rsid w:val="00406F57"/>
    <w:rsid w:val="00406FED"/>
    <w:rsid w:val="00407012"/>
    <w:rsid w:val="00407023"/>
    <w:rsid w:val="004070CD"/>
    <w:rsid w:val="004070F1"/>
    <w:rsid w:val="004070F2"/>
    <w:rsid w:val="00407138"/>
    <w:rsid w:val="00407185"/>
    <w:rsid w:val="0040719F"/>
    <w:rsid w:val="004071A4"/>
    <w:rsid w:val="004071DE"/>
    <w:rsid w:val="0040721E"/>
    <w:rsid w:val="0040734D"/>
    <w:rsid w:val="0040738A"/>
    <w:rsid w:val="004073FD"/>
    <w:rsid w:val="00407452"/>
    <w:rsid w:val="00407487"/>
    <w:rsid w:val="0040761C"/>
    <w:rsid w:val="0040766C"/>
    <w:rsid w:val="004076D8"/>
    <w:rsid w:val="004076EE"/>
    <w:rsid w:val="004077B1"/>
    <w:rsid w:val="004077D3"/>
    <w:rsid w:val="004077F0"/>
    <w:rsid w:val="0040781E"/>
    <w:rsid w:val="00407842"/>
    <w:rsid w:val="004079F8"/>
    <w:rsid w:val="00407A64"/>
    <w:rsid w:val="00407AB1"/>
    <w:rsid w:val="00407AC5"/>
    <w:rsid w:val="00407AE6"/>
    <w:rsid w:val="00407BDD"/>
    <w:rsid w:val="00407D72"/>
    <w:rsid w:val="00407D75"/>
    <w:rsid w:val="00407D97"/>
    <w:rsid w:val="00407DA8"/>
    <w:rsid w:val="00407DD4"/>
    <w:rsid w:val="00407DF6"/>
    <w:rsid w:val="00407E30"/>
    <w:rsid w:val="00407E37"/>
    <w:rsid w:val="00407F18"/>
    <w:rsid w:val="00407F1C"/>
    <w:rsid w:val="00407FA0"/>
    <w:rsid w:val="00410069"/>
    <w:rsid w:val="004101A3"/>
    <w:rsid w:val="004101D8"/>
    <w:rsid w:val="004101E1"/>
    <w:rsid w:val="00410297"/>
    <w:rsid w:val="004102D6"/>
    <w:rsid w:val="004102E8"/>
    <w:rsid w:val="00410328"/>
    <w:rsid w:val="00410339"/>
    <w:rsid w:val="0041034A"/>
    <w:rsid w:val="00410382"/>
    <w:rsid w:val="00410384"/>
    <w:rsid w:val="00410393"/>
    <w:rsid w:val="0041044A"/>
    <w:rsid w:val="004104AD"/>
    <w:rsid w:val="004104BA"/>
    <w:rsid w:val="00410537"/>
    <w:rsid w:val="004105E1"/>
    <w:rsid w:val="004106AC"/>
    <w:rsid w:val="00410729"/>
    <w:rsid w:val="00410806"/>
    <w:rsid w:val="0041083C"/>
    <w:rsid w:val="00410A92"/>
    <w:rsid w:val="00410BBD"/>
    <w:rsid w:val="00410BE6"/>
    <w:rsid w:val="00410BED"/>
    <w:rsid w:val="00410C27"/>
    <w:rsid w:val="00410C68"/>
    <w:rsid w:val="00410C80"/>
    <w:rsid w:val="00410D17"/>
    <w:rsid w:val="00410D70"/>
    <w:rsid w:val="00410D8A"/>
    <w:rsid w:val="00410DF9"/>
    <w:rsid w:val="00410E1C"/>
    <w:rsid w:val="00410E48"/>
    <w:rsid w:val="00410E6B"/>
    <w:rsid w:val="00410E9F"/>
    <w:rsid w:val="00410EDE"/>
    <w:rsid w:val="00410F8D"/>
    <w:rsid w:val="00411163"/>
    <w:rsid w:val="0041116B"/>
    <w:rsid w:val="004111F8"/>
    <w:rsid w:val="0041120B"/>
    <w:rsid w:val="0041136F"/>
    <w:rsid w:val="00411421"/>
    <w:rsid w:val="004114D7"/>
    <w:rsid w:val="004115A3"/>
    <w:rsid w:val="004115B5"/>
    <w:rsid w:val="004115D9"/>
    <w:rsid w:val="00411705"/>
    <w:rsid w:val="0041176D"/>
    <w:rsid w:val="00411781"/>
    <w:rsid w:val="004117B8"/>
    <w:rsid w:val="004117DA"/>
    <w:rsid w:val="00411827"/>
    <w:rsid w:val="00411899"/>
    <w:rsid w:val="00411906"/>
    <w:rsid w:val="00411983"/>
    <w:rsid w:val="004119D1"/>
    <w:rsid w:val="00411A0F"/>
    <w:rsid w:val="00411A1C"/>
    <w:rsid w:val="00411A29"/>
    <w:rsid w:val="00411AAB"/>
    <w:rsid w:val="00411B7D"/>
    <w:rsid w:val="00411C28"/>
    <w:rsid w:val="00411CCA"/>
    <w:rsid w:val="00411D97"/>
    <w:rsid w:val="00411D99"/>
    <w:rsid w:val="00411DB6"/>
    <w:rsid w:val="00411DCA"/>
    <w:rsid w:val="00411E2F"/>
    <w:rsid w:val="00411EA0"/>
    <w:rsid w:val="00411EE9"/>
    <w:rsid w:val="00411F97"/>
    <w:rsid w:val="00411FC3"/>
    <w:rsid w:val="00412084"/>
    <w:rsid w:val="004120FA"/>
    <w:rsid w:val="00412138"/>
    <w:rsid w:val="0041217B"/>
    <w:rsid w:val="0041219C"/>
    <w:rsid w:val="0041222D"/>
    <w:rsid w:val="00412261"/>
    <w:rsid w:val="004122B2"/>
    <w:rsid w:val="0041234C"/>
    <w:rsid w:val="0041236A"/>
    <w:rsid w:val="004123AB"/>
    <w:rsid w:val="004123DF"/>
    <w:rsid w:val="00412411"/>
    <w:rsid w:val="00412424"/>
    <w:rsid w:val="004124AE"/>
    <w:rsid w:val="00412572"/>
    <w:rsid w:val="00412577"/>
    <w:rsid w:val="004125F5"/>
    <w:rsid w:val="00412613"/>
    <w:rsid w:val="00412639"/>
    <w:rsid w:val="004126A9"/>
    <w:rsid w:val="00412701"/>
    <w:rsid w:val="00412726"/>
    <w:rsid w:val="004127BD"/>
    <w:rsid w:val="004128C4"/>
    <w:rsid w:val="00412999"/>
    <w:rsid w:val="004129C3"/>
    <w:rsid w:val="004129DD"/>
    <w:rsid w:val="00412AB1"/>
    <w:rsid w:val="00412AB2"/>
    <w:rsid w:val="00412AD4"/>
    <w:rsid w:val="00412B00"/>
    <w:rsid w:val="00412B1F"/>
    <w:rsid w:val="00412B86"/>
    <w:rsid w:val="00412B88"/>
    <w:rsid w:val="00412BF4"/>
    <w:rsid w:val="00412C26"/>
    <w:rsid w:val="00412D39"/>
    <w:rsid w:val="00412DB4"/>
    <w:rsid w:val="00412DD9"/>
    <w:rsid w:val="00412E46"/>
    <w:rsid w:val="00412E5D"/>
    <w:rsid w:val="00412EA6"/>
    <w:rsid w:val="00412EB9"/>
    <w:rsid w:val="00412EC9"/>
    <w:rsid w:val="00412EF1"/>
    <w:rsid w:val="00412F05"/>
    <w:rsid w:val="00412F23"/>
    <w:rsid w:val="00412F5D"/>
    <w:rsid w:val="00412FB6"/>
    <w:rsid w:val="0041300A"/>
    <w:rsid w:val="0041301B"/>
    <w:rsid w:val="0041307D"/>
    <w:rsid w:val="00413098"/>
    <w:rsid w:val="0041309C"/>
    <w:rsid w:val="004130C8"/>
    <w:rsid w:val="004130FB"/>
    <w:rsid w:val="00413127"/>
    <w:rsid w:val="0041313C"/>
    <w:rsid w:val="00413147"/>
    <w:rsid w:val="00413172"/>
    <w:rsid w:val="0041321D"/>
    <w:rsid w:val="00413248"/>
    <w:rsid w:val="004132CE"/>
    <w:rsid w:val="004132FE"/>
    <w:rsid w:val="00413356"/>
    <w:rsid w:val="00413412"/>
    <w:rsid w:val="0041357E"/>
    <w:rsid w:val="004135B2"/>
    <w:rsid w:val="004135DE"/>
    <w:rsid w:val="00413613"/>
    <w:rsid w:val="00413666"/>
    <w:rsid w:val="00413675"/>
    <w:rsid w:val="00413687"/>
    <w:rsid w:val="00413753"/>
    <w:rsid w:val="004137AA"/>
    <w:rsid w:val="004137C8"/>
    <w:rsid w:val="00413867"/>
    <w:rsid w:val="004138C9"/>
    <w:rsid w:val="00413919"/>
    <w:rsid w:val="00413922"/>
    <w:rsid w:val="00413938"/>
    <w:rsid w:val="00413994"/>
    <w:rsid w:val="004139AE"/>
    <w:rsid w:val="00413A0B"/>
    <w:rsid w:val="00413A22"/>
    <w:rsid w:val="00413A63"/>
    <w:rsid w:val="00413B4D"/>
    <w:rsid w:val="00413B77"/>
    <w:rsid w:val="00413B94"/>
    <w:rsid w:val="00413BC7"/>
    <w:rsid w:val="00413BDC"/>
    <w:rsid w:val="00413C58"/>
    <w:rsid w:val="00413C74"/>
    <w:rsid w:val="00413D11"/>
    <w:rsid w:val="00413D45"/>
    <w:rsid w:val="00413D65"/>
    <w:rsid w:val="00413DD0"/>
    <w:rsid w:val="00413E7D"/>
    <w:rsid w:val="00413EAF"/>
    <w:rsid w:val="00413EFD"/>
    <w:rsid w:val="00413F05"/>
    <w:rsid w:val="00413F32"/>
    <w:rsid w:val="00413FBD"/>
    <w:rsid w:val="00413FF0"/>
    <w:rsid w:val="00413FF9"/>
    <w:rsid w:val="00414004"/>
    <w:rsid w:val="00414063"/>
    <w:rsid w:val="004140C6"/>
    <w:rsid w:val="0041412A"/>
    <w:rsid w:val="00414163"/>
    <w:rsid w:val="004141CC"/>
    <w:rsid w:val="004141F3"/>
    <w:rsid w:val="004142C8"/>
    <w:rsid w:val="0041448C"/>
    <w:rsid w:val="00414627"/>
    <w:rsid w:val="004146FD"/>
    <w:rsid w:val="00414785"/>
    <w:rsid w:val="004147CE"/>
    <w:rsid w:val="00414813"/>
    <w:rsid w:val="00414825"/>
    <w:rsid w:val="00414835"/>
    <w:rsid w:val="00414930"/>
    <w:rsid w:val="004149D4"/>
    <w:rsid w:val="004149E7"/>
    <w:rsid w:val="004149F2"/>
    <w:rsid w:val="00414AE2"/>
    <w:rsid w:val="00414B6C"/>
    <w:rsid w:val="00414C62"/>
    <w:rsid w:val="00414CA9"/>
    <w:rsid w:val="00414D64"/>
    <w:rsid w:val="00414DB6"/>
    <w:rsid w:val="00414DCA"/>
    <w:rsid w:val="00414DD4"/>
    <w:rsid w:val="00414DF1"/>
    <w:rsid w:val="00414E14"/>
    <w:rsid w:val="00414E63"/>
    <w:rsid w:val="00414EAA"/>
    <w:rsid w:val="00414EFA"/>
    <w:rsid w:val="00414F4B"/>
    <w:rsid w:val="00414FD0"/>
    <w:rsid w:val="00415023"/>
    <w:rsid w:val="00415036"/>
    <w:rsid w:val="00415061"/>
    <w:rsid w:val="004150E7"/>
    <w:rsid w:val="00415149"/>
    <w:rsid w:val="0041520D"/>
    <w:rsid w:val="004152DC"/>
    <w:rsid w:val="004152F9"/>
    <w:rsid w:val="00415313"/>
    <w:rsid w:val="004153A4"/>
    <w:rsid w:val="00415419"/>
    <w:rsid w:val="004154A8"/>
    <w:rsid w:val="0041554E"/>
    <w:rsid w:val="00415556"/>
    <w:rsid w:val="00415557"/>
    <w:rsid w:val="004155C2"/>
    <w:rsid w:val="00415629"/>
    <w:rsid w:val="004156DE"/>
    <w:rsid w:val="004156F3"/>
    <w:rsid w:val="00415702"/>
    <w:rsid w:val="004157BC"/>
    <w:rsid w:val="004157CB"/>
    <w:rsid w:val="004157E1"/>
    <w:rsid w:val="004157EA"/>
    <w:rsid w:val="00415832"/>
    <w:rsid w:val="0041583D"/>
    <w:rsid w:val="00415878"/>
    <w:rsid w:val="0041587C"/>
    <w:rsid w:val="0041589B"/>
    <w:rsid w:val="004159CE"/>
    <w:rsid w:val="00415A2C"/>
    <w:rsid w:val="00415A54"/>
    <w:rsid w:val="00415A5A"/>
    <w:rsid w:val="00415A97"/>
    <w:rsid w:val="00415AFC"/>
    <w:rsid w:val="00415B82"/>
    <w:rsid w:val="00415BF4"/>
    <w:rsid w:val="00415C0D"/>
    <w:rsid w:val="00415CE0"/>
    <w:rsid w:val="00415D37"/>
    <w:rsid w:val="00415E5E"/>
    <w:rsid w:val="00415F1E"/>
    <w:rsid w:val="00415F33"/>
    <w:rsid w:val="0041606F"/>
    <w:rsid w:val="00416096"/>
    <w:rsid w:val="0041611C"/>
    <w:rsid w:val="0041616C"/>
    <w:rsid w:val="004161AC"/>
    <w:rsid w:val="004161CD"/>
    <w:rsid w:val="004161DF"/>
    <w:rsid w:val="0041623C"/>
    <w:rsid w:val="0041628E"/>
    <w:rsid w:val="00416298"/>
    <w:rsid w:val="004162A7"/>
    <w:rsid w:val="004162B0"/>
    <w:rsid w:val="00416325"/>
    <w:rsid w:val="00416373"/>
    <w:rsid w:val="004163BF"/>
    <w:rsid w:val="004164ED"/>
    <w:rsid w:val="004164FB"/>
    <w:rsid w:val="00416501"/>
    <w:rsid w:val="00416577"/>
    <w:rsid w:val="004165D7"/>
    <w:rsid w:val="00416609"/>
    <w:rsid w:val="00416629"/>
    <w:rsid w:val="00416655"/>
    <w:rsid w:val="00416694"/>
    <w:rsid w:val="0041669D"/>
    <w:rsid w:val="004166DB"/>
    <w:rsid w:val="004167D3"/>
    <w:rsid w:val="00416905"/>
    <w:rsid w:val="004169EE"/>
    <w:rsid w:val="00416A20"/>
    <w:rsid w:val="00416A89"/>
    <w:rsid w:val="00416A9B"/>
    <w:rsid w:val="00416AF2"/>
    <w:rsid w:val="00416B71"/>
    <w:rsid w:val="00416BD9"/>
    <w:rsid w:val="00416BE4"/>
    <w:rsid w:val="00416C0D"/>
    <w:rsid w:val="00416C60"/>
    <w:rsid w:val="00416D29"/>
    <w:rsid w:val="00416DCB"/>
    <w:rsid w:val="00416E45"/>
    <w:rsid w:val="00416E5D"/>
    <w:rsid w:val="00416EB8"/>
    <w:rsid w:val="00416FB1"/>
    <w:rsid w:val="00416FE3"/>
    <w:rsid w:val="00416FF2"/>
    <w:rsid w:val="00417004"/>
    <w:rsid w:val="004170AB"/>
    <w:rsid w:val="004170B4"/>
    <w:rsid w:val="0041710D"/>
    <w:rsid w:val="00417127"/>
    <w:rsid w:val="00417182"/>
    <w:rsid w:val="004171B2"/>
    <w:rsid w:val="004171BD"/>
    <w:rsid w:val="0041720A"/>
    <w:rsid w:val="0041728F"/>
    <w:rsid w:val="004172B3"/>
    <w:rsid w:val="0041741E"/>
    <w:rsid w:val="004174CD"/>
    <w:rsid w:val="004174D2"/>
    <w:rsid w:val="00417519"/>
    <w:rsid w:val="0041756C"/>
    <w:rsid w:val="00417624"/>
    <w:rsid w:val="00417666"/>
    <w:rsid w:val="00417692"/>
    <w:rsid w:val="004176BD"/>
    <w:rsid w:val="00417702"/>
    <w:rsid w:val="00417709"/>
    <w:rsid w:val="0041770B"/>
    <w:rsid w:val="00417736"/>
    <w:rsid w:val="0041774A"/>
    <w:rsid w:val="00417775"/>
    <w:rsid w:val="00417783"/>
    <w:rsid w:val="004177A2"/>
    <w:rsid w:val="0041781A"/>
    <w:rsid w:val="00417853"/>
    <w:rsid w:val="0041799B"/>
    <w:rsid w:val="00417A13"/>
    <w:rsid w:val="00417A34"/>
    <w:rsid w:val="00417A44"/>
    <w:rsid w:val="00417A47"/>
    <w:rsid w:val="00417A8D"/>
    <w:rsid w:val="00417A9B"/>
    <w:rsid w:val="00417B2D"/>
    <w:rsid w:val="00417BD0"/>
    <w:rsid w:val="00417BD4"/>
    <w:rsid w:val="00417BEF"/>
    <w:rsid w:val="00417C85"/>
    <w:rsid w:val="00417D31"/>
    <w:rsid w:val="00417DA2"/>
    <w:rsid w:val="00417DC4"/>
    <w:rsid w:val="00417F5F"/>
    <w:rsid w:val="00417FAF"/>
    <w:rsid w:val="00420053"/>
    <w:rsid w:val="00420054"/>
    <w:rsid w:val="0042006C"/>
    <w:rsid w:val="00420178"/>
    <w:rsid w:val="00420431"/>
    <w:rsid w:val="00420487"/>
    <w:rsid w:val="004204CB"/>
    <w:rsid w:val="0042058D"/>
    <w:rsid w:val="004205C7"/>
    <w:rsid w:val="004205F6"/>
    <w:rsid w:val="00420635"/>
    <w:rsid w:val="00420660"/>
    <w:rsid w:val="0042066C"/>
    <w:rsid w:val="0042072B"/>
    <w:rsid w:val="00420732"/>
    <w:rsid w:val="00420782"/>
    <w:rsid w:val="0042079F"/>
    <w:rsid w:val="004207B6"/>
    <w:rsid w:val="0042085C"/>
    <w:rsid w:val="00420898"/>
    <w:rsid w:val="004208B3"/>
    <w:rsid w:val="004208B6"/>
    <w:rsid w:val="0042095A"/>
    <w:rsid w:val="00420A24"/>
    <w:rsid w:val="00420A4E"/>
    <w:rsid w:val="00420AB7"/>
    <w:rsid w:val="00420ABB"/>
    <w:rsid w:val="00420AF7"/>
    <w:rsid w:val="00420B30"/>
    <w:rsid w:val="00420C0F"/>
    <w:rsid w:val="00420C1F"/>
    <w:rsid w:val="00420C3F"/>
    <w:rsid w:val="00420CA6"/>
    <w:rsid w:val="00420CEC"/>
    <w:rsid w:val="00420D6E"/>
    <w:rsid w:val="00420D84"/>
    <w:rsid w:val="00420D9A"/>
    <w:rsid w:val="00420D9B"/>
    <w:rsid w:val="00420E84"/>
    <w:rsid w:val="00420EAC"/>
    <w:rsid w:val="0042102A"/>
    <w:rsid w:val="00421076"/>
    <w:rsid w:val="00421083"/>
    <w:rsid w:val="004210AE"/>
    <w:rsid w:val="004211F1"/>
    <w:rsid w:val="00421227"/>
    <w:rsid w:val="00421232"/>
    <w:rsid w:val="00421240"/>
    <w:rsid w:val="004212E8"/>
    <w:rsid w:val="00421323"/>
    <w:rsid w:val="00421471"/>
    <w:rsid w:val="00421483"/>
    <w:rsid w:val="004214AB"/>
    <w:rsid w:val="00421540"/>
    <w:rsid w:val="00421553"/>
    <w:rsid w:val="004215CA"/>
    <w:rsid w:val="004215DF"/>
    <w:rsid w:val="00421669"/>
    <w:rsid w:val="0042166F"/>
    <w:rsid w:val="004216C0"/>
    <w:rsid w:val="00421707"/>
    <w:rsid w:val="0042172A"/>
    <w:rsid w:val="00421734"/>
    <w:rsid w:val="0042174E"/>
    <w:rsid w:val="004217A1"/>
    <w:rsid w:val="004217AD"/>
    <w:rsid w:val="00421850"/>
    <w:rsid w:val="004218CF"/>
    <w:rsid w:val="00421902"/>
    <w:rsid w:val="00421942"/>
    <w:rsid w:val="00421A99"/>
    <w:rsid w:val="00421AB1"/>
    <w:rsid w:val="00421B2A"/>
    <w:rsid w:val="00421B3B"/>
    <w:rsid w:val="00421B61"/>
    <w:rsid w:val="00421BCF"/>
    <w:rsid w:val="00421BEC"/>
    <w:rsid w:val="00421BFD"/>
    <w:rsid w:val="00421C3D"/>
    <w:rsid w:val="00421C56"/>
    <w:rsid w:val="00421C5E"/>
    <w:rsid w:val="00421C89"/>
    <w:rsid w:val="00421C99"/>
    <w:rsid w:val="00421CCC"/>
    <w:rsid w:val="00421DA1"/>
    <w:rsid w:val="00421DB0"/>
    <w:rsid w:val="00421DD9"/>
    <w:rsid w:val="00421DE0"/>
    <w:rsid w:val="00421DE9"/>
    <w:rsid w:val="00421E34"/>
    <w:rsid w:val="00421E62"/>
    <w:rsid w:val="00421E96"/>
    <w:rsid w:val="00421EB6"/>
    <w:rsid w:val="00421EE8"/>
    <w:rsid w:val="00421F32"/>
    <w:rsid w:val="00421F91"/>
    <w:rsid w:val="004221F9"/>
    <w:rsid w:val="004222D3"/>
    <w:rsid w:val="00422334"/>
    <w:rsid w:val="00422370"/>
    <w:rsid w:val="0042237C"/>
    <w:rsid w:val="0042249B"/>
    <w:rsid w:val="004224AF"/>
    <w:rsid w:val="004224F8"/>
    <w:rsid w:val="00422543"/>
    <w:rsid w:val="00422549"/>
    <w:rsid w:val="004225A6"/>
    <w:rsid w:val="004226A6"/>
    <w:rsid w:val="004226ED"/>
    <w:rsid w:val="00422772"/>
    <w:rsid w:val="00422896"/>
    <w:rsid w:val="004228FE"/>
    <w:rsid w:val="0042296B"/>
    <w:rsid w:val="00422A5D"/>
    <w:rsid w:val="00422A66"/>
    <w:rsid w:val="00422A9D"/>
    <w:rsid w:val="00422AE4"/>
    <w:rsid w:val="00422BCE"/>
    <w:rsid w:val="00422BE6"/>
    <w:rsid w:val="00422C5E"/>
    <w:rsid w:val="00422CC6"/>
    <w:rsid w:val="00422D4F"/>
    <w:rsid w:val="00422D73"/>
    <w:rsid w:val="00422E00"/>
    <w:rsid w:val="00422E98"/>
    <w:rsid w:val="00422ED3"/>
    <w:rsid w:val="00422F0D"/>
    <w:rsid w:val="00422F51"/>
    <w:rsid w:val="00422F75"/>
    <w:rsid w:val="00423022"/>
    <w:rsid w:val="004230DA"/>
    <w:rsid w:val="004231A1"/>
    <w:rsid w:val="004231D7"/>
    <w:rsid w:val="004231DD"/>
    <w:rsid w:val="004232BA"/>
    <w:rsid w:val="004232C0"/>
    <w:rsid w:val="00423320"/>
    <w:rsid w:val="0042334F"/>
    <w:rsid w:val="00423428"/>
    <w:rsid w:val="004234BF"/>
    <w:rsid w:val="004234E4"/>
    <w:rsid w:val="004235AF"/>
    <w:rsid w:val="00423623"/>
    <w:rsid w:val="004236AA"/>
    <w:rsid w:val="00423706"/>
    <w:rsid w:val="0042377A"/>
    <w:rsid w:val="00423788"/>
    <w:rsid w:val="004237A7"/>
    <w:rsid w:val="004238FE"/>
    <w:rsid w:val="0042390C"/>
    <w:rsid w:val="00423993"/>
    <w:rsid w:val="00423A3B"/>
    <w:rsid w:val="00423A50"/>
    <w:rsid w:val="00423A65"/>
    <w:rsid w:val="00423AEB"/>
    <w:rsid w:val="00423B13"/>
    <w:rsid w:val="00423BFC"/>
    <w:rsid w:val="00423C32"/>
    <w:rsid w:val="00423C39"/>
    <w:rsid w:val="00423D83"/>
    <w:rsid w:val="00423DCD"/>
    <w:rsid w:val="00423E49"/>
    <w:rsid w:val="00423E5B"/>
    <w:rsid w:val="00423EA9"/>
    <w:rsid w:val="00423EB0"/>
    <w:rsid w:val="00423ED4"/>
    <w:rsid w:val="00423F0B"/>
    <w:rsid w:val="00423F52"/>
    <w:rsid w:val="00423F5C"/>
    <w:rsid w:val="00423F5D"/>
    <w:rsid w:val="00423F7E"/>
    <w:rsid w:val="00423FED"/>
    <w:rsid w:val="00424108"/>
    <w:rsid w:val="00424157"/>
    <w:rsid w:val="004241E1"/>
    <w:rsid w:val="00424244"/>
    <w:rsid w:val="00424255"/>
    <w:rsid w:val="004242E0"/>
    <w:rsid w:val="00424320"/>
    <w:rsid w:val="004243AA"/>
    <w:rsid w:val="004243FB"/>
    <w:rsid w:val="00424431"/>
    <w:rsid w:val="004244C0"/>
    <w:rsid w:val="004244E6"/>
    <w:rsid w:val="004245A1"/>
    <w:rsid w:val="00424606"/>
    <w:rsid w:val="004246B1"/>
    <w:rsid w:val="004246FA"/>
    <w:rsid w:val="0042473E"/>
    <w:rsid w:val="004247B6"/>
    <w:rsid w:val="0042482E"/>
    <w:rsid w:val="00424865"/>
    <w:rsid w:val="0042489E"/>
    <w:rsid w:val="004248D8"/>
    <w:rsid w:val="004248E9"/>
    <w:rsid w:val="004248F6"/>
    <w:rsid w:val="0042490C"/>
    <w:rsid w:val="004249A7"/>
    <w:rsid w:val="004249B8"/>
    <w:rsid w:val="004249BC"/>
    <w:rsid w:val="004249C7"/>
    <w:rsid w:val="00424A31"/>
    <w:rsid w:val="00424A45"/>
    <w:rsid w:val="00424ADD"/>
    <w:rsid w:val="00424B12"/>
    <w:rsid w:val="00424BDF"/>
    <w:rsid w:val="00424BF4"/>
    <w:rsid w:val="00424D49"/>
    <w:rsid w:val="00424D50"/>
    <w:rsid w:val="00424D63"/>
    <w:rsid w:val="00424E84"/>
    <w:rsid w:val="00424E92"/>
    <w:rsid w:val="00424F92"/>
    <w:rsid w:val="00424FCD"/>
    <w:rsid w:val="00424FFB"/>
    <w:rsid w:val="004250B2"/>
    <w:rsid w:val="004250C5"/>
    <w:rsid w:val="004250ED"/>
    <w:rsid w:val="00425120"/>
    <w:rsid w:val="0042515C"/>
    <w:rsid w:val="00425242"/>
    <w:rsid w:val="00425342"/>
    <w:rsid w:val="004253A5"/>
    <w:rsid w:val="004253AD"/>
    <w:rsid w:val="004253F9"/>
    <w:rsid w:val="00425419"/>
    <w:rsid w:val="00425494"/>
    <w:rsid w:val="00425561"/>
    <w:rsid w:val="00425570"/>
    <w:rsid w:val="00425575"/>
    <w:rsid w:val="004255AC"/>
    <w:rsid w:val="00425626"/>
    <w:rsid w:val="00425640"/>
    <w:rsid w:val="00425669"/>
    <w:rsid w:val="0042576D"/>
    <w:rsid w:val="0042579D"/>
    <w:rsid w:val="004257B2"/>
    <w:rsid w:val="004257D9"/>
    <w:rsid w:val="004257FE"/>
    <w:rsid w:val="0042582B"/>
    <w:rsid w:val="004258BA"/>
    <w:rsid w:val="004258E3"/>
    <w:rsid w:val="004258E6"/>
    <w:rsid w:val="00425959"/>
    <w:rsid w:val="004259B4"/>
    <w:rsid w:val="004259FB"/>
    <w:rsid w:val="00425A49"/>
    <w:rsid w:val="00425A4D"/>
    <w:rsid w:val="00425A5A"/>
    <w:rsid w:val="00425A8B"/>
    <w:rsid w:val="00425A90"/>
    <w:rsid w:val="00425AFE"/>
    <w:rsid w:val="00425C10"/>
    <w:rsid w:val="00425C12"/>
    <w:rsid w:val="00425C4B"/>
    <w:rsid w:val="00425CCA"/>
    <w:rsid w:val="00425CE0"/>
    <w:rsid w:val="00425D0E"/>
    <w:rsid w:val="00425DB1"/>
    <w:rsid w:val="00425E1D"/>
    <w:rsid w:val="00425E3A"/>
    <w:rsid w:val="00425F05"/>
    <w:rsid w:val="00425F3E"/>
    <w:rsid w:val="00425FB2"/>
    <w:rsid w:val="00425FC4"/>
    <w:rsid w:val="004260C8"/>
    <w:rsid w:val="00426115"/>
    <w:rsid w:val="00426186"/>
    <w:rsid w:val="004261FA"/>
    <w:rsid w:val="00426217"/>
    <w:rsid w:val="00426255"/>
    <w:rsid w:val="0042625C"/>
    <w:rsid w:val="0042628D"/>
    <w:rsid w:val="0042628E"/>
    <w:rsid w:val="004262BD"/>
    <w:rsid w:val="004262DA"/>
    <w:rsid w:val="00426371"/>
    <w:rsid w:val="0042641D"/>
    <w:rsid w:val="00426484"/>
    <w:rsid w:val="004264BE"/>
    <w:rsid w:val="004264CE"/>
    <w:rsid w:val="0042666D"/>
    <w:rsid w:val="0042669D"/>
    <w:rsid w:val="00426744"/>
    <w:rsid w:val="00426796"/>
    <w:rsid w:val="004267A2"/>
    <w:rsid w:val="004267AC"/>
    <w:rsid w:val="004267FB"/>
    <w:rsid w:val="00426841"/>
    <w:rsid w:val="004268B8"/>
    <w:rsid w:val="00426932"/>
    <w:rsid w:val="00426A65"/>
    <w:rsid w:val="00426A81"/>
    <w:rsid w:val="00426C24"/>
    <w:rsid w:val="00426C79"/>
    <w:rsid w:val="00426D00"/>
    <w:rsid w:val="00426D79"/>
    <w:rsid w:val="00426E20"/>
    <w:rsid w:val="00426E47"/>
    <w:rsid w:val="00426E67"/>
    <w:rsid w:val="00426ED6"/>
    <w:rsid w:val="00426EED"/>
    <w:rsid w:val="00427006"/>
    <w:rsid w:val="00427027"/>
    <w:rsid w:val="0042707B"/>
    <w:rsid w:val="004270B1"/>
    <w:rsid w:val="004270C2"/>
    <w:rsid w:val="00427105"/>
    <w:rsid w:val="0042712F"/>
    <w:rsid w:val="0042713A"/>
    <w:rsid w:val="0042719F"/>
    <w:rsid w:val="004271A6"/>
    <w:rsid w:val="004271D3"/>
    <w:rsid w:val="00427212"/>
    <w:rsid w:val="004273CB"/>
    <w:rsid w:val="00427480"/>
    <w:rsid w:val="00427489"/>
    <w:rsid w:val="004274DA"/>
    <w:rsid w:val="00427511"/>
    <w:rsid w:val="0042757C"/>
    <w:rsid w:val="0042759F"/>
    <w:rsid w:val="00427635"/>
    <w:rsid w:val="00427695"/>
    <w:rsid w:val="004276D5"/>
    <w:rsid w:val="0042770B"/>
    <w:rsid w:val="00427779"/>
    <w:rsid w:val="00427792"/>
    <w:rsid w:val="004278DC"/>
    <w:rsid w:val="0042792E"/>
    <w:rsid w:val="0042793F"/>
    <w:rsid w:val="00427994"/>
    <w:rsid w:val="004279A2"/>
    <w:rsid w:val="004279B4"/>
    <w:rsid w:val="00427B18"/>
    <w:rsid w:val="00427B34"/>
    <w:rsid w:val="00427B8C"/>
    <w:rsid w:val="00427BE8"/>
    <w:rsid w:val="00427C65"/>
    <w:rsid w:val="00427CB2"/>
    <w:rsid w:val="00427D7C"/>
    <w:rsid w:val="00427DED"/>
    <w:rsid w:val="00427E5D"/>
    <w:rsid w:val="00427EC1"/>
    <w:rsid w:val="00427EC7"/>
    <w:rsid w:val="00427F54"/>
    <w:rsid w:val="00427F67"/>
    <w:rsid w:val="00427F6D"/>
    <w:rsid w:val="00427F9C"/>
    <w:rsid w:val="00427FB4"/>
    <w:rsid w:val="00427FC4"/>
    <w:rsid w:val="00430008"/>
    <w:rsid w:val="004300E5"/>
    <w:rsid w:val="00430198"/>
    <w:rsid w:val="004302A7"/>
    <w:rsid w:val="0043031E"/>
    <w:rsid w:val="00430347"/>
    <w:rsid w:val="0043036A"/>
    <w:rsid w:val="00430472"/>
    <w:rsid w:val="0043047E"/>
    <w:rsid w:val="00430550"/>
    <w:rsid w:val="00430576"/>
    <w:rsid w:val="0043057D"/>
    <w:rsid w:val="004306A4"/>
    <w:rsid w:val="004306B0"/>
    <w:rsid w:val="004306B8"/>
    <w:rsid w:val="004306DB"/>
    <w:rsid w:val="004306DE"/>
    <w:rsid w:val="00430725"/>
    <w:rsid w:val="0043075F"/>
    <w:rsid w:val="00430796"/>
    <w:rsid w:val="004307AB"/>
    <w:rsid w:val="004307B0"/>
    <w:rsid w:val="004308ED"/>
    <w:rsid w:val="00430A25"/>
    <w:rsid w:val="00430A2F"/>
    <w:rsid w:val="00430A57"/>
    <w:rsid w:val="00430A6F"/>
    <w:rsid w:val="00430A9D"/>
    <w:rsid w:val="00430ADC"/>
    <w:rsid w:val="00430AF1"/>
    <w:rsid w:val="00430BBB"/>
    <w:rsid w:val="00430BD0"/>
    <w:rsid w:val="00430BF8"/>
    <w:rsid w:val="00430C1F"/>
    <w:rsid w:val="00430D0B"/>
    <w:rsid w:val="00430D4D"/>
    <w:rsid w:val="00430D95"/>
    <w:rsid w:val="00430E07"/>
    <w:rsid w:val="00430E53"/>
    <w:rsid w:val="00430F29"/>
    <w:rsid w:val="00430FCC"/>
    <w:rsid w:val="004310BA"/>
    <w:rsid w:val="004310DF"/>
    <w:rsid w:val="00431109"/>
    <w:rsid w:val="0043112E"/>
    <w:rsid w:val="00431138"/>
    <w:rsid w:val="0043114D"/>
    <w:rsid w:val="00431196"/>
    <w:rsid w:val="004311B4"/>
    <w:rsid w:val="00431261"/>
    <w:rsid w:val="00431287"/>
    <w:rsid w:val="004312DA"/>
    <w:rsid w:val="0043132F"/>
    <w:rsid w:val="004313E9"/>
    <w:rsid w:val="00431440"/>
    <w:rsid w:val="00431565"/>
    <w:rsid w:val="0043158D"/>
    <w:rsid w:val="00431607"/>
    <w:rsid w:val="0043161C"/>
    <w:rsid w:val="0043162A"/>
    <w:rsid w:val="0043162F"/>
    <w:rsid w:val="00431641"/>
    <w:rsid w:val="004316F1"/>
    <w:rsid w:val="00431799"/>
    <w:rsid w:val="00431818"/>
    <w:rsid w:val="00431842"/>
    <w:rsid w:val="00431870"/>
    <w:rsid w:val="004318C8"/>
    <w:rsid w:val="004318CA"/>
    <w:rsid w:val="004318FE"/>
    <w:rsid w:val="00431988"/>
    <w:rsid w:val="00431A20"/>
    <w:rsid w:val="00431B73"/>
    <w:rsid w:val="00431C80"/>
    <w:rsid w:val="00431CA5"/>
    <w:rsid w:val="00431CB8"/>
    <w:rsid w:val="00431CB9"/>
    <w:rsid w:val="00431CD5"/>
    <w:rsid w:val="00431CE4"/>
    <w:rsid w:val="00431D17"/>
    <w:rsid w:val="00431D2B"/>
    <w:rsid w:val="00431D36"/>
    <w:rsid w:val="00431D76"/>
    <w:rsid w:val="00431DF0"/>
    <w:rsid w:val="00431DFD"/>
    <w:rsid w:val="00431E94"/>
    <w:rsid w:val="00431EF1"/>
    <w:rsid w:val="00431F0B"/>
    <w:rsid w:val="00432006"/>
    <w:rsid w:val="00432038"/>
    <w:rsid w:val="00432054"/>
    <w:rsid w:val="004321D8"/>
    <w:rsid w:val="00432261"/>
    <w:rsid w:val="0043233A"/>
    <w:rsid w:val="00432359"/>
    <w:rsid w:val="00432400"/>
    <w:rsid w:val="00432442"/>
    <w:rsid w:val="00432448"/>
    <w:rsid w:val="00432472"/>
    <w:rsid w:val="004324B8"/>
    <w:rsid w:val="00432517"/>
    <w:rsid w:val="00432531"/>
    <w:rsid w:val="0043254E"/>
    <w:rsid w:val="00432582"/>
    <w:rsid w:val="004325AA"/>
    <w:rsid w:val="004325AC"/>
    <w:rsid w:val="00432624"/>
    <w:rsid w:val="0043262D"/>
    <w:rsid w:val="004326A3"/>
    <w:rsid w:val="00432700"/>
    <w:rsid w:val="00432768"/>
    <w:rsid w:val="004327A1"/>
    <w:rsid w:val="004327EA"/>
    <w:rsid w:val="0043280E"/>
    <w:rsid w:val="00432887"/>
    <w:rsid w:val="004328D8"/>
    <w:rsid w:val="0043294F"/>
    <w:rsid w:val="00432978"/>
    <w:rsid w:val="00432A59"/>
    <w:rsid w:val="00432AE1"/>
    <w:rsid w:val="00432BAA"/>
    <w:rsid w:val="00432C2F"/>
    <w:rsid w:val="00432C56"/>
    <w:rsid w:val="00432CD9"/>
    <w:rsid w:val="00432D01"/>
    <w:rsid w:val="00432DCC"/>
    <w:rsid w:val="00432DEF"/>
    <w:rsid w:val="00432DF7"/>
    <w:rsid w:val="00432E7A"/>
    <w:rsid w:val="00432ECA"/>
    <w:rsid w:val="00432EF4"/>
    <w:rsid w:val="00433045"/>
    <w:rsid w:val="0043304F"/>
    <w:rsid w:val="00433073"/>
    <w:rsid w:val="004330F7"/>
    <w:rsid w:val="00433174"/>
    <w:rsid w:val="00433191"/>
    <w:rsid w:val="004331AC"/>
    <w:rsid w:val="00433278"/>
    <w:rsid w:val="004333A7"/>
    <w:rsid w:val="004333C6"/>
    <w:rsid w:val="004334D5"/>
    <w:rsid w:val="0043353B"/>
    <w:rsid w:val="0043354A"/>
    <w:rsid w:val="00433588"/>
    <w:rsid w:val="004335FE"/>
    <w:rsid w:val="0043360E"/>
    <w:rsid w:val="00433631"/>
    <w:rsid w:val="00433679"/>
    <w:rsid w:val="004336B1"/>
    <w:rsid w:val="004336C4"/>
    <w:rsid w:val="004336FD"/>
    <w:rsid w:val="0043377A"/>
    <w:rsid w:val="004337C7"/>
    <w:rsid w:val="00433838"/>
    <w:rsid w:val="0043387B"/>
    <w:rsid w:val="0043388E"/>
    <w:rsid w:val="004338BD"/>
    <w:rsid w:val="00433A9F"/>
    <w:rsid w:val="00433AA1"/>
    <w:rsid w:val="00433AA4"/>
    <w:rsid w:val="00433B52"/>
    <w:rsid w:val="00433B8A"/>
    <w:rsid w:val="00433BFC"/>
    <w:rsid w:val="00433C8A"/>
    <w:rsid w:val="00433C92"/>
    <w:rsid w:val="00433CE3"/>
    <w:rsid w:val="00433D70"/>
    <w:rsid w:val="00433D90"/>
    <w:rsid w:val="00433DFF"/>
    <w:rsid w:val="00433E1D"/>
    <w:rsid w:val="00433E41"/>
    <w:rsid w:val="00433E5D"/>
    <w:rsid w:val="00433F60"/>
    <w:rsid w:val="00433FDA"/>
    <w:rsid w:val="00433FF7"/>
    <w:rsid w:val="00433FF9"/>
    <w:rsid w:val="00434004"/>
    <w:rsid w:val="0043402F"/>
    <w:rsid w:val="00434036"/>
    <w:rsid w:val="0043405D"/>
    <w:rsid w:val="00434065"/>
    <w:rsid w:val="00434073"/>
    <w:rsid w:val="00434090"/>
    <w:rsid w:val="00434136"/>
    <w:rsid w:val="00434151"/>
    <w:rsid w:val="004341A9"/>
    <w:rsid w:val="00434286"/>
    <w:rsid w:val="0043428D"/>
    <w:rsid w:val="004342B6"/>
    <w:rsid w:val="00434313"/>
    <w:rsid w:val="00434337"/>
    <w:rsid w:val="00434347"/>
    <w:rsid w:val="0043438C"/>
    <w:rsid w:val="004343B3"/>
    <w:rsid w:val="00434409"/>
    <w:rsid w:val="0043441A"/>
    <w:rsid w:val="0043441B"/>
    <w:rsid w:val="00434435"/>
    <w:rsid w:val="004344BF"/>
    <w:rsid w:val="004344C5"/>
    <w:rsid w:val="00434503"/>
    <w:rsid w:val="0043452A"/>
    <w:rsid w:val="0043455B"/>
    <w:rsid w:val="004345A9"/>
    <w:rsid w:val="004345F0"/>
    <w:rsid w:val="0043469A"/>
    <w:rsid w:val="004347F3"/>
    <w:rsid w:val="004347F4"/>
    <w:rsid w:val="004347FB"/>
    <w:rsid w:val="00434877"/>
    <w:rsid w:val="00434887"/>
    <w:rsid w:val="004348BE"/>
    <w:rsid w:val="004348F4"/>
    <w:rsid w:val="004348FC"/>
    <w:rsid w:val="00434980"/>
    <w:rsid w:val="00434A13"/>
    <w:rsid w:val="00434A1B"/>
    <w:rsid w:val="00434A21"/>
    <w:rsid w:val="00434A34"/>
    <w:rsid w:val="00434A57"/>
    <w:rsid w:val="00434AF0"/>
    <w:rsid w:val="00434B0D"/>
    <w:rsid w:val="00434B12"/>
    <w:rsid w:val="00434B8E"/>
    <w:rsid w:val="00434B9B"/>
    <w:rsid w:val="00434BD1"/>
    <w:rsid w:val="00434BE9"/>
    <w:rsid w:val="00434BED"/>
    <w:rsid w:val="00434C08"/>
    <w:rsid w:val="00434C6E"/>
    <w:rsid w:val="00434C88"/>
    <w:rsid w:val="00434CE1"/>
    <w:rsid w:val="00434D4B"/>
    <w:rsid w:val="00434D7C"/>
    <w:rsid w:val="00434D89"/>
    <w:rsid w:val="00434DAC"/>
    <w:rsid w:val="00434E2E"/>
    <w:rsid w:val="00434E4B"/>
    <w:rsid w:val="00434E53"/>
    <w:rsid w:val="00434EE8"/>
    <w:rsid w:val="00434F1B"/>
    <w:rsid w:val="00434F24"/>
    <w:rsid w:val="00434FE6"/>
    <w:rsid w:val="00435001"/>
    <w:rsid w:val="00435068"/>
    <w:rsid w:val="004350A3"/>
    <w:rsid w:val="00435153"/>
    <w:rsid w:val="004351B9"/>
    <w:rsid w:val="004351DD"/>
    <w:rsid w:val="0043523D"/>
    <w:rsid w:val="00435242"/>
    <w:rsid w:val="00435246"/>
    <w:rsid w:val="0043524E"/>
    <w:rsid w:val="004352FE"/>
    <w:rsid w:val="00435360"/>
    <w:rsid w:val="00435457"/>
    <w:rsid w:val="00435459"/>
    <w:rsid w:val="0043569A"/>
    <w:rsid w:val="00435709"/>
    <w:rsid w:val="00435764"/>
    <w:rsid w:val="00435790"/>
    <w:rsid w:val="00435803"/>
    <w:rsid w:val="00435820"/>
    <w:rsid w:val="00435892"/>
    <w:rsid w:val="00435925"/>
    <w:rsid w:val="00435962"/>
    <w:rsid w:val="004359C1"/>
    <w:rsid w:val="00435A2B"/>
    <w:rsid w:val="00435A38"/>
    <w:rsid w:val="00435A47"/>
    <w:rsid w:val="00435ACE"/>
    <w:rsid w:val="00435AF3"/>
    <w:rsid w:val="00435B16"/>
    <w:rsid w:val="00435B78"/>
    <w:rsid w:val="00435BB1"/>
    <w:rsid w:val="00435BDC"/>
    <w:rsid w:val="00435C44"/>
    <w:rsid w:val="00435CBA"/>
    <w:rsid w:val="00435D95"/>
    <w:rsid w:val="00435E14"/>
    <w:rsid w:val="00435E79"/>
    <w:rsid w:val="00436052"/>
    <w:rsid w:val="00436087"/>
    <w:rsid w:val="004360B5"/>
    <w:rsid w:val="004360C6"/>
    <w:rsid w:val="004360FF"/>
    <w:rsid w:val="00436128"/>
    <w:rsid w:val="004362DC"/>
    <w:rsid w:val="004362E2"/>
    <w:rsid w:val="00436326"/>
    <w:rsid w:val="00436393"/>
    <w:rsid w:val="004365DB"/>
    <w:rsid w:val="0043660A"/>
    <w:rsid w:val="00436679"/>
    <w:rsid w:val="00436819"/>
    <w:rsid w:val="00436850"/>
    <w:rsid w:val="00436863"/>
    <w:rsid w:val="00436866"/>
    <w:rsid w:val="00436963"/>
    <w:rsid w:val="00436969"/>
    <w:rsid w:val="004369C9"/>
    <w:rsid w:val="00436A53"/>
    <w:rsid w:val="00436A7C"/>
    <w:rsid w:val="00436AA9"/>
    <w:rsid w:val="00436AD3"/>
    <w:rsid w:val="00436B0A"/>
    <w:rsid w:val="00436B60"/>
    <w:rsid w:val="00436BF0"/>
    <w:rsid w:val="00436CF9"/>
    <w:rsid w:val="00436DBB"/>
    <w:rsid w:val="00436DC1"/>
    <w:rsid w:val="00436DF2"/>
    <w:rsid w:val="00436EB8"/>
    <w:rsid w:val="00436F6F"/>
    <w:rsid w:val="00437024"/>
    <w:rsid w:val="004371B2"/>
    <w:rsid w:val="0043723A"/>
    <w:rsid w:val="00437246"/>
    <w:rsid w:val="004372B8"/>
    <w:rsid w:val="004372CD"/>
    <w:rsid w:val="00437346"/>
    <w:rsid w:val="00437356"/>
    <w:rsid w:val="00437361"/>
    <w:rsid w:val="00437551"/>
    <w:rsid w:val="0043758C"/>
    <w:rsid w:val="0043759A"/>
    <w:rsid w:val="004375DC"/>
    <w:rsid w:val="004375E6"/>
    <w:rsid w:val="00437600"/>
    <w:rsid w:val="0043760A"/>
    <w:rsid w:val="00437654"/>
    <w:rsid w:val="004377BB"/>
    <w:rsid w:val="004377D1"/>
    <w:rsid w:val="004377E7"/>
    <w:rsid w:val="0043789B"/>
    <w:rsid w:val="004378E7"/>
    <w:rsid w:val="0043790E"/>
    <w:rsid w:val="00437920"/>
    <w:rsid w:val="004379C0"/>
    <w:rsid w:val="00437A3E"/>
    <w:rsid w:val="00437A4A"/>
    <w:rsid w:val="00437A75"/>
    <w:rsid w:val="00437AA5"/>
    <w:rsid w:val="00437AD3"/>
    <w:rsid w:val="00437B92"/>
    <w:rsid w:val="00437B99"/>
    <w:rsid w:val="00437C83"/>
    <w:rsid w:val="00437C9F"/>
    <w:rsid w:val="00437D11"/>
    <w:rsid w:val="00437D24"/>
    <w:rsid w:val="00437D4A"/>
    <w:rsid w:val="00437DAD"/>
    <w:rsid w:val="00437EFE"/>
    <w:rsid w:val="00437FBE"/>
    <w:rsid w:val="00440045"/>
    <w:rsid w:val="0044007C"/>
    <w:rsid w:val="004400D2"/>
    <w:rsid w:val="004400ED"/>
    <w:rsid w:val="0044010D"/>
    <w:rsid w:val="00440136"/>
    <w:rsid w:val="004401FF"/>
    <w:rsid w:val="00440272"/>
    <w:rsid w:val="00440283"/>
    <w:rsid w:val="0044032E"/>
    <w:rsid w:val="00440372"/>
    <w:rsid w:val="00440387"/>
    <w:rsid w:val="0044039A"/>
    <w:rsid w:val="00440464"/>
    <w:rsid w:val="004404CE"/>
    <w:rsid w:val="004404F8"/>
    <w:rsid w:val="0044051A"/>
    <w:rsid w:val="00440571"/>
    <w:rsid w:val="0044058D"/>
    <w:rsid w:val="00440600"/>
    <w:rsid w:val="00440641"/>
    <w:rsid w:val="00440659"/>
    <w:rsid w:val="004406A2"/>
    <w:rsid w:val="004406C5"/>
    <w:rsid w:val="00440705"/>
    <w:rsid w:val="0044072D"/>
    <w:rsid w:val="004407B3"/>
    <w:rsid w:val="0044081C"/>
    <w:rsid w:val="00440831"/>
    <w:rsid w:val="0044085F"/>
    <w:rsid w:val="00440895"/>
    <w:rsid w:val="0044089F"/>
    <w:rsid w:val="004408FB"/>
    <w:rsid w:val="0044090D"/>
    <w:rsid w:val="0044094D"/>
    <w:rsid w:val="004409B8"/>
    <w:rsid w:val="00440A9A"/>
    <w:rsid w:val="00440B96"/>
    <w:rsid w:val="00440BBE"/>
    <w:rsid w:val="00440BE9"/>
    <w:rsid w:val="00440C27"/>
    <w:rsid w:val="00440CEC"/>
    <w:rsid w:val="00440D3D"/>
    <w:rsid w:val="00440D4E"/>
    <w:rsid w:val="00440D84"/>
    <w:rsid w:val="00440D8F"/>
    <w:rsid w:val="00440DFA"/>
    <w:rsid w:val="00440F24"/>
    <w:rsid w:val="00440F65"/>
    <w:rsid w:val="00440F76"/>
    <w:rsid w:val="00440F7C"/>
    <w:rsid w:val="00440FCF"/>
    <w:rsid w:val="00441024"/>
    <w:rsid w:val="00441067"/>
    <w:rsid w:val="00441091"/>
    <w:rsid w:val="004411B2"/>
    <w:rsid w:val="004412C9"/>
    <w:rsid w:val="00441307"/>
    <w:rsid w:val="0044141C"/>
    <w:rsid w:val="00441455"/>
    <w:rsid w:val="0044149D"/>
    <w:rsid w:val="0044155D"/>
    <w:rsid w:val="00441586"/>
    <w:rsid w:val="004415BB"/>
    <w:rsid w:val="004415E5"/>
    <w:rsid w:val="0044165D"/>
    <w:rsid w:val="0044167E"/>
    <w:rsid w:val="00441711"/>
    <w:rsid w:val="00441722"/>
    <w:rsid w:val="00441789"/>
    <w:rsid w:val="0044178E"/>
    <w:rsid w:val="0044182E"/>
    <w:rsid w:val="00441858"/>
    <w:rsid w:val="00441908"/>
    <w:rsid w:val="00441A2B"/>
    <w:rsid w:val="00441A4B"/>
    <w:rsid w:val="00441AAF"/>
    <w:rsid w:val="00441AC9"/>
    <w:rsid w:val="00441ADB"/>
    <w:rsid w:val="00441B35"/>
    <w:rsid w:val="00441B75"/>
    <w:rsid w:val="00441B98"/>
    <w:rsid w:val="00441DBA"/>
    <w:rsid w:val="00441DF2"/>
    <w:rsid w:val="00441E8D"/>
    <w:rsid w:val="00441EB5"/>
    <w:rsid w:val="00441F2F"/>
    <w:rsid w:val="00441F35"/>
    <w:rsid w:val="00441F4A"/>
    <w:rsid w:val="00441F51"/>
    <w:rsid w:val="00441FC3"/>
    <w:rsid w:val="004420B0"/>
    <w:rsid w:val="00442141"/>
    <w:rsid w:val="00442148"/>
    <w:rsid w:val="00442157"/>
    <w:rsid w:val="00442203"/>
    <w:rsid w:val="00442230"/>
    <w:rsid w:val="0044224C"/>
    <w:rsid w:val="004422FC"/>
    <w:rsid w:val="004423BE"/>
    <w:rsid w:val="004423F3"/>
    <w:rsid w:val="00442456"/>
    <w:rsid w:val="0044245D"/>
    <w:rsid w:val="00442574"/>
    <w:rsid w:val="004425DD"/>
    <w:rsid w:val="0044262B"/>
    <w:rsid w:val="00442666"/>
    <w:rsid w:val="00442686"/>
    <w:rsid w:val="00442732"/>
    <w:rsid w:val="004427A2"/>
    <w:rsid w:val="004427D9"/>
    <w:rsid w:val="00442858"/>
    <w:rsid w:val="00442871"/>
    <w:rsid w:val="004428CF"/>
    <w:rsid w:val="004428F5"/>
    <w:rsid w:val="00442962"/>
    <w:rsid w:val="00442A42"/>
    <w:rsid w:val="00442A66"/>
    <w:rsid w:val="00442A86"/>
    <w:rsid w:val="00442AD0"/>
    <w:rsid w:val="00442AE9"/>
    <w:rsid w:val="00442B3C"/>
    <w:rsid w:val="00442B54"/>
    <w:rsid w:val="00442CA2"/>
    <w:rsid w:val="00442D72"/>
    <w:rsid w:val="00442D8E"/>
    <w:rsid w:val="00442E20"/>
    <w:rsid w:val="00442F6B"/>
    <w:rsid w:val="00442FBE"/>
    <w:rsid w:val="00443039"/>
    <w:rsid w:val="00443049"/>
    <w:rsid w:val="0044308E"/>
    <w:rsid w:val="0044309B"/>
    <w:rsid w:val="004430DC"/>
    <w:rsid w:val="00443122"/>
    <w:rsid w:val="0044317E"/>
    <w:rsid w:val="00443241"/>
    <w:rsid w:val="004432A9"/>
    <w:rsid w:val="004432C3"/>
    <w:rsid w:val="004432EE"/>
    <w:rsid w:val="0044335C"/>
    <w:rsid w:val="00443368"/>
    <w:rsid w:val="004433C5"/>
    <w:rsid w:val="004433DF"/>
    <w:rsid w:val="004433FD"/>
    <w:rsid w:val="00443448"/>
    <w:rsid w:val="0044344B"/>
    <w:rsid w:val="00443463"/>
    <w:rsid w:val="0044346B"/>
    <w:rsid w:val="004434BB"/>
    <w:rsid w:val="004434CD"/>
    <w:rsid w:val="004435AF"/>
    <w:rsid w:val="004435FC"/>
    <w:rsid w:val="0044362B"/>
    <w:rsid w:val="0044365B"/>
    <w:rsid w:val="004436BA"/>
    <w:rsid w:val="004436D4"/>
    <w:rsid w:val="00443721"/>
    <w:rsid w:val="00443753"/>
    <w:rsid w:val="004437B4"/>
    <w:rsid w:val="00443817"/>
    <w:rsid w:val="004438EF"/>
    <w:rsid w:val="0044394A"/>
    <w:rsid w:val="00443994"/>
    <w:rsid w:val="004439D2"/>
    <w:rsid w:val="004439F6"/>
    <w:rsid w:val="00443A18"/>
    <w:rsid w:val="00443AE8"/>
    <w:rsid w:val="00443B17"/>
    <w:rsid w:val="00443B59"/>
    <w:rsid w:val="00443B5A"/>
    <w:rsid w:val="00443B79"/>
    <w:rsid w:val="00443BE1"/>
    <w:rsid w:val="00443BE2"/>
    <w:rsid w:val="00443D79"/>
    <w:rsid w:val="00443E1C"/>
    <w:rsid w:val="00443E20"/>
    <w:rsid w:val="00443EC7"/>
    <w:rsid w:val="00443EFD"/>
    <w:rsid w:val="00443F80"/>
    <w:rsid w:val="00444132"/>
    <w:rsid w:val="004441CE"/>
    <w:rsid w:val="0044424F"/>
    <w:rsid w:val="0044425A"/>
    <w:rsid w:val="0044426D"/>
    <w:rsid w:val="0044433B"/>
    <w:rsid w:val="00444342"/>
    <w:rsid w:val="0044435D"/>
    <w:rsid w:val="0044436B"/>
    <w:rsid w:val="00444481"/>
    <w:rsid w:val="0044449E"/>
    <w:rsid w:val="004444FD"/>
    <w:rsid w:val="004446BF"/>
    <w:rsid w:val="004446F7"/>
    <w:rsid w:val="00444733"/>
    <w:rsid w:val="004447A5"/>
    <w:rsid w:val="00444814"/>
    <w:rsid w:val="00444907"/>
    <w:rsid w:val="0044492F"/>
    <w:rsid w:val="0044497B"/>
    <w:rsid w:val="00444A30"/>
    <w:rsid w:val="00444A32"/>
    <w:rsid w:val="00444A83"/>
    <w:rsid w:val="00444AB6"/>
    <w:rsid w:val="00444BAF"/>
    <w:rsid w:val="00444BBF"/>
    <w:rsid w:val="00444BD6"/>
    <w:rsid w:val="00444CB9"/>
    <w:rsid w:val="00444CCA"/>
    <w:rsid w:val="00444CCB"/>
    <w:rsid w:val="00444CDB"/>
    <w:rsid w:val="00444DBD"/>
    <w:rsid w:val="00444DD8"/>
    <w:rsid w:val="00444E9C"/>
    <w:rsid w:val="00444F37"/>
    <w:rsid w:val="00444F5A"/>
    <w:rsid w:val="00444F74"/>
    <w:rsid w:val="00444F77"/>
    <w:rsid w:val="00445055"/>
    <w:rsid w:val="0044509B"/>
    <w:rsid w:val="004451B0"/>
    <w:rsid w:val="004451B4"/>
    <w:rsid w:val="004451C3"/>
    <w:rsid w:val="00445234"/>
    <w:rsid w:val="004452BB"/>
    <w:rsid w:val="0044531C"/>
    <w:rsid w:val="00445348"/>
    <w:rsid w:val="0044536D"/>
    <w:rsid w:val="004453DD"/>
    <w:rsid w:val="004453E4"/>
    <w:rsid w:val="0044541A"/>
    <w:rsid w:val="00445446"/>
    <w:rsid w:val="00445471"/>
    <w:rsid w:val="004454C5"/>
    <w:rsid w:val="00445516"/>
    <w:rsid w:val="00445581"/>
    <w:rsid w:val="00445687"/>
    <w:rsid w:val="0044569F"/>
    <w:rsid w:val="004456C1"/>
    <w:rsid w:val="00445701"/>
    <w:rsid w:val="00445800"/>
    <w:rsid w:val="00445927"/>
    <w:rsid w:val="00445934"/>
    <w:rsid w:val="00445A5E"/>
    <w:rsid w:val="00445ACB"/>
    <w:rsid w:val="00445ACF"/>
    <w:rsid w:val="00445AEE"/>
    <w:rsid w:val="00445B45"/>
    <w:rsid w:val="00445D00"/>
    <w:rsid w:val="00445D4A"/>
    <w:rsid w:val="00445D9D"/>
    <w:rsid w:val="00445DBD"/>
    <w:rsid w:val="00445DF4"/>
    <w:rsid w:val="00445E13"/>
    <w:rsid w:val="00445E38"/>
    <w:rsid w:val="00445F3A"/>
    <w:rsid w:val="00445F49"/>
    <w:rsid w:val="00445F50"/>
    <w:rsid w:val="00445F81"/>
    <w:rsid w:val="004460BE"/>
    <w:rsid w:val="004460E0"/>
    <w:rsid w:val="00446134"/>
    <w:rsid w:val="0044614D"/>
    <w:rsid w:val="00446177"/>
    <w:rsid w:val="004461D3"/>
    <w:rsid w:val="0044622E"/>
    <w:rsid w:val="0044627E"/>
    <w:rsid w:val="004463DE"/>
    <w:rsid w:val="00446422"/>
    <w:rsid w:val="00446479"/>
    <w:rsid w:val="004464EB"/>
    <w:rsid w:val="00446526"/>
    <w:rsid w:val="004465CB"/>
    <w:rsid w:val="004465F6"/>
    <w:rsid w:val="004465F9"/>
    <w:rsid w:val="00446615"/>
    <w:rsid w:val="004466CD"/>
    <w:rsid w:val="004467F9"/>
    <w:rsid w:val="0044682C"/>
    <w:rsid w:val="00446841"/>
    <w:rsid w:val="00446879"/>
    <w:rsid w:val="004468C3"/>
    <w:rsid w:val="00446910"/>
    <w:rsid w:val="0044696C"/>
    <w:rsid w:val="00446A33"/>
    <w:rsid w:val="00446A71"/>
    <w:rsid w:val="00446A87"/>
    <w:rsid w:val="00446AF4"/>
    <w:rsid w:val="00446B5F"/>
    <w:rsid w:val="00446B75"/>
    <w:rsid w:val="00446BB4"/>
    <w:rsid w:val="00446BD3"/>
    <w:rsid w:val="00446C8E"/>
    <w:rsid w:val="00446CFC"/>
    <w:rsid w:val="00446D24"/>
    <w:rsid w:val="00446D4D"/>
    <w:rsid w:val="00446D84"/>
    <w:rsid w:val="00446DD3"/>
    <w:rsid w:val="00446DF4"/>
    <w:rsid w:val="00446E09"/>
    <w:rsid w:val="00446E9E"/>
    <w:rsid w:val="00446F09"/>
    <w:rsid w:val="0044700B"/>
    <w:rsid w:val="00447053"/>
    <w:rsid w:val="0044709B"/>
    <w:rsid w:val="004470BF"/>
    <w:rsid w:val="004470FE"/>
    <w:rsid w:val="00447113"/>
    <w:rsid w:val="00447139"/>
    <w:rsid w:val="00447186"/>
    <w:rsid w:val="0044724C"/>
    <w:rsid w:val="0044728D"/>
    <w:rsid w:val="00447301"/>
    <w:rsid w:val="00447309"/>
    <w:rsid w:val="004473B2"/>
    <w:rsid w:val="0044741B"/>
    <w:rsid w:val="00447435"/>
    <w:rsid w:val="00447490"/>
    <w:rsid w:val="0044756A"/>
    <w:rsid w:val="00447622"/>
    <w:rsid w:val="00447646"/>
    <w:rsid w:val="00447681"/>
    <w:rsid w:val="004476C9"/>
    <w:rsid w:val="0044770F"/>
    <w:rsid w:val="0044774E"/>
    <w:rsid w:val="00447797"/>
    <w:rsid w:val="004477F0"/>
    <w:rsid w:val="0044789F"/>
    <w:rsid w:val="0044793D"/>
    <w:rsid w:val="0044796E"/>
    <w:rsid w:val="004479A1"/>
    <w:rsid w:val="00447A4E"/>
    <w:rsid w:val="00447A51"/>
    <w:rsid w:val="00447A6C"/>
    <w:rsid w:val="00447A7D"/>
    <w:rsid w:val="00447A91"/>
    <w:rsid w:val="00447A9B"/>
    <w:rsid w:val="00447AD0"/>
    <w:rsid w:val="00447C4F"/>
    <w:rsid w:val="00447CA3"/>
    <w:rsid w:val="00447F39"/>
    <w:rsid w:val="00447F9C"/>
    <w:rsid w:val="00447FA4"/>
    <w:rsid w:val="00447FA6"/>
    <w:rsid w:val="00447FB4"/>
    <w:rsid w:val="00450045"/>
    <w:rsid w:val="0045004E"/>
    <w:rsid w:val="0045005A"/>
    <w:rsid w:val="004500F6"/>
    <w:rsid w:val="004500F7"/>
    <w:rsid w:val="00450222"/>
    <w:rsid w:val="00450243"/>
    <w:rsid w:val="00450277"/>
    <w:rsid w:val="004502B6"/>
    <w:rsid w:val="0045038A"/>
    <w:rsid w:val="00450393"/>
    <w:rsid w:val="004503AF"/>
    <w:rsid w:val="0045043D"/>
    <w:rsid w:val="00450483"/>
    <w:rsid w:val="004504B8"/>
    <w:rsid w:val="004504F9"/>
    <w:rsid w:val="00450577"/>
    <w:rsid w:val="0045057F"/>
    <w:rsid w:val="004505A2"/>
    <w:rsid w:val="004505B7"/>
    <w:rsid w:val="004505C6"/>
    <w:rsid w:val="00450644"/>
    <w:rsid w:val="0045064C"/>
    <w:rsid w:val="00450670"/>
    <w:rsid w:val="00450717"/>
    <w:rsid w:val="00450733"/>
    <w:rsid w:val="0045076A"/>
    <w:rsid w:val="0045079C"/>
    <w:rsid w:val="004507B0"/>
    <w:rsid w:val="0045082A"/>
    <w:rsid w:val="0045090C"/>
    <w:rsid w:val="0045098F"/>
    <w:rsid w:val="00450995"/>
    <w:rsid w:val="00450A33"/>
    <w:rsid w:val="00450BAE"/>
    <w:rsid w:val="00450BD1"/>
    <w:rsid w:val="00450BD4"/>
    <w:rsid w:val="00450C06"/>
    <w:rsid w:val="00450CBF"/>
    <w:rsid w:val="00450CDB"/>
    <w:rsid w:val="00450E14"/>
    <w:rsid w:val="00450F1A"/>
    <w:rsid w:val="00450F27"/>
    <w:rsid w:val="00450FAE"/>
    <w:rsid w:val="00450FD3"/>
    <w:rsid w:val="00451000"/>
    <w:rsid w:val="0045107E"/>
    <w:rsid w:val="0045112F"/>
    <w:rsid w:val="00451149"/>
    <w:rsid w:val="00451195"/>
    <w:rsid w:val="004511DA"/>
    <w:rsid w:val="00451228"/>
    <w:rsid w:val="00451251"/>
    <w:rsid w:val="00451291"/>
    <w:rsid w:val="004512E5"/>
    <w:rsid w:val="0045132A"/>
    <w:rsid w:val="00451342"/>
    <w:rsid w:val="0045134F"/>
    <w:rsid w:val="00451380"/>
    <w:rsid w:val="0045138B"/>
    <w:rsid w:val="004513DC"/>
    <w:rsid w:val="004513FA"/>
    <w:rsid w:val="00451404"/>
    <w:rsid w:val="00451500"/>
    <w:rsid w:val="004515D6"/>
    <w:rsid w:val="004515D9"/>
    <w:rsid w:val="00451605"/>
    <w:rsid w:val="00451629"/>
    <w:rsid w:val="0045165F"/>
    <w:rsid w:val="004516E6"/>
    <w:rsid w:val="004516FE"/>
    <w:rsid w:val="00451742"/>
    <w:rsid w:val="004517D4"/>
    <w:rsid w:val="00451815"/>
    <w:rsid w:val="00451912"/>
    <w:rsid w:val="00451948"/>
    <w:rsid w:val="004519E2"/>
    <w:rsid w:val="00451A10"/>
    <w:rsid w:val="00451A43"/>
    <w:rsid w:val="00451B0E"/>
    <w:rsid w:val="00451B30"/>
    <w:rsid w:val="00451B41"/>
    <w:rsid w:val="00451CCB"/>
    <w:rsid w:val="00451CDE"/>
    <w:rsid w:val="00451E33"/>
    <w:rsid w:val="00451EDF"/>
    <w:rsid w:val="00451F10"/>
    <w:rsid w:val="00451F14"/>
    <w:rsid w:val="00451F60"/>
    <w:rsid w:val="00451F90"/>
    <w:rsid w:val="00451F9B"/>
    <w:rsid w:val="00452034"/>
    <w:rsid w:val="004520A3"/>
    <w:rsid w:val="004520BD"/>
    <w:rsid w:val="004520F5"/>
    <w:rsid w:val="00452209"/>
    <w:rsid w:val="0045226B"/>
    <w:rsid w:val="0045226C"/>
    <w:rsid w:val="0045233B"/>
    <w:rsid w:val="004523C2"/>
    <w:rsid w:val="00452423"/>
    <w:rsid w:val="00452466"/>
    <w:rsid w:val="00452489"/>
    <w:rsid w:val="004524C1"/>
    <w:rsid w:val="004524C8"/>
    <w:rsid w:val="004524DB"/>
    <w:rsid w:val="0045251C"/>
    <w:rsid w:val="004525A1"/>
    <w:rsid w:val="004525BE"/>
    <w:rsid w:val="00452626"/>
    <w:rsid w:val="0045266B"/>
    <w:rsid w:val="00452786"/>
    <w:rsid w:val="00452836"/>
    <w:rsid w:val="00452873"/>
    <w:rsid w:val="0045293D"/>
    <w:rsid w:val="0045297C"/>
    <w:rsid w:val="00452AB5"/>
    <w:rsid w:val="00452BDB"/>
    <w:rsid w:val="00452C4F"/>
    <w:rsid w:val="00452D8F"/>
    <w:rsid w:val="00452F36"/>
    <w:rsid w:val="00452F44"/>
    <w:rsid w:val="00452F59"/>
    <w:rsid w:val="00452FBF"/>
    <w:rsid w:val="00452FD0"/>
    <w:rsid w:val="00453013"/>
    <w:rsid w:val="00453055"/>
    <w:rsid w:val="00453063"/>
    <w:rsid w:val="00453085"/>
    <w:rsid w:val="00453172"/>
    <w:rsid w:val="00453173"/>
    <w:rsid w:val="004531BF"/>
    <w:rsid w:val="0045321A"/>
    <w:rsid w:val="00453299"/>
    <w:rsid w:val="004532A9"/>
    <w:rsid w:val="00453322"/>
    <w:rsid w:val="0045332E"/>
    <w:rsid w:val="00453345"/>
    <w:rsid w:val="004533CD"/>
    <w:rsid w:val="004533E5"/>
    <w:rsid w:val="004534DD"/>
    <w:rsid w:val="00453563"/>
    <w:rsid w:val="00453592"/>
    <w:rsid w:val="00453651"/>
    <w:rsid w:val="0045368F"/>
    <w:rsid w:val="00453690"/>
    <w:rsid w:val="004536C3"/>
    <w:rsid w:val="0045373F"/>
    <w:rsid w:val="004537E2"/>
    <w:rsid w:val="0045382F"/>
    <w:rsid w:val="00453854"/>
    <w:rsid w:val="004538AE"/>
    <w:rsid w:val="004539ED"/>
    <w:rsid w:val="00453A1B"/>
    <w:rsid w:val="00453A32"/>
    <w:rsid w:val="00453AA6"/>
    <w:rsid w:val="00453ABF"/>
    <w:rsid w:val="00453AE3"/>
    <w:rsid w:val="00453B00"/>
    <w:rsid w:val="00453B20"/>
    <w:rsid w:val="00453B69"/>
    <w:rsid w:val="00453B7D"/>
    <w:rsid w:val="00453BA6"/>
    <w:rsid w:val="00453BDD"/>
    <w:rsid w:val="00453D4F"/>
    <w:rsid w:val="00453E19"/>
    <w:rsid w:val="00453E71"/>
    <w:rsid w:val="00453E76"/>
    <w:rsid w:val="00453E9E"/>
    <w:rsid w:val="00453EB9"/>
    <w:rsid w:val="00453F79"/>
    <w:rsid w:val="00453F84"/>
    <w:rsid w:val="00453F92"/>
    <w:rsid w:val="00453FC1"/>
    <w:rsid w:val="00454052"/>
    <w:rsid w:val="00454070"/>
    <w:rsid w:val="00454087"/>
    <w:rsid w:val="004541C6"/>
    <w:rsid w:val="004542BA"/>
    <w:rsid w:val="004542BB"/>
    <w:rsid w:val="004542C1"/>
    <w:rsid w:val="00454322"/>
    <w:rsid w:val="00454338"/>
    <w:rsid w:val="004543A8"/>
    <w:rsid w:val="0045451C"/>
    <w:rsid w:val="00454580"/>
    <w:rsid w:val="004545A9"/>
    <w:rsid w:val="004545AA"/>
    <w:rsid w:val="004545CF"/>
    <w:rsid w:val="00454616"/>
    <w:rsid w:val="00454670"/>
    <w:rsid w:val="004546A5"/>
    <w:rsid w:val="004546DD"/>
    <w:rsid w:val="004546E8"/>
    <w:rsid w:val="004546F9"/>
    <w:rsid w:val="004546FE"/>
    <w:rsid w:val="00454776"/>
    <w:rsid w:val="00454785"/>
    <w:rsid w:val="004547D8"/>
    <w:rsid w:val="00454837"/>
    <w:rsid w:val="004549AA"/>
    <w:rsid w:val="00454A41"/>
    <w:rsid w:val="00454A88"/>
    <w:rsid w:val="00454B4B"/>
    <w:rsid w:val="00454B4F"/>
    <w:rsid w:val="00454BE2"/>
    <w:rsid w:val="00454C51"/>
    <w:rsid w:val="00454CAF"/>
    <w:rsid w:val="00454CD1"/>
    <w:rsid w:val="00454E7D"/>
    <w:rsid w:val="00454E87"/>
    <w:rsid w:val="00454F1B"/>
    <w:rsid w:val="00454F94"/>
    <w:rsid w:val="00454FEB"/>
    <w:rsid w:val="0045503B"/>
    <w:rsid w:val="0045511D"/>
    <w:rsid w:val="004551A4"/>
    <w:rsid w:val="00455205"/>
    <w:rsid w:val="00455280"/>
    <w:rsid w:val="004552A5"/>
    <w:rsid w:val="004552C7"/>
    <w:rsid w:val="00455319"/>
    <w:rsid w:val="00455388"/>
    <w:rsid w:val="004553E4"/>
    <w:rsid w:val="0045549D"/>
    <w:rsid w:val="0045554D"/>
    <w:rsid w:val="00455551"/>
    <w:rsid w:val="00455570"/>
    <w:rsid w:val="00455586"/>
    <w:rsid w:val="00455619"/>
    <w:rsid w:val="0045561B"/>
    <w:rsid w:val="00455653"/>
    <w:rsid w:val="004556E8"/>
    <w:rsid w:val="00455772"/>
    <w:rsid w:val="00455887"/>
    <w:rsid w:val="00455892"/>
    <w:rsid w:val="004558F1"/>
    <w:rsid w:val="00455902"/>
    <w:rsid w:val="00455950"/>
    <w:rsid w:val="00455A97"/>
    <w:rsid w:val="00455AEE"/>
    <w:rsid w:val="00455AFA"/>
    <w:rsid w:val="00455B26"/>
    <w:rsid w:val="00455B59"/>
    <w:rsid w:val="00455C5A"/>
    <w:rsid w:val="00455CA8"/>
    <w:rsid w:val="00455CAC"/>
    <w:rsid w:val="00455CC2"/>
    <w:rsid w:val="00455D06"/>
    <w:rsid w:val="00455D2E"/>
    <w:rsid w:val="00455D55"/>
    <w:rsid w:val="00455DD8"/>
    <w:rsid w:val="00455DE5"/>
    <w:rsid w:val="00455E46"/>
    <w:rsid w:val="00455F0A"/>
    <w:rsid w:val="00456078"/>
    <w:rsid w:val="004560A6"/>
    <w:rsid w:val="00456267"/>
    <w:rsid w:val="0045627C"/>
    <w:rsid w:val="004562AF"/>
    <w:rsid w:val="00456334"/>
    <w:rsid w:val="00456354"/>
    <w:rsid w:val="0045639F"/>
    <w:rsid w:val="004563A0"/>
    <w:rsid w:val="00456555"/>
    <w:rsid w:val="004565DE"/>
    <w:rsid w:val="0045665F"/>
    <w:rsid w:val="0045671D"/>
    <w:rsid w:val="00456724"/>
    <w:rsid w:val="00456731"/>
    <w:rsid w:val="00456768"/>
    <w:rsid w:val="00456769"/>
    <w:rsid w:val="004567EC"/>
    <w:rsid w:val="00456940"/>
    <w:rsid w:val="00456A39"/>
    <w:rsid w:val="00456A96"/>
    <w:rsid w:val="00456AD7"/>
    <w:rsid w:val="00456BF3"/>
    <w:rsid w:val="00456C19"/>
    <w:rsid w:val="00456C68"/>
    <w:rsid w:val="00456C6B"/>
    <w:rsid w:val="00456CD0"/>
    <w:rsid w:val="00456DBA"/>
    <w:rsid w:val="00456F65"/>
    <w:rsid w:val="00456FC5"/>
    <w:rsid w:val="00456FEA"/>
    <w:rsid w:val="00456FED"/>
    <w:rsid w:val="00457051"/>
    <w:rsid w:val="00457053"/>
    <w:rsid w:val="004570DD"/>
    <w:rsid w:val="00457179"/>
    <w:rsid w:val="00457182"/>
    <w:rsid w:val="004571AA"/>
    <w:rsid w:val="004571CF"/>
    <w:rsid w:val="004571DF"/>
    <w:rsid w:val="0045725D"/>
    <w:rsid w:val="004572D1"/>
    <w:rsid w:val="00457333"/>
    <w:rsid w:val="00457346"/>
    <w:rsid w:val="004573AC"/>
    <w:rsid w:val="004573C3"/>
    <w:rsid w:val="00457496"/>
    <w:rsid w:val="004574D2"/>
    <w:rsid w:val="004574D6"/>
    <w:rsid w:val="004574DD"/>
    <w:rsid w:val="00457501"/>
    <w:rsid w:val="00457544"/>
    <w:rsid w:val="004575B0"/>
    <w:rsid w:val="004575DA"/>
    <w:rsid w:val="00457663"/>
    <w:rsid w:val="004576A8"/>
    <w:rsid w:val="00457745"/>
    <w:rsid w:val="00457797"/>
    <w:rsid w:val="004577A5"/>
    <w:rsid w:val="004577E5"/>
    <w:rsid w:val="0045784C"/>
    <w:rsid w:val="004578EB"/>
    <w:rsid w:val="00457A3A"/>
    <w:rsid w:val="00457B61"/>
    <w:rsid w:val="00457BCE"/>
    <w:rsid w:val="00457BE5"/>
    <w:rsid w:val="00457C60"/>
    <w:rsid w:val="00457CC2"/>
    <w:rsid w:val="00457D00"/>
    <w:rsid w:val="00457E1F"/>
    <w:rsid w:val="00457E7B"/>
    <w:rsid w:val="00457EAA"/>
    <w:rsid w:val="00457F5E"/>
    <w:rsid w:val="00457F64"/>
    <w:rsid w:val="00457F66"/>
    <w:rsid w:val="00457F71"/>
    <w:rsid w:val="00457F8A"/>
    <w:rsid w:val="00457F8D"/>
    <w:rsid w:val="0046000A"/>
    <w:rsid w:val="00460042"/>
    <w:rsid w:val="0046008D"/>
    <w:rsid w:val="00460130"/>
    <w:rsid w:val="00460193"/>
    <w:rsid w:val="0046020B"/>
    <w:rsid w:val="00460277"/>
    <w:rsid w:val="004602CD"/>
    <w:rsid w:val="00460324"/>
    <w:rsid w:val="0046037E"/>
    <w:rsid w:val="004604BB"/>
    <w:rsid w:val="0046050A"/>
    <w:rsid w:val="004605C4"/>
    <w:rsid w:val="00460609"/>
    <w:rsid w:val="00460618"/>
    <w:rsid w:val="00460658"/>
    <w:rsid w:val="00460691"/>
    <w:rsid w:val="00460706"/>
    <w:rsid w:val="0046071F"/>
    <w:rsid w:val="00460838"/>
    <w:rsid w:val="0046083F"/>
    <w:rsid w:val="004609CA"/>
    <w:rsid w:val="00460A21"/>
    <w:rsid w:val="00460A2A"/>
    <w:rsid w:val="00460A7C"/>
    <w:rsid w:val="00460AC9"/>
    <w:rsid w:val="00460B2C"/>
    <w:rsid w:val="00460B51"/>
    <w:rsid w:val="00460B53"/>
    <w:rsid w:val="00460BD1"/>
    <w:rsid w:val="00460BDD"/>
    <w:rsid w:val="00460CCE"/>
    <w:rsid w:val="00460D37"/>
    <w:rsid w:val="00460DD9"/>
    <w:rsid w:val="00460EB1"/>
    <w:rsid w:val="00460EDF"/>
    <w:rsid w:val="00460F97"/>
    <w:rsid w:val="00460F9B"/>
    <w:rsid w:val="00460F9F"/>
    <w:rsid w:val="00461003"/>
    <w:rsid w:val="004610B1"/>
    <w:rsid w:val="004610EB"/>
    <w:rsid w:val="0046115D"/>
    <w:rsid w:val="004612A8"/>
    <w:rsid w:val="004612AF"/>
    <w:rsid w:val="004612D6"/>
    <w:rsid w:val="0046140C"/>
    <w:rsid w:val="0046141E"/>
    <w:rsid w:val="00461421"/>
    <w:rsid w:val="00461499"/>
    <w:rsid w:val="004615B3"/>
    <w:rsid w:val="004615D0"/>
    <w:rsid w:val="0046168A"/>
    <w:rsid w:val="00461709"/>
    <w:rsid w:val="0046177E"/>
    <w:rsid w:val="004617A4"/>
    <w:rsid w:val="004617F9"/>
    <w:rsid w:val="00461821"/>
    <w:rsid w:val="00461884"/>
    <w:rsid w:val="00461888"/>
    <w:rsid w:val="004618B0"/>
    <w:rsid w:val="004618CB"/>
    <w:rsid w:val="00461948"/>
    <w:rsid w:val="0046195A"/>
    <w:rsid w:val="004619B4"/>
    <w:rsid w:val="004619D0"/>
    <w:rsid w:val="00461A07"/>
    <w:rsid w:val="00461A42"/>
    <w:rsid w:val="00461A73"/>
    <w:rsid w:val="00461ABB"/>
    <w:rsid w:val="00461AC6"/>
    <w:rsid w:val="00461B02"/>
    <w:rsid w:val="00461B26"/>
    <w:rsid w:val="00461B2F"/>
    <w:rsid w:val="00461C4A"/>
    <w:rsid w:val="00461C98"/>
    <w:rsid w:val="00461C9E"/>
    <w:rsid w:val="00461CCA"/>
    <w:rsid w:val="00461CE9"/>
    <w:rsid w:val="00461D4D"/>
    <w:rsid w:val="00461D4E"/>
    <w:rsid w:val="00461DF8"/>
    <w:rsid w:val="00461E00"/>
    <w:rsid w:val="00461E2B"/>
    <w:rsid w:val="00461EA0"/>
    <w:rsid w:val="00461EA9"/>
    <w:rsid w:val="00461F16"/>
    <w:rsid w:val="00461F27"/>
    <w:rsid w:val="00461F44"/>
    <w:rsid w:val="00461F87"/>
    <w:rsid w:val="004620A0"/>
    <w:rsid w:val="004620A7"/>
    <w:rsid w:val="00462148"/>
    <w:rsid w:val="004621AD"/>
    <w:rsid w:val="0046220E"/>
    <w:rsid w:val="00462221"/>
    <w:rsid w:val="0046228A"/>
    <w:rsid w:val="004622D8"/>
    <w:rsid w:val="00462375"/>
    <w:rsid w:val="0046239B"/>
    <w:rsid w:val="00462417"/>
    <w:rsid w:val="0046243B"/>
    <w:rsid w:val="00462492"/>
    <w:rsid w:val="004624BA"/>
    <w:rsid w:val="0046252E"/>
    <w:rsid w:val="004625B0"/>
    <w:rsid w:val="0046265C"/>
    <w:rsid w:val="0046266B"/>
    <w:rsid w:val="0046277A"/>
    <w:rsid w:val="004627CD"/>
    <w:rsid w:val="004627E9"/>
    <w:rsid w:val="0046286A"/>
    <w:rsid w:val="0046286D"/>
    <w:rsid w:val="00462AC9"/>
    <w:rsid w:val="00462BAA"/>
    <w:rsid w:val="00462C29"/>
    <w:rsid w:val="00462C2A"/>
    <w:rsid w:val="00462C39"/>
    <w:rsid w:val="00462C5B"/>
    <w:rsid w:val="00462D03"/>
    <w:rsid w:val="00462D17"/>
    <w:rsid w:val="00462D87"/>
    <w:rsid w:val="00462EFA"/>
    <w:rsid w:val="00462F18"/>
    <w:rsid w:val="00462FF5"/>
    <w:rsid w:val="0046300C"/>
    <w:rsid w:val="00463068"/>
    <w:rsid w:val="00463084"/>
    <w:rsid w:val="004630FA"/>
    <w:rsid w:val="0046313B"/>
    <w:rsid w:val="004631F3"/>
    <w:rsid w:val="004632D9"/>
    <w:rsid w:val="004632E1"/>
    <w:rsid w:val="00463398"/>
    <w:rsid w:val="004633DA"/>
    <w:rsid w:val="004633EA"/>
    <w:rsid w:val="004633F9"/>
    <w:rsid w:val="00463485"/>
    <w:rsid w:val="00463493"/>
    <w:rsid w:val="00463507"/>
    <w:rsid w:val="00463515"/>
    <w:rsid w:val="004635E0"/>
    <w:rsid w:val="0046362B"/>
    <w:rsid w:val="00463635"/>
    <w:rsid w:val="0046366C"/>
    <w:rsid w:val="00463696"/>
    <w:rsid w:val="004636E3"/>
    <w:rsid w:val="00463720"/>
    <w:rsid w:val="00463738"/>
    <w:rsid w:val="00463767"/>
    <w:rsid w:val="00463795"/>
    <w:rsid w:val="0046381E"/>
    <w:rsid w:val="00463852"/>
    <w:rsid w:val="00463902"/>
    <w:rsid w:val="0046398F"/>
    <w:rsid w:val="004639C0"/>
    <w:rsid w:val="004639DC"/>
    <w:rsid w:val="004639E2"/>
    <w:rsid w:val="00463A10"/>
    <w:rsid w:val="00463A30"/>
    <w:rsid w:val="00463A79"/>
    <w:rsid w:val="00463BF9"/>
    <w:rsid w:val="00463BFB"/>
    <w:rsid w:val="00463C9F"/>
    <w:rsid w:val="00463CC6"/>
    <w:rsid w:val="00463CD3"/>
    <w:rsid w:val="00463D78"/>
    <w:rsid w:val="00463E49"/>
    <w:rsid w:val="00463E86"/>
    <w:rsid w:val="00463E97"/>
    <w:rsid w:val="00463F5A"/>
    <w:rsid w:val="00463F6E"/>
    <w:rsid w:val="00463FE6"/>
    <w:rsid w:val="004640C4"/>
    <w:rsid w:val="004641CB"/>
    <w:rsid w:val="00464337"/>
    <w:rsid w:val="00464366"/>
    <w:rsid w:val="004643A6"/>
    <w:rsid w:val="004643FF"/>
    <w:rsid w:val="00464485"/>
    <w:rsid w:val="00464490"/>
    <w:rsid w:val="004644E5"/>
    <w:rsid w:val="004644FB"/>
    <w:rsid w:val="00464547"/>
    <w:rsid w:val="004645DD"/>
    <w:rsid w:val="0046469C"/>
    <w:rsid w:val="0046469F"/>
    <w:rsid w:val="004646E8"/>
    <w:rsid w:val="004646F6"/>
    <w:rsid w:val="0046476A"/>
    <w:rsid w:val="00464826"/>
    <w:rsid w:val="0046482F"/>
    <w:rsid w:val="004648FC"/>
    <w:rsid w:val="004649B3"/>
    <w:rsid w:val="00464AB9"/>
    <w:rsid w:val="00464B6E"/>
    <w:rsid w:val="00464CA3"/>
    <w:rsid w:val="00464CA5"/>
    <w:rsid w:val="00464DF9"/>
    <w:rsid w:val="00464E0D"/>
    <w:rsid w:val="00464E9D"/>
    <w:rsid w:val="00464ED7"/>
    <w:rsid w:val="00464F16"/>
    <w:rsid w:val="004650B6"/>
    <w:rsid w:val="004650DD"/>
    <w:rsid w:val="00465130"/>
    <w:rsid w:val="00465163"/>
    <w:rsid w:val="004651CF"/>
    <w:rsid w:val="004651DF"/>
    <w:rsid w:val="004652DB"/>
    <w:rsid w:val="00465332"/>
    <w:rsid w:val="00465342"/>
    <w:rsid w:val="00465358"/>
    <w:rsid w:val="00465481"/>
    <w:rsid w:val="004654DB"/>
    <w:rsid w:val="004655AA"/>
    <w:rsid w:val="004656EA"/>
    <w:rsid w:val="004657F3"/>
    <w:rsid w:val="004657F4"/>
    <w:rsid w:val="00465877"/>
    <w:rsid w:val="004658B3"/>
    <w:rsid w:val="0046593F"/>
    <w:rsid w:val="00465961"/>
    <w:rsid w:val="00465A50"/>
    <w:rsid w:val="00465AD8"/>
    <w:rsid w:val="00465AEF"/>
    <w:rsid w:val="00465B1C"/>
    <w:rsid w:val="00465B57"/>
    <w:rsid w:val="00465BC1"/>
    <w:rsid w:val="00465C12"/>
    <w:rsid w:val="00465C42"/>
    <w:rsid w:val="00465CFB"/>
    <w:rsid w:val="00465D07"/>
    <w:rsid w:val="00465D5E"/>
    <w:rsid w:val="00465D96"/>
    <w:rsid w:val="00465FDB"/>
    <w:rsid w:val="00466018"/>
    <w:rsid w:val="00466153"/>
    <w:rsid w:val="004661EF"/>
    <w:rsid w:val="004661F2"/>
    <w:rsid w:val="0046624E"/>
    <w:rsid w:val="00466296"/>
    <w:rsid w:val="004662D4"/>
    <w:rsid w:val="004662E0"/>
    <w:rsid w:val="004662F3"/>
    <w:rsid w:val="00466300"/>
    <w:rsid w:val="00466444"/>
    <w:rsid w:val="004665BF"/>
    <w:rsid w:val="004665E1"/>
    <w:rsid w:val="0046661A"/>
    <w:rsid w:val="0046663E"/>
    <w:rsid w:val="004666D3"/>
    <w:rsid w:val="004666E5"/>
    <w:rsid w:val="004666FE"/>
    <w:rsid w:val="0046670A"/>
    <w:rsid w:val="0046683B"/>
    <w:rsid w:val="004668ED"/>
    <w:rsid w:val="004668F3"/>
    <w:rsid w:val="0046692B"/>
    <w:rsid w:val="00466977"/>
    <w:rsid w:val="00466A2A"/>
    <w:rsid w:val="00466A63"/>
    <w:rsid w:val="00466AB1"/>
    <w:rsid w:val="00466B2C"/>
    <w:rsid w:val="00466B4E"/>
    <w:rsid w:val="00466B6A"/>
    <w:rsid w:val="00466BEF"/>
    <w:rsid w:val="00466C8E"/>
    <w:rsid w:val="00466CA2"/>
    <w:rsid w:val="00466DCF"/>
    <w:rsid w:val="00466E4F"/>
    <w:rsid w:val="00466ED7"/>
    <w:rsid w:val="00466FE8"/>
    <w:rsid w:val="00467066"/>
    <w:rsid w:val="004670F4"/>
    <w:rsid w:val="0046717F"/>
    <w:rsid w:val="004671C4"/>
    <w:rsid w:val="0046721D"/>
    <w:rsid w:val="0046727C"/>
    <w:rsid w:val="00467292"/>
    <w:rsid w:val="00467320"/>
    <w:rsid w:val="004673CD"/>
    <w:rsid w:val="00467404"/>
    <w:rsid w:val="0046740C"/>
    <w:rsid w:val="004674C3"/>
    <w:rsid w:val="00467519"/>
    <w:rsid w:val="004675BF"/>
    <w:rsid w:val="00467609"/>
    <w:rsid w:val="0046762D"/>
    <w:rsid w:val="0046770C"/>
    <w:rsid w:val="00467720"/>
    <w:rsid w:val="00467805"/>
    <w:rsid w:val="00467852"/>
    <w:rsid w:val="00467892"/>
    <w:rsid w:val="004678BD"/>
    <w:rsid w:val="00467A53"/>
    <w:rsid w:val="00467AE2"/>
    <w:rsid w:val="00467B02"/>
    <w:rsid w:val="00467B74"/>
    <w:rsid w:val="00467BCD"/>
    <w:rsid w:val="00467C09"/>
    <w:rsid w:val="00467C59"/>
    <w:rsid w:val="00467CDB"/>
    <w:rsid w:val="00467E2C"/>
    <w:rsid w:val="00467E78"/>
    <w:rsid w:val="00467F15"/>
    <w:rsid w:val="00467F2F"/>
    <w:rsid w:val="00467F5F"/>
    <w:rsid w:val="00467F63"/>
    <w:rsid w:val="00470025"/>
    <w:rsid w:val="00470070"/>
    <w:rsid w:val="004700A2"/>
    <w:rsid w:val="004701E8"/>
    <w:rsid w:val="004702B1"/>
    <w:rsid w:val="0047031C"/>
    <w:rsid w:val="0047032F"/>
    <w:rsid w:val="00470380"/>
    <w:rsid w:val="0047046B"/>
    <w:rsid w:val="00470506"/>
    <w:rsid w:val="004705E8"/>
    <w:rsid w:val="0047062B"/>
    <w:rsid w:val="00470659"/>
    <w:rsid w:val="0047066E"/>
    <w:rsid w:val="004706C5"/>
    <w:rsid w:val="00470715"/>
    <w:rsid w:val="0047071E"/>
    <w:rsid w:val="00470731"/>
    <w:rsid w:val="004707BA"/>
    <w:rsid w:val="0047083C"/>
    <w:rsid w:val="004708C0"/>
    <w:rsid w:val="004708D3"/>
    <w:rsid w:val="004708E1"/>
    <w:rsid w:val="004709F6"/>
    <w:rsid w:val="00470A01"/>
    <w:rsid w:val="00470A55"/>
    <w:rsid w:val="00470ABC"/>
    <w:rsid w:val="00470AEA"/>
    <w:rsid w:val="00470AFF"/>
    <w:rsid w:val="00470B8B"/>
    <w:rsid w:val="00470C3B"/>
    <w:rsid w:val="00470D4F"/>
    <w:rsid w:val="00470D67"/>
    <w:rsid w:val="00470E2A"/>
    <w:rsid w:val="00470E85"/>
    <w:rsid w:val="00470EA0"/>
    <w:rsid w:val="00470F58"/>
    <w:rsid w:val="00470F99"/>
    <w:rsid w:val="00470FA7"/>
    <w:rsid w:val="00470FF1"/>
    <w:rsid w:val="00471014"/>
    <w:rsid w:val="0047102A"/>
    <w:rsid w:val="00471083"/>
    <w:rsid w:val="00471109"/>
    <w:rsid w:val="00471110"/>
    <w:rsid w:val="0047114A"/>
    <w:rsid w:val="004711AF"/>
    <w:rsid w:val="0047126B"/>
    <w:rsid w:val="004712AC"/>
    <w:rsid w:val="004712D4"/>
    <w:rsid w:val="004712EB"/>
    <w:rsid w:val="00471453"/>
    <w:rsid w:val="004714BB"/>
    <w:rsid w:val="004714E5"/>
    <w:rsid w:val="004715C4"/>
    <w:rsid w:val="004715C5"/>
    <w:rsid w:val="00471634"/>
    <w:rsid w:val="004716E1"/>
    <w:rsid w:val="0047172A"/>
    <w:rsid w:val="0047174C"/>
    <w:rsid w:val="0047179B"/>
    <w:rsid w:val="004717F6"/>
    <w:rsid w:val="0047181C"/>
    <w:rsid w:val="00471AA8"/>
    <w:rsid w:val="00471B40"/>
    <w:rsid w:val="00471B57"/>
    <w:rsid w:val="00471B6F"/>
    <w:rsid w:val="00471BB0"/>
    <w:rsid w:val="00471BB7"/>
    <w:rsid w:val="00471C08"/>
    <w:rsid w:val="00471C3B"/>
    <w:rsid w:val="00471C53"/>
    <w:rsid w:val="00471C56"/>
    <w:rsid w:val="00471CBD"/>
    <w:rsid w:val="00471D01"/>
    <w:rsid w:val="00471D19"/>
    <w:rsid w:val="00471D9F"/>
    <w:rsid w:val="00471DC3"/>
    <w:rsid w:val="00471DEE"/>
    <w:rsid w:val="00471E02"/>
    <w:rsid w:val="00471E08"/>
    <w:rsid w:val="00471E5A"/>
    <w:rsid w:val="00471E79"/>
    <w:rsid w:val="00471E90"/>
    <w:rsid w:val="00471EB5"/>
    <w:rsid w:val="00471F05"/>
    <w:rsid w:val="00471F14"/>
    <w:rsid w:val="00471F6F"/>
    <w:rsid w:val="00471F8D"/>
    <w:rsid w:val="00472134"/>
    <w:rsid w:val="00472193"/>
    <w:rsid w:val="004722F6"/>
    <w:rsid w:val="0047230D"/>
    <w:rsid w:val="00472407"/>
    <w:rsid w:val="0047242F"/>
    <w:rsid w:val="00472520"/>
    <w:rsid w:val="0047257B"/>
    <w:rsid w:val="004725BD"/>
    <w:rsid w:val="004726AB"/>
    <w:rsid w:val="004726F2"/>
    <w:rsid w:val="00472722"/>
    <w:rsid w:val="0047273E"/>
    <w:rsid w:val="00472745"/>
    <w:rsid w:val="00472762"/>
    <w:rsid w:val="004727A7"/>
    <w:rsid w:val="004727DE"/>
    <w:rsid w:val="00472811"/>
    <w:rsid w:val="0047281C"/>
    <w:rsid w:val="00472844"/>
    <w:rsid w:val="0047293A"/>
    <w:rsid w:val="004729D1"/>
    <w:rsid w:val="00472A4D"/>
    <w:rsid w:val="00472A4F"/>
    <w:rsid w:val="00472A59"/>
    <w:rsid w:val="00472AB5"/>
    <w:rsid w:val="00472B4D"/>
    <w:rsid w:val="00472B53"/>
    <w:rsid w:val="00472B7A"/>
    <w:rsid w:val="00472B96"/>
    <w:rsid w:val="00472C9E"/>
    <w:rsid w:val="00472CDE"/>
    <w:rsid w:val="00472CFF"/>
    <w:rsid w:val="00472E80"/>
    <w:rsid w:val="00472EC1"/>
    <w:rsid w:val="00472EE1"/>
    <w:rsid w:val="00472F19"/>
    <w:rsid w:val="00472F21"/>
    <w:rsid w:val="00472F49"/>
    <w:rsid w:val="00472F4E"/>
    <w:rsid w:val="00472F99"/>
    <w:rsid w:val="00472FA2"/>
    <w:rsid w:val="0047308B"/>
    <w:rsid w:val="004730CB"/>
    <w:rsid w:val="00473104"/>
    <w:rsid w:val="0047317B"/>
    <w:rsid w:val="004731DF"/>
    <w:rsid w:val="004731E5"/>
    <w:rsid w:val="004731ED"/>
    <w:rsid w:val="0047321D"/>
    <w:rsid w:val="0047325F"/>
    <w:rsid w:val="0047326B"/>
    <w:rsid w:val="004732DC"/>
    <w:rsid w:val="004732DF"/>
    <w:rsid w:val="004732EA"/>
    <w:rsid w:val="004734AE"/>
    <w:rsid w:val="00473505"/>
    <w:rsid w:val="004735B0"/>
    <w:rsid w:val="00473676"/>
    <w:rsid w:val="004736BB"/>
    <w:rsid w:val="0047371C"/>
    <w:rsid w:val="00473726"/>
    <w:rsid w:val="0047375C"/>
    <w:rsid w:val="0047379D"/>
    <w:rsid w:val="004737D9"/>
    <w:rsid w:val="0047389B"/>
    <w:rsid w:val="004738DD"/>
    <w:rsid w:val="00473A06"/>
    <w:rsid w:val="00473B96"/>
    <w:rsid w:val="00473BF0"/>
    <w:rsid w:val="00473C35"/>
    <w:rsid w:val="00473C63"/>
    <w:rsid w:val="00473C8C"/>
    <w:rsid w:val="00473D5F"/>
    <w:rsid w:val="00473E14"/>
    <w:rsid w:val="00473E2A"/>
    <w:rsid w:val="00473F68"/>
    <w:rsid w:val="00473FDE"/>
    <w:rsid w:val="00474036"/>
    <w:rsid w:val="00474131"/>
    <w:rsid w:val="00474199"/>
    <w:rsid w:val="004741B2"/>
    <w:rsid w:val="004741C1"/>
    <w:rsid w:val="004741DB"/>
    <w:rsid w:val="004741E6"/>
    <w:rsid w:val="0047421A"/>
    <w:rsid w:val="00474268"/>
    <w:rsid w:val="004742A9"/>
    <w:rsid w:val="004742CC"/>
    <w:rsid w:val="0047433E"/>
    <w:rsid w:val="00474384"/>
    <w:rsid w:val="004743F2"/>
    <w:rsid w:val="00474402"/>
    <w:rsid w:val="00474431"/>
    <w:rsid w:val="0047448C"/>
    <w:rsid w:val="004744AB"/>
    <w:rsid w:val="00474517"/>
    <w:rsid w:val="00474534"/>
    <w:rsid w:val="0047459E"/>
    <w:rsid w:val="0047462B"/>
    <w:rsid w:val="00474666"/>
    <w:rsid w:val="004746A8"/>
    <w:rsid w:val="00474750"/>
    <w:rsid w:val="00474829"/>
    <w:rsid w:val="004748D9"/>
    <w:rsid w:val="0047492D"/>
    <w:rsid w:val="0047496F"/>
    <w:rsid w:val="004749F1"/>
    <w:rsid w:val="00474AFE"/>
    <w:rsid w:val="00474B15"/>
    <w:rsid w:val="00474B38"/>
    <w:rsid w:val="00474B96"/>
    <w:rsid w:val="00474BD0"/>
    <w:rsid w:val="00474C22"/>
    <w:rsid w:val="00474DC3"/>
    <w:rsid w:val="00474DE6"/>
    <w:rsid w:val="00474DE9"/>
    <w:rsid w:val="00474E31"/>
    <w:rsid w:val="00474EAD"/>
    <w:rsid w:val="00474EF5"/>
    <w:rsid w:val="00474F8D"/>
    <w:rsid w:val="00474F99"/>
    <w:rsid w:val="00474FA4"/>
    <w:rsid w:val="00475062"/>
    <w:rsid w:val="004750A8"/>
    <w:rsid w:val="004750F2"/>
    <w:rsid w:val="004751E1"/>
    <w:rsid w:val="004751EF"/>
    <w:rsid w:val="00475205"/>
    <w:rsid w:val="00475255"/>
    <w:rsid w:val="00475274"/>
    <w:rsid w:val="0047531A"/>
    <w:rsid w:val="0047531D"/>
    <w:rsid w:val="00475477"/>
    <w:rsid w:val="00475480"/>
    <w:rsid w:val="004754F4"/>
    <w:rsid w:val="0047564F"/>
    <w:rsid w:val="0047565D"/>
    <w:rsid w:val="004756CF"/>
    <w:rsid w:val="004756EE"/>
    <w:rsid w:val="004756F1"/>
    <w:rsid w:val="00475712"/>
    <w:rsid w:val="00475798"/>
    <w:rsid w:val="004757EE"/>
    <w:rsid w:val="0047584C"/>
    <w:rsid w:val="00475863"/>
    <w:rsid w:val="00475943"/>
    <w:rsid w:val="00475962"/>
    <w:rsid w:val="00475968"/>
    <w:rsid w:val="00475B6E"/>
    <w:rsid w:val="00475B72"/>
    <w:rsid w:val="00475B7B"/>
    <w:rsid w:val="00475CC9"/>
    <w:rsid w:val="00475CD6"/>
    <w:rsid w:val="00475E21"/>
    <w:rsid w:val="00475E88"/>
    <w:rsid w:val="00475E93"/>
    <w:rsid w:val="00475EAC"/>
    <w:rsid w:val="00475FEA"/>
    <w:rsid w:val="00476021"/>
    <w:rsid w:val="004760B6"/>
    <w:rsid w:val="004760DB"/>
    <w:rsid w:val="00476142"/>
    <w:rsid w:val="004761A3"/>
    <w:rsid w:val="00476201"/>
    <w:rsid w:val="0047627B"/>
    <w:rsid w:val="004762F2"/>
    <w:rsid w:val="00476324"/>
    <w:rsid w:val="0047635F"/>
    <w:rsid w:val="00476372"/>
    <w:rsid w:val="0047641D"/>
    <w:rsid w:val="00476472"/>
    <w:rsid w:val="00476486"/>
    <w:rsid w:val="0047653A"/>
    <w:rsid w:val="00476552"/>
    <w:rsid w:val="004765DD"/>
    <w:rsid w:val="004765E3"/>
    <w:rsid w:val="00476608"/>
    <w:rsid w:val="004766B2"/>
    <w:rsid w:val="004767F7"/>
    <w:rsid w:val="0047687D"/>
    <w:rsid w:val="004768BB"/>
    <w:rsid w:val="004768E7"/>
    <w:rsid w:val="0047690C"/>
    <w:rsid w:val="00476962"/>
    <w:rsid w:val="004769D3"/>
    <w:rsid w:val="00476A56"/>
    <w:rsid w:val="00476C16"/>
    <w:rsid w:val="00476C2C"/>
    <w:rsid w:val="00476C65"/>
    <w:rsid w:val="00476CC1"/>
    <w:rsid w:val="00476D39"/>
    <w:rsid w:val="00476D4A"/>
    <w:rsid w:val="00476D80"/>
    <w:rsid w:val="00476E0B"/>
    <w:rsid w:val="00476EBD"/>
    <w:rsid w:val="00476F1F"/>
    <w:rsid w:val="00476F27"/>
    <w:rsid w:val="00476F49"/>
    <w:rsid w:val="00476FC5"/>
    <w:rsid w:val="00477011"/>
    <w:rsid w:val="00477149"/>
    <w:rsid w:val="0047719A"/>
    <w:rsid w:val="0047724F"/>
    <w:rsid w:val="004772B6"/>
    <w:rsid w:val="004772BE"/>
    <w:rsid w:val="004772DA"/>
    <w:rsid w:val="004772E2"/>
    <w:rsid w:val="00477303"/>
    <w:rsid w:val="004773AF"/>
    <w:rsid w:val="00477409"/>
    <w:rsid w:val="0047744E"/>
    <w:rsid w:val="0047746A"/>
    <w:rsid w:val="004774D8"/>
    <w:rsid w:val="00477514"/>
    <w:rsid w:val="0047751D"/>
    <w:rsid w:val="00477558"/>
    <w:rsid w:val="004775D5"/>
    <w:rsid w:val="004775F1"/>
    <w:rsid w:val="0047767C"/>
    <w:rsid w:val="004776AF"/>
    <w:rsid w:val="004776E2"/>
    <w:rsid w:val="0047777A"/>
    <w:rsid w:val="004777B7"/>
    <w:rsid w:val="004778F0"/>
    <w:rsid w:val="004779FB"/>
    <w:rsid w:val="00477AA2"/>
    <w:rsid w:val="00477B25"/>
    <w:rsid w:val="00477B5D"/>
    <w:rsid w:val="00477B7D"/>
    <w:rsid w:val="00477B8C"/>
    <w:rsid w:val="00477BAF"/>
    <w:rsid w:val="00477BC0"/>
    <w:rsid w:val="00477C40"/>
    <w:rsid w:val="00477C4C"/>
    <w:rsid w:val="00477CB5"/>
    <w:rsid w:val="00477CF0"/>
    <w:rsid w:val="00477D58"/>
    <w:rsid w:val="00477D5D"/>
    <w:rsid w:val="00477D9C"/>
    <w:rsid w:val="00477E70"/>
    <w:rsid w:val="00477ED5"/>
    <w:rsid w:val="00477FB1"/>
    <w:rsid w:val="00477FFC"/>
    <w:rsid w:val="004800ED"/>
    <w:rsid w:val="004801F1"/>
    <w:rsid w:val="00480223"/>
    <w:rsid w:val="00480224"/>
    <w:rsid w:val="0048023C"/>
    <w:rsid w:val="004802B1"/>
    <w:rsid w:val="004802E5"/>
    <w:rsid w:val="0048031A"/>
    <w:rsid w:val="004803C7"/>
    <w:rsid w:val="0048046B"/>
    <w:rsid w:val="004804D7"/>
    <w:rsid w:val="004804DD"/>
    <w:rsid w:val="00480529"/>
    <w:rsid w:val="0048055B"/>
    <w:rsid w:val="004805FE"/>
    <w:rsid w:val="00480647"/>
    <w:rsid w:val="004806C4"/>
    <w:rsid w:val="004806FF"/>
    <w:rsid w:val="0048074A"/>
    <w:rsid w:val="00480770"/>
    <w:rsid w:val="0048081D"/>
    <w:rsid w:val="004808CD"/>
    <w:rsid w:val="004808D9"/>
    <w:rsid w:val="004808DF"/>
    <w:rsid w:val="00480964"/>
    <w:rsid w:val="004809DB"/>
    <w:rsid w:val="00480A61"/>
    <w:rsid w:val="00480ABE"/>
    <w:rsid w:val="00480AC3"/>
    <w:rsid w:val="00480ADB"/>
    <w:rsid w:val="00480AFB"/>
    <w:rsid w:val="00480B3B"/>
    <w:rsid w:val="00480B8C"/>
    <w:rsid w:val="00480BE7"/>
    <w:rsid w:val="00480D1C"/>
    <w:rsid w:val="00480DD0"/>
    <w:rsid w:val="00480DE5"/>
    <w:rsid w:val="00480E3F"/>
    <w:rsid w:val="00480E92"/>
    <w:rsid w:val="00480ECE"/>
    <w:rsid w:val="00480EDC"/>
    <w:rsid w:val="00480EDD"/>
    <w:rsid w:val="00480EF0"/>
    <w:rsid w:val="00480F02"/>
    <w:rsid w:val="00480F81"/>
    <w:rsid w:val="00480FBB"/>
    <w:rsid w:val="00480FE5"/>
    <w:rsid w:val="00481036"/>
    <w:rsid w:val="004810A2"/>
    <w:rsid w:val="00481155"/>
    <w:rsid w:val="0048115E"/>
    <w:rsid w:val="0048123F"/>
    <w:rsid w:val="0048131D"/>
    <w:rsid w:val="0048135B"/>
    <w:rsid w:val="004813A0"/>
    <w:rsid w:val="0048140B"/>
    <w:rsid w:val="0048143B"/>
    <w:rsid w:val="004814EE"/>
    <w:rsid w:val="0048167D"/>
    <w:rsid w:val="004816C0"/>
    <w:rsid w:val="004816C8"/>
    <w:rsid w:val="0048172A"/>
    <w:rsid w:val="004817BE"/>
    <w:rsid w:val="00481817"/>
    <w:rsid w:val="00481840"/>
    <w:rsid w:val="00481875"/>
    <w:rsid w:val="004818AA"/>
    <w:rsid w:val="004818D3"/>
    <w:rsid w:val="00481982"/>
    <w:rsid w:val="004819A0"/>
    <w:rsid w:val="00481A2E"/>
    <w:rsid w:val="00481B24"/>
    <w:rsid w:val="00481BD9"/>
    <w:rsid w:val="00481C13"/>
    <w:rsid w:val="00481CC2"/>
    <w:rsid w:val="00481CD3"/>
    <w:rsid w:val="00481D2C"/>
    <w:rsid w:val="00481D9C"/>
    <w:rsid w:val="00481DB7"/>
    <w:rsid w:val="00481DD7"/>
    <w:rsid w:val="00481DDB"/>
    <w:rsid w:val="00481EBC"/>
    <w:rsid w:val="00481EC6"/>
    <w:rsid w:val="00481F9C"/>
    <w:rsid w:val="00481FC2"/>
    <w:rsid w:val="00481FCF"/>
    <w:rsid w:val="00482018"/>
    <w:rsid w:val="0048212D"/>
    <w:rsid w:val="00482164"/>
    <w:rsid w:val="004821FC"/>
    <w:rsid w:val="00482216"/>
    <w:rsid w:val="00482300"/>
    <w:rsid w:val="00482302"/>
    <w:rsid w:val="004823B1"/>
    <w:rsid w:val="004823CE"/>
    <w:rsid w:val="00482419"/>
    <w:rsid w:val="004824BB"/>
    <w:rsid w:val="004824C1"/>
    <w:rsid w:val="004824D8"/>
    <w:rsid w:val="0048259E"/>
    <w:rsid w:val="004825C1"/>
    <w:rsid w:val="004825F9"/>
    <w:rsid w:val="0048264E"/>
    <w:rsid w:val="00482675"/>
    <w:rsid w:val="0048269E"/>
    <w:rsid w:val="004826BC"/>
    <w:rsid w:val="00482708"/>
    <w:rsid w:val="00482723"/>
    <w:rsid w:val="00482743"/>
    <w:rsid w:val="00482774"/>
    <w:rsid w:val="004827D8"/>
    <w:rsid w:val="0048280C"/>
    <w:rsid w:val="00482848"/>
    <w:rsid w:val="004828AE"/>
    <w:rsid w:val="00482923"/>
    <w:rsid w:val="00482A27"/>
    <w:rsid w:val="00482A36"/>
    <w:rsid w:val="00482A9A"/>
    <w:rsid w:val="00482C2F"/>
    <w:rsid w:val="00482C66"/>
    <w:rsid w:val="00482C7C"/>
    <w:rsid w:val="00482CD2"/>
    <w:rsid w:val="00482D79"/>
    <w:rsid w:val="00482E8D"/>
    <w:rsid w:val="00482EDF"/>
    <w:rsid w:val="00482F84"/>
    <w:rsid w:val="00482FD1"/>
    <w:rsid w:val="00482FF5"/>
    <w:rsid w:val="0048303D"/>
    <w:rsid w:val="00483051"/>
    <w:rsid w:val="004831BC"/>
    <w:rsid w:val="00483230"/>
    <w:rsid w:val="00483274"/>
    <w:rsid w:val="0048333D"/>
    <w:rsid w:val="00483418"/>
    <w:rsid w:val="004834DF"/>
    <w:rsid w:val="00483504"/>
    <w:rsid w:val="00483511"/>
    <w:rsid w:val="00483544"/>
    <w:rsid w:val="0048355B"/>
    <w:rsid w:val="00483587"/>
    <w:rsid w:val="004835C3"/>
    <w:rsid w:val="0048366A"/>
    <w:rsid w:val="00483685"/>
    <w:rsid w:val="00483704"/>
    <w:rsid w:val="0048380F"/>
    <w:rsid w:val="004838C6"/>
    <w:rsid w:val="00483948"/>
    <w:rsid w:val="004839BE"/>
    <w:rsid w:val="00483A68"/>
    <w:rsid w:val="00483AA9"/>
    <w:rsid w:val="00483AEA"/>
    <w:rsid w:val="00483B1C"/>
    <w:rsid w:val="00483BB6"/>
    <w:rsid w:val="00483BD1"/>
    <w:rsid w:val="00483CBB"/>
    <w:rsid w:val="00483CDE"/>
    <w:rsid w:val="00483CED"/>
    <w:rsid w:val="00483CF5"/>
    <w:rsid w:val="00483D7F"/>
    <w:rsid w:val="00483DC2"/>
    <w:rsid w:val="00483E0D"/>
    <w:rsid w:val="00483E5A"/>
    <w:rsid w:val="00483EBF"/>
    <w:rsid w:val="0048401C"/>
    <w:rsid w:val="00484129"/>
    <w:rsid w:val="00484157"/>
    <w:rsid w:val="004841BB"/>
    <w:rsid w:val="004841BC"/>
    <w:rsid w:val="004841CF"/>
    <w:rsid w:val="004841E0"/>
    <w:rsid w:val="0048425D"/>
    <w:rsid w:val="00484284"/>
    <w:rsid w:val="00484303"/>
    <w:rsid w:val="0048432B"/>
    <w:rsid w:val="004843BD"/>
    <w:rsid w:val="00484441"/>
    <w:rsid w:val="00484485"/>
    <w:rsid w:val="00484539"/>
    <w:rsid w:val="00484594"/>
    <w:rsid w:val="004845F7"/>
    <w:rsid w:val="00484665"/>
    <w:rsid w:val="00484685"/>
    <w:rsid w:val="004846FC"/>
    <w:rsid w:val="0048472E"/>
    <w:rsid w:val="00484738"/>
    <w:rsid w:val="0048475D"/>
    <w:rsid w:val="004847BC"/>
    <w:rsid w:val="0048487B"/>
    <w:rsid w:val="004848B8"/>
    <w:rsid w:val="004848F2"/>
    <w:rsid w:val="004849A5"/>
    <w:rsid w:val="004849D8"/>
    <w:rsid w:val="00484B02"/>
    <w:rsid w:val="00484B76"/>
    <w:rsid w:val="00484BA8"/>
    <w:rsid w:val="00484CC7"/>
    <w:rsid w:val="00484CE0"/>
    <w:rsid w:val="00484CEF"/>
    <w:rsid w:val="00484D1C"/>
    <w:rsid w:val="00484D52"/>
    <w:rsid w:val="00484DAA"/>
    <w:rsid w:val="00484E0A"/>
    <w:rsid w:val="00484E11"/>
    <w:rsid w:val="00484E5E"/>
    <w:rsid w:val="00484E9B"/>
    <w:rsid w:val="00484EED"/>
    <w:rsid w:val="00484F0C"/>
    <w:rsid w:val="00485018"/>
    <w:rsid w:val="00485036"/>
    <w:rsid w:val="00485150"/>
    <w:rsid w:val="0048523B"/>
    <w:rsid w:val="0048523C"/>
    <w:rsid w:val="0048526E"/>
    <w:rsid w:val="00485329"/>
    <w:rsid w:val="00485353"/>
    <w:rsid w:val="00485375"/>
    <w:rsid w:val="004853A7"/>
    <w:rsid w:val="004853AC"/>
    <w:rsid w:val="004853D8"/>
    <w:rsid w:val="004853E3"/>
    <w:rsid w:val="0048549E"/>
    <w:rsid w:val="00485570"/>
    <w:rsid w:val="0048559E"/>
    <w:rsid w:val="004855B5"/>
    <w:rsid w:val="00485605"/>
    <w:rsid w:val="0048567B"/>
    <w:rsid w:val="004856B0"/>
    <w:rsid w:val="004856E9"/>
    <w:rsid w:val="00485786"/>
    <w:rsid w:val="004858A5"/>
    <w:rsid w:val="00485903"/>
    <w:rsid w:val="0048598F"/>
    <w:rsid w:val="004859AF"/>
    <w:rsid w:val="004859EF"/>
    <w:rsid w:val="00485AC0"/>
    <w:rsid w:val="00485AE0"/>
    <w:rsid w:val="00485B1A"/>
    <w:rsid w:val="00485B1C"/>
    <w:rsid w:val="00485B98"/>
    <w:rsid w:val="00485B9A"/>
    <w:rsid w:val="00485BD8"/>
    <w:rsid w:val="00485C3D"/>
    <w:rsid w:val="00485DB1"/>
    <w:rsid w:val="00485DBF"/>
    <w:rsid w:val="00485DC1"/>
    <w:rsid w:val="00485E14"/>
    <w:rsid w:val="00485E20"/>
    <w:rsid w:val="00485E4B"/>
    <w:rsid w:val="00485F8E"/>
    <w:rsid w:val="00485FD7"/>
    <w:rsid w:val="0048606E"/>
    <w:rsid w:val="00486070"/>
    <w:rsid w:val="00486181"/>
    <w:rsid w:val="00486195"/>
    <w:rsid w:val="00486281"/>
    <w:rsid w:val="004862C1"/>
    <w:rsid w:val="00486339"/>
    <w:rsid w:val="0048633C"/>
    <w:rsid w:val="00486356"/>
    <w:rsid w:val="0048639C"/>
    <w:rsid w:val="004863D6"/>
    <w:rsid w:val="00486450"/>
    <w:rsid w:val="004864DF"/>
    <w:rsid w:val="00486554"/>
    <w:rsid w:val="00486583"/>
    <w:rsid w:val="0048658A"/>
    <w:rsid w:val="004865D1"/>
    <w:rsid w:val="004865E7"/>
    <w:rsid w:val="004865E9"/>
    <w:rsid w:val="0048664B"/>
    <w:rsid w:val="004866E4"/>
    <w:rsid w:val="0048671D"/>
    <w:rsid w:val="00486770"/>
    <w:rsid w:val="004867C1"/>
    <w:rsid w:val="00486844"/>
    <w:rsid w:val="004868AA"/>
    <w:rsid w:val="004868D5"/>
    <w:rsid w:val="0048692A"/>
    <w:rsid w:val="00486940"/>
    <w:rsid w:val="0048697E"/>
    <w:rsid w:val="00486B08"/>
    <w:rsid w:val="00486B19"/>
    <w:rsid w:val="00486B54"/>
    <w:rsid w:val="00486BAC"/>
    <w:rsid w:val="00486C3C"/>
    <w:rsid w:val="00486C8A"/>
    <w:rsid w:val="00486CD7"/>
    <w:rsid w:val="00486D7B"/>
    <w:rsid w:val="00486E2F"/>
    <w:rsid w:val="00486E65"/>
    <w:rsid w:val="00486F34"/>
    <w:rsid w:val="00487010"/>
    <w:rsid w:val="0048701F"/>
    <w:rsid w:val="00487105"/>
    <w:rsid w:val="00487110"/>
    <w:rsid w:val="00487115"/>
    <w:rsid w:val="00487131"/>
    <w:rsid w:val="004871A2"/>
    <w:rsid w:val="00487205"/>
    <w:rsid w:val="0048720E"/>
    <w:rsid w:val="00487221"/>
    <w:rsid w:val="0048731A"/>
    <w:rsid w:val="00487327"/>
    <w:rsid w:val="00487374"/>
    <w:rsid w:val="00487384"/>
    <w:rsid w:val="004873C0"/>
    <w:rsid w:val="00487456"/>
    <w:rsid w:val="004874CD"/>
    <w:rsid w:val="00487503"/>
    <w:rsid w:val="00487542"/>
    <w:rsid w:val="004875C0"/>
    <w:rsid w:val="004875F9"/>
    <w:rsid w:val="00487617"/>
    <w:rsid w:val="004876E4"/>
    <w:rsid w:val="00487774"/>
    <w:rsid w:val="00487804"/>
    <w:rsid w:val="00487823"/>
    <w:rsid w:val="0048783D"/>
    <w:rsid w:val="00487843"/>
    <w:rsid w:val="00487846"/>
    <w:rsid w:val="004878E0"/>
    <w:rsid w:val="004878FA"/>
    <w:rsid w:val="00487900"/>
    <w:rsid w:val="004879F6"/>
    <w:rsid w:val="00487A58"/>
    <w:rsid w:val="00487A7D"/>
    <w:rsid w:val="00487AE0"/>
    <w:rsid w:val="00487C12"/>
    <w:rsid w:val="00487C24"/>
    <w:rsid w:val="00487C4A"/>
    <w:rsid w:val="00487CB1"/>
    <w:rsid w:val="00487E55"/>
    <w:rsid w:val="00487E6F"/>
    <w:rsid w:val="00487EDE"/>
    <w:rsid w:val="00487F44"/>
    <w:rsid w:val="00487F86"/>
    <w:rsid w:val="00487FC3"/>
    <w:rsid w:val="00487FD1"/>
    <w:rsid w:val="00487FD3"/>
    <w:rsid w:val="00487FDC"/>
    <w:rsid w:val="00487FFE"/>
    <w:rsid w:val="004900AC"/>
    <w:rsid w:val="004901AC"/>
    <w:rsid w:val="004901CA"/>
    <w:rsid w:val="004902B2"/>
    <w:rsid w:val="004903D8"/>
    <w:rsid w:val="0049045D"/>
    <w:rsid w:val="00490504"/>
    <w:rsid w:val="0049052D"/>
    <w:rsid w:val="004905C5"/>
    <w:rsid w:val="004905D2"/>
    <w:rsid w:val="00490685"/>
    <w:rsid w:val="0049068D"/>
    <w:rsid w:val="00490721"/>
    <w:rsid w:val="0049089E"/>
    <w:rsid w:val="004908DA"/>
    <w:rsid w:val="004909DB"/>
    <w:rsid w:val="00490B13"/>
    <w:rsid w:val="00490B65"/>
    <w:rsid w:val="00490BBD"/>
    <w:rsid w:val="00490BF6"/>
    <w:rsid w:val="00490C70"/>
    <w:rsid w:val="00490CFE"/>
    <w:rsid w:val="00490D14"/>
    <w:rsid w:val="00490D74"/>
    <w:rsid w:val="00490D84"/>
    <w:rsid w:val="00490DFF"/>
    <w:rsid w:val="00490E7F"/>
    <w:rsid w:val="00490E8C"/>
    <w:rsid w:val="00490F68"/>
    <w:rsid w:val="00490FC0"/>
    <w:rsid w:val="0049105C"/>
    <w:rsid w:val="004910AC"/>
    <w:rsid w:val="004910AF"/>
    <w:rsid w:val="004910D8"/>
    <w:rsid w:val="004910E9"/>
    <w:rsid w:val="00491156"/>
    <w:rsid w:val="004911D6"/>
    <w:rsid w:val="004911DC"/>
    <w:rsid w:val="0049123A"/>
    <w:rsid w:val="004912E1"/>
    <w:rsid w:val="00491386"/>
    <w:rsid w:val="0049139D"/>
    <w:rsid w:val="004913BB"/>
    <w:rsid w:val="004913EC"/>
    <w:rsid w:val="00491416"/>
    <w:rsid w:val="00491435"/>
    <w:rsid w:val="004914F9"/>
    <w:rsid w:val="00491541"/>
    <w:rsid w:val="0049163E"/>
    <w:rsid w:val="00491717"/>
    <w:rsid w:val="0049174D"/>
    <w:rsid w:val="0049179E"/>
    <w:rsid w:val="00491806"/>
    <w:rsid w:val="00491841"/>
    <w:rsid w:val="0049188B"/>
    <w:rsid w:val="0049190A"/>
    <w:rsid w:val="0049190B"/>
    <w:rsid w:val="00491910"/>
    <w:rsid w:val="00491960"/>
    <w:rsid w:val="00491976"/>
    <w:rsid w:val="00491983"/>
    <w:rsid w:val="00491989"/>
    <w:rsid w:val="00491A9B"/>
    <w:rsid w:val="00491ACD"/>
    <w:rsid w:val="00491AD5"/>
    <w:rsid w:val="00491B26"/>
    <w:rsid w:val="00491B9E"/>
    <w:rsid w:val="00491BA5"/>
    <w:rsid w:val="00491D1B"/>
    <w:rsid w:val="00491D4E"/>
    <w:rsid w:val="00491EAA"/>
    <w:rsid w:val="00491EC1"/>
    <w:rsid w:val="00491EFA"/>
    <w:rsid w:val="00491F05"/>
    <w:rsid w:val="00491F38"/>
    <w:rsid w:val="00491FE3"/>
    <w:rsid w:val="0049204E"/>
    <w:rsid w:val="00492070"/>
    <w:rsid w:val="004920B1"/>
    <w:rsid w:val="0049210B"/>
    <w:rsid w:val="0049211D"/>
    <w:rsid w:val="004921A0"/>
    <w:rsid w:val="004921C6"/>
    <w:rsid w:val="004921D9"/>
    <w:rsid w:val="00492215"/>
    <w:rsid w:val="004922A3"/>
    <w:rsid w:val="00492372"/>
    <w:rsid w:val="00492396"/>
    <w:rsid w:val="004923AB"/>
    <w:rsid w:val="004923BB"/>
    <w:rsid w:val="00492434"/>
    <w:rsid w:val="004924B8"/>
    <w:rsid w:val="00492501"/>
    <w:rsid w:val="0049258C"/>
    <w:rsid w:val="004925C9"/>
    <w:rsid w:val="004925CE"/>
    <w:rsid w:val="004926A6"/>
    <w:rsid w:val="004926EF"/>
    <w:rsid w:val="004926FA"/>
    <w:rsid w:val="0049271E"/>
    <w:rsid w:val="004927A7"/>
    <w:rsid w:val="004927B6"/>
    <w:rsid w:val="004927C1"/>
    <w:rsid w:val="004927EA"/>
    <w:rsid w:val="00492872"/>
    <w:rsid w:val="00492925"/>
    <w:rsid w:val="00492948"/>
    <w:rsid w:val="00492956"/>
    <w:rsid w:val="004929B9"/>
    <w:rsid w:val="00492A8C"/>
    <w:rsid w:val="00492AE4"/>
    <w:rsid w:val="00492BAB"/>
    <w:rsid w:val="00492BDD"/>
    <w:rsid w:val="00492C57"/>
    <w:rsid w:val="00492C74"/>
    <w:rsid w:val="00492CAF"/>
    <w:rsid w:val="00492D2B"/>
    <w:rsid w:val="00492D53"/>
    <w:rsid w:val="00492D8F"/>
    <w:rsid w:val="00492E47"/>
    <w:rsid w:val="00492ED4"/>
    <w:rsid w:val="00492FF2"/>
    <w:rsid w:val="00492FF9"/>
    <w:rsid w:val="0049300B"/>
    <w:rsid w:val="00493069"/>
    <w:rsid w:val="004930B3"/>
    <w:rsid w:val="00493124"/>
    <w:rsid w:val="00493189"/>
    <w:rsid w:val="004931F8"/>
    <w:rsid w:val="00493239"/>
    <w:rsid w:val="0049327F"/>
    <w:rsid w:val="004932B9"/>
    <w:rsid w:val="0049330D"/>
    <w:rsid w:val="00493315"/>
    <w:rsid w:val="00493360"/>
    <w:rsid w:val="004933D0"/>
    <w:rsid w:val="004933EF"/>
    <w:rsid w:val="00493401"/>
    <w:rsid w:val="00493456"/>
    <w:rsid w:val="004934DC"/>
    <w:rsid w:val="004935A1"/>
    <w:rsid w:val="00493625"/>
    <w:rsid w:val="00493665"/>
    <w:rsid w:val="004936ED"/>
    <w:rsid w:val="0049373D"/>
    <w:rsid w:val="004937DD"/>
    <w:rsid w:val="004937FD"/>
    <w:rsid w:val="00493832"/>
    <w:rsid w:val="00493911"/>
    <w:rsid w:val="00493914"/>
    <w:rsid w:val="004939B0"/>
    <w:rsid w:val="00493A42"/>
    <w:rsid w:val="00493A9C"/>
    <w:rsid w:val="00493AAA"/>
    <w:rsid w:val="00493AD6"/>
    <w:rsid w:val="00493AEC"/>
    <w:rsid w:val="00493BA1"/>
    <w:rsid w:val="00493C40"/>
    <w:rsid w:val="00493C53"/>
    <w:rsid w:val="00493CEF"/>
    <w:rsid w:val="00493D65"/>
    <w:rsid w:val="00493D6D"/>
    <w:rsid w:val="00493E3B"/>
    <w:rsid w:val="00493EBF"/>
    <w:rsid w:val="00493F12"/>
    <w:rsid w:val="00493F20"/>
    <w:rsid w:val="00493F9E"/>
    <w:rsid w:val="00493FB9"/>
    <w:rsid w:val="0049402C"/>
    <w:rsid w:val="0049409D"/>
    <w:rsid w:val="004940CB"/>
    <w:rsid w:val="004940CF"/>
    <w:rsid w:val="00494161"/>
    <w:rsid w:val="00494355"/>
    <w:rsid w:val="004943AA"/>
    <w:rsid w:val="004943BA"/>
    <w:rsid w:val="004943CB"/>
    <w:rsid w:val="0049449F"/>
    <w:rsid w:val="00494522"/>
    <w:rsid w:val="00494599"/>
    <w:rsid w:val="004945BF"/>
    <w:rsid w:val="0049461C"/>
    <w:rsid w:val="0049462F"/>
    <w:rsid w:val="00494679"/>
    <w:rsid w:val="004946A3"/>
    <w:rsid w:val="004946C5"/>
    <w:rsid w:val="0049482E"/>
    <w:rsid w:val="004948AD"/>
    <w:rsid w:val="004948D4"/>
    <w:rsid w:val="004948E2"/>
    <w:rsid w:val="004948F5"/>
    <w:rsid w:val="00494941"/>
    <w:rsid w:val="00494972"/>
    <w:rsid w:val="00494B49"/>
    <w:rsid w:val="00494B6F"/>
    <w:rsid w:val="00494C04"/>
    <w:rsid w:val="00494C16"/>
    <w:rsid w:val="00494C76"/>
    <w:rsid w:val="00494C8E"/>
    <w:rsid w:val="00494D30"/>
    <w:rsid w:val="00494D78"/>
    <w:rsid w:val="00494D92"/>
    <w:rsid w:val="00494DAD"/>
    <w:rsid w:val="00494DB6"/>
    <w:rsid w:val="00494DCF"/>
    <w:rsid w:val="00494F75"/>
    <w:rsid w:val="00494F80"/>
    <w:rsid w:val="00494FD5"/>
    <w:rsid w:val="00494FD6"/>
    <w:rsid w:val="0049502F"/>
    <w:rsid w:val="0049505B"/>
    <w:rsid w:val="004950BD"/>
    <w:rsid w:val="004950DA"/>
    <w:rsid w:val="0049516B"/>
    <w:rsid w:val="004951D8"/>
    <w:rsid w:val="0049526F"/>
    <w:rsid w:val="004952CC"/>
    <w:rsid w:val="0049532C"/>
    <w:rsid w:val="004953B5"/>
    <w:rsid w:val="00495432"/>
    <w:rsid w:val="00495435"/>
    <w:rsid w:val="00495461"/>
    <w:rsid w:val="00495463"/>
    <w:rsid w:val="004954D1"/>
    <w:rsid w:val="0049555A"/>
    <w:rsid w:val="00495565"/>
    <w:rsid w:val="004955AA"/>
    <w:rsid w:val="004955D4"/>
    <w:rsid w:val="00495613"/>
    <w:rsid w:val="00495674"/>
    <w:rsid w:val="0049567D"/>
    <w:rsid w:val="0049571F"/>
    <w:rsid w:val="00495830"/>
    <w:rsid w:val="00495840"/>
    <w:rsid w:val="004958C2"/>
    <w:rsid w:val="004958D5"/>
    <w:rsid w:val="0049591D"/>
    <w:rsid w:val="004959F0"/>
    <w:rsid w:val="00495A32"/>
    <w:rsid w:val="00495A98"/>
    <w:rsid w:val="00495ABC"/>
    <w:rsid w:val="00495AE6"/>
    <w:rsid w:val="00495BBB"/>
    <w:rsid w:val="00495C60"/>
    <w:rsid w:val="00495CB5"/>
    <w:rsid w:val="00495D1D"/>
    <w:rsid w:val="00495D5D"/>
    <w:rsid w:val="00495D69"/>
    <w:rsid w:val="00495D8C"/>
    <w:rsid w:val="00495DB5"/>
    <w:rsid w:val="00495DC0"/>
    <w:rsid w:val="00495DEB"/>
    <w:rsid w:val="00495E1C"/>
    <w:rsid w:val="00495E2C"/>
    <w:rsid w:val="00495ECB"/>
    <w:rsid w:val="00495ED0"/>
    <w:rsid w:val="00495FA7"/>
    <w:rsid w:val="00496036"/>
    <w:rsid w:val="0049605C"/>
    <w:rsid w:val="00496075"/>
    <w:rsid w:val="004960C6"/>
    <w:rsid w:val="004960E4"/>
    <w:rsid w:val="00496132"/>
    <w:rsid w:val="00496159"/>
    <w:rsid w:val="004961AF"/>
    <w:rsid w:val="004961E9"/>
    <w:rsid w:val="0049633E"/>
    <w:rsid w:val="0049635B"/>
    <w:rsid w:val="00496369"/>
    <w:rsid w:val="00496380"/>
    <w:rsid w:val="00496554"/>
    <w:rsid w:val="00496593"/>
    <w:rsid w:val="00496635"/>
    <w:rsid w:val="004966E1"/>
    <w:rsid w:val="0049670D"/>
    <w:rsid w:val="00496760"/>
    <w:rsid w:val="004967B4"/>
    <w:rsid w:val="004967E9"/>
    <w:rsid w:val="00496977"/>
    <w:rsid w:val="004969C9"/>
    <w:rsid w:val="00496A63"/>
    <w:rsid w:val="00496B93"/>
    <w:rsid w:val="00496BF5"/>
    <w:rsid w:val="00496C6D"/>
    <w:rsid w:val="00496C94"/>
    <w:rsid w:val="00496D8C"/>
    <w:rsid w:val="00496DC3"/>
    <w:rsid w:val="00496DCC"/>
    <w:rsid w:val="00496DE6"/>
    <w:rsid w:val="00496E25"/>
    <w:rsid w:val="00496E43"/>
    <w:rsid w:val="00496F4C"/>
    <w:rsid w:val="00496FE1"/>
    <w:rsid w:val="00497091"/>
    <w:rsid w:val="00497217"/>
    <w:rsid w:val="00497271"/>
    <w:rsid w:val="00497283"/>
    <w:rsid w:val="004972AA"/>
    <w:rsid w:val="004972BB"/>
    <w:rsid w:val="00497469"/>
    <w:rsid w:val="00497479"/>
    <w:rsid w:val="004974AE"/>
    <w:rsid w:val="00497504"/>
    <w:rsid w:val="0049753D"/>
    <w:rsid w:val="00497583"/>
    <w:rsid w:val="004975C6"/>
    <w:rsid w:val="0049767B"/>
    <w:rsid w:val="004976DB"/>
    <w:rsid w:val="00497703"/>
    <w:rsid w:val="00497710"/>
    <w:rsid w:val="00497721"/>
    <w:rsid w:val="0049778D"/>
    <w:rsid w:val="0049779E"/>
    <w:rsid w:val="004977B3"/>
    <w:rsid w:val="004977BB"/>
    <w:rsid w:val="004977CB"/>
    <w:rsid w:val="00497846"/>
    <w:rsid w:val="00497859"/>
    <w:rsid w:val="0049787E"/>
    <w:rsid w:val="00497897"/>
    <w:rsid w:val="004978A3"/>
    <w:rsid w:val="00497902"/>
    <w:rsid w:val="00497939"/>
    <w:rsid w:val="004979A7"/>
    <w:rsid w:val="004979D8"/>
    <w:rsid w:val="00497AA0"/>
    <w:rsid w:val="00497AB1"/>
    <w:rsid w:val="00497B70"/>
    <w:rsid w:val="00497BCA"/>
    <w:rsid w:val="00497BE0"/>
    <w:rsid w:val="00497C03"/>
    <w:rsid w:val="00497C5B"/>
    <w:rsid w:val="00497D2C"/>
    <w:rsid w:val="00497D3A"/>
    <w:rsid w:val="00497D88"/>
    <w:rsid w:val="00497D95"/>
    <w:rsid w:val="00497E5C"/>
    <w:rsid w:val="00497F5D"/>
    <w:rsid w:val="004A0068"/>
    <w:rsid w:val="004A01C4"/>
    <w:rsid w:val="004A01DC"/>
    <w:rsid w:val="004A0242"/>
    <w:rsid w:val="004A0248"/>
    <w:rsid w:val="004A0274"/>
    <w:rsid w:val="004A028A"/>
    <w:rsid w:val="004A0294"/>
    <w:rsid w:val="004A03BF"/>
    <w:rsid w:val="004A03F3"/>
    <w:rsid w:val="004A048B"/>
    <w:rsid w:val="004A04F7"/>
    <w:rsid w:val="004A0631"/>
    <w:rsid w:val="004A0632"/>
    <w:rsid w:val="004A0651"/>
    <w:rsid w:val="004A068F"/>
    <w:rsid w:val="004A06A3"/>
    <w:rsid w:val="004A06A4"/>
    <w:rsid w:val="004A072A"/>
    <w:rsid w:val="004A075A"/>
    <w:rsid w:val="004A07DA"/>
    <w:rsid w:val="004A07E3"/>
    <w:rsid w:val="004A0834"/>
    <w:rsid w:val="004A08FC"/>
    <w:rsid w:val="004A091E"/>
    <w:rsid w:val="004A09D9"/>
    <w:rsid w:val="004A09E1"/>
    <w:rsid w:val="004A0A6E"/>
    <w:rsid w:val="004A0AE3"/>
    <w:rsid w:val="004A0B97"/>
    <w:rsid w:val="004A0BC9"/>
    <w:rsid w:val="004A0C69"/>
    <w:rsid w:val="004A0CF9"/>
    <w:rsid w:val="004A0E18"/>
    <w:rsid w:val="004A0E80"/>
    <w:rsid w:val="004A0EBE"/>
    <w:rsid w:val="004A0F03"/>
    <w:rsid w:val="004A0F7F"/>
    <w:rsid w:val="004A0FFA"/>
    <w:rsid w:val="004A0FFF"/>
    <w:rsid w:val="004A102F"/>
    <w:rsid w:val="004A1053"/>
    <w:rsid w:val="004A1076"/>
    <w:rsid w:val="004A11B9"/>
    <w:rsid w:val="004A11F9"/>
    <w:rsid w:val="004A1232"/>
    <w:rsid w:val="004A1271"/>
    <w:rsid w:val="004A1311"/>
    <w:rsid w:val="004A1326"/>
    <w:rsid w:val="004A1369"/>
    <w:rsid w:val="004A13C8"/>
    <w:rsid w:val="004A140B"/>
    <w:rsid w:val="004A146A"/>
    <w:rsid w:val="004A1553"/>
    <w:rsid w:val="004A15D8"/>
    <w:rsid w:val="004A15DA"/>
    <w:rsid w:val="004A16D3"/>
    <w:rsid w:val="004A17CA"/>
    <w:rsid w:val="004A17E4"/>
    <w:rsid w:val="004A1804"/>
    <w:rsid w:val="004A1887"/>
    <w:rsid w:val="004A19BF"/>
    <w:rsid w:val="004A19D6"/>
    <w:rsid w:val="004A1A68"/>
    <w:rsid w:val="004A1AB5"/>
    <w:rsid w:val="004A1B08"/>
    <w:rsid w:val="004A1B33"/>
    <w:rsid w:val="004A1B61"/>
    <w:rsid w:val="004A1B9B"/>
    <w:rsid w:val="004A1BD1"/>
    <w:rsid w:val="004A1C1D"/>
    <w:rsid w:val="004A1C6C"/>
    <w:rsid w:val="004A1CBB"/>
    <w:rsid w:val="004A1D32"/>
    <w:rsid w:val="004A1DAA"/>
    <w:rsid w:val="004A1E65"/>
    <w:rsid w:val="004A1F62"/>
    <w:rsid w:val="004A1FB6"/>
    <w:rsid w:val="004A1FDE"/>
    <w:rsid w:val="004A200A"/>
    <w:rsid w:val="004A21A0"/>
    <w:rsid w:val="004A21A5"/>
    <w:rsid w:val="004A2207"/>
    <w:rsid w:val="004A2222"/>
    <w:rsid w:val="004A224E"/>
    <w:rsid w:val="004A226D"/>
    <w:rsid w:val="004A22B8"/>
    <w:rsid w:val="004A22DF"/>
    <w:rsid w:val="004A2341"/>
    <w:rsid w:val="004A2380"/>
    <w:rsid w:val="004A23AF"/>
    <w:rsid w:val="004A2483"/>
    <w:rsid w:val="004A24B5"/>
    <w:rsid w:val="004A2536"/>
    <w:rsid w:val="004A2614"/>
    <w:rsid w:val="004A262D"/>
    <w:rsid w:val="004A268E"/>
    <w:rsid w:val="004A26A6"/>
    <w:rsid w:val="004A287E"/>
    <w:rsid w:val="004A2985"/>
    <w:rsid w:val="004A29CF"/>
    <w:rsid w:val="004A2A50"/>
    <w:rsid w:val="004A2AD5"/>
    <w:rsid w:val="004A2B7B"/>
    <w:rsid w:val="004A2BFC"/>
    <w:rsid w:val="004A2C1C"/>
    <w:rsid w:val="004A2C21"/>
    <w:rsid w:val="004A2C65"/>
    <w:rsid w:val="004A2D7E"/>
    <w:rsid w:val="004A2DA9"/>
    <w:rsid w:val="004A2DB6"/>
    <w:rsid w:val="004A2DFB"/>
    <w:rsid w:val="004A2E18"/>
    <w:rsid w:val="004A2E49"/>
    <w:rsid w:val="004A2E4E"/>
    <w:rsid w:val="004A2F02"/>
    <w:rsid w:val="004A304D"/>
    <w:rsid w:val="004A3060"/>
    <w:rsid w:val="004A3087"/>
    <w:rsid w:val="004A3098"/>
    <w:rsid w:val="004A309E"/>
    <w:rsid w:val="004A30A6"/>
    <w:rsid w:val="004A30FD"/>
    <w:rsid w:val="004A3131"/>
    <w:rsid w:val="004A3191"/>
    <w:rsid w:val="004A31D9"/>
    <w:rsid w:val="004A3260"/>
    <w:rsid w:val="004A3583"/>
    <w:rsid w:val="004A36B0"/>
    <w:rsid w:val="004A3702"/>
    <w:rsid w:val="004A3717"/>
    <w:rsid w:val="004A37A9"/>
    <w:rsid w:val="004A3822"/>
    <w:rsid w:val="004A3827"/>
    <w:rsid w:val="004A3876"/>
    <w:rsid w:val="004A3895"/>
    <w:rsid w:val="004A38C7"/>
    <w:rsid w:val="004A3919"/>
    <w:rsid w:val="004A3924"/>
    <w:rsid w:val="004A3931"/>
    <w:rsid w:val="004A395B"/>
    <w:rsid w:val="004A39A3"/>
    <w:rsid w:val="004A3A14"/>
    <w:rsid w:val="004A3A58"/>
    <w:rsid w:val="004A3B31"/>
    <w:rsid w:val="004A3BAA"/>
    <w:rsid w:val="004A3BB0"/>
    <w:rsid w:val="004A3C36"/>
    <w:rsid w:val="004A3D00"/>
    <w:rsid w:val="004A3D11"/>
    <w:rsid w:val="004A3D43"/>
    <w:rsid w:val="004A3D5D"/>
    <w:rsid w:val="004A3DDF"/>
    <w:rsid w:val="004A3DEC"/>
    <w:rsid w:val="004A3E01"/>
    <w:rsid w:val="004A3E20"/>
    <w:rsid w:val="004A3E59"/>
    <w:rsid w:val="004A3E5B"/>
    <w:rsid w:val="004A3E61"/>
    <w:rsid w:val="004A3E83"/>
    <w:rsid w:val="004A3EDB"/>
    <w:rsid w:val="004A3F32"/>
    <w:rsid w:val="004A3FB7"/>
    <w:rsid w:val="004A406B"/>
    <w:rsid w:val="004A4095"/>
    <w:rsid w:val="004A40BA"/>
    <w:rsid w:val="004A4151"/>
    <w:rsid w:val="004A41C5"/>
    <w:rsid w:val="004A41E7"/>
    <w:rsid w:val="004A42AA"/>
    <w:rsid w:val="004A4315"/>
    <w:rsid w:val="004A431F"/>
    <w:rsid w:val="004A43D4"/>
    <w:rsid w:val="004A4484"/>
    <w:rsid w:val="004A44C8"/>
    <w:rsid w:val="004A44D1"/>
    <w:rsid w:val="004A452C"/>
    <w:rsid w:val="004A458D"/>
    <w:rsid w:val="004A46EB"/>
    <w:rsid w:val="004A4735"/>
    <w:rsid w:val="004A47B8"/>
    <w:rsid w:val="004A47C4"/>
    <w:rsid w:val="004A47DF"/>
    <w:rsid w:val="004A48FF"/>
    <w:rsid w:val="004A4962"/>
    <w:rsid w:val="004A49DE"/>
    <w:rsid w:val="004A49F1"/>
    <w:rsid w:val="004A4A11"/>
    <w:rsid w:val="004A4A74"/>
    <w:rsid w:val="004A4B83"/>
    <w:rsid w:val="004A4BC8"/>
    <w:rsid w:val="004A4BF8"/>
    <w:rsid w:val="004A4BFA"/>
    <w:rsid w:val="004A4C04"/>
    <w:rsid w:val="004A4C2D"/>
    <w:rsid w:val="004A4D1B"/>
    <w:rsid w:val="004A4D89"/>
    <w:rsid w:val="004A4EE0"/>
    <w:rsid w:val="004A4F0D"/>
    <w:rsid w:val="004A4F72"/>
    <w:rsid w:val="004A4FA6"/>
    <w:rsid w:val="004A4FE6"/>
    <w:rsid w:val="004A5036"/>
    <w:rsid w:val="004A5060"/>
    <w:rsid w:val="004A5145"/>
    <w:rsid w:val="004A5175"/>
    <w:rsid w:val="004A5205"/>
    <w:rsid w:val="004A5243"/>
    <w:rsid w:val="004A52C9"/>
    <w:rsid w:val="004A52EC"/>
    <w:rsid w:val="004A5381"/>
    <w:rsid w:val="004A53A1"/>
    <w:rsid w:val="004A53A6"/>
    <w:rsid w:val="004A53FB"/>
    <w:rsid w:val="004A5407"/>
    <w:rsid w:val="004A5442"/>
    <w:rsid w:val="004A54DE"/>
    <w:rsid w:val="004A5508"/>
    <w:rsid w:val="004A5545"/>
    <w:rsid w:val="004A5574"/>
    <w:rsid w:val="004A5600"/>
    <w:rsid w:val="004A561E"/>
    <w:rsid w:val="004A562A"/>
    <w:rsid w:val="004A565C"/>
    <w:rsid w:val="004A566A"/>
    <w:rsid w:val="004A56F0"/>
    <w:rsid w:val="004A56F6"/>
    <w:rsid w:val="004A56F9"/>
    <w:rsid w:val="004A57D5"/>
    <w:rsid w:val="004A57E7"/>
    <w:rsid w:val="004A57EE"/>
    <w:rsid w:val="004A582A"/>
    <w:rsid w:val="004A585B"/>
    <w:rsid w:val="004A585C"/>
    <w:rsid w:val="004A5882"/>
    <w:rsid w:val="004A58B6"/>
    <w:rsid w:val="004A58C4"/>
    <w:rsid w:val="004A58E3"/>
    <w:rsid w:val="004A59F5"/>
    <w:rsid w:val="004A5A1A"/>
    <w:rsid w:val="004A5A68"/>
    <w:rsid w:val="004A5A6D"/>
    <w:rsid w:val="004A5B21"/>
    <w:rsid w:val="004A5C7C"/>
    <w:rsid w:val="004A5D8D"/>
    <w:rsid w:val="004A5F78"/>
    <w:rsid w:val="004A60B7"/>
    <w:rsid w:val="004A6135"/>
    <w:rsid w:val="004A623D"/>
    <w:rsid w:val="004A624A"/>
    <w:rsid w:val="004A6250"/>
    <w:rsid w:val="004A63A6"/>
    <w:rsid w:val="004A642C"/>
    <w:rsid w:val="004A6479"/>
    <w:rsid w:val="004A6530"/>
    <w:rsid w:val="004A66C2"/>
    <w:rsid w:val="004A66F6"/>
    <w:rsid w:val="004A674B"/>
    <w:rsid w:val="004A674E"/>
    <w:rsid w:val="004A6763"/>
    <w:rsid w:val="004A67F7"/>
    <w:rsid w:val="004A681D"/>
    <w:rsid w:val="004A681E"/>
    <w:rsid w:val="004A682E"/>
    <w:rsid w:val="004A6858"/>
    <w:rsid w:val="004A6859"/>
    <w:rsid w:val="004A699A"/>
    <w:rsid w:val="004A6A07"/>
    <w:rsid w:val="004A6A27"/>
    <w:rsid w:val="004A6A65"/>
    <w:rsid w:val="004A6A73"/>
    <w:rsid w:val="004A6B53"/>
    <w:rsid w:val="004A6C0B"/>
    <w:rsid w:val="004A6C14"/>
    <w:rsid w:val="004A6C94"/>
    <w:rsid w:val="004A6D77"/>
    <w:rsid w:val="004A6EAA"/>
    <w:rsid w:val="004A6F0F"/>
    <w:rsid w:val="004A7012"/>
    <w:rsid w:val="004A7074"/>
    <w:rsid w:val="004A707B"/>
    <w:rsid w:val="004A710D"/>
    <w:rsid w:val="004A71AC"/>
    <w:rsid w:val="004A71AD"/>
    <w:rsid w:val="004A72D5"/>
    <w:rsid w:val="004A739F"/>
    <w:rsid w:val="004A7441"/>
    <w:rsid w:val="004A744E"/>
    <w:rsid w:val="004A74A2"/>
    <w:rsid w:val="004A74E8"/>
    <w:rsid w:val="004A7547"/>
    <w:rsid w:val="004A75DC"/>
    <w:rsid w:val="004A7624"/>
    <w:rsid w:val="004A7686"/>
    <w:rsid w:val="004A76C2"/>
    <w:rsid w:val="004A7740"/>
    <w:rsid w:val="004A77BF"/>
    <w:rsid w:val="004A7834"/>
    <w:rsid w:val="004A7976"/>
    <w:rsid w:val="004A79F3"/>
    <w:rsid w:val="004A7A17"/>
    <w:rsid w:val="004A7AA5"/>
    <w:rsid w:val="004A7BF1"/>
    <w:rsid w:val="004A7BF2"/>
    <w:rsid w:val="004A7BF7"/>
    <w:rsid w:val="004A7BFB"/>
    <w:rsid w:val="004A7C73"/>
    <w:rsid w:val="004A7CB8"/>
    <w:rsid w:val="004A7D1E"/>
    <w:rsid w:val="004A7E8C"/>
    <w:rsid w:val="004A7F21"/>
    <w:rsid w:val="004A7F74"/>
    <w:rsid w:val="004A7FAF"/>
    <w:rsid w:val="004A7FEC"/>
    <w:rsid w:val="004A7FFD"/>
    <w:rsid w:val="004B0207"/>
    <w:rsid w:val="004B02A1"/>
    <w:rsid w:val="004B02E4"/>
    <w:rsid w:val="004B02E7"/>
    <w:rsid w:val="004B02FB"/>
    <w:rsid w:val="004B035B"/>
    <w:rsid w:val="004B04AC"/>
    <w:rsid w:val="004B04C4"/>
    <w:rsid w:val="004B05B3"/>
    <w:rsid w:val="004B0634"/>
    <w:rsid w:val="004B06DD"/>
    <w:rsid w:val="004B06E0"/>
    <w:rsid w:val="004B072D"/>
    <w:rsid w:val="004B0749"/>
    <w:rsid w:val="004B078D"/>
    <w:rsid w:val="004B07EC"/>
    <w:rsid w:val="004B0854"/>
    <w:rsid w:val="004B090F"/>
    <w:rsid w:val="004B0955"/>
    <w:rsid w:val="004B097A"/>
    <w:rsid w:val="004B0997"/>
    <w:rsid w:val="004B0B87"/>
    <w:rsid w:val="004B0BCD"/>
    <w:rsid w:val="004B0BE4"/>
    <w:rsid w:val="004B0C6F"/>
    <w:rsid w:val="004B0CDD"/>
    <w:rsid w:val="004B0D26"/>
    <w:rsid w:val="004B0D50"/>
    <w:rsid w:val="004B0EA1"/>
    <w:rsid w:val="004B0EB4"/>
    <w:rsid w:val="004B0EF3"/>
    <w:rsid w:val="004B0F83"/>
    <w:rsid w:val="004B0FAD"/>
    <w:rsid w:val="004B0FF7"/>
    <w:rsid w:val="004B1163"/>
    <w:rsid w:val="004B11B7"/>
    <w:rsid w:val="004B11C5"/>
    <w:rsid w:val="004B11EA"/>
    <w:rsid w:val="004B11F7"/>
    <w:rsid w:val="004B1293"/>
    <w:rsid w:val="004B1310"/>
    <w:rsid w:val="004B13D6"/>
    <w:rsid w:val="004B1461"/>
    <w:rsid w:val="004B1490"/>
    <w:rsid w:val="004B14F4"/>
    <w:rsid w:val="004B1574"/>
    <w:rsid w:val="004B1581"/>
    <w:rsid w:val="004B1634"/>
    <w:rsid w:val="004B164C"/>
    <w:rsid w:val="004B16F2"/>
    <w:rsid w:val="004B1786"/>
    <w:rsid w:val="004B18A9"/>
    <w:rsid w:val="004B18B9"/>
    <w:rsid w:val="004B18BC"/>
    <w:rsid w:val="004B194C"/>
    <w:rsid w:val="004B1991"/>
    <w:rsid w:val="004B1A36"/>
    <w:rsid w:val="004B1AB6"/>
    <w:rsid w:val="004B1AC4"/>
    <w:rsid w:val="004B1AF9"/>
    <w:rsid w:val="004B1B2F"/>
    <w:rsid w:val="004B1C31"/>
    <w:rsid w:val="004B1C94"/>
    <w:rsid w:val="004B1CF6"/>
    <w:rsid w:val="004B1D22"/>
    <w:rsid w:val="004B1D8B"/>
    <w:rsid w:val="004B1D97"/>
    <w:rsid w:val="004B1DCF"/>
    <w:rsid w:val="004B1F11"/>
    <w:rsid w:val="004B1F57"/>
    <w:rsid w:val="004B1FD3"/>
    <w:rsid w:val="004B20FD"/>
    <w:rsid w:val="004B21F1"/>
    <w:rsid w:val="004B222D"/>
    <w:rsid w:val="004B2239"/>
    <w:rsid w:val="004B2329"/>
    <w:rsid w:val="004B2368"/>
    <w:rsid w:val="004B2417"/>
    <w:rsid w:val="004B246E"/>
    <w:rsid w:val="004B25C3"/>
    <w:rsid w:val="004B25D5"/>
    <w:rsid w:val="004B25F1"/>
    <w:rsid w:val="004B264A"/>
    <w:rsid w:val="004B266C"/>
    <w:rsid w:val="004B2675"/>
    <w:rsid w:val="004B277F"/>
    <w:rsid w:val="004B28E6"/>
    <w:rsid w:val="004B2924"/>
    <w:rsid w:val="004B2986"/>
    <w:rsid w:val="004B2A89"/>
    <w:rsid w:val="004B2AA5"/>
    <w:rsid w:val="004B2B41"/>
    <w:rsid w:val="004B2B66"/>
    <w:rsid w:val="004B2C7D"/>
    <w:rsid w:val="004B2CBE"/>
    <w:rsid w:val="004B2CE4"/>
    <w:rsid w:val="004B2CE6"/>
    <w:rsid w:val="004B2D5E"/>
    <w:rsid w:val="004B2D78"/>
    <w:rsid w:val="004B2DF8"/>
    <w:rsid w:val="004B2F98"/>
    <w:rsid w:val="004B3054"/>
    <w:rsid w:val="004B305F"/>
    <w:rsid w:val="004B3084"/>
    <w:rsid w:val="004B3092"/>
    <w:rsid w:val="004B30E8"/>
    <w:rsid w:val="004B311F"/>
    <w:rsid w:val="004B3161"/>
    <w:rsid w:val="004B31B9"/>
    <w:rsid w:val="004B320D"/>
    <w:rsid w:val="004B3232"/>
    <w:rsid w:val="004B327C"/>
    <w:rsid w:val="004B3294"/>
    <w:rsid w:val="004B3394"/>
    <w:rsid w:val="004B33D6"/>
    <w:rsid w:val="004B341E"/>
    <w:rsid w:val="004B3466"/>
    <w:rsid w:val="004B34D7"/>
    <w:rsid w:val="004B3507"/>
    <w:rsid w:val="004B3683"/>
    <w:rsid w:val="004B36C0"/>
    <w:rsid w:val="004B371A"/>
    <w:rsid w:val="004B3756"/>
    <w:rsid w:val="004B3776"/>
    <w:rsid w:val="004B389D"/>
    <w:rsid w:val="004B38B5"/>
    <w:rsid w:val="004B38C3"/>
    <w:rsid w:val="004B394F"/>
    <w:rsid w:val="004B3955"/>
    <w:rsid w:val="004B396D"/>
    <w:rsid w:val="004B39AE"/>
    <w:rsid w:val="004B3A35"/>
    <w:rsid w:val="004B3ABA"/>
    <w:rsid w:val="004B3AD8"/>
    <w:rsid w:val="004B3BC7"/>
    <w:rsid w:val="004B3BE0"/>
    <w:rsid w:val="004B3CFB"/>
    <w:rsid w:val="004B3D18"/>
    <w:rsid w:val="004B3D38"/>
    <w:rsid w:val="004B3DE6"/>
    <w:rsid w:val="004B3E15"/>
    <w:rsid w:val="004B3E35"/>
    <w:rsid w:val="004B3E51"/>
    <w:rsid w:val="004B3E58"/>
    <w:rsid w:val="004B3FE6"/>
    <w:rsid w:val="004B4133"/>
    <w:rsid w:val="004B414E"/>
    <w:rsid w:val="004B415A"/>
    <w:rsid w:val="004B4173"/>
    <w:rsid w:val="004B4225"/>
    <w:rsid w:val="004B4300"/>
    <w:rsid w:val="004B4318"/>
    <w:rsid w:val="004B437F"/>
    <w:rsid w:val="004B43A9"/>
    <w:rsid w:val="004B43E6"/>
    <w:rsid w:val="004B442B"/>
    <w:rsid w:val="004B4459"/>
    <w:rsid w:val="004B4535"/>
    <w:rsid w:val="004B4551"/>
    <w:rsid w:val="004B45C7"/>
    <w:rsid w:val="004B4667"/>
    <w:rsid w:val="004B46D6"/>
    <w:rsid w:val="004B4720"/>
    <w:rsid w:val="004B477D"/>
    <w:rsid w:val="004B4808"/>
    <w:rsid w:val="004B4912"/>
    <w:rsid w:val="004B4943"/>
    <w:rsid w:val="004B49FC"/>
    <w:rsid w:val="004B4A11"/>
    <w:rsid w:val="004B4A45"/>
    <w:rsid w:val="004B4A84"/>
    <w:rsid w:val="004B4AA8"/>
    <w:rsid w:val="004B4B0F"/>
    <w:rsid w:val="004B4B19"/>
    <w:rsid w:val="004B4BAC"/>
    <w:rsid w:val="004B4C6F"/>
    <w:rsid w:val="004B4C7F"/>
    <w:rsid w:val="004B4CC5"/>
    <w:rsid w:val="004B4CE3"/>
    <w:rsid w:val="004B4D1B"/>
    <w:rsid w:val="004B4DB1"/>
    <w:rsid w:val="004B4EC2"/>
    <w:rsid w:val="004B4EDA"/>
    <w:rsid w:val="004B4EDD"/>
    <w:rsid w:val="004B4EDE"/>
    <w:rsid w:val="004B4F45"/>
    <w:rsid w:val="004B4FB5"/>
    <w:rsid w:val="004B5018"/>
    <w:rsid w:val="004B5062"/>
    <w:rsid w:val="004B512B"/>
    <w:rsid w:val="004B51C7"/>
    <w:rsid w:val="004B5269"/>
    <w:rsid w:val="004B540E"/>
    <w:rsid w:val="004B5449"/>
    <w:rsid w:val="004B5474"/>
    <w:rsid w:val="004B54A1"/>
    <w:rsid w:val="004B54EC"/>
    <w:rsid w:val="004B5521"/>
    <w:rsid w:val="004B55DD"/>
    <w:rsid w:val="004B5643"/>
    <w:rsid w:val="004B567C"/>
    <w:rsid w:val="004B56EE"/>
    <w:rsid w:val="004B5712"/>
    <w:rsid w:val="004B571F"/>
    <w:rsid w:val="004B57B4"/>
    <w:rsid w:val="004B5810"/>
    <w:rsid w:val="004B589D"/>
    <w:rsid w:val="004B58BF"/>
    <w:rsid w:val="004B58C4"/>
    <w:rsid w:val="004B5977"/>
    <w:rsid w:val="004B59DA"/>
    <w:rsid w:val="004B59ED"/>
    <w:rsid w:val="004B5A41"/>
    <w:rsid w:val="004B5AA9"/>
    <w:rsid w:val="004B5AB7"/>
    <w:rsid w:val="004B5AF6"/>
    <w:rsid w:val="004B5B3B"/>
    <w:rsid w:val="004B5B42"/>
    <w:rsid w:val="004B5B57"/>
    <w:rsid w:val="004B5B77"/>
    <w:rsid w:val="004B5BC2"/>
    <w:rsid w:val="004B5BD5"/>
    <w:rsid w:val="004B5BFE"/>
    <w:rsid w:val="004B5C7B"/>
    <w:rsid w:val="004B5C84"/>
    <w:rsid w:val="004B5CC3"/>
    <w:rsid w:val="004B5D09"/>
    <w:rsid w:val="004B5D1E"/>
    <w:rsid w:val="004B5DA6"/>
    <w:rsid w:val="004B5E0F"/>
    <w:rsid w:val="004B5E35"/>
    <w:rsid w:val="004B5E49"/>
    <w:rsid w:val="004B5E8B"/>
    <w:rsid w:val="004B5EB1"/>
    <w:rsid w:val="004B5ED5"/>
    <w:rsid w:val="004B5EF0"/>
    <w:rsid w:val="004B5FCF"/>
    <w:rsid w:val="004B602B"/>
    <w:rsid w:val="004B61FE"/>
    <w:rsid w:val="004B6239"/>
    <w:rsid w:val="004B627D"/>
    <w:rsid w:val="004B628E"/>
    <w:rsid w:val="004B62DE"/>
    <w:rsid w:val="004B6348"/>
    <w:rsid w:val="004B6419"/>
    <w:rsid w:val="004B6499"/>
    <w:rsid w:val="004B6534"/>
    <w:rsid w:val="004B6621"/>
    <w:rsid w:val="004B66A7"/>
    <w:rsid w:val="004B66AF"/>
    <w:rsid w:val="004B678F"/>
    <w:rsid w:val="004B67C0"/>
    <w:rsid w:val="004B67EE"/>
    <w:rsid w:val="004B68A5"/>
    <w:rsid w:val="004B68B4"/>
    <w:rsid w:val="004B693A"/>
    <w:rsid w:val="004B695B"/>
    <w:rsid w:val="004B69AD"/>
    <w:rsid w:val="004B6A2F"/>
    <w:rsid w:val="004B6A39"/>
    <w:rsid w:val="004B6A66"/>
    <w:rsid w:val="004B6AFF"/>
    <w:rsid w:val="004B6B7B"/>
    <w:rsid w:val="004B6D1B"/>
    <w:rsid w:val="004B6D7B"/>
    <w:rsid w:val="004B6EB9"/>
    <w:rsid w:val="004B6EBA"/>
    <w:rsid w:val="004B6F65"/>
    <w:rsid w:val="004B6FC7"/>
    <w:rsid w:val="004B706E"/>
    <w:rsid w:val="004B70F0"/>
    <w:rsid w:val="004B7138"/>
    <w:rsid w:val="004B71DA"/>
    <w:rsid w:val="004B7263"/>
    <w:rsid w:val="004B7316"/>
    <w:rsid w:val="004B74BA"/>
    <w:rsid w:val="004B74F9"/>
    <w:rsid w:val="004B759D"/>
    <w:rsid w:val="004B75AC"/>
    <w:rsid w:val="004B76F6"/>
    <w:rsid w:val="004B76FA"/>
    <w:rsid w:val="004B778E"/>
    <w:rsid w:val="004B77EE"/>
    <w:rsid w:val="004B781A"/>
    <w:rsid w:val="004B78C3"/>
    <w:rsid w:val="004B78DF"/>
    <w:rsid w:val="004B7977"/>
    <w:rsid w:val="004B797F"/>
    <w:rsid w:val="004B79C7"/>
    <w:rsid w:val="004B7ADC"/>
    <w:rsid w:val="004B7B48"/>
    <w:rsid w:val="004B7B62"/>
    <w:rsid w:val="004B7BAF"/>
    <w:rsid w:val="004B7C39"/>
    <w:rsid w:val="004B7CF4"/>
    <w:rsid w:val="004B7E39"/>
    <w:rsid w:val="004B7F2F"/>
    <w:rsid w:val="004B7F86"/>
    <w:rsid w:val="004B7F9E"/>
    <w:rsid w:val="004B7FC8"/>
    <w:rsid w:val="004C0024"/>
    <w:rsid w:val="004C00BD"/>
    <w:rsid w:val="004C00BF"/>
    <w:rsid w:val="004C00D7"/>
    <w:rsid w:val="004C0171"/>
    <w:rsid w:val="004C019D"/>
    <w:rsid w:val="004C01C3"/>
    <w:rsid w:val="004C022C"/>
    <w:rsid w:val="004C02CB"/>
    <w:rsid w:val="004C02E6"/>
    <w:rsid w:val="004C02E9"/>
    <w:rsid w:val="004C035E"/>
    <w:rsid w:val="004C0379"/>
    <w:rsid w:val="004C0469"/>
    <w:rsid w:val="004C0491"/>
    <w:rsid w:val="004C0500"/>
    <w:rsid w:val="004C05D6"/>
    <w:rsid w:val="004C05ED"/>
    <w:rsid w:val="004C0614"/>
    <w:rsid w:val="004C0656"/>
    <w:rsid w:val="004C066E"/>
    <w:rsid w:val="004C06AE"/>
    <w:rsid w:val="004C078F"/>
    <w:rsid w:val="004C08C7"/>
    <w:rsid w:val="004C08E4"/>
    <w:rsid w:val="004C08FD"/>
    <w:rsid w:val="004C09D5"/>
    <w:rsid w:val="004C0AFF"/>
    <w:rsid w:val="004C0B08"/>
    <w:rsid w:val="004C0B72"/>
    <w:rsid w:val="004C0BC7"/>
    <w:rsid w:val="004C0C2F"/>
    <w:rsid w:val="004C0C57"/>
    <w:rsid w:val="004C0CA2"/>
    <w:rsid w:val="004C0CB2"/>
    <w:rsid w:val="004C0CD6"/>
    <w:rsid w:val="004C0DC6"/>
    <w:rsid w:val="004C0E16"/>
    <w:rsid w:val="004C0E29"/>
    <w:rsid w:val="004C0E67"/>
    <w:rsid w:val="004C0E84"/>
    <w:rsid w:val="004C0F02"/>
    <w:rsid w:val="004C0FA7"/>
    <w:rsid w:val="004C106F"/>
    <w:rsid w:val="004C1142"/>
    <w:rsid w:val="004C1147"/>
    <w:rsid w:val="004C11D4"/>
    <w:rsid w:val="004C1289"/>
    <w:rsid w:val="004C1294"/>
    <w:rsid w:val="004C12F9"/>
    <w:rsid w:val="004C1452"/>
    <w:rsid w:val="004C145A"/>
    <w:rsid w:val="004C146A"/>
    <w:rsid w:val="004C1510"/>
    <w:rsid w:val="004C1546"/>
    <w:rsid w:val="004C1560"/>
    <w:rsid w:val="004C1582"/>
    <w:rsid w:val="004C15A4"/>
    <w:rsid w:val="004C167C"/>
    <w:rsid w:val="004C16C9"/>
    <w:rsid w:val="004C172E"/>
    <w:rsid w:val="004C189F"/>
    <w:rsid w:val="004C18AA"/>
    <w:rsid w:val="004C18B6"/>
    <w:rsid w:val="004C195B"/>
    <w:rsid w:val="004C19E5"/>
    <w:rsid w:val="004C1A62"/>
    <w:rsid w:val="004C1ACB"/>
    <w:rsid w:val="004C1B09"/>
    <w:rsid w:val="004C1B2B"/>
    <w:rsid w:val="004C1B55"/>
    <w:rsid w:val="004C1BBC"/>
    <w:rsid w:val="004C1E19"/>
    <w:rsid w:val="004C1EDD"/>
    <w:rsid w:val="004C1F29"/>
    <w:rsid w:val="004C1F58"/>
    <w:rsid w:val="004C20D1"/>
    <w:rsid w:val="004C2151"/>
    <w:rsid w:val="004C21F6"/>
    <w:rsid w:val="004C227E"/>
    <w:rsid w:val="004C22CD"/>
    <w:rsid w:val="004C2332"/>
    <w:rsid w:val="004C2345"/>
    <w:rsid w:val="004C237B"/>
    <w:rsid w:val="004C246E"/>
    <w:rsid w:val="004C2507"/>
    <w:rsid w:val="004C2676"/>
    <w:rsid w:val="004C2707"/>
    <w:rsid w:val="004C27E5"/>
    <w:rsid w:val="004C28EC"/>
    <w:rsid w:val="004C2992"/>
    <w:rsid w:val="004C29F1"/>
    <w:rsid w:val="004C2A11"/>
    <w:rsid w:val="004C2ABF"/>
    <w:rsid w:val="004C2B60"/>
    <w:rsid w:val="004C2B9E"/>
    <w:rsid w:val="004C2C93"/>
    <w:rsid w:val="004C2CFF"/>
    <w:rsid w:val="004C2D80"/>
    <w:rsid w:val="004C2D89"/>
    <w:rsid w:val="004C2E53"/>
    <w:rsid w:val="004C2FF5"/>
    <w:rsid w:val="004C302D"/>
    <w:rsid w:val="004C306D"/>
    <w:rsid w:val="004C30EC"/>
    <w:rsid w:val="004C31D7"/>
    <w:rsid w:val="004C3279"/>
    <w:rsid w:val="004C331B"/>
    <w:rsid w:val="004C331C"/>
    <w:rsid w:val="004C33C6"/>
    <w:rsid w:val="004C3426"/>
    <w:rsid w:val="004C345A"/>
    <w:rsid w:val="004C3488"/>
    <w:rsid w:val="004C34B9"/>
    <w:rsid w:val="004C359C"/>
    <w:rsid w:val="004C366E"/>
    <w:rsid w:val="004C36BE"/>
    <w:rsid w:val="004C374A"/>
    <w:rsid w:val="004C37E2"/>
    <w:rsid w:val="004C3836"/>
    <w:rsid w:val="004C3887"/>
    <w:rsid w:val="004C397D"/>
    <w:rsid w:val="004C3985"/>
    <w:rsid w:val="004C3A01"/>
    <w:rsid w:val="004C3AA7"/>
    <w:rsid w:val="004C3AAD"/>
    <w:rsid w:val="004C3ABA"/>
    <w:rsid w:val="004C3B26"/>
    <w:rsid w:val="004C3B3F"/>
    <w:rsid w:val="004C3C2F"/>
    <w:rsid w:val="004C3C3D"/>
    <w:rsid w:val="004C3CBB"/>
    <w:rsid w:val="004C3D3D"/>
    <w:rsid w:val="004C3DCA"/>
    <w:rsid w:val="004C3DEC"/>
    <w:rsid w:val="004C3F17"/>
    <w:rsid w:val="004C3F23"/>
    <w:rsid w:val="004C3F3C"/>
    <w:rsid w:val="004C3F63"/>
    <w:rsid w:val="004C3F91"/>
    <w:rsid w:val="004C3F9F"/>
    <w:rsid w:val="004C3FDE"/>
    <w:rsid w:val="004C3FF7"/>
    <w:rsid w:val="004C413F"/>
    <w:rsid w:val="004C4223"/>
    <w:rsid w:val="004C427B"/>
    <w:rsid w:val="004C42D8"/>
    <w:rsid w:val="004C432E"/>
    <w:rsid w:val="004C43F9"/>
    <w:rsid w:val="004C441E"/>
    <w:rsid w:val="004C454B"/>
    <w:rsid w:val="004C459F"/>
    <w:rsid w:val="004C462A"/>
    <w:rsid w:val="004C462E"/>
    <w:rsid w:val="004C4632"/>
    <w:rsid w:val="004C4677"/>
    <w:rsid w:val="004C467A"/>
    <w:rsid w:val="004C46C8"/>
    <w:rsid w:val="004C483A"/>
    <w:rsid w:val="004C484E"/>
    <w:rsid w:val="004C4887"/>
    <w:rsid w:val="004C4893"/>
    <w:rsid w:val="004C48BA"/>
    <w:rsid w:val="004C48EF"/>
    <w:rsid w:val="004C48FA"/>
    <w:rsid w:val="004C493A"/>
    <w:rsid w:val="004C49A9"/>
    <w:rsid w:val="004C49CC"/>
    <w:rsid w:val="004C4A1A"/>
    <w:rsid w:val="004C4A31"/>
    <w:rsid w:val="004C4A79"/>
    <w:rsid w:val="004C4A7C"/>
    <w:rsid w:val="004C4AA6"/>
    <w:rsid w:val="004C4B10"/>
    <w:rsid w:val="004C4B1B"/>
    <w:rsid w:val="004C4B84"/>
    <w:rsid w:val="004C4D17"/>
    <w:rsid w:val="004C4D2D"/>
    <w:rsid w:val="004C4D74"/>
    <w:rsid w:val="004C4D96"/>
    <w:rsid w:val="004C4E62"/>
    <w:rsid w:val="004C4E64"/>
    <w:rsid w:val="004C4E72"/>
    <w:rsid w:val="004C4EB4"/>
    <w:rsid w:val="004C4F7D"/>
    <w:rsid w:val="004C5014"/>
    <w:rsid w:val="004C5060"/>
    <w:rsid w:val="004C507B"/>
    <w:rsid w:val="004C508D"/>
    <w:rsid w:val="004C50CF"/>
    <w:rsid w:val="004C512E"/>
    <w:rsid w:val="004C51B9"/>
    <w:rsid w:val="004C52B4"/>
    <w:rsid w:val="004C52B5"/>
    <w:rsid w:val="004C5320"/>
    <w:rsid w:val="004C535A"/>
    <w:rsid w:val="004C53BF"/>
    <w:rsid w:val="004C53EB"/>
    <w:rsid w:val="004C546C"/>
    <w:rsid w:val="004C54B6"/>
    <w:rsid w:val="004C54DC"/>
    <w:rsid w:val="004C5519"/>
    <w:rsid w:val="004C5523"/>
    <w:rsid w:val="004C557E"/>
    <w:rsid w:val="004C5611"/>
    <w:rsid w:val="004C56B5"/>
    <w:rsid w:val="004C571A"/>
    <w:rsid w:val="004C5749"/>
    <w:rsid w:val="004C5778"/>
    <w:rsid w:val="004C58C7"/>
    <w:rsid w:val="004C5A43"/>
    <w:rsid w:val="004C5A7A"/>
    <w:rsid w:val="004C5BC2"/>
    <w:rsid w:val="004C5BD3"/>
    <w:rsid w:val="004C5C17"/>
    <w:rsid w:val="004C5C2C"/>
    <w:rsid w:val="004C5C6E"/>
    <w:rsid w:val="004C5C91"/>
    <w:rsid w:val="004C5CE1"/>
    <w:rsid w:val="004C5CFC"/>
    <w:rsid w:val="004C5D31"/>
    <w:rsid w:val="004C5D33"/>
    <w:rsid w:val="004C5E35"/>
    <w:rsid w:val="004C5E36"/>
    <w:rsid w:val="004C5E8B"/>
    <w:rsid w:val="004C5F27"/>
    <w:rsid w:val="004C5F5F"/>
    <w:rsid w:val="004C6014"/>
    <w:rsid w:val="004C6075"/>
    <w:rsid w:val="004C6229"/>
    <w:rsid w:val="004C6266"/>
    <w:rsid w:val="004C62D0"/>
    <w:rsid w:val="004C63C0"/>
    <w:rsid w:val="004C6478"/>
    <w:rsid w:val="004C6485"/>
    <w:rsid w:val="004C64C1"/>
    <w:rsid w:val="004C6503"/>
    <w:rsid w:val="004C6564"/>
    <w:rsid w:val="004C65AC"/>
    <w:rsid w:val="004C664D"/>
    <w:rsid w:val="004C66FD"/>
    <w:rsid w:val="004C6735"/>
    <w:rsid w:val="004C676D"/>
    <w:rsid w:val="004C68D3"/>
    <w:rsid w:val="004C6958"/>
    <w:rsid w:val="004C69A3"/>
    <w:rsid w:val="004C69FE"/>
    <w:rsid w:val="004C6AF6"/>
    <w:rsid w:val="004C6B72"/>
    <w:rsid w:val="004C6C48"/>
    <w:rsid w:val="004C6C49"/>
    <w:rsid w:val="004C6CBB"/>
    <w:rsid w:val="004C6D40"/>
    <w:rsid w:val="004C6D4B"/>
    <w:rsid w:val="004C6D54"/>
    <w:rsid w:val="004C6D57"/>
    <w:rsid w:val="004C6DB1"/>
    <w:rsid w:val="004C6E5A"/>
    <w:rsid w:val="004C6E5B"/>
    <w:rsid w:val="004C6E5E"/>
    <w:rsid w:val="004C6ECF"/>
    <w:rsid w:val="004C6F30"/>
    <w:rsid w:val="004C7160"/>
    <w:rsid w:val="004C7168"/>
    <w:rsid w:val="004C71B6"/>
    <w:rsid w:val="004C731C"/>
    <w:rsid w:val="004C7396"/>
    <w:rsid w:val="004C739D"/>
    <w:rsid w:val="004C74B2"/>
    <w:rsid w:val="004C74E7"/>
    <w:rsid w:val="004C7540"/>
    <w:rsid w:val="004C7546"/>
    <w:rsid w:val="004C7608"/>
    <w:rsid w:val="004C7680"/>
    <w:rsid w:val="004C76B9"/>
    <w:rsid w:val="004C774D"/>
    <w:rsid w:val="004C776A"/>
    <w:rsid w:val="004C789E"/>
    <w:rsid w:val="004C78CE"/>
    <w:rsid w:val="004C7968"/>
    <w:rsid w:val="004C79B7"/>
    <w:rsid w:val="004C7A70"/>
    <w:rsid w:val="004C7B02"/>
    <w:rsid w:val="004C7B4A"/>
    <w:rsid w:val="004C7B6B"/>
    <w:rsid w:val="004C7B91"/>
    <w:rsid w:val="004C7C01"/>
    <w:rsid w:val="004C7CA7"/>
    <w:rsid w:val="004C7D2D"/>
    <w:rsid w:val="004C7D81"/>
    <w:rsid w:val="004C7D97"/>
    <w:rsid w:val="004C7DCB"/>
    <w:rsid w:val="004C7E45"/>
    <w:rsid w:val="004C7E7D"/>
    <w:rsid w:val="004C7E7F"/>
    <w:rsid w:val="004C7EFB"/>
    <w:rsid w:val="004C7F24"/>
    <w:rsid w:val="004C7FC7"/>
    <w:rsid w:val="004D002D"/>
    <w:rsid w:val="004D0085"/>
    <w:rsid w:val="004D00A0"/>
    <w:rsid w:val="004D00E9"/>
    <w:rsid w:val="004D0132"/>
    <w:rsid w:val="004D013C"/>
    <w:rsid w:val="004D016C"/>
    <w:rsid w:val="004D017A"/>
    <w:rsid w:val="004D01DF"/>
    <w:rsid w:val="004D024E"/>
    <w:rsid w:val="004D033B"/>
    <w:rsid w:val="004D03A8"/>
    <w:rsid w:val="004D0442"/>
    <w:rsid w:val="004D0446"/>
    <w:rsid w:val="004D04EC"/>
    <w:rsid w:val="004D0518"/>
    <w:rsid w:val="004D05FC"/>
    <w:rsid w:val="004D06D4"/>
    <w:rsid w:val="004D06FA"/>
    <w:rsid w:val="004D07B7"/>
    <w:rsid w:val="004D0832"/>
    <w:rsid w:val="004D0983"/>
    <w:rsid w:val="004D0A7E"/>
    <w:rsid w:val="004D0A84"/>
    <w:rsid w:val="004D0ACA"/>
    <w:rsid w:val="004D0B0D"/>
    <w:rsid w:val="004D0BAB"/>
    <w:rsid w:val="004D0CC6"/>
    <w:rsid w:val="004D0D66"/>
    <w:rsid w:val="004D0D91"/>
    <w:rsid w:val="004D0E0C"/>
    <w:rsid w:val="004D0EB9"/>
    <w:rsid w:val="004D0EFD"/>
    <w:rsid w:val="004D0F71"/>
    <w:rsid w:val="004D0F7A"/>
    <w:rsid w:val="004D1042"/>
    <w:rsid w:val="004D10D3"/>
    <w:rsid w:val="004D10DC"/>
    <w:rsid w:val="004D1250"/>
    <w:rsid w:val="004D1335"/>
    <w:rsid w:val="004D1351"/>
    <w:rsid w:val="004D138A"/>
    <w:rsid w:val="004D1438"/>
    <w:rsid w:val="004D143C"/>
    <w:rsid w:val="004D144F"/>
    <w:rsid w:val="004D146B"/>
    <w:rsid w:val="004D150F"/>
    <w:rsid w:val="004D15AC"/>
    <w:rsid w:val="004D15B4"/>
    <w:rsid w:val="004D15EF"/>
    <w:rsid w:val="004D1611"/>
    <w:rsid w:val="004D163B"/>
    <w:rsid w:val="004D1689"/>
    <w:rsid w:val="004D169A"/>
    <w:rsid w:val="004D16C2"/>
    <w:rsid w:val="004D16EE"/>
    <w:rsid w:val="004D1701"/>
    <w:rsid w:val="004D1755"/>
    <w:rsid w:val="004D179E"/>
    <w:rsid w:val="004D192D"/>
    <w:rsid w:val="004D1957"/>
    <w:rsid w:val="004D19A5"/>
    <w:rsid w:val="004D1A24"/>
    <w:rsid w:val="004D1A83"/>
    <w:rsid w:val="004D1ACA"/>
    <w:rsid w:val="004D1ACC"/>
    <w:rsid w:val="004D1B59"/>
    <w:rsid w:val="004D1B99"/>
    <w:rsid w:val="004D1CF8"/>
    <w:rsid w:val="004D1D95"/>
    <w:rsid w:val="004D1D97"/>
    <w:rsid w:val="004D1D9B"/>
    <w:rsid w:val="004D1E32"/>
    <w:rsid w:val="004D1E5D"/>
    <w:rsid w:val="004D1E9A"/>
    <w:rsid w:val="004D1EC8"/>
    <w:rsid w:val="004D1F08"/>
    <w:rsid w:val="004D1F10"/>
    <w:rsid w:val="004D1F32"/>
    <w:rsid w:val="004D1F63"/>
    <w:rsid w:val="004D1FA7"/>
    <w:rsid w:val="004D200B"/>
    <w:rsid w:val="004D2095"/>
    <w:rsid w:val="004D20AC"/>
    <w:rsid w:val="004D20D1"/>
    <w:rsid w:val="004D20DC"/>
    <w:rsid w:val="004D2171"/>
    <w:rsid w:val="004D21A9"/>
    <w:rsid w:val="004D222F"/>
    <w:rsid w:val="004D2275"/>
    <w:rsid w:val="004D23A8"/>
    <w:rsid w:val="004D248F"/>
    <w:rsid w:val="004D24BD"/>
    <w:rsid w:val="004D256F"/>
    <w:rsid w:val="004D258C"/>
    <w:rsid w:val="004D25B2"/>
    <w:rsid w:val="004D2660"/>
    <w:rsid w:val="004D2673"/>
    <w:rsid w:val="004D2688"/>
    <w:rsid w:val="004D269A"/>
    <w:rsid w:val="004D26B6"/>
    <w:rsid w:val="004D2720"/>
    <w:rsid w:val="004D275F"/>
    <w:rsid w:val="004D27A2"/>
    <w:rsid w:val="004D284B"/>
    <w:rsid w:val="004D286E"/>
    <w:rsid w:val="004D28B8"/>
    <w:rsid w:val="004D28E5"/>
    <w:rsid w:val="004D295E"/>
    <w:rsid w:val="004D2A9A"/>
    <w:rsid w:val="004D2AF8"/>
    <w:rsid w:val="004D2B06"/>
    <w:rsid w:val="004D2B22"/>
    <w:rsid w:val="004D2BC8"/>
    <w:rsid w:val="004D2CC2"/>
    <w:rsid w:val="004D2D35"/>
    <w:rsid w:val="004D2E62"/>
    <w:rsid w:val="004D2EF6"/>
    <w:rsid w:val="004D2F0B"/>
    <w:rsid w:val="004D2F70"/>
    <w:rsid w:val="004D2FC6"/>
    <w:rsid w:val="004D302C"/>
    <w:rsid w:val="004D306D"/>
    <w:rsid w:val="004D30FE"/>
    <w:rsid w:val="004D3107"/>
    <w:rsid w:val="004D3277"/>
    <w:rsid w:val="004D32BF"/>
    <w:rsid w:val="004D334B"/>
    <w:rsid w:val="004D33C1"/>
    <w:rsid w:val="004D34ED"/>
    <w:rsid w:val="004D3533"/>
    <w:rsid w:val="004D35CE"/>
    <w:rsid w:val="004D360F"/>
    <w:rsid w:val="004D3653"/>
    <w:rsid w:val="004D3658"/>
    <w:rsid w:val="004D36D3"/>
    <w:rsid w:val="004D3741"/>
    <w:rsid w:val="004D3848"/>
    <w:rsid w:val="004D3921"/>
    <w:rsid w:val="004D3937"/>
    <w:rsid w:val="004D3984"/>
    <w:rsid w:val="004D3A2F"/>
    <w:rsid w:val="004D3A42"/>
    <w:rsid w:val="004D3A79"/>
    <w:rsid w:val="004D3A89"/>
    <w:rsid w:val="004D3AC1"/>
    <w:rsid w:val="004D3B46"/>
    <w:rsid w:val="004D3C0D"/>
    <w:rsid w:val="004D3C1F"/>
    <w:rsid w:val="004D3C58"/>
    <w:rsid w:val="004D3C6D"/>
    <w:rsid w:val="004D3D03"/>
    <w:rsid w:val="004D3D39"/>
    <w:rsid w:val="004D3D5A"/>
    <w:rsid w:val="004D3D76"/>
    <w:rsid w:val="004D3DB0"/>
    <w:rsid w:val="004D3EF9"/>
    <w:rsid w:val="004D3F4C"/>
    <w:rsid w:val="004D3F85"/>
    <w:rsid w:val="004D3F95"/>
    <w:rsid w:val="004D4008"/>
    <w:rsid w:val="004D4179"/>
    <w:rsid w:val="004D41EF"/>
    <w:rsid w:val="004D4242"/>
    <w:rsid w:val="004D425E"/>
    <w:rsid w:val="004D42E1"/>
    <w:rsid w:val="004D4312"/>
    <w:rsid w:val="004D438B"/>
    <w:rsid w:val="004D4400"/>
    <w:rsid w:val="004D442E"/>
    <w:rsid w:val="004D44D5"/>
    <w:rsid w:val="004D44FE"/>
    <w:rsid w:val="004D4527"/>
    <w:rsid w:val="004D4578"/>
    <w:rsid w:val="004D45F8"/>
    <w:rsid w:val="004D4710"/>
    <w:rsid w:val="004D471F"/>
    <w:rsid w:val="004D47DA"/>
    <w:rsid w:val="004D47E1"/>
    <w:rsid w:val="004D480B"/>
    <w:rsid w:val="004D4830"/>
    <w:rsid w:val="004D48F0"/>
    <w:rsid w:val="004D4960"/>
    <w:rsid w:val="004D49AD"/>
    <w:rsid w:val="004D49D0"/>
    <w:rsid w:val="004D4D14"/>
    <w:rsid w:val="004D4E85"/>
    <w:rsid w:val="004D4EF8"/>
    <w:rsid w:val="004D4F28"/>
    <w:rsid w:val="004D4FB3"/>
    <w:rsid w:val="004D4FB4"/>
    <w:rsid w:val="004D507F"/>
    <w:rsid w:val="004D5080"/>
    <w:rsid w:val="004D5083"/>
    <w:rsid w:val="004D5179"/>
    <w:rsid w:val="004D5223"/>
    <w:rsid w:val="004D5236"/>
    <w:rsid w:val="004D5254"/>
    <w:rsid w:val="004D528C"/>
    <w:rsid w:val="004D53C5"/>
    <w:rsid w:val="004D53F5"/>
    <w:rsid w:val="004D5471"/>
    <w:rsid w:val="004D547F"/>
    <w:rsid w:val="004D5508"/>
    <w:rsid w:val="004D550D"/>
    <w:rsid w:val="004D55A2"/>
    <w:rsid w:val="004D55BA"/>
    <w:rsid w:val="004D5607"/>
    <w:rsid w:val="004D564A"/>
    <w:rsid w:val="004D57FD"/>
    <w:rsid w:val="004D5875"/>
    <w:rsid w:val="004D58A5"/>
    <w:rsid w:val="004D5912"/>
    <w:rsid w:val="004D5926"/>
    <w:rsid w:val="004D593F"/>
    <w:rsid w:val="004D5A4E"/>
    <w:rsid w:val="004D5A5F"/>
    <w:rsid w:val="004D5A76"/>
    <w:rsid w:val="004D5AAF"/>
    <w:rsid w:val="004D5BCA"/>
    <w:rsid w:val="004D5BF9"/>
    <w:rsid w:val="004D5C8C"/>
    <w:rsid w:val="004D5D8A"/>
    <w:rsid w:val="004D5DC8"/>
    <w:rsid w:val="004D5E20"/>
    <w:rsid w:val="004D5EE5"/>
    <w:rsid w:val="004D5EFD"/>
    <w:rsid w:val="004D5EFF"/>
    <w:rsid w:val="004D5F24"/>
    <w:rsid w:val="004D5F2E"/>
    <w:rsid w:val="004D6025"/>
    <w:rsid w:val="004D6033"/>
    <w:rsid w:val="004D605D"/>
    <w:rsid w:val="004D60EE"/>
    <w:rsid w:val="004D6172"/>
    <w:rsid w:val="004D6192"/>
    <w:rsid w:val="004D619E"/>
    <w:rsid w:val="004D61B6"/>
    <w:rsid w:val="004D6244"/>
    <w:rsid w:val="004D626A"/>
    <w:rsid w:val="004D628B"/>
    <w:rsid w:val="004D62EA"/>
    <w:rsid w:val="004D633F"/>
    <w:rsid w:val="004D6341"/>
    <w:rsid w:val="004D634C"/>
    <w:rsid w:val="004D63A9"/>
    <w:rsid w:val="004D6412"/>
    <w:rsid w:val="004D6425"/>
    <w:rsid w:val="004D6485"/>
    <w:rsid w:val="004D6557"/>
    <w:rsid w:val="004D65B7"/>
    <w:rsid w:val="004D664A"/>
    <w:rsid w:val="004D6760"/>
    <w:rsid w:val="004D6780"/>
    <w:rsid w:val="004D67C7"/>
    <w:rsid w:val="004D67F9"/>
    <w:rsid w:val="004D680A"/>
    <w:rsid w:val="004D681A"/>
    <w:rsid w:val="004D6832"/>
    <w:rsid w:val="004D6906"/>
    <w:rsid w:val="004D698A"/>
    <w:rsid w:val="004D69E9"/>
    <w:rsid w:val="004D6A31"/>
    <w:rsid w:val="004D6A66"/>
    <w:rsid w:val="004D6A96"/>
    <w:rsid w:val="004D6BA9"/>
    <w:rsid w:val="004D6BB0"/>
    <w:rsid w:val="004D6BE8"/>
    <w:rsid w:val="004D6C9A"/>
    <w:rsid w:val="004D6CE8"/>
    <w:rsid w:val="004D6D20"/>
    <w:rsid w:val="004D6DE5"/>
    <w:rsid w:val="004D6DFF"/>
    <w:rsid w:val="004D6E5C"/>
    <w:rsid w:val="004D6E8A"/>
    <w:rsid w:val="004D6EAC"/>
    <w:rsid w:val="004D6EE1"/>
    <w:rsid w:val="004D6F0B"/>
    <w:rsid w:val="004D6F1D"/>
    <w:rsid w:val="004D6F32"/>
    <w:rsid w:val="004D6F45"/>
    <w:rsid w:val="004D6F62"/>
    <w:rsid w:val="004D6FBC"/>
    <w:rsid w:val="004D7038"/>
    <w:rsid w:val="004D70B0"/>
    <w:rsid w:val="004D70B7"/>
    <w:rsid w:val="004D70CD"/>
    <w:rsid w:val="004D7120"/>
    <w:rsid w:val="004D725D"/>
    <w:rsid w:val="004D7274"/>
    <w:rsid w:val="004D72A8"/>
    <w:rsid w:val="004D7311"/>
    <w:rsid w:val="004D7343"/>
    <w:rsid w:val="004D7434"/>
    <w:rsid w:val="004D7454"/>
    <w:rsid w:val="004D747B"/>
    <w:rsid w:val="004D74AF"/>
    <w:rsid w:val="004D74D7"/>
    <w:rsid w:val="004D74FC"/>
    <w:rsid w:val="004D7546"/>
    <w:rsid w:val="004D75FE"/>
    <w:rsid w:val="004D76B8"/>
    <w:rsid w:val="004D76E4"/>
    <w:rsid w:val="004D7753"/>
    <w:rsid w:val="004D775C"/>
    <w:rsid w:val="004D779F"/>
    <w:rsid w:val="004D77B7"/>
    <w:rsid w:val="004D77E1"/>
    <w:rsid w:val="004D7800"/>
    <w:rsid w:val="004D7898"/>
    <w:rsid w:val="004D78BA"/>
    <w:rsid w:val="004D790C"/>
    <w:rsid w:val="004D7924"/>
    <w:rsid w:val="004D7937"/>
    <w:rsid w:val="004D79BA"/>
    <w:rsid w:val="004D79CC"/>
    <w:rsid w:val="004D79FE"/>
    <w:rsid w:val="004D7A51"/>
    <w:rsid w:val="004D7AFE"/>
    <w:rsid w:val="004D7B20"/>
    <w:rsid w:val="004D7B3C"/>
    <w:rsid w:val="004D7B48"/>
    <w:rsid w:val="004D7BC5"/>
    <w:rsid w:val="004D7BE7"/>
    <w:rsid w:val="004D7C66"/>
    <w:rsid w:val="004D7C7B"/>
    <w:rsid w:val="004D7D3A"/>
    <w:rsid w:val="004D7D6F"/>
    <w:rsid w:val="004D7D97"/>
    <w:rsid w:val="004D7E13"/>
    <w:rsid w:val="004D7EBD"/>
    <w:rsid w:val="004D7EE1"/>
    <w:rsid w:val="004D7F2A"/>
    <w:rsid w:val="004D7F90"/>
    <w:rsid w:val="004D7FD5"/>
    <w:rsid w:val="004D7FE0"/>
    <w:rsid w:val="004D7FF2"/>
    <w:rsid w:val="004E0108"/>
    <w:rsid w:val="004E015A"/>
    <w:rsid w:val="004E0189"/>
    <w:rsid w:val="004E01DA"/>
    <w:rsid w:val="004E01E0"/>
    <w:rsid w:val="004E01F2"/>
    <w:rsid w:val="004E0279"/>
    <w:rsid w:val="004E0347"/>
    <w:rsid w:val="004E03E7"/>
    <w:rsid w:val="004E03EC"/>
    <w:rsid w:val="004E049D"/>
    <w:rsid w:val="004E04ED"/>
    <w:rsid w:val="004E051A"/>
    <w:rsid w:val="004E05BC"/>
    <w:rsid w:val="004E06D3"/>
    <w:rsid w:val="004E0758"/>
    <w:rsid w:val="004E07C3"/>
    <w:rsid w:val="004E07E8"/>
    <w:rsid w:val="004E085A"/>
    <w:rsid w:val="004E086E"/>
    <w:rsid w:val="004E08D3"/>
    <w:rsid w:val="004E091A"/>
    <w:rsid w:val="004E091C"/>
    <w:rsid w:val="004E093C"/>
    <w:rsid w:val="004E096E"/>
    <w:rsid w:val="004E09BC"/>
    <w:rsid w:val="004E09E2"/>
    <w:rsid w:val="004E0A0E"/>
    <w:rsid w:val="004E0A87"/>
    <w:rsid w:val="004E0A93"/>
    <w:rsid w:val="004E0ACE"/>
    <w:rsid w:val="004E0B75"/>
    <w:rsid w:val="004E0B95"/>
    <w:rsid w:val="004E0C64"/>
    <w:rsid w:val="004E0DC2"/>
    <w:rsid w:val="004E0DC5"/>
    <w:rsid w:val="004E0DEE"/>
    <w:rsid w:val="004E0E09"/>
    <w:rsid w:val="004E0E3E"/>
    <w:rsid w:val="004E0E67"/>
    <w:rsid w:val="004E0E89"/>
    <w:rsid w:val="004E0F4E"/>
    <w:rsid w:val="004E0FB2"/>
    <w:rsid w:val="004E0FE0"/>
    <w:rsid w:val="004E1008"/>
    <w:rsid w:val="004E103C"/>
    <w:rsid w:val="004E1043"/>
    <w:rsid w:val="004E10D5"/>
    <w:rsid w:val="004E10F2"/>
    <w:rsid w:val="004E10FB"/>
    <w:rsid w:val="004E1128"/>
    <w:rsid w:val="004E112E"/>
    <w:rsid w:val="004E1188"/>
    <w:rsid w:val="004E11B0"/>
    <w:rsid w:val="004E11C2"/>
    <w:rsid w:val="004E120B"/>
    <w:rsid w:val="004E12C7"/>
    <w:rsid w:val="004E1313"/>
    <w:rsid w:val="004E1321"/>
    <w:rsid w:val="004E1384"/>
    <w:rsid w:val="004E141C"/>
    <w:rsid w:val="004E144D"/>
    <w:rsid w:val="004E1457"/>
    <w:rsid w:val="004E1477"/>
    <w:rsid w:val="004E1531"/>
    <w:rsid w:val="004E1558"/>
    <w:rsid w:val="004E15AB"/>
    <w:rsid w:val="004E15E7"/>
    <w:rsid w:val="004E1694"/>
    <w:rsid w:val="004E16E6"/>
    <w:rsid w:val="004E1700"/>
    <w:rsid w:val="004E1719"/>
    <w:rsid w:val="004E17D1"/>
    <w:rsid w:val="004E17E6"/>
    <w:rsid w:val="004E186F"/>
    <w:rsid w:val="004E18A9"/>
    <w:rsid w:val="004E1906"/>
    <w:rsid w:val="004E1962"/>
    <w:rsid w:val="004E199A"/>
    <w:rsid w:val="004E19DA"/>
    <w:rsid w:val="004E19EC"/>
    <w:rsid w:val="004E19F9"/>
    <w:rsid w:val="004E1A98"/>
    <w:rsid w:val="004E1AB6"/>
    <w:rsid w:val="004E1AC7"/>
    <w:rsid w:val="004E1B0F"/>
    <w:rsid w:val="004E1B54"/>
    <w:rsid w:val="004E1B57"/>
    <w:rsid w:val="004E1B73"/>
    <w:rsid w:val="004E1B76"/>
    <w:rsid w:val="004E1BC9"/>
    <w:rsid w:val="004E1BD1"/>
    <w:rsid w:val="004E1C05"/>
    <w:rsid w:val="004E1D7A"/>
    <w:rsid w:val="004E1DFB"/>
    <w:rsid w:val="004E1E5F"/>
    <w:rsid w:val="004E1F2A"/>
    <w:rsid w:val="004E1F5C"/>
    <w:rsid w:val="004E201A"/>
    <w:rsid w:val="004E2058"/>
    <w:rsid w:val="004E208B"/>
    <w:rsid w:val="004E2219"/>
    <w:rsid w:val="004E2289"/>
    <w:rsid w:val="004E2317"/>
    <w:rsid w:val="004E239F"/>
    <w:rsid w:val="004E23C1"/>
    <w:rsid w:val="004E23F0"/>
    <w:rsid w:val="004E24D3"/>
    <w:rsid w:val="004E24EB"/>
    <w:rsid w:val="004E2539"/>
    <w:rsid w:val="004E25A0"/>
    <w:rsid w:val="004E2632"/>
    <w:rsid w:val="004E2649"/>
    <w:rsid w:val="004E264C"/>
    <w:rsid w:val="004E2697"/>
    <w:rsid w:val="004E26AA"/>
    <w:rsid w:val="004E26C2"/>
    <w:rsid w:val="004E270D"/>
    <w:rsid w:val="004E275C"/>
    <w:rsid w:val="004E2877"/>
    <w:rsid w:val="004E28D1"/>
    <w:rsid w:val="004E297B"/>
    <w:rsid w:val="004E29A5"/>
    <w:rsid w:val="004E29BC"/>
    <w:rsid w:val="004E2A0E"/>
    <w:rsid w:val="004E2AEE"/>
    <w:rsid w:val="004E2B2E"/>
    <w:rsid w:val="004E2B5B"/>
    <w:rsid w:val="004E2B83"/>
    <w:rsid w:val="004E2DF4"/>
    <w:rsid w:val="004E2DF9"/>
    <w:rsid w:val="004E2E0E"/>
    <w:rsid w:val="004E2E26"/>
    <w:rsid w:val="004E2E53"/>
    <w:rsid w:val="004E2F31"/>
    <w:rsid w:val="004E2F5D"/>
    <w:rsid w:val="004E2F6F"/>
    <w:rsid w:val="004E2F93"/>
    <w:rsid w:val="004E2FCB"/>
    <w:rsid w:val="004E2FE4"/>
    <w:rsid w:val="004E3042"/>
    <w:rsid w:val="004E3047"/>
    <w:rsid w:val="004E3060"/>
    <w:rsid w:val="004E3061"/>
    <w:rsid w:val="004E30CA"/>
    <w:rsid w:val="004E30F0"/>
    <w:rsid w:val="004E3163"/>
    <w:rsid w:val="004E31A7"/>
    <w:rsid w:val="004E31B9"/>
    <w:rsid w:val="004E31BB"/>
    <w:rsid w:val="004E320C"/>
    <w:rsid w:val="004E331A"/>
    <w:rsid w:val="004E335F"/>
    <w:rsid w:val="004E33FB"/>
    <w:rsid w:val="004E3465"/>
    <w:rsid w:val="004E34A0"/>
    <w:rsid w:val="004E3557"/>
    <w:rsid w:val="004E36A3"/>
    <w:rsid w:val="004E37BB"/>
    <w:rsid w:val="004E389A"/>
    <w:rsid w:val="004E39E9"/>
    <w:rsid w:val="004E3A47"/>
    <w:rsid w:val="004E3A67"/>
    <w:rsid w:val="004E3B5C"/>
    <w:rsid w:val="004E3B80"/>
    <w:rsid w:val="004E3B98"/>
    <w:rsid w:val="004E3CB3"/>
    <w:rsid w:val="004E3CDC"/>
    <w:rsid w:val="004E3D9A"/>
    <w:rsid w:val="004E3DFE"/>
    <w:rsid w:val="004E3E72"/>
    <w:rsid w:val="004E3F0E"/>
    <w:rsid w:val="004E3F96"/>
    <w:rsid w:val="004E3FA9"/>
    <w:rsid w:val="004E3FF4"/>
    <w:rsid w:val="004E40BD"/>
    <w:rsid w:val="004E41A3"/>
    <w:rsid w:val="004E41ED"/>
    <w:rsid w:val="004E42C4"/>
    <w:rsid w:val="004E4361"/>
    <w:rsid w:val="004E43C4"/>
    <w:rsid w:val="004E44D7"/>
    <w:rsid w:val="004E4564"/>
    <w:rsid w:val="004E4568"/>
    <w:rsid w:val="004E45EA"/>
    <w:rsid w:val="004E46DA"/>
    <w:rsid w:val="004E4718"/>
    <w:rsid w:val="004E4722"/>
    <w:rsid w:val="004E47A3"/>
    <w:rsid w:val="004E47A5"/>
    <w:rsid w:val="004E47D5"/>
    <w:rsid w:val="004E483F"/>
    <w:rsid w:val="004E48D5"/>
    <w:rsid w:val="004E4921"/>
    <w:rsid w:val="004E4931"/>
    <w:rsid w:val="004E4941"/>
    <w:rsid w:val="004E498D"/>
    <w:rsid w:val="004E4994"/>
    <w:rsid w:val="004E49AD"/>
    <w:rsid w:val="004E49D4"/>
    <w:rsid w:val="004E4A8D"/>
    <w:rsid w:val="004E4B3F"/>
    <w:rsid w:val="004E4BC7"/>
    <w:rsid w:val="004E4BFF"/>
    <w:rsid w:val="004E4C36"/>
    <w:rsid w:val="004E4C81"/>
    <w:rsid w:val="004E4CC8"/>
    <w:rsid w:val="004E4D13"/>
    <w:rsid w:val="004E4D6C"/>
    <w:rsid w:val="004E4DBA"/>
    <w:rsid w:val="004E4EA5"/>
    <w:rsid w:val="004E4EB0"/>
    <w:rsid w:val="004E4EE6"/>
    <w:rsid w:val="004E4F56"/>
    <w:rsid w:val="004E4F9F"/>
    <w:rsid w:val="004E4FE3"/>
    <w:rsid w:val="004E50C2"/>
    <w:rsid w:val="004E51D4"/>
    <w:rsid w:val="004E51E8"/>
    <w:rsid w:val="004E5228"/>
    <w:rsid w:val="004E539E"/>
    <w:rsid w:val="004E53AF"/>
    <w:rsid w:val="004E543A"/>
    <w:rsid w:val="004E559E"/>
    <w:rsid w:val="004E5630"/>
    <w:rsid w:val="004E5673"/>
    <w:rsid w:val="004E5712"/>
    <w:rsid w:val="004E573C"/>
    <w:rsid w:val="004E57C0"/>
    <w:rsid w:val="004E58B1"/>
    <w:rsid w:val="004E58E9"/>
    <w:rsid w:val="004E5961"/>
    <w:rsid w:val="004E5A09"/>
    <w:rsid w:val="004E5A15"/>
    <w:rsid w:val="004E5A26"/>
    <w:rsid w:val="004E5ADF"/>
    <w:rsid w:val="004E5AFB"/>
    <w:rsid w:val="004E5B00"/>
    <w:rsid w:val="004E5C2A"/>
    <w:rsid w:val="004E5C2C"/>
    <w:rsid w:val="004E5C78"/>
    <w:rsid w:val="004E5C83"/>
    <w:rsid w:val="004E5D17"/>
    <w:rsid w:val="004E5D38"/>
    <w:rsid w:val="004E5D9B"/>
    <w:rsid w:val="004E5EA7"/>
    <w:rsid w:val="004E5EF7"/>
    <w:rsid w:val="004E6021"/>
    <w:rsid w:val="004E605E"/>
    <w:rsid w:val="004E60C2"/>
    <w:rsid w:val="004E60E6"/>
    <w:rsid w:val="004E60F0"/>
    <w:rsid w:val="004E615C"/>
    <w:rsid w:val="004E6205"/>
    <w:rsid w:val="004E6275"/>
    <w:rsid w:val="004E62B9"/>
    <w:rsid w:val="004E62DD"/>
    <w:rsid w:val="004E6337"/>
    <w:rsid w:val="004E633B"/>
    <w:rsid w:val="004E65AF"/>
    <w:rsid w:val="004E65EB"/>
    <w:rsid w:val="004E65EF"/>
    <w:rsid w:val="004E65F8"/>
    <w:rsid w:val="004E6736"/>
    <w:rsid w:val="004E6744"/>
    <w:rsid w:val="004E67BD"/>
    <w:rsid w:val="004E6868"/>
    <w:rsid w:val="004E68F3"/>
    <w:rsid w:val="004E68FA"/>
    <w:rsid w:val="004E698D"/>
    <w:rsid w:val="004E6996"/>
    <w:rsid w:val="004E6A01"/>
    <w:rsid w:val="004E6AFD"/>
    <w:rsid w:val="004E6B40"/>
    <w:rsid w:val="004E6BAF"/>
    <w:rsid w:val="004E6BF3"/>
    <w:rsid w:val="004E6C8F"/>
    <w:rsid w:val="004E6C93"/>
    <w:rsid w:val="004E6CDB"/>
    <w:rsid w:val="004E6DAE"/>
    <w:rsid w:val="004E6EAE"/>
    <w:rsid w:val="004E6F00"/>
    <w:rsid w:val="004E6F38"/>
    <w:rsid w:val="004E6F82"/>
    <w:rsid w:val="004E6F8D"/>
    <w:rsid w:val="004E6F9F"/>
    <w:rsid w:val="004E6FB0"/>
    <w:rsid w:val="004E7012"/>
    <w:rsid w:val="004E70F8"/>
    <w:rsid w:val="004E712A"/>
    <w:rsid w:val="004E719F"/>
    <w:rsid w:val="004E71AA"/>
    <w:rsid w:val="004E7217"/>
    <w:rsid w:val="004E7339"/>
    <w:rsid w:val="004E7367"/>
    <w:rsid w:val="004E7391"/>
    <w:rsid w:val="004E73CC"/>
    <w:rsid w:val="004E73F2"/>
    <w:rsid w:val="004E7464"/>
    <w:rsid w:val="004E747A"/>
    <w:rsid w:val="004E74FA"/>
    <w:rsid w:val="004E755F"/>
    <w:rsid w:val="004E758A"/>
    <w:rsid w:val="004E75C4"/>
    <w:rsid w:val="004E75CC"/>
    <w:rsid w:val="004E75D4"/>
    <w:rsid w:val="004E764A"/>
    <w:rsid w:val="004E7719"/>
    <w:rsid w:val="004E779A"/>
    <w:rsid w:val="004E77A3"/>
    <w:rsid w:val="004E7824"/>
    <w:rsid w:val="004E78AE"/>
    <w:rsid w:val="004E78D8"/>
    <w:rsid w:val="004E78DA"/>
    <w:rsid w:val="004E78EC"/>
    <w:rsid w:val="004E7908"/>
    <w:rsid w:val="004E7959"/>
    <w:rsid w:val="004E79AD"/>
    <w:rsid w:val="004E7A9F"/>
    <w:rsid w:val="004E7B4D"/>
    <w:rsid w:val="004E7BFE"/>
    <w:rsid w:val="004E7C2E"/>
    <w:rsid w:val="004E7C67"/>
    <w:rsid w:val="004E7C7A"/>
    <w:rsid w:val="004E7D02"/>
    <w:rsid w:val="004E7D0B"/>
    <w:rsid w:val="004E7D1B"/>
    <w:rsid w:val="004E7D44"/>
    <w:rsid w:val="004E7FF5"/>
    <w:rsid w:val="004F003C"/>
    <w:rsid w:val="004F0067"/>
    <w:rsid w:val="004F007A"/>
    <w:rsid w:val="004F012D"/>
    <w:rsid w:val="004F01DE"/>
    <w:rsid w:val="004F0245"/>
    <w:rsid w:val="004F0261"/>
    <w:rsid w:val="004F02D7"/>
    <w:rsid w:val="004F032C"/>
    <w:rsid w:val="004F03CD"/>
    <w:rsid w:val="004F042B"/>
    <w:rsid w:val="004F0448"/>
    <w:rsid w:val="004F046B"/>
    <w:rsid w:val="004F04F1"/>
    <w:rsid w:val="004F060F"/>
    <w:rsid w:val="004F0626"/>
    <w:rsid w:val="004F0681"/>
    <w:rsid w:val="004F0697"/>
    <w:rsid w:val="004F06ED"/>
    <w:rsid w:val="004F0739"/>
    <w:rsid w:val="004F077E"/>
    <w:rsid w:val="004F08D3"/>
    <w:rsid w:val="004F0978"/>
    <w:rsid w:val="004F0A11"/>
    <w:rsid w:val="004F0B12"/>
    <w:rsid w:val="004F0BBD"/>
    <w:rsid w:val="004F0CE3"/>
    <w:rsid w:val="004F0CEA"/>
    <w:rsid w:val="004F0D16"/>
    <w:rsid w:val="004F0D29"/>
    <w:rsid w:val="004F0DF9"/>
    <w:rsid w:val="004F0E86"/>
    <w:rsid w:val="004F0EC9"/>
    <w:rsid w:val="004F0F32"/>
    <w:rsid w:val="004F0FA3"/>
    <w:rsid w:val="004F100E"/>
    <w:rsid w:val="004F103C"/>
    <w:rsid w:val="004F10CD"/>
    <w:rsid w:val="004F10D9"/>
    <w:rsid w:val="004F1107"/>
    <w:rsid w:val="004F1119"/>
    <w:rsid w:val="004F1156"/>
    <w:rsid w:val="004F115A"/>
    <w:rsid w:val="004F1178"/>
    <w:rsid w:val="004F1194"/>
    <w:rsid w:val="004F1320"/>
    <w:rsid w:val="004F1352"/>
    <w:rsid w:val="004F13B9"/>
    <w:rsid w:val="004F13F0"/>
    <w:rsid w:val="004F1474"/>
    <w:rsid w:val="004F1480"/>
    <w:rsid w:val="004F1483"/>
    <w:rsid w:val="004F14A3"/>
    <w:rsid w:val="004F157C"/>
    <w:rsid w:val="004F1589"/>
    <w:rsid w:val="004F1672"/>
    <w:rsid w:val="004F1712"/>
    <w:rsid w:val="004F1736"/>
    <w:rsid w:val="004F1793"/>
    <w:rsid w:val="004F179A"/>
    <w:rsid w:val="004F17B2"/>
    <w:rsid w:val="004F1880"/>
    <w:rsid w:val="004F1A2B"/>
    <w:rsid w:val="004F1A98"/>
    <w:rsid w:val="004F1B02"/>
    <w:rsid w:val="004F1B2D"/>
    <w:rsid w:val="004F1CAA"/>
    <w:rsid w:val="004F1CFD"/>
    <w:rsid w:val="004F1D1B"/>
    <w:rsid w:val="004F1D6E"/>
    <w:rsid w:val="004F1D97"/>
    <w:rsid w:val="004F1DE7"/>
    <w:rsid w:val="004F1DEE"/>
    <w:rsid w:val="004F1E30"/>
    <w:rsid w:val="004F1EA8"/>
    <w:rsid w:val="004F1F08"/>
    <w:rsid w:val="004F1FEC"/>
    <w:rsid w:val="004F20D8"/>
    <w:rsid w:val="004F2134"/>
    <w:rsid w:val="004F217F"/>
    <w:rsid w:val="004F2187"/>
    <w:rsid w:val="004F2199"/>
    <w:rsid w:val="004F224C"/>
    <w:rsid w:val="004F229E"/>
    <w:rsid w:val="004F22CD"/>
    <w:rsid w:val="004F232E"/>
    <w:rsid w:val="004F2372"/>
    <w:rsid w:val="004F238F"/>
    <w:rsid w:val="004F23AC"/>
    <w:rsid w:val="004F2450"/>
    <w:rsid w:val="004F245D"/>
    <w:rsid w:val="004F2558"/>
    <w:rsid w:val="004F2580"/>
    <w:rsid w:val="004F266C"/>
    <w:rsid w:val="004F267E"/>
    <w:rsid w:val="004F26AB"/>
    <w:rsid w:val="004F26CA"/>
    <w:rsid w:val="004F26E5"/>
    <w:rsid w:val="004F2729"/>
    <w:rsid w:val="004F2750"/>
    <w:rsid w:val="004F2765"/>
    <w:rsid w:val="004F27B6"/>
    <w:rsid w:val="004F28BA"/>
    <w:rsid w:val="004F28C4"/>
    <w:rsid w:val="004F28D6"/>
    <w:rsid w:val="004F29AE"/>
    <w:rsid w:val="004F29CC"/>
    <w:rsid w:val="004F29DA"/>
    <w:rsid w:val="004F2B2D"/>
    <w:rsid w:val="004F2B78"/>
    <w:rsid w:val="004F2B7B"/>
    <w:rsid w:val="004F2BA5"/>
    <w:rsid w:val="004F2BA8"/>
    <w:rsid w:val="004F2C28"/>
    <w:rsid w:val="004F2C39"/>
    <w:rsid w:val="004F2E3A"/>
    <w:rsid w:val="004F2E65"/>
    <w:rsid w:val="004F2E6C"/>
    <w:rsid w:val="004F2E8B"/>
    <w:rsid w:val="004F2EF8"/>
    <w:rsid w:val="004F2F01"/>
    <w:rsid w:val="004F2F11"/>
    <w:rsid w:val="004F2F4D"/>
    <w:rsid w:val="004F2F84"/>
    <w:rsid w:val="004F2FC8"/>
    <w:rsid w:val="004F301A"/>
    <w:rsid w:val="004F3069"/>
    <w:rsid w:val="004F30CD"/>
    <w:rsid w:val="004F30F8"/>
    <w:rsid w:val="004F30FD"/>
    <w:rsid w:val="004F3126"/>
    <w:rsid w:val="004F3181"/>
    <w:rsid w:val="004F31C0"/>
    <w:rsid w:val="004F323B"/>
    <w:rsid w:val="004F3255"/>
    <w:rsid w:val="004F326D"/>
    <w:rsid w:val="004F332D"/>
    <w:rsid w:val="004F335D"/>
    <w:rsid w:val="004F34D0"/>
    <w:rsid w:val="004F3538"/>
    <w:rsid w:val="004F3669"/>
    <w:rsid w:val="004F366B"/>
    <w:rsid w:val="004F3687"/>
    <w:rsid w:val="004F36DB"/>
    <w:rsid w:val="004F3735"/>
    <w:rsid w:val="004F3817"/>
    <w:rsid w:val="004F387D"/>
    <w:rsid w:val="004F38D2"/>
    <w:rsid w:val="004F3931"/>
    <w:rsid w:val="004F3B0D"/>
    <w:rsid w:val="004F3C6F"/>
    <w:rsid w:val="004F3C71"/>
    <w:rsid w:val="004F3CA0"/>
    <w:rsid w:val="004F3CB3"/>
    <w:rsid w:val="004F3D83"/>
    <w:rsid w:val="004F3DE9"/>
    <w:rsid w:val="004F3E43"/>
    <w:rsid w:val="004F3E6E"/>
    <w:rsid w:val="004F3EA4"/>
    <w:rsid w:val="004F3EAD"/>
    <w:rsid w:val="004F3EE9"/>
    <w:rsid w:val="004F3FD6"/>
    <w:rsid w:val="004F402E"/>
    <w:rsid w:val="004F405E"/>
    <w:rsid w:val="004F40BF"/>
    <w:rsid w:val="004F40F6"/>
    <w:rsid w:val="004F411D"/>
    <w:rsid w:val="004F41BF"/>
    <w:rsid w:val="004F429D"/>
    <w:rsid w:val="004F42C8"/>
    <w:rsid w:val="004F4308"/>
    <w:rsid w:val="004F432D"/>
    <w:rsid w:val="004F4350"/>
    <w:rsid w:val="004F43EE"/>
    <w:rsid w:val="004F44EA"/>
    <w:rsid w:val="004F44F3"/>
    <w:rsid w:val="004F45C7"/>
    <w:rsid w:val="004F4644"/>
    <w:rsid w:val="004F464E"/>
    <w:rsid w:val="004F4687"/>
    <w:rsid w:val="004F46D1"/>
    <w:rsid w:val="004F46D6"/>
    <w:rsid w:val="004F476E"/>
    <w:rsid w:val="004F47EC"/>
    <w:rsid w:val="004F47ED"/>
    <w:rsid w:val="004F47FB"/>
    <w:rsid w:val="004F4899"/>
    <w:rsid w:val="004F48B0"/>
    <w:rsid w:val="004F491B"/>
    <w:rsid w:val="004F498B"/>
    <w:rsid w:val="004F4A06"/>
    <w:rsid w:val="004F4A7A"/>
    <w:rsid w:val="004F4AEB"/>
    <w:rsid w:val="004F4AEF"/>
    <w:rsid w:val="004F4BDB"/>
    <w:rsid w:val="004F4C24"/>
    <w:rsid w:val="004F4C67"/>
    <w:rsid w:val="004F4CB2"/>
    <w:rsid w:val="004F4CF5"/>
    <w:rsid w:val="004F4D28"/>
    <w:rsid w:val="004F4DCF"/>
    <w:rsid w:val="004F4E04"/>
    <w:rsid w:val="004F4E19"/>
    <w:rsid w:val="004F4E35"/>
    <w:rsid w:val="004F4EC6"/>
    <w:rsid w:val="004F4F08"/>
    <w:rsid w:val="004F4F92"/>
    <w:rsid w:val="004F4FE6"/>
    <w:rsid w:val="004F523A"/>
    <w:rsid w:val="004F52C9"/>
    <w:rsid w:val="004F52CA"/>
    <w:rsid w:val="004F537E"/>
    <w:rsid w:val="004F5427"/>
    <w:rsid w:val="004F546D"/>
    <w:rsid w:val="004F54BF"/>
    <w:rsid w:val="004F5502"/>
    <w:rsid w:val="004F5627"/>
    <w:rsid w:val="004F56DC"/>
    <w:rsid w:val="004F5719"/>
    <w:rsid w:val="004F57B8"/>
    <w:rsid w:val="004F57DA"/>
    <w:rsid w:val="004F580E"/>
    <w:rsid w:val="004F5874"/>
    <w:rsid w:val="004F5884"/>
    <w:rsid w:val="004F58A1"/>
    <w:rsid w:val="004F58FC"/>
    <w:rsid w:val="004F59D7"/>
    <w:rsid w:val="004F5A12"/>
    <w:rsid w:val="004F5AD9"/>
    <w:rsid w:val="004F5B4D"/>
    <w:rsid w:val="004F5B75"/>
    <w:rsid w:val="004F5CED"/>
    <w:rsid w:val="004F5D10"/>
    <w:rsid w:val="004F5D75"/>
    <w:rsid w:val="004F5DDF"/>
    <w:rsid w:val="004F5DE3"/>
    <w:rsid w:val="004F5DE8"/>
    <w:rsid w:val="004F5E10"/>
    <w:rsid w:val="004F5E25"/>
    <w:rsid w:val="004F5EBD"/>
    <w:rsid w:val="004F5FB6"/>
    <w:rsid w:val="004F5FC8"/>
    <w:rsid w:val="004F5FDA"/>
    <w:rsid w:val="004F6017"/>
    <w:rsid w:val="004F6077"/>
    <w:rsid w:val="004F60F1"/>
    <w:rsid w:val="004F618C"/>
    <w:rsid w:val="004F61AD"/>
    <w:rsid w:val="004F61EC"/>
    <w:rsid w:val="004F6381"/>
    <w:rsid w:val="004F639D"/>
    <w:rsid w:val="004F6417"/>
    <w:rsid w:val="004F6439"/>
    <w:rsid w:val="004F647D"/>
    <w:rsid w:val="004F6482"/>
    <w:rsid w:val="004F649F"/>
    <w:rsid w:val="004F65F0"/>
    <w:rsid w:val="004F6624"/>
    <w:rsid w:val="004F6657"/>
    <w:rsid w:val="004F6784"/>
    <w:rsid w:val="004F679F"/>
    <w:rsid w:val="004F680B"/>
    <w:rsid w:val="004F6830"/>
    <w:rsid w:val="004F68A6"/>
    <w:rsid w:val="004F68AB"/>
    <w:rsid w:val="004F68B0"/>
    <w:rsid w:val="004F68F5"/>
    <w:rsid w:val="004F693B"/>
    <w:rsid w:val="004F693D"/>
    <w:rsid w:val="004F6957"/>
    <w:rsid w:val="004F6968"/>
    <w:rsid w:val="004F69C4"/>
    <w:rsid w:val="004F6A56"/>
    <w:rsid w:val="004F6A60"/>
    <w:rsid w:val="004F6A63"/>
    <w:rsid w:val="004F6B32"/>
    <w:rsid w:val="004F6B47"/>
    <w:rsid w:val="004F6C0C"/>
    <w:rsid w:val="004F6C78"/>
    <w:rsid w:val="004F6CED"/>
    <w:rsid w:val="004F6CEE"/>
    <w:rsid w:val="004F6D45"/>
    <w:rsid w:val="004F6DC9"/>
    <w:rsid w:val="004F6DFA"/>
    <w:rsid w:val="004F6E34"/>
    <w:rsid w:val="004F6E82"/>
    <w:rsid w:val="004F6F2F"/>
    <w:rsid w:val="004F6F45"/>
    <w:rsid w:val="004F6FAA"/>
    <w:rsid w:val="004F7017"/>
    <w:rsid w:val="004F701D"/>
    <w:rsid w:val="004F7058"/>
    <w:rsid w:val="004F70F3"/>
    <w:rsid w:val="004F7134"/>
    <w:rsid w:val="004F7143"/>
    <w:rsid w:val="004F7160"/>
    <w:rsid w:val="004F72B4"/>
    <w:rsid w:val="004F7366"/>
    <w:rsid w:val="004F73F1"/>
    <w:rsid w:val="004F7464"/>
    <w:rsid w:val="004F747E"/>
    <w:rsid w:val="004F7480"/>
    <w:rsid w:val="004F748E"/>
    <w:rsid w:val="004F74B0"/>
    <w:rsid w:val="004F75C2"/>
    <w:rsid w:val="004F761D"/>
    <w:rsid w:val="004F7632"/>
    <w:rsid w:val="004F766E"/>
    <w:rsid w:val="004F76E8"/>
    <w:rsid w:val="004F76F0"/>
    <w:rsid w:val="004F7725"/>
    <w:rsid w:val="004F77C2"/>
    <w:rsid w:val="004F77C9"/>
    <w:rsid w:val="004F77D0"/>
    <w:rsid w:val="004F7800"/>
    <w:rsid w:val="004F7807"/>
    <w:rsid w:val="004F7940"/>
    <w:rsid w:val="004F79C2"/>
    <w:rsid w:val="004F7C1B"/>
    <w:rsid w:val="004F7D03"/>
    <w:rsid w:val="004F7D04"/>
    <w:rsid w:val="004F7D9A"/>
    <w:rsid w:val="004F7DFC"/>
    <w:rsid w:val="004F7EB0"/>
    <w:rsid w:val="004F7FA3"/>
    <w:rsid w:val="004F7FB7"/>
    <w:rsid w:val="004F7FE3"/>
    <w:rsid w:val="0050000E"/>
    <w:rsid w:val="00500023"/>
    <w:rsid w:val="005000E7"/>
    <w:rsid w:val="0050010A"/>
    <w:rsid w:val="00500117"/>
    <w:rsid w:val="005001A2"/>
    <w:rsid w:val="005001F0"/>
    <w:rsid w:val="0050021E"/>
    <w:rsid w:val="00500311"/>
    <w:rsid w:val="00500380"/>
    <w:rsid w:val="005003BC"/>
    <w:rsid w:val="005003EE"/>
    <w:rsid w:val="0050041A"/>
    <w:rsid w:val="00500468"/>
    <w:rsid w:val="0050048D"/>
    <w:rsid w:val="005004E0"/>
    <w:rsid w:val="0050055F"/>
    <w:rsid w:val="005005C8"/>
    <w:rsid w:val="005005EE"/>
    <w:rsid w:val="0050061A"/>
    <w:rsid w:val="00500705"/>
    <w:rsid w:val="0050072A"/>
    <w:rsid w:val="00500778"/>
    <w:rsid w:val="00500846"/>
    <w:rsid w:val="0050085C"/>
    <w:rsid w:val="00500928"/>
    <w:rsid w:val="00500990"/>
    <w:rsid w:val="005009B4"/>
    <w:rsid w:val="00500A15"/>
    <w:rsid w:val="00500A76"/>
    <w:rsid w:val="00500AB7"/>
    <w:rsid w:val="00500ADA"/>
    <w:rsid w:val="00500BC9"/>
    <w:rsid w:val="00500CC7"/>
    <w:rsid w:val="00500D37"/>
    <w:rsid w:val="00500D93"/>
    <w:rsid w:val="00500DB9"/>
    <w:rsid w:val="00500DDB"/>
    <w:rsid w:val="00500F59"/>
    <w:rsid w:val="00501049"/>
    <w:rsid w:val="00501192"/>
    <w:rsid w:val="005011A3"/>
    <w:rsid w:val="00501286"/>
    <w:rsid w:val="005012FF"/>
    <w:rsid w:val="005013DE"/>
    <w:rsid w:val="00501401"/>
    <w:rsid w:val="00501443"/>
    <w:rsid w:val="0050147F"/>
    <w:rsid w:val="00501540"/>
    <w:rsid w:val="005015BB"/>
    <w:rsid w:val="0050164C"/>
    <w:rsid w:val="00501692"/>
    <w:rsid w:val="005016DA"/>
    <w:rsid w:val="005016F9"/>
    <w:rsid w:val="0050175B"/>
    <w:rsid w:val="00501771"/>
    <w:rsid w:val="005017A6"/>
    <w:rsid w:val="005017C9"/>
    <w:rsid w:val="005017CD"/>
    <w:rsid w:val="00501835"/>
    <w:rsid w:val="005018DC"/>
    <w:rsid w:val="005019CC"/>
    <w:rsid w:val="005019D9"/>
    <w:rsid w:val="00501A2A"/>
    <w:rsid w:val="00501A3B"/>
    <w:rsid w:val="00501A8B"/>
    <w:rsid w:val="00501AA3"/>
    <w:rsid w:val="00501B22"/>
    <w:rsid w:val="00501B3C"/>
    <w:rsid w:val="00501D76"/>
    <w:rsid w:val="00501D8E"/>
    <w:rsid w:val="00501E07"/>
    <w:rsid w:val="00501F39"/>
    <w:rsid w:val="00501F6E"/>
    <w:rsid w:val="00501F74"/>
    <w:rsid w:val="00501FB9"/>
    <w:rsid w:val="00501FC4"/>
    <w:rsid w:val="0050218A"/>
    <w:rsid w:val="0050219C"/>
    <w:rsid w:val="00502239"/>
    <w:rsid w:val="005022C1"/>
    <w:rsid w:val="00502372"/>
    <w:rsid w:val="00502384"/>
    <w:rsid w:val="00502426"/>
    <w:rsid w:val="0050243A"/>
    <w:rsid w:val="0050245F"/>
    <w:rsid w:val="005024BE"/>
    <w:rsid w:val="005024CE"/>
    <w:rsid w:val="005024F2"/>
    <w:rsid w:val="0050256F"/>
    <w:rsid w:val="00502623"/>
    <w:rsid w:val="00502636"/>
    <w:rsid w:val="0050266F"/>
    <w:rsid w:val="00502670"/>
    <w:rsid w:val="00502752"/>
    <w:rsid w:val="0050276A"/>
    <w:rsid w:val="00502807"/>
    <w:rsid w:val="005028B5"/>
    <w:rsid w:val="0050295E"/>
    <w:rsid w:val="00502967"/>
    <w:rsid w:val="005029A7"/>
    <w:rsid w:val="005029A9"/>
    <w:rsid w:val="005029B3"/>
    <w:rsid w:val="005029E2"/>
    <w:rsid w:val="00502A57"/>
    <w:rsid w:val="00502BAF"/>
    <w:rsid w:val="00502C49"/>
    <w:rsid w:val="00502CAE"/>
    <w:rsid w:val="00502CDE"/>
    <w:rsid w:val="00502D69"/>
    <w:rsid w:val="00502D8B"/>
    <w:rsid w:val="00502DA0"/>
    <w:rsid w:val="00502EB7"/>
    <w:rsid w:val="00502EEC"/>
    <w:rsid w:val="00502FA3"/>
    <w:rsid w:val="00502FA5"/>
    <w:rsid w:val="00503009"/>
    <w:rsid w:val="00503012"/>
    <w:rsid w:val="0050303E"/>
    <w:rsid w:val="0050306E"/>
    <w:rsid w:val="0050312C"/>
    <w:rsid w:val="0050316D"/>
    <w:rsid w:val="005031B1"/>
    <w:rsid w:val="005031CB"/>
    <w:rsid w:val="005031CC"/>
    <w:rsid w:val="005031CF"/>
    <w:rsid w:val="00503306"/>
    <w:rsid w:val="00503327"/>
    <w:rsid w:val="00503374"/>
    <w:rsid w:val="005033E4"/>
    <w:rsid w:val="00503544"/>
    <w:rsid w:val="0050354E"/>
    <w:rsid w:val="005035E3"/>
    <w:rsid w:val="00503656"/>
    <w:rsid w:val="00503686"/>
    <w:rsid w:val="005036A0"/>
    <w:rsid w:val="005036B2"/>
    <w:rsid w:val="00503709"/>
    <w:rsid w:val="00503722"/>
    <w:rsid w:val="00503773"/>
    <w:rsid w:val="005037C2"/>
    <w:rsid w:val="005037D6"/>
    <w:rsid w:val="005037E7"/>
    <w:rsid w:val="0050383A"/>
    <w:rsid w:val="0050389D"/>
    <w:rsid w:val="005038BE"/>
    <w:rsid w:val="005038CF"/>
    <w:rsid w:val="005038D1"/>
    <w:rsid w:val="005038D2"/>
    <w:rsid w:val="005038F6"/>
    <w:rsid w:val="00503918"/>
    <w:rsid w:val="00503944"/>
    <w:rsid w:val="00503953"/>
    <w:rsid w:val="00503A7A"/>
    <w:rsid w:val="00503BA0"/>
    <w:rsid w:val="00503BBD"/>
    <w:rsid w:val="00503C1D"/>
    <w:rsid w:val="00503CD0"/>
    <w:rsid w:val="00503D2E"/>
    <w:rsid w:val="00503D33"/>
    <w:rsid w:val="00503D8C"/>
    <w:rsid w:val="00503DF7"/>
    <w:rsid w:val="00503F08"/>
    <w:rsid w:val="00503F2A"/>
    <w:rsid w:val="00504050"/>
    <w:rsid w:val="00504069"/>
    <w:rsid w:val="0050409F"/>
    <w:rsid w:val="005040F7"/>
    <w:rsid w:val="0050411A"/>
    <w:rsid w:val="00504190"/>
    <w:rsid w:val="00504192"/>
    <w:rsid w:val="005041D5"/>
    <w:rsid w:val="005041FE"/>
    <w:rsid w:val="0050420D"/>
    <w:rsid w:val="005042FA"/>
    <w:rsid w:val="00504382"/>
    <w:rsid w:val="00504389"/>
    <w:rsid w:val="00504421"/>
    <w:rsid w:val="00504519"/>
    <w:rsid w:val="0050451F"/>
    <w:rsid w:val="00504534"/>
    <w:rsid w:val="0050453E"/>
    <w:rsid w:val="0050459C"/>
    <w:rsid w:val="005045F4"/>
    <w:rsid w:val="00504711"/>
    <w:rsid w:val="0050474B"/>
    <w:rsid w:val="005048B8"/>
    <w:rsid w:val="005048B9"/>
    <w:rsid w:val="005048CD"/>
    <w:rsid w:val="005048FA"/>
    <w:rsid w:val="0050492F"/>
    <w:rsid w:val="00504946"/>
    <w:rsid w:val="00504981"/>
    <w:rsid w:val="00504A80"/>
    <w:rsid w:val="00504A98"/>
    <w:rsid w:val="00504AA8"/>
    <w:rsid w:val="00504AE9"/>
    <w:rsid w:val="00504AEF"/>
    <w:rsid w:val="00504B25"/>
    <w:rsid w:val="00504C76"/>
    <w:rsid w:val="00504C91"/>
    <w:rsid w:val="00504C93"/>
    <w:rsid w:val="00504CC6"/>
    <w:rsid w:val="00504DCD"/>
    <w:rsid w:val="00504E7C"/>
    <w:rsid w:val="00504F56"/>
    <w:rsid w:val="00504F6C"/>
    <w:rsid w:val="00504FB7"/>
    <w:rsid w:val="00504FD4"/>
    <w:rsid w:val="00504FF7"/>
    <w:rsid w:val="00505031"/>
    <w:rsid w:val="00505076"/>
    <w:rsid w:val="0050509C"/>
    <w:rsid w:val="0050511C"/>
    <w:rsid w:val="005051E2"/>
    <w:rsid w:val="005051E7"/>
    <w:rsid w:val="00505254"/>
    <w:rsid w:val="0050529C"/>
    <w:rsid w:val="005052F4"/>
    <w:rsid w:val="005052FA"/>
    <w:rsid w:val="00505340"/>
    <w:rsid w:val="0050545A"/>
    <w:rsid w:val="00505479"/>
    <w:rsid w:val="005054C3"/>
    <w:rsid w:val="005054D7"/>
    <w:rsid w:val="0050554B"/>
    <w:rsid w:val="00505573"/>
    <w:rsid w:val="005055A1"/>
    <w:rsid w:val="005055AD"/>
    <w:rsid w:val="00505673"/>
    <w:rsid w:val="00505681"/>
    <w:rsid w:val="005056AE"/>
    <w:rsid w:val="005056FD"/>
    <w:rsid w:val="0050571E"/>
    <w:rsid w:val="0050575D"/>
    <w:rsid w:val="0050587D"/>
    <w:rsid w:val="00505896"/>
    <w:rsid w:val="0050595A"/>
    <w:rsid w:val="0050595D"/>
    <w:rsid w:val="00505A12"/>
    <w:rsid w:val="00505A41"/>
    <w:rsid w:val="00505A52"/>
    <w:rsid w:val="00505A5B"/>
    <w:rsid w:val="00505A7A"/>
    <w:rsid w:val="00505B13"/>
    <w:rsid w:val="00505B16"/>
    <w:rsid w:val="00505B46"/>
    <w:rsid w:val="00505BDC"/>
    <w:rsid w:val="00505C04"/>
    <w:rsid w:val="00505C39"/>
    <w:rsid w:val="00505D91"/>
    <w:rsid w:val="00505DFC"/>
    <w:rsid w:val="00505E9C"/>
    <w:rsid w:val="00505EB3"/>
    <w:rsid w:val="00505EB6"/>
    <w:rsid w:val="00505F6D"/>
    <w:rsid w:val="0050600E"/>
    <w:rsid w:val="0050603B"/>
    <w:rsid w:val="005060DA"/>
    <w:rsid w:val="00506199"/>
    <w:rsid w:val="005061CA"/>
    <w:rsid w:val="005061E1"/>
    <w:rsid w:val="00506240"/>
    <w:rsid w:val="0050625A"/>
    <w:rsid w:val="0050625B"/>
    <w:rsid w:val="005062A5"/>
    <w:rsid w:val="005062D5"/>
    <w:rsid w:val="0050630B"/>
    <w:rsid w:val="00506347"/>
    <w:rsid w:val="0050634E"/>
    <w:rsid w:val="005063E1"/>
    <w:rsid w:val="00506438"/>
    <w:rsid w:val="0050646B"/>
    <w:rsid w:val="005064E6"/>
    <w:rsid w:val="00506502"/>
    <w:rsid w:val="00506506"/>
    <w:rsid w:val="0050652A"/>
    <w:rsid w:val="005065E5"/>
    <w:rsid w:val="005066BC"/>
    <w:rsid w:val="0050676F"/>
    <w:rsid w:val="00506787"/>
    <w:rsid w:val="005067AC"/>
    <w:rsid w:val="005067B5"/>
    <w:rsid w:val="005067D9"/>
    <w:rsid w:val="005067F7"/>
    <w:rsid w:val="0050683B"/>
    <w:rsid w:val="005068B2"/>
    <w:rsid w:val="005068B8"/>
    <w:rsid w:val="00506946"/>
    <w:rsid w:val="0050699F"/>
    <w:rsid w:val="00506A08"/>
    <w:rsid w:val="00506A49"/>
    <w:rsid w:val="00506C10"/>
    <w:rsid w:val="00506CDA"/>
    <w:rsid w:val="00506E52"/>
    <w:rsid w:val="00506EF4"/>
    <w:rsid w:val="00506F16"/>
    <w:rsid w:val="00506FF7"/>
    <w:rsid w:val="0050706E"/>
    <w:rsid w:val="0050713E"/>
    <w:rsid w:val="0050720C"/>
    <w:rsid w:val="0050722A"/>
    <w:rsid w:val="00507304"/>
    <w:rsid w:val="005073B6"/>
    <w:rsid w:val="005073EF"/>
    <w:rsid w:val="00507402"/>
    <w:rsid w:val="005074BC"/>
    <w:rsid w:val="005074D3"/>
    <w:rsid w:val="005074EA"/>
    <w:rsid w:val="00507505"/>
    <w:rsid w:val="00507517"/>
    <w:rsid w:val="005075E8"/>
    <w:rsid w:val="00507628"/>
    <w:rsid w:val="00507652"/>
    <w:rsid w:val="00507690"/>
    <w:rsid w:val="00507696"/>
    <w:rsid w:val="005076A8"/>
    <w:rsid w:val="00507734"/>
    <w:rsid w:val="0050773A"/>
    <w:rsid w:val="00507753"/>
    <w:rsid w:val="005077E4"/>
    <w:rsid w:val="005077F6"/>
    <w:rsid w:val="00507860"/>
    <w:rsid w:val="005078FA"/>
    <w:rsid w:val="0050791A"/>
    <w:rsid w:val="0050793F"/>
    <w:rsid w:val="00507997"/>
    <w:rsid w:val="005079AE"/>
    <w:rsid w:val="00507AA5"/>
    <w:rsid w:val="00507C21"/>
    <w:rsid w:val="00507C25"/>
    <w:rsid w:val="00507C6E"/>
    <w:rsid w:val="00507D01"/>
    <w:rsid w:val="00507DDB"/>
    <w:rsid w:val="00507E04"/>
    <w:rsid w:val="00507E2D"/>
    <w:rsid w:val="00507EBD"/>
    <w:rsid w:val="00507F2A"/>
    <w:rsid w:val="00507F6A"/>
    <w:rsid w:val="00507F7E"/>
    <w:rsid w:val="00507F99"/>
    <w:rsid w:val="00507FBE"/>
    <w:rsid w:val="00510066"/>
    <w:rsid w:val="0051008A"/>
    <w:rsid w:val="0051015A"/>
    <w:rsid w:val="00510255"/>
    <w:rsid w:val="005102A0"/>
    <w:rsid w:val="00510313"/>
    <w:rsid w:val="0051034C"/>
    <w:rsid w:val="0051036E"/>
    <w:rsid w:val="005103AB"/>
    <w:rsid w:val="005103B7"/>
    <w:rsid w:val="0051047F"/>
    <w:rsid w:val="005104B4"/>
    <w:rsid w:val="005104E2"/>
    <w:rsid w:val="005104E5"/>
    <w:rsid w:val="00510566"/>
    <w:rsid w:val="005105B0"/>
    <w:rsid w:val="0051074D"/>
    <w:rsid w:val="00510804"/>
    <w:rsid w:val="00510834"/>
    <w:rsid w:val="00510848"/>
    <w:rsid w:val="005108AA"/>
    <w:rsid w:val="005108BD"/>
    <w:rsid w:val="00510908"/>
    <w:rsid w:val="00510937"/>
    <w:rsid w:val="0051095A"/>
    <w:rsid w:val="0051097C"/>
    <w:rsid w:val="005109AE"/>
    <w:rsid w:val="00510A99"/>
    <w:rsid w:val="00510C09"/>
    <w:rsid w:val="00510CBB"/>
    <w:rsid w:val="00510CD5"/>
    <w:rsid w:val="00510D3B"/>
    <w:rsid w:val="00510D6C"/>
    <w:rsid w:val="00510D9E"/>
    <w:rsid w:val="00510DA7"/>
    <w:rsid w:val="00510DC3"/>
    <w:rsid w:val="00510DC4"/>
    <w:rsid w:val="00510DD2"/>
    <w:rsid w:val="00510EDC"/>
    <w:rsid w:val="00510EE4"/>
    <w:rsid w:val="00510F11"/>
    <w:rsid w:val="00510F25"/>
    <w:rsid w:val="00511008"/>
    <w:rsid w:val="00511032"/>
    <w:rsid w:val="00511061"/>
    <w:rsid w:val="005110CE"/>
    <w:rsid w:val="0051127B"/>
    <w:rsid w:val="005112FF"/>
    <w:rsid w:val="0051137C"/>
    <w:rsid w:val="00511418"/>
    <w:rsid w:val="0051141A"/>
    <w:rsid w:val="00511431"/>
    <w:rsid w:val="00511551"/>
    <w:rsid w:val="00511553"/>
    <w:rsid w:val="00511581"/>
    <w:rsid w:val="005115FA"/>
    <w:rsid w:val="00511663"/>
    <w:rsid w:val="005116F3"/>
    <w:rsid w:val="005117DF"/>
    <w:rsid w:val="0051197B"/>
    <w:rsid w:val="00511A29"/>
    <w:rsid w:val="00511A91"/>
    <w:rsid w:val="00511B4C"/>
    <w:rsid w:val="00511B91"/>
    <w:rsid w:val="00511C73"/>
    <w:rsid w:val="00511C9A"/>
    <w:rsid w:val="00511CE7"/>
    <w:rsid w:val="00511D65"/>
    <w:rsid w:val="00511DA5"/>
    <w:rsid w:val="00511E11"/>
    <w:rsid w:val="00511EE0"/>
    <w:rsid w:val="00511F24"/>
    <w:rsid w:val="00511F96"/>
    <w:rsid w:val="00511FA2"/>
    <w:rsid w:val="00511FD8"/>
    <w:rsid w:val="00511FFA"/>
    <w:rsid w:val="00512039"/>
    <w:rsid w:val="00512107"/>
    <w:rsid w:val="00512109"/>
    <w:rsid w:val="0051219F"/>
    <w:rsid w:val="005121C2"/>
    <w:rsid w:val="0051220D"/>
    <w:rsid w:val="00512228"/>
    <w:rsid w:val="005122FB"/>
    <w:rsid w:val="00512416"/>
    <w:rsid w:val="005124F8"/>
    <w:rsid w:val="005125A6"/>
    <w:rsid w:val="005125D2"/>
    <w:rsid w:val="00512681"/>
    <w:rsid w:val="005126B0"/>
    <w:rsid w:val="005126F3"/>
    <w:rsid w:val="00512734"/>
    <w:rsid w:val="0051274C"/>
    <w:rsid w:val="00512786"/>
    <w:rsid w:val="005127FF"/>
    <w:rsid w:val="0051283B"/>
    <w:rsid w:val="00512851"/>
    <w:rsid w:val="00512878"/>
    <w:rsid w:val="005128BA"/>
    <w:rsid w:val="00512A3F"/>
    <w:rsid w:val="00512A79"/>
    <w:rsid w:val="00512AB4"/>
    <w:rsid w:val="00512AB9"/>
    <w:rsid w:val="00512ACE"/>
    <w:rsid w:val="00512B1C"/>
    <w:rsid w:val="00512B60"/>
    <w:rsid w:val="00512BD6"/>
    <w:rsid w:val="00512BD9"/>
    <w:rsid w:val="00512CF2"/>
    <w:rsid w:val="00512DEB"/>
    <w:rsid w:val="00512F2A"/>
    <w:rsid w:val="00512F45"/>
    <w:rsid w:val="00512F82"/>
    <w:rsid w:val="00512F8C"/>
    <w:rsid w:val="00512FF7"/>
    <w:rsid w:val="00513077"/>
    <w:rsid w:val="00513108"/>
    <w:rsid w:val="00513115"/>
    <w:rsid w:val="0051311B"/>
    <w:rsid w:val="00513176"/>
    <w:rsid w:val="00513196"/>
    <w:rsid w:val="005131A7"/>
    <w:rsid w:val="005131AD"/>
    <w:rsid w:val="005131C7"/>
    <w:rsid w:val="0051325A"/>
    <w:rsid w:val="00513356"/>
    <w:rsid w:val="005133A6"/>
    <w:rsid w:val="0051342D"/>
    <w:rsid w:val="00513472"/>
    <w:rsid w:val="0051349C"/>
    <w:rsid w:val="00513507"/>
    <w:rsid w:val="005135B5"/>
    <w:rsid w:val="005135F6"/>
    <w:rsid w:val="00513613"/>
    <w:rsid w:val="00513625"/>
    <w:rsid w:val="0051366A"/>
    <w:rsid w:val="005136BB"/>
    <w:rsid w:val="005136D6"/>
    <w:rsid w:val="005137FA"/>
    <w:rsid w:val="00513809"/>
    <w:rsid w:val="005138DD"/>
    <w:rsid w:val="00513902"/>
    <w:rsid w:val="005139CC"/>
    <w:rsid w:val="005139D2"/>
    <w:rsid w:val="00513A0E"/>
    <w:rsid w:val="00513A23"/>
    <w:rsid w:val="00513A5B"/>
    <w:rsid w:val="00513AD4"/>
    <w:rsid w:val="00513B3F"/>
    <w:rsid w:val="00513B70"/>
    <w:rsid w:val="00513BB2"/>
    <w:rsid w:val="00513C24"/>
    <w:rsid w:val="00513C66"/>
    <w:rsid w:val="00513C83"/>
    <w:rsid w:val="00513DA6"/>
    <w:rsid w:val="00513E0D"/>
    <w:rsid w:val="00513E4F"/>
    <w:rsid w:val="00513E7F"/>
    <w:rsid w:val="00513EAD"/>
    <w:rsid w:val="00513EB9"/>
    <w:rsid w:val="00513ECE"/>
    <w:rsid w:val="00513EDB"/>
    <w:rsid w:val="00513F07"/>
    <w:rsid w:val="00513F12"/>
    <w:rsid w:val="00513F7F"/>
    <w:rsid w:val="00513FD3"/>
    <w:rsid w:val="005140C1"/>
    <w:rsid w:val="00514203"/>
    <w:rsid w:val="0051427F"/>
    <w:rsid w:val="005142BC"/>
    <w:rsid w:val="0051436B"/>
    <w:rsid w:val="00514415"/>
    <w:rsid w:val="005144B4"/>
    <w:rsid w:val="005144BA"/>
    <w:rsid w:val="005144D9"/>
    <w:rsid w:val="005144DC"/>
    <w:rsid w:val="00514559"/>
    <w:rsid w:val="00514577"/>
    <w:rsid w:val="00514590"/>
    <w:rsid w:val="005145AA"/>
    <w:rsid w:val="005145B8"/>
    <w:rsid w:val="00514743"/>
    <w:rsid w:val="0051475E"/>
    <w:rsid w:val="00514775"/>
    <w:rsid w:val="005147B6"/>
    <w:rsid w:val="00514805"/>
    <w:rsid w:val="005148D2"/>
    <w:rsid w:val="005148DE"/>
    <w:rsid w:val="005148F8"/>
    <w:rsid w:val="00514913"/>
    <w:rsid w:val="00514925"/>
    <w:rsid w:val="005149CF"/>
    <w:rsid w:val="005149D4"/>
    <w:rsid w:val="00514A0F"/>
    <w:rsid w:val="00514A7C"/>
    <w:rsid w:val="00514ACF"/>
    <w:rsid w:val="00514B00"/>
    <w:rsid w:val="00514B09"/>
    <w:rsid w:val="00514B18"/>
    <w:rsid w:val="00514B1F"/>
    <w:rsid w:val="00514B2F"/>
    <w:rsid w:val="00514B5C"/>
    <w:rsid w:val="00514B7B"/>
    <w:rsid w:val="00514B8C"/>
    <w:rsid w:val="00514BF2"/>
    <w:rsid w:val="00514C22"/>
    <w:rsid w:val="00514CE6"/>
    <w:rsid w:val="00514D14"/>
    <w:rsid w:val="00514D88"/>
    <w:rsid w:val="00514DE1"/>
    <w:rsid w:val="00514E08"/>
    <w:rsid w:val="00514E35"/>
    <w:rsid w:val="00514E86"/>
    <w:rsid w:val="00514ECC"/>
    <w:rsid w:val="00514F2D"/>
    <w:rsid w:val="00514FA8"/>
    <w:rsid w:val="005150A6"/>
    <w:rsid w:val="00515127"/>
    <w:rsid w:val="00515141"/>
    <w:rsid w:val="005151E5"/>
    <w:rsid w:val="005152A6"/>
    <w:rsid w:val="005152A8"/>
    <w:rsid w:val="0051539E"/>
    <w:rsid w:val="00515438"/>
    <w:rsid w:val="0051544F"/>
    <w:rsid w:val="0051549A"/>
    <w:rsid w:val="005154CA"/>
    <w:rsid w:val="005154EE"/>
    <w:rsid w:val="00515533"/>
    <w:rsid w:val="00515546"/>
    <w:rsid w:val="00515634"/>
    <w:rsid w:val="0051568A"/>
    <w:rsid w:val="0051569C"/>
    <w:rsid w:val="005156CF"/>
    <w:rsid w:val="005156D6"/>
    <w:rsid w:val="005156D7"/>
    <w:rsid w:val="005156DF"/>
    <w:rsid w:val="00515780"/>
    <w:rsid w:val="00515839"/>
    <w:rsid w:val="0051585D"/>
    <w:rsid w:val="005158B3"/>
    <w:rsid w:val="005158E1"/>
    <w:rsid w:val="00515918"/>
    <w:rsid w:val="0051592E"/>
    <w:rsid w:val="0051596F"/>
    <w:rsid w:val="005159D0"/>
    <w:rsid w:val="005159F5"/>
    <w:rsid w:val="00515AC6"/>
    <w:rsid w:val="00515ADD"/>
    <w:rsid w:val="00515AF5"/>
    <w:rsid w:val="00515B33"/>
    <w:rsid w:val="00515B5D"/>
    <w:rsid w:val="00515B76"/>
    <w:rsid w:val="00515BF1"/>
    <w:rsid w:val="00515C42"/>
    <w:rsid w:val="00515D2C"/>
    <w:rsid w:val="00515D31"/>
    <w:rsid w:val="00515DB4"/>
    <w:rsid w:val="00515DBA"/>
    <w:rsid w:val="00515DE4"/>
    <w:rsid w:val="00515FB4"/>
    <w:rsid w:val="00515FC0"/>
    <w:rsid w:val="00515FC2"/>
    <w:rsid w:val="0051603F"/>
    <w:rsid w:val="0051609A"/>
    <w:rsid w:val="00516136"/>
    <w:rsid w:val="00516180"/>
    <w:rsid w:val="005161C5"/>
    <w:rsid w:val="0051624C"/>
    <w:rsid w:val="005162CD"/>
    <w:rsid w:val="005162D6"/>
    <w:rsid w:val="0051645D"/>
    <w:rsid w:val="005164DA"/>
    <w:rsid w:val="005164E4"/>
    <w:rsid w:val="00516535"/>
    <w:rsid w:val="005165C6"/>
    <w:rsid w:val="0051662C"/>
    <w:rsid w:val="0051663F"/>
    <w:rsid w:val="005166F9"/>
    <w:rsid w:val="0051672D"/>
    <w:rsid w:val="00516747"/>
    <w:rsid w:val="005168A8"/>
    <w:rsid w:val="005168AF"/>
    <w:rsid w:val="005168C3"/>
    <w:rsid w:val="005168C9"/>
    <w:rsid w:val="005168E2"/>
    <w:rsid w:val="005168ED"/>
    <w:rsid w:val="00516921"/>
    <w:rsid w:val="00516925"/>
    <w:rsid w:val="00516940"/>
    <w:rsid w:val="00516979"/>
    <w:rsid w:val="00516A01"/>
    <w:rsid w:val="00516A67"/>
    <w:rsid w:val="00516A7A"/>
    <w:rsid w:val="00516A98"/>
    <w:rsid w:val="00516B68"/>
    <w:rsid w:val="00516B8F"/>
    <w:rsid w:val="00516BB1"/>
    <w:rsid w:val="00516C1A"/>
    <w:rsid w:val="00516D7A"/>
    <w:rsid w:val="00516F48"/>
    <w:rsid w:val="0051702C"/>
    <w:rsid w:val="005170B8"/>
    <w:rsid w:val="005170C6"/>
    <w:rsid w:val="005170DC"/>
    <w:rsid w:val="00517205"/>
    <w:rsid w:val="00517222"/>
    <w:rsid w:val="0051723F"/>
    <w:rsid w:val="0051725A"/>
    <w:rsid w:val="00517311"/>
    <w:rsid w:val="00517330"/>
    <w:rsid w:val="0051739D"/>
    <w:rsid w:val="005173EE"/>
    <w:rsid w:val="00517509"/>
    <w:rsid w:val="0051753A"/>
    <w:rsid w:val="00517542"/>
    <w:rsid w:val="00517667"/>
    <w:rsid w:val="00517675"/>
    <w:rsid w:val="00517684"/>
    <w:rsid w:val="005176C7"/>
    <w:rsid w:val="005176DA"/>
    <w:rsid w:val="00517799"/>
    <w:rsid w:val="005177BE"/>
    <w:rsid w:val="005177E8"/>
    <w:rsid w:val="0051782A"/>
    <w:rsid w:val="0051783C"/>
    <w:rsid w:val="005178D9"/>
    <w:rsid w:val="00517937"/>
    <w:rsid w:val="00517956"/>
    <w:rsid w:val="0051799D"/>
    <w:rsid w:val="005179CA"/>
    <w:rsid w:val="00517A77"/>
    <w:rsid w:val="00517AC0"/>
    <w:rsid w:val="00517ADA"/>
    <w:rsid w:val="00517AE1"/>
    <w:rsid w:val="00517B2C"/>
    <w:rsid w:val="00517B7F"/>
    <w:rsid w:val="00517BA5"/>
    <w:rsid w:val="00517BE3"/>
    <w:rsid w:val="00517BE7"/>
    <w:rsid w:val="00517C76"/>
    <w:rsid w:val="00517CE8"/>
    <w:rsid w:val="00517D48"/>
    <w:rsid w:val="00517D5A"/>
    <w:rsid w:val="00517D64"/>
    <w:rsid w:val="00517D9D"/>
    <w:rsid w:val="00517E95"/>
    <w:rsid w:val="00517ED2"/>
    <w:rsid w:val="00517EE6"/>
    <w:rsid w:val="00517F83"/>
    <w:rsid w:val="00517FC5"/>
    <w:rsid w:val="00517FF3"/>
    <w:rsid w:val="00517FFC"/>
    <w:rsid w:val="00520050"/>
    <w:rsid w:val="005200D9"/>
    <w:rsid w:val="0052018B"/>
    <w:rsid w:val="005201B0"/>
    <w:rsid w:val="0052020F"/>
    <w:rsid w:val="0052029A"/>
    <w:rsid w:val="005202B2"/>
    <w:rsid w:val="005202CD"/>
    <w:rsid w:val="00520314"/>
    <w:rsid w:val="00520320"/>
    <w:rsid w:val="00520340"/>
    <w:rsid w:val="00520387"/>
    <w:rsid w:val="005203A2"/>
    <w:rsid w:val="00520514"/>
    <w:rsid w:val="00520530"/>
    <w:rsid w:val="005205A0"/>
    <w:rsid w:val="0052064F"/>
    <w:rsid w:val="005206EE"/>
    <w:rsid w:val="00520724"/>
    <w:rsid w:val="0052078E"/>
    <w:rsid w:val="0052088B"/>
    <w:rsid w:val="005209F9"/>
    <w:rsid w:val="00520A66"/>
    <w:rsid w:val="00520B0C"/>
    <w:rsid w:val="00520B12"/>
    <w:rsid w:val="00520B30"/>
    <w:rsid w:val="00520B84"/>
    <w:rsid w:val="00520B9B"/>
    <w:rsid w:val="00520BAC"/>
    <w:rsid w:val="00520C35"/>
    <w:rsid w:val="00520D03"/>
    <w:rsid w:val="00520D7D"/>
    <w:rsid w:val="00520E04"/>
    <w:rsid w:val="00520E46"/>
    <w:rsid w:val="00520E49"/>
    <w:rsid w:val="00520E53"/>
    <w:rsid w:val="00520E7F"/>
    <w:rsid w:val="00520E80"/>
    <w:rsid w:val="00520E95"/>
    <w:rsid w:val="00521029"/>
    <w:rsid w:val="00521032"/>
    <w:rsid w:val="00521038"/>
    <w:rsid w:val="0052103D"/>
    <w:rsid w:val="005210CF"/>
    <w:rsid w:val="005210E7"/>
    <w:rsid w:val="005210F3"/>
    <w:rsid w:val="00521244"/>
    <w:rsid w:val="00521246"/>
    <w:rsid w:val="0052125D"/>
    <w:rsid w:val="0052127F"/>
    <w:rsid w:val="00521306"/>
    <w:rsid w:val="0052137E"/>
    <w:rsid w:val="0052138C"/>
    <w:rsid w:val="005213B7"/>
    <w:rsid w:val="005213FA"/>
    <w:rsid w:val="00521404"/>
    <w:rsid w:val="00521436"/>
    <w:rsid w:val="0052144B"/>
    <w:rsid w:val="005214E3"/>
    <w:rsid w:val="00521558"/>
    <w:rsid w:val="00521565"/>
    <w:rsid w:val="00521646"/>
    <w:rsid w:val="005216DE"/>
    <w:rsid w:val="00521734"/>
    <w:rsid w:val="0052173C"/>
    <w:rsid w:val="0052176D"/>
    <w:rsid w:val="005217D7"/>
    <w:rsid w:val="00521846"/>
    <w:rsid w:val="005218A4"/>
    <w:rsid w:val="005218DD"/>
    <w:rsid w:val="005219FA"/>
    <w:rsid w:val="00521A65"/>
    <w:rsid w:val="00521AD3"/>
    <w:rsid w:val="00521B7C"/>
    <w:rsid w:val="00521CC2"/>
    <w:rsid w:val="00521D6E"/>
    <w:rsid w:val="00521E74"/>
    <w:rsid w:val="00521E7A"/>
    <w:rsid w:val="00521F26"/>
    <w:rsid w:val="00521F2D"/>
    <w:rsid w:val="00521FBA"/>
    <w:rsid w:val="00521FC1"/>
    <w:rsid w:val="00522074"/>
    <w:rsid w:val="0052208E"/>
    <w:rsid w:val="005220B8"/>
    <w:rsid w:val="00522138"/>
    <w:rsid w:val="0052215A"/>
    <w:rsid w:val="0052219C"/>
    <w:rsid w:val="005221CF"/>
    <w:rsid w:val="005221F5"/>
    <w:rsid w:val="005221FB"/>
    <w:rsid w:val="00522202"/>
    <w:rsid w:val="0052220B"/>
    <w:rsid w:val="0052223A"/>
    <w:rsid w:val="0052225B"/>
    <w:rsid w:val="0052228B"/>
    <w:rsid w:val="005222A6"/>
    <w:rsid w:val="00522387"/>
    <w:rsid w:val="0052240B"/>
    <w:rsid w:val="0052245C"/>
    <w:rsid w:val="00522481"/>
    <w:rsid w:val="0052248C"/>
    <w:rsid w:val="00522491"/>
    <w:rsid w:val="005224A4"/>
    <w:rsid w:val="005224CE"/>
    <w:rsid w:val="00522562"/>
    <w:rsid w:val="005225FA"/>
    <w:rsid w:val="00522691"/>
    <w:rsid w:val="00522693"/>
    <w:rsid w:val="005226BE"/>
    <w:rsid w:val="0052279A"/>
    <w:rsid w:val="005227A2"/>
    <w:rsid w:val="005227C6"/>
    <w:rsid w:val="00522822"/>
    <w:rsid w:val="005228E7"/>
    <w:rsid w:val="00522947"/>
    <w:rsid w:val="00522975"/>
    <w:rsid w:val="005229FA"/>
    <w:rsid w:val="00522AA9"/>
    <w:rsid w:val="00522C22"/>
    <w:rsid w:val="00522C5D"/>
    <w:rsid w:val="00522D70"/>
    <w:rsid w:val="00522E34"/>
    <w:rsid w:val="00522E36"/>
    <w:rsid w:val="00522E7B"/>
    <w:rsid w:val="00522E7E"/>
    <w:rsid w:val="00522EEA"/>
    <w:rsid w:val="0052302C"/>
    <w:rsid w:val="005230F4"/>
    <w:rsid w:val="005230F7"/>
    <w:rsid w:val="00523193"/>
    <w:rsid w:val="005231A6"/>
    <w:rsid w:val="005231BD"/>
    <w:rsid w:val="00523245"/>
    <w:rsid w:val="0052327C"/>
    <w:rsid w:val="005232A9"/>
    <w:rsid w:val="005232AD"/>
    <w:rsid w:val="005232C0"/>
    <w:rsid w:val="00523339"/>
    <w:rsid w:val="005233A7"/>
    <w:rsid w:val="00523428"/>
    <w:rsid w:val="005234A9"/>
    <w:rsid w:val="005234C1"/>
    <w:rsid w:val="005234C2"/>
    <w:rsid w:val="005234CE"/>
    <w:rsid w:val="00523505"/>
    <w:rsid w:val="00523558"/>
    <w:rsid w:val="0052357C"/>
    <w:rsid w:val="0052361D"/>
    <w:rsid w:val="00523662"/>
    <w:rsid w:val="00523664"/>
    <w:rsid w:val="00523682"/>
    <w:rsid w:val="005236BA"/>
    <w:rsid w:val="0052386A"/>
    <w:rsid w:val="005238A2"/>
    <w:rsid w:val="005238F3"/>
    <w:rsid w:val="00523909"/>
    <w:rsid w:val="005239BF"/>
    <w:rsid w:val="00523A04"/>
    <w:rsid w:val="00523A33"/>
    <w:rsid w:val="00523AB8"/>
    <w:rsid w:val="00523B3D"/>
    <w:rsid w:val="00523B76"/>
    <w:rsid w:val="00523B88"/>
    <w:rsid w:val="00523BB8"/>
    <w:rsid w:val="00523BF3"/>
    <w:rsid w:val="00523BFB"/>
    <w:rsid w:val="00523C16"/>
    <w:rsid w:val="00523D06"/>
    <w:rsid w:val="00523E0D"/>
    <w:rsid w:val="00523E60"/>
    <w:rsid w:val="00523E91"/>
    <w:rsid w:val="00523F2C"/>
    <w:rsid w:val="00523F4A"/>
    <w:rsid w:val="00524040"/>
    <w:rsid w:val="00524046"/>
    <w:rsid w:val="0052408A"/>
    <w:rsid w:val="005240D9"/>
    <w:rsid w:val="0052410B"/>
    <w:rsid w:val="0052419E"/>
    <w:rsid w:val="005241B0"/>
    <w:rsid w:val="005241B9"/>
    <w:rsid w:val="00524286"/>
    <w:rsid w:val="005242B1"/>
    <w:rsid w:val="00524329"/>
    <w:rsid w:val="00524357"/>
    <w:rsid w:val="00524386"/>
    <w:rsid w:val="00524412"/>
    <w:rsid w:val="00524416"/>
    <w:rsid w:val="00524458"/>
    <w:rsid w:val="0052445A"/>
    <w:rsid w:val="0052446A"/>
    <w:rsid w:val="005244BB"/>
    <w:rsid w:val="00524510"/>
    <w:rsid w:val="00524536"/>
    <w:rsid w:val="00524574"/>
    <w:rsid w:val="005245A3"/>
    <w:rsid w:val="005246EC"/>
    <w:rsid w:val="00524794"/>
    <w:rsid w:val="00524805"/>
    <w:rsid w:val="00524809"/>
    <w:rsid w:val="00524817"/>
    <w:rsid w:val="00524822"/>
    <w:rsid w:val="005248B3"/>
    <w:rsid w:val="005248BE"/>
    <w:rsid w:val="00524959"/>
    <w:rsid w:val="0052496F"/>
    <w:rsid w:val="00524AAB"/>
    <w:rsid w:val="00524ACD"/>
    <w:rsid w:val="00524B8E"/>
    <w:rsid w:val="00524BF1"/>
    <w:rsid w:val="00524BF2"/>
    <w:rsid w:val="00524C56"/>
    <w:rsid w:val="00524C8F"/>
    <w:rsid w:val="00524CD5"/>
    <w:rsid w:val="00524CEA"/>
    <w:rsid w:val="00524D09"/>
    <w:rsid w:val="00524D2F"/>
    <w:rsid w:val="00524DB1"/>
    <w:rsid w:val="00524DF3"/>
    <w:rsid w:val="00524DFF"/>
    <w:rsid w:val="00524E1A"/>
    <w:rsid w:val="00524E77"/>
    <w:rsid w:val="00524E84"/>
    <w:rsid w:val="00524EC9"/>
    <w:rsid w:val="00524ED8"/>
    <w:rsid w:val="00524F2B"/>
    <w:rsid w:val="00524F40"/>
    <w:rsid w:val="0052509F"/>
    <w:rsid w:val="005250BD"/>
    <w:rsid w:val="005250D9"/>
    <w:rsid w:val="00525104"/>
    <w:rsid w:val="00525141"/>
    <w:rsid w:val="00525213"/>
    <w:rsid w:val="005252FF"/>
    <w:rsid w:val="0052532E"/>
    <w:rsid w:val="005253C4"/>
    <w:rsid w:val="005253CE"/>
    <w:rsid w:val="005253EB"/>
    <w:rsid w:val="0052542F"/>
    <w:rsid w:val="00525480"/>
    <w:rsid w:val="005254FF"/>
    <w:rsid w:val="00525500"/>
    <w:rsid w:val="00525550"/>
    <w:rsid w:val="005255BE"/>
    <w:rsid w:val="005255E2"/>
    <w:rsid w:val="005255E9"/>
    <w:rsid w:val="0052570C"/>
    <w:rsid w:val="0052573C"/>
    <w:rsid w:val="00525795"/>
    <w:rsid w:val="005257F8"/>
    <w:rsid w:val="0052584E"/>
    <w:rsid w:val="0052586E"/>
    <w:rsid w:val="005258F0"/>
    <w:rsid w:val="00525911"/>
    <w:rsid w:val="00525ACF"/>
    <w:rsid w:val="00525B7D"/>
    <w:rsid w:val="00525BA6"/>
    <w:rsid w:val="00525C23"/>
    <w:rsid w:val="00525C65"/>
    <w:rsid w:val="00525CE4"/>
    <w:rsid w:val="00525D1E"/>
    <w:rsid w:val="00525D92"/>
    <w:rsid w:val="00525DC4"/>
    <w:rsid w:val="00525E72"/>
    <w:rsid w:val="00525FCF"/>
    <w:rsid w:val="00526010"/>
    <w:rsid w:val="00526041"/>
    <w:rsid w:val="00526070"/>
    <w:rsid w:val="00526084"/>
    <w:rsid w:val="005260C7"/>
    <w:rsid w:val="005260E6"/>
    <w:rsid w:val="005262B5"/>
    <w:rsid w:val="005262D2"/>
    <w:rsid w:val="005263B7"/>
    <w:rsid w:val="00526442"/>
    <w:rsid w:val="00526494"/>
    <w:rsid w:val="005264B5"/>
    <w:rsid w:val="0052651F"/>
    <w:rsid w:val="0052656B"/>
    <w:rsid w:val="005265F0"/>
    <w:rsid w:val="00526635"/>
    <w:rsid w:val="00526688"/>
    <w:rsid w:val="0052668F"/>
    <w:rsid w:val="005266CF"/>
    <w:rsid w:val="00526700"/>
    <w:rsid w:val="005268C4"/>
    <w:rsid w:val="005268D7"/>
    <w:rsid w:val="005268E5"/>
    <w:rsid w:val="005269D9"/>
    <w:rsid w:val="00526A1F"/>
    <w:rsid w:val="00526A6B"/>
    <w:rsid w:val="00526A6C"/>
    <w:rsid w:val="00526AAA"/>
    <w:rsid w:val="00526ABC"/>
    <w:rsid w:val="00526AFB"/>
    <w:rsid w:val="00526B0F"/>
    <w:rsid w:val="00526B40"/>
    <w:rsid w:val="00526BA2"/>
    <w:rsid w:val="00526BCD"/>
    <w:rsid w:val="00526BD4"/>
    <w:rsid w:val="00526BD6"/>
    <w:rsid w:val="00526CEA"/>
    <w:rsid w:val="00526D3A"/>
    <w:rsid w:val="00526DDC"/>
    <w:rsid w:val="00526DF2"/>
    <w:rsid w:val="00526E40"/>
    <w:rsid w:val="00526E69"/>
    <w:rsid w:val="00526F24"/>
    <w:rsid w:val="00526FB5"/>
    <w:rsid w:val="00526FC6"/>
    <w:rsid w:val="00527028"/>
    <w:rsid w:val="0052702E"/>
    <w:rsid w:val="00527063"/>
    <w:rsid w:val="00527092"/>
    <w:rsid w:val="00527097"/>
    <w:rsid w:val="0052715E"/>
    <w:rsid w:val="005271CD"/>
    <w:rsid w:val="00527233"/>
    <w:rsid w:val="0052729B"/>
    <w:rsid w:val="005272B8"/>
    <w:rsid w:val="00527346"/>
    <w:rsid w:val="0052735C"/>
    <w:rsid w:val="005273B5"/>
    <w:rsid w:val="00527567"/>
    <w:rsid w:val="005275EA"/>
    <w:rsid w:val="0052765C"/>
    <w:rsid w:val="0052784A"/>
    <w:rsid w:val="00527852"/>
    <w:rsid w:val="0052789E"/>
    <w:rsid w:val="005278A7"/>
    <w:rsid w:val="005278D4"/>
    <w:rsid w:val="005278E5"/>
    <w:rsid w:val="005279D4"/>
    <w:rsid w:val="005279E3"/>
    <w:rsid w:val="005279E7"/>
    <w:rsid w:val="00527ABF"/>
    <w:rsid w:val="00527ADF"/>
    <w:rsid w:val="00527B22"/>
    <w:rsid w:val="00527B63"/>
    <w:rsid w:val="00527B85"/>
    <w:rsid w:val="00527BAE"/>
    <w:rsid w:val="00527C0F"/>
    <w:rsid w:val="00527C39"/>
    <w:rsid w:val="00527C7D"/>
    <w:rsid w:val="00527D02"/>
    <w:rsid w:val="00527D8A"/>
    <w:rsid w:val="00527E05"/>
    <w:rsid w:val="00527EB6"/>
    <w:rsid w:val="00527F25"/>
    <w:rsid w:val="00527F3C"/>
    <w:rsid w:val="00527F57"/>
    <w:rsid w:val="00530102"/>
    <w:rsid w:val="00530120"/>
    <w:rsid w:val="00530128"/>
    <w:rsid w:val="00530148"/>
    <w:rsid w:val="005302A1"/>
    <w:rsid w:val="0053032B"/>
    <w:rsid w:val="0053037E"/>
    <w:rsid w:val="0053039D"/>
    <w:rsid w:val="0053040A"/>
    <w:rsid w:val="00530473"/>
    <w:rsid w:val="0053049E"/>
    <w:rsid w:val="00530560"/>
    <w:rsid w:val="00530588"/>
    <w:rsid w:val="005306FA"/>
    <w:rsid w:val="0053073D"/>
    <w:rsid w:val="00530837"/>
    <w:rsid w:val="00530844"/>
    <w:rsid w:val="0053087D"/>
    <w:rsid w:val="005308EF"/>
    <w:rsid w:val="00530A1E"/>
    <w:rsid w:val="00530ACE"/>
    <w:rsid w:val="00530ADF"/>
    <w:rsid w:val="00530BC3"/>
    <w:rsid w:val="00530C81"/>
    <w:rsid w:val="00530CBD"/>
    <w:rsid w:val="00530D54"/>
    <w:rsid w:val="00530DDF"/>
    <w:rsid w:val="00530E5A"/>
    <w:rsid w:val="00530E9C"/>
    <w:rsid w:val="00530EA1"/>
    <w:rsid w:val="00530EC9"/>
    <w:rsid w:val="00530F4E"/>
    <w:rsid w:val="00530FB5"/>
    <w:rsid w:val="00531229"/>
    <w:rsid w:val="0053129A"/>
    <w:rsid w:val="005312A5"/>
    <w:rsid w:val="005312C0"/>
    <w:rsid w:val="005312CE"/>
    <w:rsid w:val="0053130D"/>
    <w:rsid w:val="00531322"/>
    <w:rsid w:val="00531394"/>
    <w:rsid w:val="005313D4"/>
    <w:rsid w:val="0053140F"/>
    <w:rsid w:val="00531417"/>
    <w:rsid w:val="0053141B"/>
    <w:rsid w:val="0053144A"/>
    <w:rsid w:val="00531483"/>
    <w:rsid w:val="005314B2"/>
    <w:rsid w:val="00531697"/>
    <w:rsid w:val="005316D6"/>
    <w:rsid w:val="005316DE"/>
    <w:rsid w:val="00531776"/>
    <w:rsid w:val="00531798"/>
    <w:rsid w:val="0053187C"/>
    <w:rsid w:val="00531884"/>
    <w:rsid w:val="00531A00"/>
    <w:rsid w:val="00531A11"/>
    <w:rsid w:val="00531A9F"/>
    <w:rsid w:val="00531B55"/>
    <w:rsid w:val="00531BB4"/>
    <w:rsid w:val="00531BC7"/>
    <w:rsid w:val="00531C41"/>
    <w:rsid w:val="00531C6F"/>
    <w:rsid w:val="00531CC7"/>
    <w:rsid w:val="00531DA7"/>
    <w:rsid w:val="00531DB2"/>
    <w:rsid w:val="00531F44"/>
    <w:rsid w:val="00531F45"/>
    <w:rsid w:val="00531F7B"/>
    <w:rsid w:val="00532056"/>
    <w:rsid w:val="005320C3"/>
    <w:rsid w:val="00532132"/>
    <w:rsid w:val="005321E1"/>
    <w:rsid w:val="005322A8"/>
    <w:rsid w:val="005322B7"/>
    <w:rsid w:val="005323C0"/>
    <w:rsid w:val="0053245F"/>
    <w:rsid w:val="005325B4"/>
    <w:rsid w:val="00532619"/>
    <w:rsid w:val="00532756"/>
    <w:rsid w:val="00532767"/>
    <w:rsid w:val="00532778"/>
    <w:rsid w:val="005327CF"/>
    <w:rsid w:val="00532857"/>
    <w:rsid w:val="0053285D"/>
    <w:rsid w:val="0053288A"/>
    <w:rsid w:val="00532916"/>
    <w:rsid w:val="00532924"/>
    <w:rsid w:val="0053294D"/>
    <w:rsid w:val="0053298F"/>
    <w:rsid w:val="005329D6"/>
    <w:rsid w:val="005329F5"/>
    <w:rsid w:val="00532BB2"/>
    <w:rsid w:val="00532BC8"/>
    <w:rsid w:val="00532C03"/>
    <w:rsid w:val="00532C84"/>
    <w:rsid w:val="00532D82"/>
    <w:rsid w:val="00532DAD"/>
    <w:rsid w:val="00532DB0"/>
    <w:rsid w:val="00532EAA"/>
    <w:rsid w:val="00532F36"/>
    <w:rsid w:val="00532F89"/>
    <w:rsid w:val="00532FE9"/>
    <w:rsid w:val="0053303F"/>
    <w:rsid w:val="0053307A"/>
    <w:rsid w:val="005330EA"/>
    <w:rsid w:val="005330ED"/>
    <w:rsid w:val="0053316C"/>
    <w:rsid w:val="005331E9"/>
    <w:rsid w:val="00533259"/>
    <w:rsid w:val="005332B0"/>
    <w:rsid w:val="005332CF"/>
    <w:rsid w:val="005332E8"/>
    <w:rsid w:val="00533307"/>
    <w:rsid w:val="0053331C"/>
    <w:rsid w:val="0053340A"/>
    <w:rsid w:val="0053343B"/>
    <w:rsid w:val="0053353A"/>
    <w:rsid w:val="0053355E"/>
    <w:rsid w:val="005335D2"/>
    <w:rsid w:val="00533619"/>
    <w:rsid w:val="00533628"/>
    <w:rsid w:val="0053362C"/>
    <w:rsid w:val="0053369C"/>
    <w:rsid w:val="00533736"/>
    <w:rsid w:val="0053374E"/>
    <w:rsid w:val="00533761"/>
    <w:rsid w:val="00533792"/>
    <w:rsid w:val="005337B7"/>
    <w:rsid w:val="005337C8"/>
    <w:rsid w:val="00533800"/>
    <w:rsid w:val="00533885"/>
    <w:rsid w:val="0053389F"/>
    <w:rsid w:val="005338D1"/>
    <w:rsid w:val="005339C5"/>
    <w:rsid w:val="00533A12"/>
    <w:rsid w:val="00533A2A"/>
    <w:rsid w:val="00533A40"/>
    <w:rsid w:val="00533BBA"/>
    <w:rsid w:val="00533C17"/>
    <w:rsid w:val="00533C79"/>
    <w:rsid w:val="00533CFC"/>
    <w:rsid w:val="00533D6E"/>
    <w:rsid w:val="00533FBF"/>
    <w:rsid w:val="00534294"/>
    <w:rsid w:val="005342DC"/>
    <w:rsid w:val="005342E5"/>
    <w:rsid w:val="005343A5"/>
    <w:rsid w:val="005343B2"/>
    <w:rsid w:val="005343F3"/>
    <w:rsid w:val="005343F8"/>
    <w:rsid w:val="00534489"/>
    <w:rsid w:val="005344A2"/>
    <w:rsid w:val="00534512"/>
    <w:rsid w:val="00534535"/>
    <w:rsid w:val="0053458E"/>
    <w:rsid w:val="005345DC"/>
    <w:rsid w:val="00534659"/>
    <w:rsid w:val="0053465A"/>
    <w:rsid w:val="00534713"/>
    <w:rsid w:val="00534793"/>
    <w:rsid w:val="00534817"/>
    <w:rsid w:val="00534995"/>
    <w:rsid w:val="00534A24"/>
    <w:rsid w:val="00534AF7"/>
    <w:rsid w:val="00534B31"/>
    <w:rsid w:val="00534B89"/>
    <w:rsid w:val="00534C13"/>
    <w:rsid w:val="00534CD8"/>
    <w:rsid w:val="00534D16"/>
    <w:rsid w:val="00534D66"/>
    <w:rsid w:val="00534D6F"/>
    <w:rsid w:val="00534E28"/>
    <w:rsid w:val="00534E48"/>
    <w:rsid w:val="00534F15"/>
    <w:rsid w:val="00534F7B"/>
    <w:rsid w:val="00534FA0"/>
    <w:rsid w:val="00534FC6"/>
    <w:rsid w:val="00535011"/>
    <w:rsid w:val="0053504C"/>
    <w:rsid w:val="00535052"/>
    <w:rsid w:val="005350A4"/>
    <w:rsid w:val="005350B3"/>
    <w:rsid w:val="005350ED"/>
    <w:rsid w:val="00535105"/>
    <w:rsid w:val="00535148"/>
    <w:rsid w:val="0053524A"/>
    <w:rsid w:val="005352A4"/>
    <w:rsid w:val="0053543F"/>
    <w:rsid w:val="005354C1"/>
    <w:rsid w:val="005355B3"/>
    <w:rsid w:val="005355E1"/>
    <w:rsid w:val="00535609"/>
    <w:rsid w:val="0053560A"/>
    <w:rsid w:val="0053561F"/>
    <w:rsid w:val="00535622"/>
    <w:rsid w:val="00535639"/>
    <w:rsid w:val="00535761"/>
    <w:rsid w:val="005357B8"/>
    <w:rsid w:val="005357D5"/>
    <w:rsid w:val="00535841"/>
    <w:rsid w:val="00535842"/>
    <w:rsid w:val="0053584F"/>
    <w:rsid w:val="005358CD"/>
    <w:rsid w:val="00535971"/>
    <w:rsid w:val="0053598F"/>
    <w:rsid w:val="005359A9"/>
    <w:rsid w:val="00535ACB"/>
    <w:rsid w:val="00535AE0"/>
    <w:rsid w:val="00535B5A"/>
    <w:rsid w:val="00535B63"/>
    <w:rsid w:val="00535B71"/>
    <w:rsid w:val="00535B8D"/>
    <w:rsid w:val="00535C75"/>
    <w:rsid w:val="00535CDA"/>
    <w:rsid w:val="00535D26"/>
    <w:rsid w:val="00535D39"/>
    <w:rsid w:val="00535D92"/>
    <w:rsid w:val="00535DD9"/>
    <w:rsid w:val="00535E9F"/>
    <w:rsid w:val="00535F9E"/>
    <w:rsid w:val="00535FEC"/>
    <w:rsid w:val="005360CD"/>
    <w:rsid w:val="0053611C"/>
    <w:rsid w:val="00536133"/>
    <w:rsid w:val="0053626C"/>
    <w:rsid w:val="005362FF"/>
    <w:rsid w:val="00536311"/>
    <w:rsid w:val="00536374"/>
    <w:rsid w:val="0053643A"/>
    <w:rsid w:val="0053643E"/>
    <w:rsid w:val="0053646A"/>
    <w:rsid w:val="005364A6"/>
    <w:rsid w:val="005364AC"/>
    <w:rsid w:val="00536511"/>
    <w:rsid w:val="00536544"/>
    <w:rsid w:val="005365C8"/>
    <w:rsid w:val="00536624"/>
    <w:rsid w:val="00536628"/>
    <w:rsid w:val="00536648"/>
    <w:rsid w:val="005366A5"/>
    <w:rsid w:val="0053673F"/>
    <w:rsid w:val="00536742"/>
    <w:rsid w:val="00536752"/>
    <w:rsid w:val="00536823"/>
    <w:rsid w:val="00536850"/>
    <w:rsid w:val="00536872"/>
    <w:rsid w:val="005369F3"/>
    <w:rsid w:val="005369FE"/>
    <w:rsid w:val="00536A2F"/>
    <w:rsid w:val="00536A51"/>
    <w:rsid w:val="00536A90"/>
    <w:rsid w:val="00536A99"/>
    <w:rsid w:val="00536BBF"/>
    <w:rsid w:val="00536BD3"/>
    <w:rsid w:val="00536BF5"/>
    <w:rsid w:val="00536C54"/>
    <w:rsid w:val="00536D0A"/>
    <w:rsid w:val="00536D50"/>
    <w:rsid w:val="00536DCA"/>
    <w:rsid w:val="00536E54"/>
    <w:rsid w:val="00536EE5"/>
    <w:rsid w:val="00536EF7"/>
    <w:rsid w:val="00536F55"/>
    <w:rsid w:val="00536F6F"/>
    <w:rsid w:val="0053700F"/>
    <w:rsid w:val="00537112"/>
    <w:rsid w:val="0053718F"/>
    <w:rsid w:val="005371AA"/>
    <w:rsid w:val="005371E1"/>
    <w:rsid w:val="005372A2"/>
    <w:rsid w:val="005372A4"/>
    <w:rsid w:val="0053736B"/>
    <w:rsid w:val="0053748C"/>
    <w:rsid w:val="005374BE"/>
    <w:rsid w:val="005374C2"/>
    <w:rsid w:val="005374F6"/>
    <w:rsid w:val="005374FC"/>
    <w:rsid w:val="0053751B"/>
    <w:rsid w:val="00537544"/>
    <w:rsid w:val="00537562"/>
    <w:rsid w:val="00537599"/>
    <w:rsid w:val="00537655"/>
    <w:rsid w:val="00537717"/>
    <w:rsid w:val="0053771B"/>
    <w:rsid w:val="00537779"/>
    <w:rsid w:val="00537850"/>
    <w:rsid w:val="0053787A"/>
    <w:rsid w:val="0053789B"/>
    <w:rsid w:val="005378BC"/>
    <w:rsid w:val="0053793E"/>
    <w:rsid w:val="00537B6A"/>
    <w:rsid w:val="00537B70"/>
    <w:rsid w:val="00537C41"/>
    <w:rsid w:val="00537C44"/>
    <w:rsid w:val="00537C70"/>
    <w:rsid w:val="00537CFA"/>
    <w:rsid w:val="00537D5E"/>
    <w:rsid w:val="00537DB5"/>
    <w:rsid w:val="00537DBC"/>
    <w:rsid w:val="00537EAF"/>
    <w:rsid w:val="00537FBE"/>
    <w:rsid w:val="00537FC3"/>
    <w:rsid w:val="00537FE1"/>
    <w:rsid w:val="00540027"/>
    <w:rsid w:val="00540036"/>
    <w:rsid w:val="0054006D"/>
    <w:rsid w:val="005401D7"/>
    <w:rsid w:val="0054025B"/>
    <w:rsid w:val="005402CE"/>
    <w:rsid w:val="0054034D"/>
    <w:rsid w:val="0054041E"/>
    <w:rsid w:val="005404A7"/>
    <w:rsid w:val="005404D0"/>
    <w:rsid w:val="0054058A"/>
    <w:rsid w:val="0054058F"/>
    <w:rsid w:val="005405F6"/>
    <w:rsid w:val="00540654"/>
    <w:rsid w:val="005406CA"/>
    <w:rsid w:val="005407BB"/>
    <w:rsid w:val="005407D7"/>
    <w:rsid w:val="00540838"/>
    <w:rsid w:val="00540862"/>
    <w:rsid w:val="00540895"/>
    <w:rsid w:val="005408BD"/>
    <w:rsid w:val="005408CD"/>
    <w:rsid w:val="005408D9"/>
    <w:rsid w:val="00540963"/>
    <w:rsid w:val="0054096B"/>
    <w:rsid w:val="005409CE"/>
    <w:rsid w:val="005409F7"/>
    <w:rsid w:val="005409F8"/>
    <w:rsid w:val="00540A6C"/>
    <w:rsid w:val="00540A86"/>
    <w:rsid w:val="00540AEE"/>
    <w:rsid w:val="00540BA6"/>
    <w:rsid w:val="00540C33"/>
    <w:rsid w:val="00540C48"/>
    <w:rsid w:val="00540E11"/>
    <w:rsid w:val="00540EE8"/>
    <w:rsid w:val="00540F42"/>
    <w:rsid w:val="00540F98"/>
    <w:rsid w:val="00540FD0"/>
    <w:rsid w:val="00540FD3"/>
    <w:rsid w:val="0054103E"/>
    <w:rsid w:val="00541098"/>
    <w:rsid w:val="005410C5"/>
    <w:rsid w:val="005410E4"/>
    <w:rsid w:val="0054116A"/>
    <w:rsid w:val="00541248"/>
    <w:rsid w:val="0054126F"/>
    <w:rsid w:val="0054137F"/>
    <w:rsid w:val="005413C1"/>
    <w:rsid w:val="005413DD"/>
    <w:rsid w:val="005413F8"/>
    <w:rsid w:val="005414A9"/>
    <w:rsid w:val="005414B7"/>
    <w:rsid w:val="00541505"/>
    <w:rsid w:val="00541507"/>
    <w:rsid w:val="00541510"/>
    <w:rsid w:val="0054156B"/>
    <w:rsid w:val="00541572"/>
    <w:rsid w:val="00541573"/>
    <w:rsid w:val="005415AD"/>
    <w:rsid w:val="00541632"/>
    <w:rsid w:val="00541672"/>
    <w:rsid w:val="00541692"/>
    <w:rsid w:val="0054179D"/>
    <w:rsid w:val="005417A1"/>
    <w:rsid w:val="005417B0"/>
    <w:rsid w:val="005417BF"/>
    <w:rsid w:val="0054180F"/>
    <w:rsid w:val="00541856"/>
    <w:rsid w:val="005418E6"/>
    <w:rsid w:val="005418EA"/>
    <w:rsid w:val="005418EC"/>
    <w:rsid w:val="00541923"/>
    <w:rsid w:val="0054199D"/>
    <w:rsid w:val="005419C3"/>
    <w:rsid w:val="00541A6D"/>
    <w:rsid w:val="00541ADB"/>
    <w:rsid w:val="00541AF2"/>
    <w:rsid w:val="00541B4D"/>
    <w:rsid w:val="00541BAF"/>
    <w:rsid w:val="00541C4B"/>
    <w:rsid w:val="00541CF7"/>
    <w:rsid w:val="00541D8D"/>
    <w:rsid w:val="00541D96"/>
    <w:rsid w:val="00541F35"/>
    <w:rsid w:val="00541F5F"/>
    <w:rsid w:val="00541F62"/>
    <w:rsid w:val="00541F69"/>
    <w:rsid w:val="00541F79"/>
    <w:rsid w:val="005420A6"/>
    <w:rsid w:val="005420AE"/>
    <w:rsid w:val="00542100"/>
    <w:rsid w:val="00542143"/>
    <w:rsid w:val="0054214E"/>
    <w:rsid w:val="00542155"/>
    <w:rsid w:val="00542157"/>
    <w:rsid w:val="00542185"/>
    <w:rsid w:val="005421A9"/>
    <w:rsid w:val="005421D9"/>
    <w:rsid w:val="005421EF"/>
    <w:rsid w:val="00542232"/>
    <w:rsid w:val="00542271"/>
    <w:rsid w:val="00542487"/>
    <w:rsid w:val="00542491"/>
    <w:rsid w:val="00542536"/>
    <w:rsid w:val="00542555"/>
    <w:rsid w:val="00542668"/>
    <w:rsid w:val="00542699"/>
    <w:rsid w:val="00542747"/>
    <w:rsid w:val="0054274C"/>
    <w:rsid w:val="00542752"/>
    <w:rsid w:val="005427DF"/>
    <w:rsid w:val="00542840"/>
    <w:rsid w:val="00542846"/>
    <w:rsid w:val="005428C1"/>
    <w:rsid w:val="005428DB"/>
    <w:rsid w:val="005428EB"/>
    <w:rsid w:val="0054299B"/>
    <w:rsid w:val="005429F0"/>
    <w:rsid w:val="00542A60"/>
    <w:rsid w:val="00542B32"/>
    <w:rsid w:val="00542BFA"/>
    <w:rsid w:val="00542C07"/>
    <w:rsid w:val="00542C26"/>
    <w:rsid w:val="00542C32"/>
    <w:rsid w:val="00542DB5"/>
    <w:rsid w:val="00542DF4"/>
    <w:rsid w:val="00542E64"/>
    <w:rsid w:val="00542EA0"/>
    <w:rsid w:val="00542ECB"/>
    <w:rsid w:val="00542F46"/>
    <w:rsid w:val="00542FB7"/>
    <w:rsid w:val="00542FD3"/>
    <w:rsid w:val="0054301B"/>
    <w:rsid w:val="00543030"/>
    <w:rsid w:val="005430E9"/>
    <w:rsid w:val="00543282"/>
    <w:rsid w:val="005433C0"/>
    <w:rsid w:val="0054340C"/>
    <w:rsid w:val="00543436"/>
    <w:rsid w:val="00543437"/>
    <w:rsid w:val="00543516"/>
    <w:rsid w:val="0054357F"/>
    <w:rsid w:val="005435B2"/>
    <w:rsid w:val="005435D0"/>
    <w:rsid w:val="0054363E"/>
    <w:rsid w:val="0054363F"/>
    <w:rsid w:val="00543681"/>
    <w:rsid w:val="005436A5"/>
    <w:rsid w:val="005436E9"/>
    <w:rsid w:val="00543787"/>
    <w:rsid w:val="005437C3"/>
    <w:rsid w:val="005437E3"/>
    <w:rsid w:val="005437F2"/>
    <w:rsid w:val="00543812"/>
    <w:rsid w:val="00543876"/>
    <w:rsid w:val="00543890"/>
    <w:rsid w:val="005438F1"/>
    <w:rsid w:val="00543932"/>
    <w:rsid w:val="0054394C"/>
    <w:rsid w:val="0054397E"/>
    <w:rsid w:val="00543A17"/>
    <w:rsid w:val="00543A44"/>
    <w:rsid w:val="00543A4D"/>
    <w:rsid w:val="00543AC3"/>
    <w:rsid w:val="00543AC7"/>
    <w:rsid w:val="00543BE3"/>
    <w:rsid w:val="00543BF3"/>
    <w:rsid w:val="00543C42"/>
    <w:rsid w:val="00543CDA"/>
    <w:rsid w:val="00543DCE"/>
    <w:rsid w:val="00543E4B"/>
    <w:rsid w:val="00543E5D"/>
    <w:rsid w:val="00543E9A"/>
    <w:rsid w:val="00543F55"/>
    <w:rsid w:val="00543F89"/>
    <w:rsid w:val="00543FAD"/>
    <w:rsid w:val="00543FBD"/>
    <w:rsid w:val="00544117"/>
    <w:rsid w:val="00544127"/>
    <w:rsid w:val="00544166"/>
    <w:rsid w:val="0054417C"/>
    <w:rsid w:val="00544180"/>
    <w:rsid w:val="005441BD"/>
    <w:rsid w:val="005441E6"/>
    <w:rsid w:val="00544250"/>
    <w:rsid w:val="00544255"/>
    <w:rsid w:val="00544295"/>
    <w:rsid w:val="00544438"/>
    <w:rsid w:val="00544465"/>
    <w:rsid w:val="005445C4"/>
    <w:rsid w:val="00544680"/>
    <w:rsid w:val="00544690"/>
    <w:rsid w:val="0054469C"/>
    <w:rsid w:val="005446A4"/>
    <w:rsid w:val="005446C0"/>
    <w:rsid w:val="00544718"/>
    <w:rsid w:val="00544738"/>
    <w:rsid w:val="00544770"/>
    <w:rsid w:val="005447C8"/>
    <w:rsid w:val="005447E0"/>
    <w:rsid w:val="005447ED"/>
    <w:rsid w:val="005447F1"/>
    <w:rsid w:val="00544801"/>
    <w:rsid w:val="00544824"/>
    <w:rsid w:val="00544877"/>
    <w:rsid w:val="005448E4"/>
    <w:rsid w:val="00544969"/>
    <w:rsid w:val="00544A36"/>
    <w:rsid w:val="00544A8C"/>
    <w:rsid w:val="00544AC9"/>
    <w:rsid w:val="00544AF2"/>
    <w:rsid w:val="00544B19"/>
    <w:rsid w:val="00544B2E"/>
    <w:rsid w:val="00544C02"/>
    <w:rsid w:val="00544C8E"/>
    <w:rsid w:val="00544D08"/>
    <w:rsid w:val="00544D29"/>
    <w:rsid w:val="00544D42"/>
    <w:rsid w:val="00544DCC"/>
    <w:rsid w:val="00544E09"/>
    <w:rsid w:val="00544E60"/>
    <w:rsid w:val="00544EA3"/>
    <w:rsid w:val="00544F21"/>
    <w:rsid w:val="00544F2B"/>
    <w:rsid w:val="00544F2F"/>
    <w:rsid w:val="00544F4B"/>
    <w:rsid w:val="00544F5B"/>
    <w:rsid w:val="00544FDB"/>
    <w:rsid w:val="00545050"/>
    <w:rsid w:val="005452DE"/>
    <w:rsid w:val="00545301"/>
    <w:rsid w:val="00545310"/>
    <w:rsid w:val="00545312"/>
    <w:rsid w:val="00545317"/>
    <w:rsid w:val="0054531A"/>
    <w:rsid w:val="0054531C"/>
    <w:rsid w:val="00545370"/>
    <w:rsid w:val="005453FA"/>
    <w:rsid w:val="005454EB"/>
    <w:rsid w:val="00545514"/>
    <w:rsid w:val="0054551F"/>
    <w:rsid w:val="00545536"/>
    <w:rsid w:val="00545638"/>
    <w:rsid w:val="0054570D"/>
    <w:rsid w:val="00545722"/>
    <w:rsid w:val="00545739"/>
    <w:rsid w:val="00545769"/>
    <w:rsid w:val="005457AF"/>
    <w:rsid w:val="005457ED"/>
    <w:rsid w:val="00545926"/>
    <w:rsid w:val="00545980"/>
    <w:rsid w:val="005459F4"/>
    <w:rsid w:val="00545AC8"/>
    <w:rsid w:val="00545B1B"/>
    <w:rsid w:val="00545B67"/>
    <w:rsid w:val="00545B87"/>
    <w:rsid w:val="00545C71"/>
    <w:rsid w:val="00545CAC"/>
    <w:rsid w:val="00545D49"/>
    <w:rsid w:val="00545DFC"/>
    <w:rsid w:val="00545E30"/>
    <w:rsid w:val="00545E5B"/>
    <w:rsid w:val="00545E5F"/>
    <w:rsid w:val="00545EDF"/>
    <w:rsid w:val="00545F19"/>
    <w:rsid w:val="00545F2F"/>
    <w:rsid w:val="00545F69"/>
    <w:rsid w:val="00546017"/>
    <w:rsid w:val="00546056"/>
    <w:rsid w:val="005460A5"/>
    <w:rsid w:val="00546143"/>
    <w:rsid w:val="00546162"/>
    <w:rsid w:val="005461AD"/>
    <w:rsid w:val="005461EC"/>
    <w:rsid w:val="00546256"/>
    <w:rsid w:val="005462F1"/>
    <w:rsid w:val="005462FA"/>
    <w:rsid w:val="0054630C"/>
    <w:rsid w:val="00546332"/>
    <w:rsid w:val="005463B2"/>
    <w:rsid w:val="00546409"/>
    <w:rsid w:val="00546410"/>
    <w:rsid w:val="0054641B"/>
    <w:rsid w:val="00546459"/>
    <w:rsid w:val="005464D2"/>
    <w:rsid w:val="005464EC"/>
    <w:rsid w:val="0054651D"/>
    <w:rsid w:val="0054653F"/>
    <w:rsid w:val="00546551"/>
    <w:rsid w:val="00546574"/>
    <w:rsid w:val="005465B5"/>
    <w:rsid w:val="005465B8"/>
    <w:rsid w:val="0054662C"/>
    <w:rsid w:val="00546646"/>
    <w:rsid w:val="005466D0"/>
    <w:rsid w:val="005466E7"/>
    <w:rsid w:val="005467E2"/>
    <w:rsid w:val="00546839"/>
    <w:rsid w:val="0054683B"/>
    <w:rsid w:val="00546919"/>
    <w:rsid w:val="005469EE"/>
    <w:rsid w:val="00546A89"/>
    <w:rsid w:val="00546AB0"/>
    <w:rsid w:val="00546ABA"/>
    <w:rsid w:val="00546B61"/>
    <w:rsid w:val="00546BC8"/>
    <w:rsid w:val="00546BE1"/>
    <w:rsid w:val="00546C80"/>
    <w:rsid w:val="00546CF6"/>
    <w:rsid w:val="00546D38"/>
    <w:rsid w:val="00546D70"/>
    <w:rsid w:val="00546D8A"/>
    <w:rsid w:val="00546DD0"/>
    <w:rsid w:val="00546EC1"/>
    <w:rsid w:val="00546EC3"/>
    <w:rsid w:val="00546F91"/>
    <w:rsid w:val="00546FAA"/>
    <w:rsid w:val="00546FE7"/>
    <w:rsid w:val="00546FED"/>
    <w:rsid w:val="00547015"/>
    <w:rsid w:val="005470FA"/>
    <w:rsid w:val="00547159"/>
    <w:rsid w:val="005471D1"/>
    <w:rsid w:val="005471DB"/>
    <w:rsid w:val="0054722F"/>
    <w:rsid w:val="00547289"/>
    <w:rsid w:val="005472C2"/>
    <w:rsid w:val="005472E2"/>
    <w:rsid w:val="005472E7"/>
    <w:rsid w:val="00547395"/>
    <w:rsid w:val="0054749B"/>
    <w:rsid w:val="00547525"/>
    <w:rsid w:val="0054755A"/>
    <w:rsid w:val="005475A4"/>
    <w:rsid w:val="005475C5"/>
    <w:rsid w:val="005475E1"/>
    <w:rsid w:val="00547631"/>
    <w:rsid w:val="005476DC"/>
    <w:rsid w:val="00547707"/>
    <w:rsid w:val="0054776F"/>
    <w:rsid w:val="005478A4"/>
    <w:rsid w:val="005479BA"/>
    <w:rsid w:val="00547A33"/>
    <w:rsid w:val="00547B55"/>
    <w:rsid w:val="00547BCA"/>
    <w:rsid w:val="00547C0C"/>
    <w:rsid w:val="00547C4B"/>
    <w:rsid w:val="00547CB4"/>
    <w:rsid w:val="00547D14"/>
    <w:rsid w:val="00547D1D"/>
    <w:rsid w:val="00547D54"/>
    <w:rsid w:val="00547D5E"/>
    <w:rsid w:val="00547DF3"/>
    <w:rsid w:val="00547E51"/>
    <w:rsid w:val="00547F72"/>
    <w:rsid w:val="00547FC4"/>
    <w:rsid w:val="00550031"/>
    <w:rsid w:val="00550072"/>
    <w:rsid w:val="005500B3"/>
    <w:rsid w:val="005501AC"/>
    <w:rsid w:val="00550211"/>
    <w:rsid w:val="0055029A"/>
    <w:rsid w:val="005502F7"/>
    <w:rsid w:val="00550326"/>
    <w:rsid w:val="005503A9"/>
    <w:rsid w:val="00550413"/>
    <w:rsid w:val="00550457"/>
    <w:rsid w:val="00550466"/>
    <w:rsid w:val="00550495"/>
    <w:rsid w:val="005504C8"/>
    <w:rsid w:val="00550576"/>
    <w:rsid w:val="005505C0"/>
    <w:rsid w:val="005505F6"/>
    <w:rsid w:val="0055065B"/>
    <w:rsid w:val="00550669"/>
    <w:rsid w:val="005506E3"/>
    <w:rsid w:val="00550817"/>
    <w:rsid w:val="0055083F"/>
    <w:rsid w:val="0055099A"/>
    <w:rsid w:val="00550AAA"/>
    <w:rsid w:val="00550B41"/>
    <w:rsid w:val="00550BE5"/>
    <w:rsid w:val="00550C53"/>
    <w:rsid w:val="00550C7D"/>
    <w:rsid w:val="00550D97"/>
    <w:rsid w:val="00550DB2"/>
    <w:rsid w:val="00550DBA"/>
    <w:rsid w:val="00550DC5"/>
    <w:rsid w:val="00550E9A"/>
    <w:rsid w:val="00550EEA"/>
    <w:rsid w:val="00550F1F"/>
    <w:rsid w:val="00550F48"/>
    <w:rsid w:val="00550F55"/>
    <w:rsid w:val="00550F5A"/>
    <w:rsid w:val="00551269"/>
    <w:rsid w:val="00551316"/>
    <w:rsid w:val="0055134E"/>
    <w:rsid w:val="00551409"/>
    <w:rsid w:val="0055140C"/>
    <w:rsid w:val="00551467"/>
    <w:rsid w:val="005514BD"/>
    <w:rsid w:val="005514E4"/>
    <w:rsid w:val="0055154D"/>
    <w:rsid w:val="00551626"/>
    <w:rsid w:val="00551836"/>
    <w:rsid w:val="005518C3"/>
    <w:rsid w:val="00551903"/>
    <w:rsid w:val="0055193E"/>
    <w:rsid w:val="00551948"/>
    <w:rsid w:val="005519A8"/>
    <w:rsid w:val="00551A4B"/>
    <w:rsid w:val="00551A7E"/>
    <w:rsid w:val="00551B3F"/>
    <w:rsid w:val="00551B5B"/>
    <w:rsid w:val="00551BE7"/>
    <w:rsid w:val="00551C6D"/>
    <w:rsid w:val="00551D03"/>
    <w:rsid w:val="00551D69"/>
    <w:rsid w:val="00551D8F"/>
    <w:rsid w:val="00551DC0"/>
    <w:rsid w:val="00551E58"/>
    <w:rsid w:val="00551EE8"/>
    <w:rsid w:val="00551EE9"/>
    <w:rsid w:val="00551FF2"/>
    <w:rsid w:val="00552022"/>
    <w:rsid w:val="0055204D"/>
    <w:rsid w:val="005520DA"/>
    <w:rsid w:val="00552101"/>
    <w:rsid w:val="0055214E"/>
    <w:rsid w:val="0055215D"/>
    <w:rsid w:val="00552185"/>
    <w:rsid w:val="00552205"/>
    <w:rsid w:val="00552216"/>
    <w:rsid w:val="005523F7"/>
    <w:rsid w:val="00552411"/>
    <w:rsid w:val="00552426"/>
    <w:rsid w:val="00552456"/>
    <w:rsid w:val="00552494"/>
    <w:rsid w:val="005524F4"/>
    <w:rsid w:val="00552520"/>
    <w:rsid w:val="00552611"/>
    <w:rsid w:val="005526EF"/>
    <w:rsid w:val="00552815"/>
    <w:rsid w:val="00552819"/>
    <w:rsid w:val="00552846"/>
    <w:rsid w:val="0055286A"/>
    <w:rsid w:val="00552879"/>
    <w:rsid w:val="005528A7"/>
    <w:rsid w:val="005528E8"/>
    <w:rsid w:val="005528F0"/>
    <w:rsid w:val="00552902"/>
    <w:rsid w:val="00552936"/>
    <w:rsid w:val="0055297D"/>
    <w:rsid w:val="005529E4"/>
    <w:rsid w:val="00552AA5"/>
    <w:rsid w:val="00552B23"/>
    <w:rsid w:val="00552B60"/>
    <w:rsid w:val="00552C58"/>
    <w:rsid w:val="00552CC8"/>
    <w:rsid w:val="00552D0D"/>
    <w:rsid w:val="00552D2D"/>
    <w:rsid w:val="00552D95"/>
    <w:rsid w:val="00552E18"/>
    <w:rsid w:val="00552E4E"/>
    <w:rsid w:val="00552E57"/>
    <w:rsid w:val="00552EB8"/>
    <w:rsid w:val="00552FF4"/>
    <w:rsid w:val="00553028"/>
    <w:rsid w:val="0055303E"/>
    <w:rsid w:val="00553151"/>
    <w:rsid w:val="005531A6"/>
    <w:rsid w:val="005531A8"/>
    <w:rsid w:val="0055323B"/>
    <w:rsid w:val="005532B1"/>
    <w:rsid w:val="005532FE"/>
    <w:rsid w:val="0055338A"/>
    <w:rsid w:val="00553410"/>
    <w:rsid w:val="00553426"/>
    <w:rsid w:val="00553446"/>
    <w:rsid w:val="00553488"/>
    <w:rsid w:val="005534E2"/>
    <w:rsid w:val="0055351F"/>
    <w:rsid w:val="00553531"/>
    <w:rsid w:val="0055359F"/>
    <w:rsid w:val="00553672"/>
    <w:rsid w:val="00553727"/>
    <w:rsid w:val="0055387F"/>
    <w:rsid w:val="0055390C"/>
    <w:rsid w:val="00553929"/>
    <w:rsid w:val="0055393B"/>
    <w:rsid w:val="00553A37"/>
    <w:rsid w:val="00553A3B"/>
    <w:rsid w:val="00553A54"/>
    <w:rsid w:val="00553A7C"/>
    <w:rsid w:val="00553A7D"/>
    <w:rsid w:val="00553AD2"/>
    <w:rsid w:val="00553BB1"/>
    <w:rsid w:val="00553BB8"/>
    <w:rsid w:val="00553C01"/>
    <w:rsid w:val="00553C26"/>
    <w:rsid w:val="00553D4F"/>
    <w:rsid w:val="00553D6E"/>
    <w:rsid w:val="00553DDE"/>
    <w:rsid w:val="00553DF6"/>
    <w:rsid w:val="00553E0E"/>
    <w:rsid w:val="00553E17"/>
    <w:rsid w:val="00553E65"/>
    <w:rsid w:val="00553ECB"/>
    <w:rsid w:val="00553F6A"/>
    <w:rsid w:val="00553F85"/>
    <w:rsid w:val="00553FAE"/>
    <w:rsid w:val="00553FB0"/>
    <w:rsid w:val="00553FCE"/>
    <w:rsid w:val="0055405D"/>
    <w:rsid w:val="0055407E"/>
    <w:rsid w:val="005540AE"/>
    <w:rsid w:val="005540E8"/>
    <w:rsid w:val="00554103"/>
    <w:rsid w:val="0055414D"/>
    <w:rsid w:val="005541C2"/>
    <w:rsid w:val="005542C6"/>
    <w:rsid w:val="00554320"/>
    <w:rsid w:val="005543C5"/>
    <w:rsid w:val="005543D5"/>
    <w:rsid w:val="005544F6"/>
    <w:rsid w:val="00554531"/>
    <w:rsid w:val="00554640"/>
    <w:rsid w:val="00554690"/>
    <w:rsid w:val="005546C5"/>
    <w:rsid w:val="00554789"/>
    <w:rsid w:val="0055478D"/>
    <w:rsid w:val="005547A0"/>
    <w:rsid w:val="00554900"/>
    <w:rsid w:val="00554A1B"/>
    <w:rsid w:val="00554B17"/>
    <w:rsid w:val="00554B31"/>
    <w:rsid w:val="00554B3F"/>
    <w:rsid w:val="00554B61"/>
    <w:rsid w:val="00554BA5"/>
    <w:rsid w:val="00554C53"/>
    <w:rsid w:val="00554C58"/>
    <w:rsid w:val="00554C85"/>
    <w:rsid w:val="00554D0F"/>
    <w:rsid w:val="00554DDE"/>
    <w:rsid w:val="00554DFB"/>
    <w:rsid w:val="00554E19"/>
    <w:rsid w:val="00554E54"/>
    <w:rsid w:val="00554FA6"/>
    <w:rsid w:val="00554FE0"/>
    <w:rsid w:val="005550DD"/>
    <w:rsid w:val="005550F2"/>
    <w:rsid w:val="00555219"/>
    <w:rsid w:val="00555268"/>
    <w:rsid w:val="0055529C"/>
    <w:rsid w:val="005552CA"/>
    <w:rsid w:val="00555331"/>
    <w:rsid w:val="005553F0"/>
    <w:rsid w:val="005553F7"/>
    <w:rsid w:val="00555403"/>
    <w:rsid w:val="00555467"/>
    <w:rsid w:val="00555486"/>
    <w:rsid w:val="005554AA"/>
    <w:rsid w:val="005554C7"/>
    <w:rsid w:val="005555DB"/>
    <w:rsid w:val="005555E3"/>
    <w:rsid w:val="005556DA"/>
    <w:rsid w:val="005556F5"/>
    <w:rsid w:val="00555745"/>
    <w:rsid w:val="00555859"/>
    <w:rsid w:val="005559BF"/>
    <w:rsid w:val="00555A38"/>
    <w:rsid w:val="00555A65"/>
    <w:rsid w:val="00555A96"/>
    <w:rsid w:val="00555B5A"/>
    <w:rsid w:val="00555B63"/>
    <w:rsid w:val="00555C8E"/>
    <w:rsid w:val="00555C93"/>
    <w:rsid w:val="00555D00"/>
    <w:rsid w:val="00555D65"/>
    <w:rsid w:val="00555EF1"/>
    <w:rsid w:val="0055605D"/>
    <w:rsid w:val="005560B7"/>
    <w:rsid w:val="005560B8"/>
    <w:rsid w:val="0055610E"/>
    <w:rsid w:val="005561A7"/>
    <w:rsid w:val="005561BC"/>
    <w:rsid w:val="00556209"/>
    <w:rsid w:val="00556211"/>
    <w:rsid w:val="00556225"/>
    <w:rsid w:val="005562EE"/>
    <w:rsid w:val="0055630E"/>
    <w:rsid w:val="005563A7"/>
    <w:rsid w:val="00556467"/>
    <w:rsid w:val="00556469"/>
    <w:rsid w:val="005564E4"/>
    <w:rsid w:val="005565C9"/>
    <w:rsid w:val="00556609"/>
    <w:rsid w:val="00556697"/>
    <w:rsid w:val="005566BB"/>
    <w:rsid w:val="00556704"/>
    <w:rsid w:val="00556745"/>
    <w:rsid w:val="005567AE"/>
    <w:rsid w:val="005567B9"/>
    <w:rsid w:val="00556803"/>
    <w:rsid w:val="00556839"/>
    <w:rsid w:val="0055688B"/>
    <w:rsid w:val="00556904"/>
    <w:rsid w:val="00556926"/>
    <w:rsid w:val="00556962"/>
    <w:rsid w:val="0055699A"/>
    <w:rsid w:val="005569B5"/>
    <w:rsid w:val="00556A3D"/>
    <w:rsid w:val="00556A71"/>
    <w:rsid w:val="00556AEF"/>
    <w:rsid w:val="00556B2C"/>
    <w:rsid w:val="00556BC4"/>
    <w:rsid w:val="00556C68"/>
    <w:rsid w:val="00556C89"/>
    <w:rsid w:val="00556E5C"/>
    <w:rsid w:val="00556F1B"/>
    <w:rsid w:val="00556F5A"/>
    <w:rsid w:val="00556F6E"/>
    <w:rsid w:val="00556FF0"/>
    <w:rsid w:val="0055701F"/>
    <w:rsid w:val="0055705B"/>
    <w:rsid w:val="005570A9"/>
    <w:rsid w:val="00557133"/>
    <w:rsid w:val="00557179"/>
    <w:rsid w:val="005571F9"/>
    <w:rsid w:val="00557288"/>
    <w:rsid w:val="005572EA"/>
    <w:rsid w:val="00557338"/>
    <w:rsid w:val="005573B1"/>
    <w:rsid w:val="005573BF"/>
    <w:rsid w:val="005573F9"/>
    <w:rsid w:val="00557460"/>
    <w:rsid w:val="0055750D"/>
    <w:rsid w:val="00557529"/>
    <w:rsid w:val="00557538"/>
    <w:rsid w:val="0055755A"/>
    <w:rsid w:val="005575CA"/>
    <w:rsid w:val="005575DB"/>
    <w:rsid w:val="00557626"/>
    <w:rsid w:val="005576BA"/>
    <w:rsid w:val="00557706"/>
    <w:rsid w:val="00557726"/>
    <w:rsid w:val="0055774A"/>
    <w:rsid w:val="00557828"/>
    <w:rsid w:val="005578B3"/>
    <w:rsid w:val="005578BB"/>
    <w:rsid w:val="005578E6"/>
    <w:rsid w:val="0055790F"/>
    <w:rsid w:val="005579BE"/>
    <w:rsid w:val="00557AE2"/>
    <w:rsid w:val="00557B40"/>
    <w:rsid w:val="00557C47"/>
    <w:rsid w:val="00557CA6"/>
    <w:rsid w:val="00557D2A"/>
    <w:rsid w:val="00557D72"/>
    <w:rsid w:val="00557DAC"/>
    <w:rsid w:val="00557DBC"/>
    <w:rsid w:val="00557DC1"/>
    <w:rsid w:val="00557DD7"/>
    <w:rsid w:val="00557EFB"/>
    <w:rsid w:val="00557EFE"/>
    <w:rsid w:val="00557F22"/>
    <w:rsid w:val="00557F8F"/>
    <w:rsid w:val="00557FD3"/>
    <w:rsid w:val="00560063"/>
    <w:rsid w:val="00560093"/>
    <w:rsid w:val="005600A0"/>
    <w:rsid w:val="005600DB"/>
    <w:rsid w:val="00560115"/>
    <w:rsid w:val="00560155"/>
    <w:rsid w:val="0056017D"/>
    <w:rsid w:val="0056019F"/>
    <w:rsid w:val="005601F9"/>
    <w:rsid w:val="00560264"/>
    <w:rsid w:val="005602B5"/>
    <w:rsid w:val="005602B6"/>
    <w:rsid w:val="00560316"/>
    <w:rsid w:val="00560371"/>
    <w:rsid w:val="005603C4"/>
    <w:rsid w:val="0056043E"/>
    <w:rsid w:val="00560491"/>
    <w:rsid w:val="00560503"/>
    <w:rsid w:val="00560618"/>
    <w:rsid w:val="0056065C"/>
    <w:rsid w:val="00560753"/>
    <w:rsid w:val="005607F0"/>
    <w:rsid w:val="005607F1"/>
    <w:rsid w:val="00560899"/>
    <w:rsid w:val="005608B2"/>
    <w:rsid w:val="005608BB"/>
    <w:rsid w:val="005608F8"/>
    <w:rsid w:val="005608F9"/>
    <w:rsid w:val="005608FF"/>
    <w:rsid w:val="00560927"/>
    <w:rsid w:val="00560933"/>
    <w:rsid w:val="005609AD"/>
    <w:rsid w:val="005609DA"/>
    <w:rsid w:val="00560A20"/>
    <w:rsid w:val="00560AC7"/>
    <w:rsid w:val="00560AF5"/>
    <w:rsid w:val="00560B14"/>
    <w:rsid w:val="00560B64"/>
    <w:rsid w:val="00560B83"/>
    <w:rsid w:val="00560D2F"/>
    <w:rsid w:val="00560DB1"/>
    <w:rsid w:val="00560DDE"/>
    <w:rsid w:val="00560E32"/>
    <w:rsid w:val="00560E69"/>
    <w:rsid w:val="00560E75"/>
    <w:rsid w:val="00560EE3"/>
    <w:rsid w:val="00560EEE"/>
    <w:rsid w:val="00560FB1"/>
    <w:rsid w:val="00560FF5"/>
    <w:rsid w:val="00561030"/>
    <w:rsid w:val="00561066"/>
    <w:rsid w:val="005610F8"/>
    <w:rsid w:val="00561106"/>
    <w:rsid w:val="00561135"/>
    <w:rsid w:val="00561162"/>
    <w:rsid w:val="005612B0"/>
    <w:rsid w:val="005612E6"/>
    <w:rsid w:val="005612F9"/>
    <w:rsid w:val="005612FB"/>
    <w:rsid w:val="00561317"/>
    <w:rsid w:val="005613AB"/>
    <w:rsid w:val="00561497"/>
    <w:rsid w:val="005614E5"/>
    <w:rsid w:val="005614ED"/>
    <w:rsid w:val="0056150C"/>
    <w:rsid w:val="005615CF"/>
    <w:rsid w:val="005616B4"/>
    <w:rsid w:val="005616BE"/>
    <w:rsid w:val="005616F8"/>
    <w:rsid w:val="0056171B"/>
    <w:rsid w:val="005617DE"/>
    <w:rsid w:val="005618B1"/>
    <w:rsid w:val="005618C6"/>
    <w:rsid w:val="005618C8"/>
    <w:rsid w:val="005618F7"/>
    <w:rsid w:val="00561949"/>
    <w:rsid w:val="005619E2"/>
    <w:rsid w:val="00561A15"/>
    <w:rsid w:val="00561B8B"/>
    <w:rsid w:val="00561BD9"/>
    <w:rsid w:val="00561BFD"/>
    <w:rsid w:val="00561CB2"/>
    <w:rsid w:val="00561CCB"/>
    <w:rsid w:val="00561CD3"/>
    <w:rsid w:val="00561CF5"/>
    <w:rsid w:val="00561D4A"/>
    <w:rsid w:val="00561DE4"/>
    <w:rsid w:val="00561DFB"/>
    <w:rsid w:val="00561E04"/>
    <w:rsid w:val="00561E32"/>
    <w:rsid w:val="00561E8D"/>
    <w:rsid w:val="00561F3C"/>
    <w:rsid w:val="0056204D"/>
    <w:rsid w:val="005620E3"/>
    <w:rsid w:val="00562122"/>
    <w:rsid w:val="0056214E"/>
    <w:rsid w:val="00562178"/>
    <w:rsid w:val="00562258"/>
    <w:rsid w:val="0056231E"/>
    <w:rsid w:val="00562362"/>
    <w:rsid w:val="00562378"/>
    <w:rsid w:val="00562390"/>
    <w:rsid w:val="005623D1"/>
    <w:rsid w:val="00562437"/>
    <w:rsid w:val="005624CE"/>
    <w:rsid w:val="005624D2"/>
    <w:rsid w:val="0056250C"/>
    <w:rsid w:val="00562614"/>
    <w:rsid w:val="0056267E"/>
    <w:rsid w:val="005627B4"/>
    <w:rsid w:val="005627BA"/>
    <w:rsid w:val="0056289C"/>
    <w:rsid w:val="0056292D"/>
    <w:rsid w:val="00562931"/>
    <w:rsid w:val="00562966"/>
    <w:rsid w:val="005629A2"/>
    <w:rsid w:val="005629D7"/>
    <w:rsid w:val="00562A42"/>
    <w:rsid w:val="00562AF2"/>
    <w:rsid w:val="00562B32"/>
    <w:rsid w:val="00562B38"/>
    <w:rsid w:val="00562BD1"/>
    <w:rsid w:val="00562C95"/>
    <w:rsid w:val="00562D3B"/>
    <w:rsid w:val="00562DA1"/>
    <w:rsid w:val="00562F0E"/>
    <w:rsid w:val="00562FC9"/>
    <w:rsid w:val="00563072"/>
    <w:rsid w:val="0056307D"/>
    <w:rsid w:val="00563117"/>
    <w:rsid w:val="00563123"/>
    <w:rsid w:val="00563198"/>
    <w:rsid w:val="00563224"/>
    <w:rsid w:val="00563231"/>
    <w:rsid w:val="0056325F"/>
    <w:rsid w:val="00563276"/>
    <w:rsid w:val="005632EF"/>
    <w:rsid w:val="0056332F"/>
    <w:rsid w:val="00563332"/>
    <w:rsid w:val="00563360"/>
    <w:rsid w:val="00563382"/>
    <w:rsid w:val="005633D0"/>
    <w:rsid w:val="00563478"/>
    <w:rsid w:val="005634C5"/>
    <w:rsid w:val="005634D6"/>
    <w:rsid w:val="005635A0"/>
    <w:rsid w:val="005635EA"/>
    <w:rsid w:val="005636A3"/>
    <w:rsid w:val="005636F3"/>
    <w:rsid w:val="005638E1"/>
    <w:rsid w:val="00563968"/>
    <w:rsid w:val="005639C4"/>
    <w:rsid w:val="00563A3D"/>
    <w:rsid w:val="00563B08"/>
    <w:rsid w:val="00563B09"/>
    <w:rsid w:val="00563BCC"/>
    <w:rsid w:val="00563BFD"/>
    <w:rsid w:val="00563D29"/>
    <w:rsid w:val="00563D5A"/>
    <w:rsid w:val="00563D6C"/>
    <w:rsid w:val="00563DE0"/>
    <w:rsid w:val="00563DE3"/>
    <w:rsid w:val="00563E04"/>
    <w:rsid w:val="00563E99"/>
    <w:rsid w:val="00563F32"/>
    <w:rsid w:val="00563F68"/>
    <w:rsid w:val="00563FBB"/>
    <w:rsid w:val="00564080"/>
    <w:rsid w:val="005640A4"/>
    <w:rsid w:val="005640CF"/>
    <w:rsid w:val="005640D4"/>
    <w:rsid w:val="00564126"/>
    <w:rsid w:val="00564214"/>
    <w:rsid w:val="005642B4"/>
    <w:rsid w:val="00564318"/>
    <w:rsid w:val="0056432C"/>
    <w:rsid w:val="0056433A"/>
    <w:rsid w:val="0056438A"/>
    <w:rsid w:val="00564435"/>
    <w:rsid w:val="005644E5"/>
    <w:rsid w:val="0056451B"/>
    <w:rsid w:val="0056458E"/>
    <w:rsid w:val="005645F2"/>
    <w:rsid w:val="00564603"/>
    <w:rsid w:val="00564648"/>
    <w:rsid w:val="00564685"/>
    <w:rsid w:val="005646E4"/>
    <w:rsid w:val="0056472F"/>
    <w:rsid w:val="0056473C"/>
    <w:rsid w:val="0056475E"/>
    <w:rsid w:val="005647F2"/>
    <w:rsid w:val="005647F6"/>
    <w:rsid w:val="00564821"/>
    <w:rsid w:val="00564907"/>
    <w:rsid w:val="0056493F"/>
    <w:rsid w:val="00564940"/>
    <w:rsid w:val="0056496C"/>
    <w:rsid w:val="00564A35"/>
    <w:rsid w:val="00564A50"/>
    <w:rsid w:val="00564A59"/>
    <w:rsid w:val="00564AAD"/>
    <w:rsid w:val="00564B07"/>
    <w:rsid w:val="00564B28"/>
    <w:rsid w:val="00564B2E"/>
    <w:rsid w:val="00564B9A"/>
    <w:rsid w:val="00564C54"/>
    <w:rsid w:val="00564C6D"/>
    <w:rsid w:val="00564C91"/>
    <w:rsid w:val="00564CFD"/>
    <w:rsid w:val="00564D50"/>
    <w:rsid w:val="00564D7A"/>
    <w:rsid w:val="00564DA1"/>
    <w:rsid w:val="00564DB4"/>
    <w:rsid w:val="00564E88"/>
    <w:rsid w:val="00564EEA"/>
    <w:rsid w:val="00564F22"/>
    <w:rsid w:val="00564FAB"/>
    <w:rsid w:val="00564FB5"/>
    <w:rsid w:val="00564FDB"/>
    <w:rsid w:val="00565026"/>
    <w:rsid w:val="0056507E"/>
    <w:rsid w:val="005650B3"/>
    <w:rsid w:val="005652A3"/>
    <w:rsid w:val="005652BD"/>
    <w:rsid w:val="00565394"/>
    <w:rsid w:val="005653FD"/>
    <w:rsid w:val="0056541F"/>
    <w:rsid w:val="0056545D"/>
    <w:rsid w:val="005654BD"/>
    <w:rsid w:val="005654C8"/>
    <w:rsid w:val="00565509"/>
    <w:rsid w:val="00565512"/>
    <w:rsid w:val="005655B6"/>
    <w:rsid w:val="00565641"/>
    <w:rsid w:val="0056567D"/>
    <w:rsid w:val="005656E9"/>
    <w:rsid w:val="005656F2"/>
    <w:rsid w:val="005656F6"/>
    <w:rsid w:val="00565735"/>
    <w:rsid w:val="00565745"/>
    <w:rsid w:val="005657D5"/>
    <w:rsid w:val="005658AE"/>
    <w:rsid w:val="00565931"/>
    <w:rsid w:val="005659E2"/>
    <w:rsid w:val="00565A06"/>
    <w:rsid w:val="00565A6C"/>
    <w:rsid w:val="00565A85"/>
    <w:rsid w:val="00565B35"/>
    <w:rsid w:val="00565B93"/>
    <w:rsid w:val="00565C18"/>
    <w:rsid w:val="00565C1F"/>
    <w:rsid w:val="00565CA4"/>
    <w:rsid w:val="00565CDC"/>
    <w:rsid w:val="00565D68"/>
    <w:rsid w:val="00565E19"/>
    <w:rsid w:val="00565E4A"/>
    <w:rsid w:val="00565E58"/>
    <w:rsid w:val="00565E7F"/>
    <w:rsid w:val="00565FC7"/>
    <w:rsid w:val="005660CE"/>
    <w:rsid w:val="005660E8"/>
    <w:rsid w:val="005660FE"/>
    <w:rsid w:val="00566137"/>
    <w:rsid w:val="00566167"/>
    <w:rsid w:val="0056622E"/>
    <w:rsid w:val="005662DC"/>
    <w:rsid w:val="005662DF"/>
    <w:rsid w:val="00566361"/>
    <w:rsid w:val="0056638F"/>
    <w:rsid w:val="00566391"/>
    <w:rsid w:val="005663AB"/>
    <w:rsid w:val="005663F0"/>
    <w:rsid w:val="00566410"/>
    <w:rsid w:val="00566512"/>
    <w:rsid w:val="00566517"/>
    <w:rsid w:val="0056653F"/>
    <w:rsid w:val="00566564"/>
    <w:rsid w:val="005665A4"/>
    <w:rsid w:val="005666B2"/>
    <w:rsid w:val="0056671F"/>
    <w:rsid w:val="00566723"/>
    <w:rsid w:val="00566832"/>
    <w:rsid w:val="005668A7"/>
    <w:rsid w:val="0056693C"/>
    <w:rsid w:val="00566977"/>
    <w:rsid w:val="0056698A"/>
    <w:rsid w:val="005669FE"/>
    <w:rsid w:val="00566A4C"/>
    <w:rsid w:val="00566AAE"/>
    <w:rsid w:val="00566B90"/>
    <w:rsid w:val="00566C1B"/>
    <w:rsid w:val="00566C42"/>
    <w:rsid w:val="00566C4B"/>
    <w:rsid w:val="00566C64"/>
    <w:rsid w:val="00566C79"/>
    <w:rsid w:val="00566C83"/>
    <w:rsid w:val="00566D17"/>
    <w:rsid w:val="00566DBC"/>
    <w:rsid w:val="00566E3E"/>
    <w:rsid w:val="00566EAC"/>
    <w:rsid w:val="00566EDE"/>
    <w:rsid w:val="00566FA8"/>
    <w:rsid w:val="00567017"/>
    <w:rsid w:val="00567022"/>
    <w:rsid w:val="0056710A"/>
    <w:rsid w:val="0056713B"/>
    <w:rsid w:val="0056716C"/>
    <w:rsid w:val="0056717E"/>
    <w:rsid w:val="005671C8"/>
    <w:rsid w:val="0056726F"/>
    <w:rsid w:val="00567271"/>
    <w:rsid w:val="00567446"/>
    <w:rsid w:val="00567460"/>
    <w:rsid w:val="0056748E"/>
    <w:rsid w:val="005674B0"/>
    <w:rsid w:val="00567518"/>
    <w:rsid w:val="005675E4"/>
    <w:rsid w:val="00567690"/>
    <w:rsid w:val="0056769A"/>
    <w:rsid w:val="0056775B"/>
    <w:rsid w:val="005677B6"/>
    <w:rsid w:val="005677BB"/>
    <w:rsid w:val="0056788A"/>
    <w:rsid w:val="005678C8"/>
    <w:rsid w:val="00567999"/>
    <w:rsid w:val="005679AA"/>
    <w:rsid w:val="00567ABD"/>
    <w:rsid w:val="00567AE0"/>
    <w:rsid w:val="00567B24"/>
    <w:rsid w:val="00567BD5"/>
    <w:rsid w:val="00567C07"/>
    <w:rsid w:val="00567C9D"/>
    <w:rsid w:val="00567D60"/>
    <w:rsid w:val="00567D80"/>
    <w:rsid w:val="00567D85"/>
    <w:rsid w:val="00567E13"/>
    <w:rsid w:val="00567EBC"/>
    <w:rsid w:val="00567F58"/>
    <w:rsid w:val="00570003"/>
    <w:rsid w:val="005700C3"/>
    <w:rsid w:val="005700F0"/>
    <w:rsid w:val="00570123"/>
    <w:rsid w:val="00570125"/>
    <w:rsid w:val="0057013B"/>
    <w:rsid w:val="00570147"/>
    <w:rsid w:val="0057016B"/>
    <w:rsid w:val="00570251"/>
    <w:rsid w:val="005702A8"/>
    <w:rsid w:val="005702E8"/>
    <w:rsid w:val="00570336"/>
    <w:rsid w:val="005703A8"/>
    <w:rsid w:val="005703C9"/>
    <w:rsid w:val="00570428"/>
    <w:rsid w:val="0057055E"/>
    <w:rsid w:val="00570566"/>
    <w:rsid w:val="0057058C"/>
    <w:rsid w:val="0057059C"/>
    <w:rsid w:val="00570602"/>
    <w:rsid w:val="005706D5"/>
    <w:rsid w:val="00570718"/>
    <w:rsid w:val="00570724"/>
    <w:rsid w:val="005707C1"/>
    <w:rsid w:val="005707CA"/>
    <w:rsid w:val="0057085A"/>
    <w:rsid w:val="005708BB"/>
    <w:rsid w:val="0057095E"/>
    <w:rsid w:val="00570A39"/>
    <w:rsid w:val="00570ADA"/>
    <w:rsid w:val="00570B00"/>
    <w:rsid w:val="00570B3B"/>
    <w:rsid w:val="00570C02"/>
    <w:rsid w:val="00570C32"/>
    <w:rsid w:val="00570CB7"/>
    <w:rsid w:val="00570DCF"/>
    <w:rsid w:val="00570E4B"/>
    <w:rsid w:val="00570E87"/>
    <w:rsid w:val="00570E88"/>
    <w:rsid w:val="00570ECF"/>
    <w:rsid w:val="00570EE7"/>
    <w:rsid w:val="00570F02"/>
    <w:rsid w:val="00570F70"/>
    <w:rsid w:val="00570FCC"/>
    <w:rsid w:val="00570FD3"/>
    <w:rsid w:val="00570FFC"/>
    <w:rsid w:val="00571018"/>
    <w:rsid w:val="00571023"/>
    <w:rsid w:val="00571029"/>
    <w:rsid w:val="005711F3"/>
    <w:rsid w:val="00571205"/>
    <w:rsid w:val="005712DC"/>
    <w:rsid w:val="00571372"/>
    <w:rsid w:val="00571380"/>
    <w:rsid w:val="005713ED"/>
    <w:rsid w:val="005714B9"/>
    <w:rsid w:val="005714E4"/>
    <w:rsid w:val="005714FF"/>
    <w:rsid w:val="005715EC"/>
    <w:rsid w:val="00571607"/>
    <w:rsid w:val="0057162D"/>
    <w:rsid w:val="0057163F"/>
    <w:rsid w:val="005719AD"/>
    <w:rsid w:val="00571A2A"/>
    <w:rsid w:val="00571A6B"/>
    <w:rsid w:val="00571A86"/>
    <w:rsid w:val="00571AA1"/>
    <w:rsid w:val="00571AC1"/>
    <w:rsid w:val="00571AD4"/>
    <w:rsid w:val="00571BCC"/>
    <w:rsid w:val="00571BCE"/>
    <w:rsid w:val="00571C9F"/>
    <w:rsid w:val="00571D4D"/>
    <w:rsid w:val="00571DAC"/>
    <w:rsid w:val="00571DE1"/>
    <w:rsid w:val="00571E05"/>
    <w:rsid w:val="00571E2A"/>
    <w:rsid w:val="00571E9B"/>
    <w:rsid w:val="00571EA5"/>
    <w:rsid w:val="00571EA7"/>
    <w:rsid w:val="00571EB4"/>
    <w:rsid w:val="00571FD1"/>
    <w:rsid w:val="0057202F"/>
    <w:rsid w:val="005720B2"/>
    <w:rsid w:val="005720ED"/>
    <w:rsid w:val="0057215B"/>
    <w:rsid w:val="0057216E"/>
    <w:rsid w:val="005721B1"/>
    <w:rsid w:val="0057222A"/>
    <w:rsid w:val="0057233D"/>
    <w:rsid w:val="00572353"/>
    <w:rsid w:val="005723AD"/>
    <w:rsid w:val="00572400"/>
    <w:rsid w:val="005724BE"/>
    <w:rsid w:val="005725F8"/>
    <w:rsid w:val="0057261C"/>
    <w:rsid w:val="0057262A"/>
    <w:rsid w:val="00572653"/>
    <w:rsid w:val="00572664"/>
    <w:rsid w:val="00572689"/>
    <w:rsid w:val="00572698"/>
    <w:rsid w:val="00572748"/>
    <w:rsid w:val="00572756"/>
    <w:rsid w:val="005727FF"/>
    <w:rsid w:val="00572848"/>
    <w:rsid w:val="00572871"/>
    <w:rsid w:val="00572897"/>
    <w:rsid w:val="005728E7"/>
    <w:rsid w:val="0057291C"/>
    <w:rsid w:val="005729A9"/>
    <w:rsid w:val="005729C6"/>
    <w:rsid w:val="005729DD"/>
    <w:rsid w:val="00572A1A"/>
    <w:rsid w:val="00572A1E"/>
    <w:rsid w:val="00572A2D"/>
    <w:rsid w:val="00572B18"/>
    <w:rsid w:val="00572B47"/>
    <w:rsid w:val="00572C2C"/>
    <w:rsid w:val="00572D4D"/>
    <w:rsid w:val="00572DC4"/>
    <w:rsid w:val="00572DF5"/>
    <w:rsid w:val="00572F79"/>
    <w:rsid w:val="00572FAA"/>
    <w:rsid w:val="00573206"/>
    <w:rsid w:val="005732DF"/>
    <w:rsid w:val="0057334A"/>
    <w:rsid w:val="00573362"/>
    <w:rsid w:val="00573477"/>
    <w:rsid w:val="00573495"/>
    <w:rsid w:val="005734DB"/>
    <w:rsid w:val="005734F3"/>
    <w:rsid w:val="00573596"/>
    <w:rsid w:val="005735AB"/>
    <w:rsid w:val="00573606"/>
    <w:rsid w:val="00573649"/>
    <w:rsid w:val="00573669"/>
    <w:rsid w:val="005736D7"/>
    <w:rsid w:val="0057371C"/>
    <w:rsid w:val="005737F8"/>
    <w:rsid w:val="0057389F"/>
    <w:rsid w:val="00573906"/>
    <w:rsid w:val="005739F8"/>
    <w:rsid w:val="00573A6E"/>
    <w:rsid w:val="00573B2C"/>
    <w:rsid w:val="00573BA0"/>
    <w:rsid w:val="00573BBB"/>
    <w:rsid w:val="00573C3C"/>
    <w:rsid w:val="00573C54"/>
    <w:rsid w:val="00573D41"/>
    <w:rsid w:val="00573D6B"/>
    <w:rsid w:val="00573DA3"/>
    <w:rsid w:val="00573E07"/>
    <w:rsid w:val="00573E3A"/>
    <w:rsid w:val="00573E6B"/>
    <w:rsid w:val="00573E81"/>
    <w:rsid w:val="00573F38"/>
    <w:rsid w:val="00573F76"/>
    <w:rsid w:val="00574011"/>
    <w:rsid w:val="00574051"/>
    <w:rsid w:val="00574077"/>
    <w:rsid w:val="0057407D"/>
    <w:rsid w:val="005740F7"/>
    <w:rsid w:val="00574172"/>
    <w:rsid w:val="005741AE"/>
    <w:rsid w:val="005741E7"/>
    <w:rsid w:val="0057423D"/>
    <w:rsid w:val="005742AB"/>
    <w:rsid w:val="005742E0"/>
    <w:rsid w:val="005742F5"/>
    <w:rsid w:val="00574303"/>
    <w:rsid w:val="0057437B"/>
    <w:rsid w:val="005743A6"/>
    <w:rsid w:val="00574502"/>
    <w:rsid w:val="0057453E"/>
    <w:rsid w:val="005745E8"/>
    <w:rsid w:val="00574610"/>
    <w:rsid w:val="00574669"/>
    <w:rsid w:val="005746FB"/>
    <w:rsid w:val="005747E6"/>
    <w:rsid w:val="005747EC"/>
    <w:rsid w:val="00574871"/>
    <w:rsid w:val="0057492A"/>
    <w:rsid w:val="005749D3"/>
    <w:rsid w:val="00574A23"/>
    <w:rsid w:val="00574A4E"/>
    <w:rsid w:val="00574A97"/>
    <w:rsid w:val="00574AED"/>
    <w:rsid w:val="00574B16"/>
    <w:rsid w:val="00574B50"/>
    <w:rsid w:val="00574B85"/>
    <w:rsid w:val="00574B95"/>
    <w:rsid w:val="00574BA9"/>
    <w:rsid w:val="00574BB0"/>
    <w:rsid w:val="00574BB4"/>
    <w:rsid w:val="00574C06"/>
    <w:rsid w:val="00574CC4"/>
    <w:rsid w:val="00574CE6"/>
    <w:rsid w:val="00574DAB"/>
    <w:rsid w:val="00574E2A"/>
    <w:rsid w:val="00574E9D"/>
    <w:rsid w:val="00574EBC"/>
    <w:rsid w:val="00574F1C"/>
    <w:rsid w:val="00574F74"/>
    <w:rsid w:val="00574FEC"/>
    <w:rsid w:val="005750C0"/>
    <w:rsid w:val="005750E7"/>
    <w:rsid w:val="0057510C"/>
    <w:rsid w:val="00575147"/>
    <w:rsid w:val="00575205"/>
    <w:rsid w:val="00575229"/>
    <w:rsid w:val="005752B0"/>
    <w:rsid w:val="00575304"/>
    <w:rsid w:val="0057532E"/>
    <w:rsid w:val="00575413"/>
    <w:rsid w:val="00575445"/>
    <w:rsid w:val="005754C0"/>
    <w:rsid w:val="005755B3"/>
    <w:rsid w:val="005756BD"/>
    <w:rsid w:val="00575730"/>
    <w:rsid w:val="005757EC"/>
    <w:rsid w:val="00575809"/>
    <w:rsid w:val="0057582F"/>
    <w:rsid w:val="00575897"/>
    <w:rsid w:val="0057597D"/>
    <w:rsid w:val="0057598F"/>
    <w:rsid w:val="005759E9"/>
    <w:rsid w:val="00575AB8"/>
    <w:rsid w:val="00575AE4"/>
    <w:rsid w:val="00575B50"/>
    <w:rsid w:val="00575B60"/>
    <w:rsid w:val="00575B8C"/>
    <w:rsid w:val="00575CC5"/>
    <w:rsid w:val="00575D35"/>
    <w:rsid w:val="00575DEF"/>
    <w:rsid w:val="00575E19"/>
    <w:rsid w:val="00575E82"/>
    <w:rsid w:val="00575EC1"/>
    <w:rsid w:val="00576049"/>
    <w:rsid w:val="00576051"/>
    <w:rsid w:val="0057607E"/>
    <w:rsid w:val="005760AE"/>
    <w:rsid w:val="005760B7"/>
    <w:rsid w:val="0057611D"/>
    <w:rsid w:val="0057612E"/>
    <w:rsid w:val="00576166"/>
    <w:rsid w:val="00576183"/>
    <w:rsid w:val="00576195"/>
    <w:rsid w:val="00576238"/>
    <w:rsid w:val="005762D4"/>
    <w:rsid w:val="00576348"/>
    <w:rsid w:val="00576359"/>
    <w:rsid w:val="00576384"/>
    <w:rsid w:val="005763F1"/>
    <w:rsid w:val="0057641E"/>
    <w:rsid w:val="005764F9"/>
    <w:rsid w:val="005764FC"/>
    <w:rsid w:val="0057651A"/>
    <w:rsid w:val="0057660A"/>
    <w:rsid w:val="0057666B"/>
    <w:rsid w:val="0057668C"/>
    <w:rsid w:val="00576777"/>
    <w:rsid w:val="0057678B"/>
    <w:rsid w:val="005767F6"/>
    <w:rsid w:val="0057687F"/>
    <w:rsid w:val="0057689A"/>
    <w:rsid w:val="00576943"/>
    <w:rsid w:val="00576960"/>
    <w:rsid w:val="00576992"/>
    <w:rsid w:val="005769D8"/>
    <w:rsid w:val="00576A04"/>
    <w:rsid w:val="00576B0C"/>
    <w:rsid w:val="00576B33"/>
    <w:rsid w:val="00576C02"/>
    <w:rsid w:val="00576C59"/>
    <w:rsid w:val="00576CA5"/>
    <w:rsid w:val="00576CB7"/>
    <w:rsid w:val="00576CCB"/>
    <w:rsid w:val="00576DDB"/>
    <w:rsid w:val="00576DF2"/>
    <w:rsid w:val="00576E1D"/>
    <w:rsid w:val="00576E63"/>
    <w:rsid w:val="00576E65"/>
    <w:rsid w:val="00576E9E"/>
    <w:rsid w:val="00576EB9"/>
    <w:rsid w:val="00576F38"/>
    <w:rsid w:val="00576F57"/>
    <w:rsid w:val="00576F77"/>
    <w:rsid w:val="00576F80"/>
    <w:rsid w:val="00576FFF"/>
    <w:rsid w:val="00577011"/>
    <w:rsid w:val="005770F0"/>
    <w:rsid w:val="0057710D"/>
    <w:rsid w:val="0057712B"/>
    <w:rsid w:val="00577164"/>
    <w:rsid w:val="0057727A"/>
    <w:rsid w:val="005772D3"/>
    <w:rsid w:val="005772DF"/>
    <w:rsid w:val="005772FC"/>
    <w:rsid w:val="00577389"/>
    <w:rsid w:val="005773F7"/>
    <w:rsid w:val="00577408"/>
    <w:rsid w:val="00577468"/>
    <w:rsid w:val="005774B5"/>
    <w:rsid w:val="00577558"/>
    <w:rsid w:val="00577584"/>
    <w:rsid w:val="0057758E"/>
    <w:rsid w:val="005775CE"/>
    <w:rsid w:val="0057764D"/>
    <w:rsid w:val="0057772B"/>
    <w:rsid w:val="0057782C"/>
    <w:rsid w:val="00577842"/>
    <w:rsid w:val="0057785C"/>
    <w:rsid w:val="00577888"/>
    <w:rsid w:val="005778C2"/>
    <w:rsid w:val="005778C5"/>
    <w:rsid w:val="005778D0"/>
    <w:rsid w:val="005778EA"/>
    <w:rsid w:val="00577926"/>
    <w:rsid w:val="00577967"/>
    <w:rsid w:val="00577A06"/>
    <w:rsid w:val="00577AC5"/>
    <w:rsid w:val="00577AD9"/>
    <w:rsid w:val="00577AF5"/>
    <w:rsid w:val="00577B28"/>
    <w:rsid w:val="00577B85"/>
    <w:rsid w:val="00577B9A"/>
    <w:rsid w:val="00577BA2"/>
    <w:rsid w:val="00577BE1"/>
    <w:rsid w:val="00577BEB"/>
    <w:rsid w:val="00577CEB"/>
    <w:rsid w:val="00577E82"/>
    <w:rsid w:val="00577EDC"/>
    <w:rsid w:val="00577F45"/>
    <w:rsid w:val="00577F76"/>
    <w:rsid w:val="00577F96"/>
    <w:rsid w:val="00577FCA"/>
    <w:rsid w:val="00580047"/>
    <w:rsid w:val="00580079"/>
    <w:rsid w:val="0058009C"/>
    <w:rsid w:val="005800B4"/>
    <w:rsid w:val="00580113"/>
    <w:rsid w:val="00580144"/>
    <w:rsid w:val="00580185"/>
    <w:rsid w:val="005801CE"/>
    <w:rsid w:val="0058023B"/>
    <w:rsid w:val="00580271"/>
    <w:rsid w:val="00580354"/>
    <w:rsid w:val="005803B0"/>
    <w:rsid w:val="0058046F"/>
    <w:rsid w:val="0058055A"/>
    <w:rsid w:val="00580596"/>
    <w:rsid w:val="005805F9"/>
    <w:rsid w:val="00580621"/>
    <w:rsid w:val="0058064C"/>
    <w:rsid w:val="00580659"/>
    <w:rsid w:val="00580664"/>
    <w:rsid w:val="00580693"/>
    <w:rsid w:val="005806AE"/>
    <w:rsid w:val="005806B7"/>
    <w:rsid w:val="00580712"/>
    <w:rsid w:val="00580718"/>
    <w:rsid w:val="00580745"/>
    <w:rsid w:val="0058076B"/>
    <w:rsid w:val="00580846"/>
    <w:rsid w:val="00580850"/>
    <w:rsid w:val="00580881"/>
    <w:rsid w:val="005808EF"/>
    <w:rsid w:val="0058090F"/>
    <w:rsid w:val="0058093D"/>
    <w:rsid w:val="0058095A"/>
    <w:rsid w:val="005809F7"/>
    <w:rsid w:val="00580B85"/>
    <w:rsid w:val="00580BA4"/>
    <w:rsid w:val="00580BD8"/>
    <w:rsid w:val="00580D23"/>
    <w:rsid w:val="00580D50"/>
    <w:rsid w:val="00580F25"/>
    <w:rsid w:val="00580F35"/>
    <w:rsid w:val="00581009"/>
    <w:rsid w:val="005810C2"/>
    <w:rsid w:val="00581176"/>
    <w:rsid w:val="0058117C"/>
    <w:rsid w:val="005811CB"/>
    <w:rsid w:val="00581222"/>
    <w:rsid w:val="0058126C"/>
    <w:rsid w:val="00581298"/>
    <w:rsid w:val="005812C6"/>
    <w:rsid w:val="0058139B"/>
    <w:rsid w:val="005813AF"/>
    <w:rsid w:val="00581545"/>
    <w:rsid w:val="0058157E"/>
    <w:rsid w:val="005815A2"/>
    <w:rsid w:val="0058167A"/>
    <w:rsid w:val="00581734"/>
    <w:rsid w:val="00581784"/>
    <w:rsid w:val="005817C1"/>
    <w:rsid w:val="005817F9"/>
    <w:rsid w:val="00581865"/>
    <w:rsid w:val="00581874"/>
    <w:rsid w:val="00581961"/>
    <w:rsid w:val="0058196A"/>
    <w:rsid w:val="0058196E"/>
    <w:rsid w:val="00581A06"/>
    <w:rsid w:val="00581B05"/>
    <w:rsid w:val="00581B4A"/>
    <w:rsid w:val="00581B54"/>
    <w:rsid w:val="00581B70"/>
    <w:rsid w:val="00581B71"/>
    <w:rsid w:val="00581BB0"/>
    <w:rsid w:val="00581BC0"/>
    <w:rsid w:val="00581C18"/>
    <w:rsid w:val="00581D1B"/>
    <w:rsid w:val="00581D3C"/>
    <w:rsid w:val="00581D75"/>
    <w:rsid w:val="00581F56"/>
    <w:rsid w:val="00582020"/>
    <w:rsid w:val="00582097"/>
    <w:rsid w:val="00582151"/>
    <w:rsid w:val="00582152"/>
    <w:rsid w:val="0058227D"/>
    <w:rsid w:val="005822DE"/>
    <w:rsid w:val="005822F4"/>
    <w:rsid w:val="00582366"/>
    <w:rsid w:val="005823C1"/>
    <w:rsid w:val="00582436"/>
    <w:rsid w:val="0058253A"/>
    <w:rsid w:val="0058253B"/>
    <w:rsid w:val="00582545"/>
    <w:rsid w:val="005825A5"/>
    <w:rsid w:val="0058271C"/>
    <w:rsid w:val="00582728"/>
    <w:rsid w:val="00582740"/>
    <w:rsid w:val="00582759"/>
    <w:rsid w:val="00582773"/>
    <w:rsid w:val="00582779"/>
    <w:rsid w:val="005827D2"/>
    <w:rsid w:val="00582810"/>
    <w:rsid w:val="005829D4"/>
    <w:rsid w:val="005829DE"/>
    <w:rsid w:val="00582A35"/>
    <w:rsid w:val="00582A58"/>
    <w:rsid w:val="00582A9D"/>
    <w:rsid w:val="00582ABC"/>
    <w:rsid w:val="00582B7C"/>
    <w:rsid w:val="00582B9A"/>
    <w:rsid w:val="00582C19"/>
    <w:rsid w:val="00582C64"/>
    <w:rsid w:val="00582CE5"/>
    <w:rsid w:val="00582D95"/>
    <w:rsid w:val="00582EC9"/>
    <w:rsid w:val="00582EE0"/>
    <w:rsid w:val="00582F17"/>
    <w:rsid w:val="00582FA7"/>
    <w:rsid w:val="00582FCB"/>
    <w:rsid w:val="0058303B"/>
    <w:rsid w:val="0058305B"/>
    <w:rsid w:val="0058313F"/>
    <w:rsid w:val="00583287"/>
    <w:rsid w:val="005832F4"/>
    <w:rsid w:val="00583326"/>
    <w:rsid w:val="0058333C"/>
    <w:rsid w:val="005834AE"/>
    <w:rsid w:val="005834B5"/>
    <w:rsid w:val="005834BA"/>
    <w:rsid w:val="005834D2"/>
    <w:rsid w:val="005834F5"/>
    <w:rsid w:val="00583527"/>
    <w:rsid w:val="005835F9"/>
    <w:rsid w:val="005835FD"/>
    <w:rsid w:val="00583636"/>
    <w:rsid w:val="00583646"/>
    <w:rsid w:val="00583679"/>
    <w:rsid w:val="00583684"/>
    <w:rsid w:val="0058372B"/>
    <w:rsid w:val="00583857"/>
    <w:rsid w:val="005838DC"/>
    <w:rsid w:val="00583926"/>
    <w:rsid w:val="005839D7"/>
    <w:rsid w:val="00583B27"/>
    <w:rsid w:val="00583B69"/>
    <w:rsid w:val="00583B71"/>
    <w:rsid w:val="00583B9D"/>
    <w:rsid w:val="00583C50"/>
    <w:rsid w:val="00583C89"/>
    <w:rsid w:val="00583CE5"/>
    <w:rsid w:val="00583CEF"/>
    <w:rsid w:val="00583DF5"/>
    <w:rsid w:val="00583E4C"/>
    <w:rsid w:val="00583E80"/>
    <w:rsid w:val="00583EF4"/>
    <w:rsid w:val="00583F44"/>
    <w:rsid w:val="00583F58"/>
    <w:rsid w:val="00584085"/>
    <w:rsid w:val="0058418D"/>
    <w:rsid w:val="005841D3"/>
    <w:rsid w:val="005842B6"/>
    <w:rsid w:val="005842D0"/>
    <w:rsid w:val="00584310"/>
    <w:rsid w:val="00584317"/>
    <w:rsid w:val="0058435F"/>
    <w:rsid w:val="0058438C"/>
    <w:rsid w:val="005843CB"/>
    <w:rsid w:val="00584550"/>
    <w:rsid w:val="00584569"/>
    <w:rsid w:val="00584673"/>
    <w:rsid w:val="005846C1"/>
    <w:rsid w:val="0058473F"/>
    <w:rsid w:val="00584757"/>
    <w:rsid w:val="005847D0"/>
    <w:rsid w:val="005847D3"/>
    <w:rsid w:val="005848CD"/>
    <w:rsid w:val="005848DD"/>
    <w:rsid w:val="005848E2"/>
    <w:rsid w:val="00584A4E"/>
    <w:rsid w:val="00584A67"/>
    <w:rsid w:val="00584A7C"/>
    <w:rsid w:val="00584A86"/>
    <w:rsid w:val="00584A92"/>
    <w:rsid w:val="00584B10"/>
    <w:rsid w:val="00584B43"/>
    <w:rsid w:val="00584B6B"/>
    <w:rsid w:val="00584CD5"/>
    <w:rsid w:val="00584D4A"/>
    <w:rsid w:val="00584DA0"/>
    <w:rsid w:val="00584DEC"/>
    <w:rsid w:val="00584E1D"/>
    <w:rsid w:val="00584E2A"/>
    <w:rsid w:val="00584ED7"/>
    <w:rsid w:val="00584F78"/>
    <w:rsid w:val="00584F85"/>
    <w:rsid w:val="00584FF4"/>
    <w:rsid w:val="00585015"/>
    <w:rsid w:val="0058506A"/>
    <w:rsid w:val="0058509E"/>
    <w:rsid w:val="00585163"/>
    <w:rsid w:val="00585192"/>
    <w:rsid w:val="0058522D"/>
    <w:rsid w:val="00585239"/>
    <w:rsid w:val="0058525E"/>
    <w:rsid w:val="00585282"/>
    <w:rsid w:val="00585411"/>
    <w:rsid w:val="005854D1"/>
    <w:rsid w:val="0058554E"/>
    <w:rsid w:val="0058558D"/>
    <w:rsid w:val="0058563E"/>
    <w:rsid w:val="005856CA"/>
    <w:rsid w:val="005856CF"/>
    <w:rsid w:val="005856DA"/>
    <w:rsid w:val="005856FC"/>
    <w:rsid w:val="00585825"/>
    <w:rsid w:val="005858A1"/>
    <w:rsid w:val="005858B4"/>
    <w:rsid w:val="00585901"/>
    <w:rsid w:val="00585936"/>
    <w:rsid w:val="005859E4"/>
    <w:rsid w:val="00585AD9"/>
    <w:rsid w:val="00585B3E"/>
    <w:rsid w:val="00585B92"/>
    <w:rsid w:val="00585BA7"/>
    <w:rsid w:val="00585BB8"/>
    <w:rsid w:val="00585C04"/>
    <w:rsid w:val="00585C50"/>
    <w:rsid w:val="00585D10"/>
    <w:rsid w:val="00585EFC"/>
    <w:rsid w:val="00585F4C"/>
    <w:rsid w:val="00586068"/>
    <w:rsid w:val="005860D3"/>
    <w:rsid w:val="005861C3"/>
    <w:rsid w:val="0058620F"/>
    <w:rsid w:val="0058623E"/>
    <w:rsid w:val="00586284"/>
    <w:rsid w:val="005862A2"/>
    <w:rsid w:val="005862BF"/>
    <w:rsid w:val="0058643C"/>
    <w:rsid w:val="0058654C"/>
    <w:rsid w:val="005865F0"/>
    <w:rsid w:val="00586649"/>
    <w:rsid w:val="00586697"/>
    <w:rsid w:val="005866E8"/>
    <w:rsid w:val="00586734"/>
    <w:rsid w:val="005867E8"/>
    <w:rsid w:val="0058683D"/>
    <w:rsid w:val="0058688D"/>
    <w:rsid w:val="00586B8E"/>
    <w:rsid w:val="00586BA1"/>
    <w:rsid w:val="00586BDC"/>
    <w:rsid w:val="00586C88"/>
    <w:rsid w:val="00586CEC"/>
    <w:rsid w:val="00586D92"/>
    <w:rsid w:val="00586E65"/>
    <w:rsid w:val="00586E99"/>
    <w:rsid w:val="00586EC4"/>
    <w:rsid w:val="00586EEA"/>
    <w:rsid w:val="00586FA6"/>
    <w:rsid w:val="00586FE4"/>
    <w:rsid w:val="0058704A"/>
    <w:rsid w:val="00587067"/>
    <w:rsid w:val="0058707C"/>
    <w:rsid w:val="005870BB"/>
    <w:rsid w:val="005870EC"/>
    <w:rsid w:val="005870FC"/>
    <w:rsid w:val="00587242"/>
    <w:rsid w:val="005872D1"/>
    <w:rsid w:val="0058731E"/>
    <w:rsid w:val="005873B7"/>
    <w:rsid w:val="005873E5"/>
    <w:rsid w:val="00587401"/>
    <w:rsid w:val="0058748B"/>
    <w:rsid w:val="0058748C"/>
    <w:rsid w:val="005874C7"/>
    <w:rsid w:val="005874E0"/>
    <w:rsid w:val="005875EF"/>
    <w:rsid w:val="00587601"/>
    <w:rsid w:val="00587706"/>
    <w:rsid w:val="00587770"/>
    <w:rsid w:val="00587797"/>
    <w:rsid w:val="005877D5"/>
    <w:rsid w:val="0058780D"/>
    <w:rsid w:val="00587821"/>
    <w:rsid w:val="00587889"/>
    <w:rsid w:val="0058795F"/>
    <w:rsid w:val="00587A00"/>
    <w:rsid w:val="00587A70"/>
    <w:rsid w:val="00587A88"/>
    <w:rsid w:val="00587B9A"/>
    <w:rsid w:val="00587BCC"/>
    <w:rsid w:val="00587BEE"/>
    <w:rsid w:val="00587C49"/>
    <w:rsid w:val="00587CE9"/>
    <w:rsid w:val="00587D5D"/>
    <w:rsid w:val="00587D96"/>
    <w:rsid w:val="00587D9C"/>
    <w:rsid w:val="00587DB8"/>
    <w:rsid w:val="00587DF8"/>
    <w:rsid w:val="00587E5F"/>
    <w:rsid w:val="00587EFD"/>
    <w:rsid w:val="00587F33"/>
    <w:rsid w:val="00587F49"/>
    <w:rsid w:val="00587F6F"/>
    <w:rsid w:val="00587FC2"/>
    <w:rsid w:val="00590000"/>
    <w:rsid w:val="00590223"/>
    <w:rsid w:val="00590236"/>
    <w:rsid w:val="0059023C"/>
    <w:rsid w:val="00590265"/>
    <w:rsid w:val="005902CB"/>
    <w:rsid w:val="005902FB"/>
    <w:rsid w:val="00590347"/>
    <w:rsid w:val="00590348"/>
    <w:rsid w:val="005903C3"/>
    <w:rsid w:val="00590448"/>
    <w:rsid w:val="00590592"/>
    <w:rsid w:val="005905E9"/>
    <w:rsid w:val="005906EE"/>
    <w:rsid w:val="0059072D"/>
    <w:rsid w:val="00590827"/>
    <w:rsid w:val="00590834"/>
    <w:rsid w:val="005908D5"/>
    <w:rsid w:val="005909A6"/>
    <w:rsid w:val="00590A20"/>
    <w:rsid w:val="00590A40"/>
    <w:rsid w:val="00590A45"/>
    <w:rsid w:val="00590B47"/>
    <w:rsid w:val="00590B91"/>
    <w:rsid w:val="00590C9E"/>
    <w:rsid w:val="00590D76"/>
    <w:rsid w:val="00590D97"/>
    <w:rsid w:val="00590DC1"/>
    <w:rsid w:val="00590DFB"/>
    <w:rsid w:val="00590E46"/>
    <w:rsid w:val="00590E5A"/>
    <w:rsid w:val="00590F1A"/>
    <w:rsid w:val="00590F36"/>
    <w:rsid w:val="00590F5D"/>
    <w:rsid w:val="005910F9"/>
    <w:rsid w:val="005910FD"/>
    <w:rsid w:val="00591118"/>
    <w:rsid w:val="005911D6"/>
    <w:rsid w:val="0059121C"/>
    <w:rsid w:val="00591280"/>
    <w:rsid w:val="005912AF"/>
    <w:rsid w:val="0059136F"/>
    <w:rsid w:val="00591422"/>
    <w:rsid w:val="005914D7"/>
    <w:rsid w:val="00591737"/>
    <w:rsid w:val="0059173F"/>
    <w:rsid w:val="0059176B"/>
    <w:rsid w:val="005917B8"/>
    <w:rsid w:val="005917F1"/>
    <w:rsid w:val="00591829"/>
    <w:rsid w:val="00591879"/>
    <w:rsid w:val="0059188C"/>
    <w:rsid w:val="00591891"/>
    <w:rsid w:val="00591901"/>
    <w:rsid w:val="00591991"/>
    <w:rsid w:val="005919B1"/>
    <w:rsid w:val="005919EA"/>
    <w:rsid w:val="00591A9E"/>
    <w:rsid w:val="00591AB0"/>
    <w:rsid w:val="00591AFF"/>
    <w:rsid w:val="00591B6A"/>
    <w:rsid w:val="00591B96"/>
    <w:rsid w:val="00591D2B"/>
    <w:rsid w:val="00591DF7"/>
    <w:rsid w:val="00591E92"/>
    <w:rsid w:val="00591EC1"/>
    <w:rsid w:val="00591F28"/>
    <w:rsid w:val="00591F8F"/>
    <w:rsid w:val="0059209A"/>
    <w:rsid w:val="005920A3"/>
    <w:rsid w:val="005920E0"/>
    <w:rsid w:val="0059213E"/>
    <w:rsid w:val="0059214A"/>
    <w:rsid w:val="005921C9"/>
    <w:rsid w:val="0059228C"/>
    <w:rsid w:val="005922C8"/>
    <w:rsid w:val="00592387"/>
    <w:rsid w:val="005923CA"/>
    <w:rsid w:val="005924BA"/>
    <w:rsid w:val="005924F8"/>
    <w:rsid w:val="005924F9"/>
    <w:rsid w:val="005924FD"/>
    <w:rsid w:val="0059251F"/>
    <w:rsid w:val="0059257D"/>
    <w:rsid w:val="005925FC"/>
    <w:rsid w:val="0059260A"/>
    <w:rsid w:val="0059260D"/>
    <w:rsid w:val="00592620"/>
    <w:rsid w:val="0059262E"/>
    <w:rsid w:val="00592645"/>
    <w:rsid w:val="005926DA"/>
    <w:rsid w:val="00592751"/>
    <w:rsid w:val="005927C7"/>
    <w:rsid w:val="00592A2A"/>
    <w:rsid w:val="00592A76"/>
    <w:rsid w:val="00592A7D"/>
    <w:rsid w:val="00592AB2"/>
    <w:rsid w:val="00592AD1"/>
    <w:rsid w:val="00592B1D"/>
    <w:rsid w:val="00592BB1"/>
    <w:rsid w:val="00592C0A"/>
    <w:rsid w:val="00592C8A"/>
    <w:rsid w:val="00592CA7"/>
    <w:rsid w:val="00592CD8"/>
    <w:rsid w:val="00592D35"/>
    <w:rsid w:val="00592D52"/>
    <w:rsid w:val="00592D91"/>
    <w:rsid w:val="00592DA3"/>
    <w:rsid w:val="00592DC6"/>
    <w:rsid w:val="00592DD9"/>
    <w:rsid w:val="00592DFB"/>
    <w:rsid w:val="00592E83"/>
    <w:rsid w:val="00592EC4"/>
    <w:rsid w:val="00592F96"/>
    <w:rsid w:val="00592FBE"/>
    <w:rsid w:val="00593009"/>
    <w:rsid w:val="00593061"/>
    <w:rsid w:val="0059307B"/>
    <w:rsid w:val="00593128"/>
    <w:rsid w:val="0059312B"/>
    <w:rsid w:val="00593167"/>
    <w:rsid w:val="00593234"/>
    <w:rsid w:val="005933C6"/>
    <w:rsid w:val="005933E5"/>
    <w:rsid w:val="00593450"/>
    <w:rsid w:val="005934AE"/>
    <w:rsid w:val="005934BE"/>
    <w:rsid w:val="005934D6"/>
    <w:rsid w:val="0059363D"/>
    <w:rsid w:val="005936AE"/>
    <w:rsid w:val="005936D2"/>
    <w:rsid w:val="0059373E"/>
    <w:rsid w:val="0059379A"/>
    <w:rsid w:val="005937D3"/>
    <w:rsid w:val="00593806"/>
    <w:rsid w:val="0059385F"/>
    <w:rsid w:val="005938A3"/>
    <w:rsid w:val="0059391C"/>
    <w:rsid w:val="0059395A"/>
    <w:rsid w:val="00593994"/>
    <w:rsid w:val="005939A3"/>
    <w:rsid w:val="00593A0D"/>
    <w:rsid w:val="00593A46"/>
    <w:rsid w:val="00593A53"/>
    <w:rsid w:val="00593A96"/>
    <w:rsid w:val="00593AC0"/>
    <w:rsid w:val="00593ACA"/>
    <w:rsid w:val="00593AD3"/>
    <w:rsid w:val="00593B02"/>
    <w:rsid w:val="00593B0A"/>
    <w:rsid w:val="00593B20"/>
    <w:rsid w:val="00593BCD"/>
    <w:rsid w:val="00593C26"/>
    <w:rsid w:val="00593C5B"/>
    <w:rsid w:val="00593C64"/>
    <w:rsid w:val="00593D4D"/>
    <w:rsid w:val="00593D88"/>
    <w:rsid w:val="00593E47"/>
    <w:rsid w:val="00593EBA"/>
    <w:rsid w:val="00593EE0"/>
    <w:rsid w:val="00593FEA"/>
    <w:rsid w:val="00593FFB"/>
    <w:rsid w:val="00594006"/>
    <w:rsid w:val="005940EB"/>
    <w:rsid w:val="00594167"/>
    <w:rsid w:val="00594191"/>
    <w:rsid w:val="0059419A"/>
    <w:rsid w:val="0059423E"/>
    <w:rsid w:val="00594316"/>
    <w:rsid w:val="00594327"/>
    <w:rsid w:val="005943C2"/>
    <w:rsid w:val="005943F5"/>
    <w:rsid w:val="0059440A"/>
    <w:rsid w:val="00594445"/>
    <w:rsid w:val="00594492"/>
    <w:rsid w:val="00594512"/>
    <w:rsid w:val="00594538"/>
    <w:rsid w:val="005945BC"/>
    <w:rsid w:val="005946B3"/>
    <w:rsid w:val="005946B6"/>
    <w:rsid w:val="00594708"/>
    <w:rsid w:val="00594777"/>
    <w:rsid w:val="00594820"/>
    <w:rsid w:val="0059486E"/>
    <w:rsid w:val="00594882"/>
    <w:rsid w:val="00594884"/>
    <w:rsid w:val="00594886"/>
    <w:rsid w:val="005948A7"/>
    <w:rsid w:val="005948B7"/>
    <w:rsid w:val="005948CB"/>
    <w:rsid w:val="00594974"/>
    <w:rsid w:val="00594987"/>
    <w:rsid w:val="005949B8"/>
    <w:rsid w:val="00594A87"/>
    <w:rsid w:val="00594C56"/>
    <w:rsid w:val="00594C67"/>
    <w:rsid w:val="00594CA0"/>
    <w:rsid w:val="00594DDF"/>
    <w:rsid w:val="00594DEB"/>
    <w:rsid w:val="00594E33"/>
    <w:rsid w:val="00594EC5"/>
    <w:rsid w:val="00594ECF"/>
    <w:rsid w:val="00594F10"/>
    <w:rsid w:val="00594F47"/>
    <w:rsid w:val="00594F4C"/>
    <w:rsid w:val="00595056"/>
    <w:rsid w:val="0059507D"/>
    <w:rsid w:val="005952AE"/>
    <w:rsid w:val="005952CE"/>
    <w:rsid w:val="00595303"/>
    <w:rsid w:val="00595320"/>
    <w:rsid w:val="00595379"/>
    <w:rsid w:val="0059537F"/>
    <w:rsid w:val="005953C3"/>
    <w:rsid w:val="00595485"/>
    <w:rsid w:val="005954D9"/>
    <w:rsid w:val="00595540"/>
    <w:rsid w:val="00595579"/>
    <w:rsid w:val="00595790"/>
    <w:rsid w:val="00595798"/>
    <w:rsid w:val="005957EA"/>
    <w:rsid w:val="005957F0"/>
    <w:rsid w:val="00595845"/>
    <w:rsid w:val="00595877"/>
    <w:rsid w:val="005958D8"/>
    <w:rsid w:val="0059594F"/>
    <w:rsid w:val="0059599A"/>
    <w:rsid w:val="005959DA"/>
    <w:rsid w:val="005959FA"/>
    <w:rsid w:val="00595A55"/>
    <w:rsid w:val="00595AC3"/>
    <w:rsid w:val="00595B41"/>
    <w:rsid w:val="00595B4B"/>
    <w:rsid w:val="00595B62"/>
    <w:rsid w:val="00595B7C"/>
    <w:rsid w:val="00595BB8"/>
    <w:rsid w:val="00595C02"/>
    <w:rsid w:val="00595C9E"/>
    <w:rsid w:val="00595CA4"/>
    <w:rsid w:val="00595D3E"/>
    <w:rsid w:val="00595D45"/>
    <w:rsid w:val="00595DD6"/>
    <w:rsid w:val="00595E66"/>
    <w:rsid w:val="00595F13"/>
    <w:rsid w:val="00595F20"/>
    <w:rsid w:val="00595F5C"/>
    <w:rsid w:val="00595FA9"/>
    <w:rsid w:val="00596077"/>
    <w:rsid w:val="00596099"/>
    <w:rsid w:val="00596138"/>
    <w:rsid w:val="005961DF"/>
    <w:rsid w:val="005961F0"/>
    <w:rsid w:val="005961F9"/>
    <w:rsid w:val="0059622C"/>
    <w:rsid w:val="00596323"/>
    <w:rsid w:val="0059639E"/>
    <w:rsid w:val="0059642B"/>
    <w:rsid w:val="00596578"/>
    <w:rsid w:val="00596613"/>
    <w:rsid w:val="0059667D"/>
    <w:rsid w:val="005966AB"/>
    <w:rsid w:val="005966E2"/>
    <w:rsid w:val="0059673D"/>
    <w:rsid w:val="0059673F"/>
    <w:rsid w:val="00596784"/>
    <w:rsid w:val="00596793"/>
    <w:rsid w:val="005967DD"/>
    <w:rsid w:val="005968B0"/>
    <w:rsid w:val="00596991"/>
    <w:rsid w:val="00596992"/>
    <w:rsid w:val="00596995"/>
    <w:rsid w:val="00596A44"/>
    <w:rsid w:val="00596B9D"/>
    <w:rsid w:val="00596BA1"/>
    <w:rsid w:val="00596C1C"/>
    <w:rsid w:val="00596C52"/>
    <w:rsid w:val="00596CCB"/>
    <w:rsid w:val="00596D1D"/>
    <w:rsid w:val="00596D86"/>
    <w:rsid w:val="00596DAB"/>
    <w:rsid w:val="00596E10"/>
    <w:rsid w:val="00596E42"/>
    <w:rsid w:val="00596E6B"/>
    <w:rsid w:val="00596F0E"/>
    <w:rsid w:val="00596FD4"/>
    <w:rsid w:val="00597054"/>
    <w:rsid w:val="0059713F"/>
    <w:rsid w:val="005971A0"/>
    <w:rsid w:val="005971CA"/>
    <w:rsid w:val="005971CB"/>
    <w:rsid w:val="00597250"/>
    <w:rsid w:val="0059725C"/>
    <w:rsid w:val="0059726E"/>
    <w:rsid w:val="005973B8"/>
    <w:rsid w:val="00597405"/>
    <w:rsid w:val="00597411"/>
    <w:rsid w:val="00597453"/>
    <w:rsid w:val="005974C2"/>
    <w:rsid w:val="00597551"/>
    <w:rsid w:val="00597657"/>
    <w:rsid w:val="005976A1"/>
    <w:rsid w:val="005976CA"/>
    <w:rsid w:val="0059774E"/>
    <w:rsid w:val="005977BF"/>
    <w:rsid w:val="005977E5"/>
    <w:rsid w:val="00597885"/>
    <w:rsid w:val="005978CB"/>
    <w:rsid w:val="005978FA"/>
    <w:rsid w:val="00597904"/>
    <w:rsid w:val="0059794B"/>
    <w:rsid w:val="005979A4"/>
    <w:rsid w:val="00597A26"/>
    <w:rsid w:val="00597A8D"/>
    <w:rsid w:val="00597A9F"/>
    <w:rsid w:val="00597ACF"/>
    <w:rsid w:val="00597B12"/>
    <w:rsid w:val="00597B58"/>
    <w:rsid w:val="00597BA1"/>
    <w:rsid w:val="00597BBC"/>
    <w:rsid w:val="00597CB2"/>
    <w:rsid w:val="00597D0B"/>
    <w:rsid w:val="00597E02"/>
    <w:rsid w:val="00597E0B"/>
    <w:rsid w:val="00597E9B"/>
    <w:rsid w:val="00597EF7"/>
    <w:rsid w:val="00597F67"/>
    <w:rsid w:val="005A006A"/>
    <w:rsid w:val="005A0098"/>
    <w:rsid w:val="005A00EC"/>
    <w:rsid w:val="005A01A5"/>
    <w:rsid w:val="005A028C"/>
    <w:rsid w:val="005A02EE"/>
    <w:rsid w:val="005A0301"/>
    <w:rsid w:val="005A030A"/>
    <w:rsid w:val="005A0349"/>
    <w:rsid w:val="005A03E8"/>
    <w:rsid w:val="005A04BF"/>
    <w:rsid w:val="005A0535"/>
    <w:rsid w:val="005A05E6"/>
    <w:rsid w:val="005A0677"/>
    <w:rsid w:val="005A071B"/>
    <w:rsid w:val="005A0802"/>
    <w:rsid w:val="005A0A2A"/>
    <w:rsid w:val="005A0A46"/>
    <w:rsid w:val="005A0A4E"/>
    <w:rsid w:val="005A0AE5"/>
    <w:rsid w:val="005A0B13"/>
    <w:rsid w:val="005A0B72"/>
    <w:rsid w:val="005A0B7E"/>
    <w:rsid w:val="005A0BA0"/>
    <w:rsid w:val="005A0BE3"/>
    <w:rsid w:val="005A0C30"/>
    <w:rsid w:val="005A0C39"/>
    <w:rsid w:val="005A0C7B"/>
    <w:rsid w:val="005A0CAA"/>
    <w:rsid w:val="005A0D13"/>
    <w:rsid w:val="005A0D34"/>
    <w:rsid w:val="005A0D55"/>
    <w:rsid w:val="005A0D5E"/>
    <w:rsid w:val="005A0D96"/>
    <w:rsid w:val="005A0DBB"/>
    <w:rsid w:val="005A0DC4"/>
    <w:rsid w:val="005A0DC6"/>
    <w:rsid w:val="005A0E1A"/>
    <w:rsid w:val="005A0E1B"/>
    <w:rsid w:val="005A0E35"/>
    <w:rsid w:val="005A1011"/>
    <w:rsid w:val="005A1023"/>
    <w:rsid w:val="005A1112"/>
    <w:rsid w:val="005A1154"/>
    <w:rsid w:val="005A1167"/>
    <w:rsid w:val="005A1192"/>
    <w:rsid w:val="005A128E"/>
    <w:rsid w:val="005A12A3"/>
    <w:rsid w:val="005A12C1"/>
    <w:rsid w:val="005A1374"/>
    <w:rsid w:val="005A13AA"/>
    <w:rsid w:val="005A13B2"/>
    <w:rsid w:val="005A13CE"/>
    <w:rsid w:val="005A14E3"/>
    <w:rsid w:val="005A150F"/>
    <w:rsid w:val="005A15DC"/>
    <w:rsid w:val="005A15F6"/>
    <w:rsid w:val="005A1601"/>
    <w:rsid w:val="005A1672"/>
    <w:rsid w:val="005A176D"/>
    <w:rsid w:val="005A180C"/>
    <w:rsid w:val="005A1833"/>
    <w:rsid w:val="005A18B4"/>
    <w:rsid w:val="005A193A"/>
    <w:rsid w:val="005A194D"/>
    <w:rsid w:val="005A1B39"/>
    <w:rsid w:val="005A1B4F"/>
    <w:rsid w:val="005A1BAC"/>
    <w:rsid w:val="005A1BF5"/>
    <w:rsid w:val="005A1BF8"/>
    <w:rsid w:val="005A1BFC"/>
    <w:rsid w:val="005A1C09"/>
    <w:rsid w:val="005A1C1F"/>
    <w:rsid w:val="005A1C25"/>
    <w:rsid w:val="005A1C71"/>
    <w:rsid w:val="005A1C81"/>
    <w:rsid w:val="005A1CDE"/>
    <w:rsid w:val="005A1D3F"/>
    <w:rsid w:val="005A1D45"/>
    <w:rsid w:val="005A1D6B"/>
    <w:rsid w:val="005A1DA9"/>
    <w:rsid w:val="005A1E48"/>
    <w:rsid w:val="005A1E8C"/>
    <w:rsid w:val="005A1E99"/>
    <w:rsid w:val="005A200F"/>
    <w:rsid w:val="005A20B0"/>
    <w:rsid w:val="005A2175"/>
    <w:rsid w:val="005A2203"/>
    <w:rsid w:val="005A2231"/>
    <w:rsid w:val="005A2244"/>
    <w:rsid w:val="005A224A"/>
    <w:rsid w:val="005A22D6"/>
    <w:rsid w:val="005A22FF"/>
    <w:rsid w:val="005A2355"/>
    <w:rsid w:val="005A238A"/>
    <w:rsid w:val="005A239C"/>
    <w:rsid w:val="005A23F1"/>
    <w:rsid w:val="005A245C"/>
    <w:rsid w:val="005A24E9"/>
    <w:rsid w:val="005A255D"/>
    <w:rsid w:val="005A25C4"/>
    <w:rsid w:val="005A2614"/>
    <w:rsid w:val="005A265F"/>
    <w:rsid w:val="005A26F1"/>
    <w:rsid w:val="005A2706"/>
    <w:rsid w:val="005A278C"/>
    <w:rsid w:val="005A27D5"/>
    <w:rsid w:val="005A286B"/>
    <w:rsid w:val="005A28AE"/>
    <w:rsid w:val="005A28DF"/>
    <w:rsid w:val="005A2976"/>
    <w:rsid w:val="005A29E3"/>
    <w:rsid w:val="005A2A2E"/>
    <w:rsid w:val="005A2A66"/>
    <w:rsid w:val="005A2B5B"/>
    <w:rsid w:val="005A2BB7"/>
    <w:rsid w:val="005A2BD7"/>
    <w:rsid w:val="005A2BFB"/>
    <w:rsid w:val="005A2D7F"/>
    <w:rsid w:val="005A2F6C"/>
    <w:rsid w:val="005A3041"/>
    <w:rsid w:val="005A310B"/>
    <w:rsid w:val="005A3152"/>
    <w:rsid w:val="005A3166"/>
    <w:rsid w:val="005A3181"/>
    <w:rsid w:val="005A319B"/>
    <w:rsid w:val="005A319E"/>
    <w:rsid w:val="005A31FE"/>
    <w:rsid w:val="005A3222"/>
    <w:rsid w:val="005A325A"/>
    <w:rsid w:val="005A3305"/>
    <w:rsid w:val="005A3350"/>
    <w:rsid w:val="005A335F"/>
    <w:rsid w:val="005A341A"/>
    <w:rsid w:val="005A341D"/>
    <w:rsid w:val="005A346D"/>
    <w:rsid w:val="005A3483"/>
    <w:rsid w:val="005A352C"/>
    <w:rsid w:val="005A355A"/>
    <w:rsid w:val="005A35EE"/>
    <w:rsid w:val="005A362F"/>
    <w:rsid w:val="005A3648"/>
    <w:rsid w:val="005A369F"/>
    <w:rsid w:val="005A372B"/>
    <w:rsid w:val="005A372F"/>
    <w:rsid w:val="005A374C"/>
    <w:rsid w:val="005A37A3"/>
    <w:rsid w:val="005A37E1"/>
    <w:rsid w:val="005A3822"/>
    <w:rsid w:val="005A3852"/>
    <w:rsid w:val="005A3895"/>
    <w:rsid w:val="005A394A"/>
    <w:rsid w:val="005A3987"/>
    <w:rsid w:val="005A3988"/>
    <w:rsid w:val="005A39E2"/>
    <w:rsid w:val="005A3A2E"/>
    <w:rsid w:val="005A3A5E"/>
    <w:rsid w:val="005A3A6F"/>
    <w:rsid w:val="005A3AD7"/>
    <w:rsid w:val="005A3B49"/>
    <w:rsid w:val="005A3B86"/>
    <w:rsid w:val="005A3BA2"/>
    <w:rsid w:val="005A3C3E"/>
    <w:rsid w:val="005A3E1A"/>
    <w:rsid w:val="005A3EBF"/>
    <w:rsid w:val="005A3FC3"/>
    <w:rsid w:val="005A3FDB"/>
    <w:rsid w:val="005A4011"/>
    <w:rsid w:val="005A409B"/>
    <w:rsid w:val="005A40E9"/>
    <w:rsid w:val="005A4228"/>
    <w:rsid w:val="005A42AE"/>
    <w:rsid w:val="005A436F"/>
    <w:rsid w:val="005A43DD"/>
    <w:rsid w:val="005A441F"/>
    <w:rsid w:val="005A445D"/>
    <w:rsid w:val="005A44D9"/>
    <w:rsid w:val="005A44DB"/>
    <w:rsid w:val="005A44F1"/>
    <w:rsid w:val="005A4526"/>
    <w:rsid w:val="005A457F"/>
    <w:rsid w:val="005A45B7"/>
    <w:rsid w:val="005A45C1"/>
    <w:rsid w:val="005A45CA"/>
    <w:rsid w:val="005A45DD"/>
    <w:rsid w:val="005A4645"/>
    <w:rsid w:val="005A46B7"/>
    <w:rsid w:val="005A4729"/>
    <w:rsid w:val="005A4748"/>
    <w:rsid w:val="005A4798"/>
    <w:rsid w:val="005A47A4"/>
    <w:rsid w:val="005A4841"/>
    <w:rsid w:val="005A4865"/>
    <w:rsid w:val="005A48D4"/>
    <w:rsid w:val="005A48E0"/>
    <w:rsid w:val="005A4979"/>
    <w:rsid w:val="005A4A01"/>
    <w:rsid w:val="005A4A6F"/>
    <w:rsid w:val="005A4AA2"/>
    <w:rsid w:val="005A4AF7"/>
    <w:rsid w:val="005A4C0A"/>
    <w:rsid w:val="005A4C21"/>
    <w:rsid w:val="005A4C2F"/>
    <w:rsid w:val="005A4C5C"/>
    <w:rsid w:val="005A4C8A"/>
    <w:rsid w:val="005A4D68"/>
    <w:rsid w:val="005A4E6A"/>
    <w:rsid w:val="005A4EDE"/>
    <w:rsid w:val="005A4F20"/>
    <w:rsid w:val="005A4F8E"/>
    <w:rsid w:val="005A4FF0"/>
    <w:rsid w:val="005A5011"/>
    <w:rsid w:val="005A502A"/>
    <w:rsid w:val="005A5156"/>
    <w:rsid w:val="005A5197"/>
    <w:rsid w:val="005A51DD"/>
    <w:rsid w:val="005A520D"/>
    <w:rsid w:val="005A5285"/>
    <w:rsid w:val="005A5286"/>
    <w:rsid w:val="005A52D6"/>
    <w:rsid w:val="005A52FB"/>
    <w:rsid w:val="005A5399"/>
    <w:rsid w:val="005A53F0"/>
    <w:rsid w:val="005A53F3"/>
    <w:rsid w:val="005A54AA"/>
    <w:rsid w:val="005A5561"/>
    <w:rsid w:val="005A5570"/>
    <w:rsid w:val="005A5575"/>
    <w:rsid w:val="005A55F5"/>
    <w:rsid w:val="005A56AB"/>
    <w:rsid w:val="005A5722"/>
    <w:rsid w:val="005A573D"/>
    <w:rsid w:val="005A5769"/>
    <w:rsid w:val="005A5783"/>
    <w:rsid w:val="005A5799"/>
    <w:rsid w:val="005A5884"/>
    <w:rsid w:val="005A5894"/>
    <w:rsid w:val="005A58D8"/>
    <w:rsid w:val="005A58F0"/>
    <w:rsid w:val="005A5938"/>
    <w:rsid w:val="005A5954"/>
    <w:rsid w:val="005A5A31"/>
    <w:rsid w:val="005A5B5A"/>
    <w:rsid w:val="005A5BD6"/>
    <w:rsid w:val="005A5C24"/>
    <w:rsid w:val="005A5CEB"/>
    <w:rsid w:val="005A5CEF"/>
    <w:rsid w:val="005A5E40"/>
    <w:rsid w:val="005A5EA6"/>
    <w:rsid w:val="005A5FDF"/>
    <w:rsid w:val="005A6019"/>
    <w:rsid w:val="005A601E"/>
    <w:rsid w:val="005A6046"/>
    <w:rsid w:val="005A6079"/>
    <w:rsid w:val="005A60A8"/>
    <w:rsid w:val="005A6121"/>
    <w:rsid w:val="005A61DF"/>
    <w:rsid w:val="005A61F6"/>
    <w:rsid w:val="005A62F5"/>
    <w:rsid w:val="005A635E"/>
    <w:rsid w:val="005A6361"/>
    <w:rsid w:val="005A63AD"/>
    <w:rsid w:val="005A63C3"/>
    <w:rsid w:val="005A641A"/>
    <w:rsid w:val="005A642B"/>
    <w:rsid w:val="005A64F4"/>
    <w:rsid w:val="005A6571"/>
    <w:rsid w:val="005A6687"/>
    <w:rsid w:val="005A670A"/>
    <w:rsid w:val="005A675E"/>
    <w:rsid w:val="005A676C"/>
    <w:rsid w:val="005A67C5"/>
    <w:rsid w:val="005A67D2"/>
    <w:rsid w:val="005A67E3"/>
    <w:rsid w:val="005A6833"/>
    <w:rsid w:val="005A68F0"/>
    <w:rsid w:val="005A6927"/>
    <w:rsid w:val="005A6981"/>
    <w:rsid w:val="005A69A3"/>
    <w:rsid w:val="005A6A39"/>
    <w:rsid w:val="005A6ABB"/>
    <w:rsid w:val="005A6AD6"/>
    <w:rsid w:val="005A6AF8"/>
    <w:rsid w:val="005A6B02"/>
    <w:rsid w:val="005A6B06"/>
    <w:rsid w:val="005A6B4B"/>
    <w:rsid w:val="005A6B54"/>
    <w:rsid w:val="005A6B60"/>
    <w:rsid w:val="005A6BDD"/>
    <w:rsid w:val="005A6BF2"/>
    <w:rsid w:val="005A6C00"/>
    <w:rsid w:val="005A6C07"/>
    <w:rsid w:val="005A6C83"/>
    <w:rsid w:val="005A6CB9"/>
    <w:rsid w:val="005A6D00"/>
    <w:rsid w:val="005A6E85"/>
    <w:rsid w:val="005A6E89"/>
    <w:rsid w:val="005A6ED5"/>
    <w:rsid w:val="005A708D"/>
    <w:rsid w:val="005A70C0"/>
    <w:rsid w:val="005A71CB"/>
    <w:rsid w:val="005A721C"/>
    <w:rsid w:val="005A7248"/>
    <w:rsid w:val="005A7312"/>
    <w:rsid w:val="005A7332"/>
    <w:rsid w:val="005A734E"/>
    <w:rsid w:val="005A73B0"/>
    <w:rsid w:val="005A73BD"/>
    <w:rsid w:val="005A73ED"/>
    <w:rsid w:val="005A74C3"/>
    <w:rsid w:val="005A751D"/>
    <w:rsid w:val="005A7588"/>
    <w:rsid w:val="005A7727"/>
    <w:rsid w:val="005A77D0"/>
    <w:rsid w:val="005A77F1"/>
    <w:rsid w:val="005A782B"/>
    <w:rsid w:val="005A783C"/>
    <w:rsid w:val="005A7A00"/>
    <w:rsid w:val="005A7AE2"/>
    <w:rsid w:val="005A7B50"/>
    <w:rsid w:val="005A7BEB"/>
    <w:rsid w:val="005A7C0C"/>
    <w:rsid w:val="005A7C4B"/>
    <w:rsid w:val="005A7CC7"/>
    <w:rsid w:val="005A7CEA"/>
    <w:rsid w:val="005A7D0F"/>
    <w:rsid w:val="005A7DC6"/>
    <w:rsid w:val="005A7DE8"/>
    <w:rsid w:val="005A7E77"/>
    <w:rsid w:val="005A7E80"/>
    <w:rsid w:val="005A7E81"/>
    <w:rsid w:val="005A7EAE"/>
    <w:rsid w:val="005A7F69"/>
    <w:rsid w:val="005A7F84"/>
    <w:rsid w:val="005B0176"/>
    <w:rsid w:val="005B02BC"/>
    <w:rsid w:val="005B0329"/>
    <w:rsid w:val="005B035D"/>
    <w:rsid w:val="005B042B"/>
    <w:rsid w:val="005B042F"/>
    <w:rsid w:val="005B04DB"/>
    <w:rsid w:val="005B04E0"/>
    <w:rsid w:val="005B04F2"/>
    <w:rsid w:val="005B053B"/>
    <w:rsid w:val="005B05CD"/>
    <w:rsid w:val="005B05E6"/>
    <w:rsid w:val="005B05F6"/>
    <w:rsid w:val="005B0629"/>
    <w:rsid w:val="005B0662"/>
    <w:rsid w:val="005B0688"/>
    <w:rsid w:val="005B073B"/>
    <w:rsid w:val="005B0781"/>
    <w:rsid w:val="005B079A"/>
    <w:rsid w:val="005B07C9"/>
    <w:rsid w:val="005B07E4"/>
    <w:rsid w:val="005B07F2"/>
    <w:rsid w:val="005B08AF"/>
    <w:rsid w:val="005B08ED"/>
    <w:rsid w:val="005B08EF"/>
    <w:rsid w:val="005B0953"/>
    <w:rsid w:val="005B098E"/>
    <w:rsid w:val="005B09A5"/>
    <w:rsid w:val="005B0AB9"/>
    <w:rsid w:val="005B0AE4"/>
    <w:rsid w:val="005B0B18"/>
    <w:rsid w:val="005B0B53"/>
    <w:rsid w:val="005B0B57"/>
    <w:rsid w:val="005B0BAB"/>
    <w:rsid w:val="005B0BFE"/>
    <w:rsid w:val="005B0C9A"/>
    <w:rsid w:val="005B0CA8"/>
    <w:rsid w:val="005B0CBA"/>
    <w:rsid w:val="005B0D4C"/>
    <w:rsid w:val="005B0D54"/>
    <w:rsid w:val="005B0D68"/>
    <w:rsid w:val="005B0E6E"/>
    <w:rsid w:val="005B0EED"/>
    <w:rsid w:val="005B0F12"/>
    <w:rsid w:val="005B1144"/>
    <w:rsid w:val="005B11ED"/>
    <w:rsid w:val="005B1217"/>
    <w:rsid w:val="005B1290"/>
    <w:rsid w:val="005B12F8"/>
    <w:rsid w:val="005B136D"/>
    <w:rsid w:val="005B13B4"/>
    <w:rsid w:val="005B13E6"/>
    <w:rsid w:val="005B1417"/>
    <w:rsid w:val="005B1427"/>
    <w:rsid w:val="005B14EB"/>
    <w:rsid w:val="005B1503"/>
    <w:rsid w:val="005B1507"/>
    <w:rsid w:val="005B15E0"/>
    <w:rsid w:val="005B16E9"/>
    <w:rsid w:val="005B172C"/>
    <w:rsid w:val="005B1829"/>
    <w:rsid w:val="005B1841"/>
    <w:rsid w:val="005B185F"/>
    <w:rsid w:val="005B18EB"/>
    <w:rsid w:val="005B1925"/>
    <w:rsid w:val="005B197B"/>
    <w:rsid w:val="005B19D4"/>
    <w:rsid w:val="005B1A4B"/>
    <w:rsid w:val="005B1A7F"/>
    <w:rsid w:val="005B1ABA"/>
    <w:rsid w:val="005B1AC2"/>
    <w:rsid w:val="005B1AD1"/>
    <w:rsid w:val="005B1AF7"/>
    <w:rsid w:val="005B1AFB"/>
    <w:rsid w:val="005B1B1F"/>
    <w:rsid w:val="005B1B30"/>
    <w:rsid w:val="005B1B86"/>
    <w:rsid w:val="005B1BB7"/>
    <w:rsid w:val="005B1BBE"/>
    <w:rsid w:val="005B1BDA"/>
    <w:rsid w:val="005B1BFF"/>
    <w:rsid w:val="005B1C25"/>
    <w:rsid w:val="005B1C33"/>
    <w:rsid w:val="005B1C4F"/>
    <w:rsid w:val="005B1CDB"/>
    <w:rsid w:val="005B1D10"/>
    <w:rsid w:val="005B1DD1"/>
    <w:rsid w:val="005B1F1A"/>
    <w:rsid w:val="005B1F1E"/>
    <w:rsid w:val="005B1F5E"/>
    <w:rsid w:val="005B1F5F"/>
    <w:rsid w:val="005B1F71"/>
    <w:rsid w:val="005B2067"/>
    <w:rsid w:val="005B2100"/>
    <w:rsid w:val="005B2131"/>
    <w:rsid w:val="005B2239"/>
    <w:rsid w:val="005B239C"/>
    <w:rsid w:val="005B241C"/>
    <w:rsid w:val="005B24B9"/>
    <w:rsid w:val="005B25B2"/>
    <w:rsid w:val="005B261C"/>
    <w:rsid w:val="005B2698"/>
    <w:rsid w:val="005B26F1"/>
    <w:rsid w:val="005B2709"/>
    <w:rsid w:val="005B271C"/>
    <w:rsid w:val="005B2759"/>
    <w:rsid w:val="005B2799"/>
    <w:rsid w:val="005B27BF"/>
    <w:rsid w:val="005B2936"/>
    <w:rsid w:val="005B294C"/>
    <w:rsid w:val="005B298B"/>
    <w:rsid w:val="005B29C6"/>
    <w:rsid w:val="005B29C7"/>
    <w:rsid w:val="005B2A60"/>
    <w:rsid w:val="005B2AF4"/>
    <w:rsid w:val="005B2B6E"/>
    <w:rsid w:val="005B2B9E"/>
    <w:rsid w:val="005B2C09"/>
    <w:rsid w:val="005B2C10"/>
    <w:rsid w:val="005B2C57"/>
    <w:rsid w:val="005B2C9B"/>
    <w:rsid w:val="005B2CA6"/>
    <w:rsid w:val="005B2CE6"/>
    <w:rsid w:val="005B2D32"/>
    <w:rsid w:val="005B2D34"/>
    <w:rsid w:val="005B2D79"/>
    <w:rsid w:val="005B2F32"/>
    <w:rsid w:val="005B2F89"/>
    <w:rsid w:val="005B2FCB"/>
    <w:rsid w:val="005B301A"/>
    <w:rsid w:val="005B305A"/>
    <w:rsid w:val="005B3080"/>
    <w:rsid w:val="005B3099"/>
    <w:rsid w:val="005B309C"/>
    <w:rsid w:val="005B30C1"/>
    <w:rsid w:val="005B3124"/>
    <w:rsid w:val="005B3128"/>
    <w:rsid w:val="005B3172"/>
    <w:rsid w:val="005B3247"/>
    <w:rsid w:val="005B32B7"/>
    <w:rsid w:val="005B3356"/>
    <w:rsid w:val="005B335C"/>
    <w:rsid w:val="005B336A"/>
    <w:rsid w:val="005B3456"/>
    <w:rsid w:val="005B3457"/>
    <w:rsid w:val="005B34A1"/>
    <w:rsid w:val="005B34E7"/>
    <w:rsid w:val="005B3556"/>
    <w:rsid w:val="005B3568"/>
    <w:rsid w:val="005B356E"/>
    <w:rsid w:val="005B359B"/>
    <w:rsid w:val="005B3681"/>
    <w:rsid w:val="005B36B6"/>
    <w:rsid w:val="005B3815"/>
    <w:rsid w:val="005B3847"/>
    <w:rsid w:val="005B38CE"/>
    <w:rsid w:val="005B3999"/>
    <w:rsid w:val="005B39B4"/>
    <w:rsid w:val="005B3A5E"/>
    <w:rsid w:val="005B3DAD"/>
    <w:rsid w:val="005B3EB4"/>
    <w:rsid w:val="005B3EFA"/>
    <w:rsid w:val="005B3F3A"/>
    <w:rsid w:val="005B3F3F"/>
    <w:rsid w:val="005B3F69"/>
    <w:rsid w:val="005B3FA4"/>
    <w:rsid w:val="005B400A"/>
    <w:rsid w:val="005B403E"/>
    <w:rsid w:val="005B4091"/>
    <w:rsid w:val="005B40BD"/>
    <w:rsid w:val="005B413C"/>
    <w:rsid w:val="005B419E"/>
    <w:rsid w:val="005B41DA"/>
    <w:rsid w:val="005B4220"/>
    <w:rsid w:val="005B42F1"/>
    <w:rsid w:val="005B433B"/>
    <w:rsid w:val="005B4402"/>
    <w:rsid w:val="005B4420"/>
    <w:rsid w:val="005B4459"/>
    <w:rsid w:val="005B44CC"/>
    <w:rsid w:val="005B4565"/>
    <w:rsid w:val="005B45AB"/>
    <w:rsid w:val="005B45D7"/>
    <w:rsid w:val="005B45E8"/>
    <w:rsid w:val="005B46FD"/>
    <w:rsid w:val="005B4877"/>
    <w:rsid w:val="005B4893"/>
    <w:rsid w:val="005B4894"/>
    <w:rsid w:val="005B4895"/>
    <w:rsid w:val="005B492F"/>
    <w:rsid w:val="005B4935"/>
    <w:rsid w:val="005B493A"/>
    <w:rsid w:val="005B49AC"/>
    <w:rsid w:val="005B4B21"/>
    <w:rsid w:val="005B4B94"/>
    <w:rsid w:val="005B4CA4"/>
    <w:rsid w:val="005B4CC7"/>
    <w:rsid w:val="005B4EA7"/>
    <w:rsid w:val="005B4EB1"/>
    <w:rsid w:val="005B4EBA"/>
    <w:rsid w:val="005B4EBD"/>
    <w:rsid w:val="005B4FE0"/>
    <w:rsid w:val="005B4FFB"/>
    <w:rsid w:val="005B5085"/>
    <w:rsid w:val="005B5118"/>
    <w:rsid w:val="005B514D"/>
    <w:rsid w:val="005B51D5"/>
    <w:rsid w:val="005B52C3"/>
    <w:rsid w:val="005B5302"/>
    <w:rsid w:val="005B5314"/>
    <w:rsid w:val="005B5335"/>
    <w:rsid w:val="005B53BE"/>
    <w:rsid w:val="005B5491"/>
    <w:rsid w:val="005B54E5"/>
    <w:rsid w:val="005B552C"/>
    <w:rsid w:val="005B555A"/>
    <w:rsid w:val="005B5575"/>
    <w:rsid w:val="005B557F"/>
    <w:rsid w:val="005B55CC"/>
    <w:rsid w:val="005B55ED"/>
    <w:rsid w:val="005B5679"/>
    <w:rsid w:val="005B572A"/>
    <w:rsid w:val="005B579B"/>
    <w:rsid w:val="005B579C"/>
    <w:rsid w:val="005B57A0"/>
    <w:rsid w:val="005B57BB"/>
    <w:rsid w:val="005B5855"/>
    <w:rsid w:val="005B5881"/>
    <w:rsid w:val="005B58AE"/>
    <w:rsid w:val="005B590A"/>
    <w:rsid w:val="005B590B"/>
    <w:rsid w:val="005B5972"/>
    <w:rsid w:val="005B59CF"/>
    <w:rsid w:val="005B5A81"/>
    <w:rsid w:val="005B5B44"/>
    <w:rsid w:val="005B5B60"/>
    <w:rsid w:val="005B5B63"/>
    <w:rsid w:val="005B5BE0"/>
    <w:rsid w:val="005B5BF8"/>
    <w:rsid w:val="005B5BFC"/>
    <w:rsid w:val="005B5C0F"/>
    <w:rsid w:val="005B5CBB"/>
    <w:rsid w:val="005B5CC9"/>
    <w:rsid w:val="005B5CEB"/>
    <w:rsid w:val="005B5CEC"/>
    <w:rsid w:val="005B5CFE"/>
    <w:rsid w:val="005B5DBE"/>
    <w:rsid w:val="005B5E34"/>
    <w:rsid w:val="005B5EC1"/>
    <w:rsid w:val="005B5EE9"/>
    <w:rsid w:val="005B5F04"/>
    <w:rsid w:val="005B5F78"/>
    <w:rsid w:val="005B5F82"/>
    <w:rsid w:val="005B5FA6"/>
    <w:rsid w:val="005B5FDA"/>
    <w:rsid w:val="005B6044"/>
    <w:rsid w:val="005B609B"/>
    <w:rsid w:val="005B60EA"/>
    <w:rsid w:val="005B6119"/>
    <w:rsid w:val="005B618C"/>
    <w:rsid w:val="005B61C4"/>
    <w:rsid w:val="005B61FF"/>
    <w:rsid w:val="005B6284"/>
    <w:rsid w:val="005B6373"/>
    <w:rsid w:val="005B63A4"/>
    <w:rsid w:val="005B63C5"/>
    <w:rsid w:val="005B64CC"/>
    <w:rsid w:val="005B655A"/>
    <w:rsid w:val="005B657D"/>
    <w:rsid w:val="005B662C"/>
    <w:rsid w:val="005B666E"/>
    <w:rsid w:val="005B66FA"/>
    <w:rsid w:val="005B671D"/>
    <w:rsid w:val="005B6763"/>
    <w:rsid w:val="005B67F4"/>
    <w:rsid w:val="005B6805"/>
    <w:rsid w:val="005B6851"/>
    <w:rsid w:val="005B6912"/>
    <w:rsid w:val="005B6AE8"/>
    <w:rsid w:val="005B6AF6"/>
    <w:rsid w:val="005B6BCD"/>
    <w:rsid w:val="005B6BE8"/>
    <w:rsid w:val="005B6C26"/>
    <w:rsid w:val="005B6CA7"/>
    <w:rsid w:val="005B6D88"/>
    <w:rsid w:val="005B6EED"/>
    <w:rsid w:val="005B6EF2"/>
    <w:rsid w:val="005B6EFF"/>
    <w:rsid w:val="005B6F0C"/>
    <w:rsid w:val="005B6FA1"/>
    <w:rsid w:val="005B7009"/>
    <w:rsid w:val="005B700F"/>
    <w:rsid w:val="005B7053"/>
    <w:rsid w:val="005B70E2"/>
    <w:rsid w:val="005B71A7"/>
    <w:rsid w:val="005B72B4"/>
    <w:rsid w:val="005B72DD"/>
    <w:rsid w:val="005B72F8"/>
    <w:rsid w:val="005B7306"/>
    <w:rsid w:val="005B7374"/>
    <w:rsid w:val="005B7408"/>
    <w:rsid w:val="005B742B"/>
    <w:rsid w:val="005B748C"/>
    <w:rsid w:val="005B7549"/>
    <w:rsid w:val="005B762E"/>
    <w:rsid w:val="005B763B"/>
    <w:rsid w:val="005B7662"/>
    <w:rsid w:val="005B7725"/>
    <w:rsid w:val="005B778E"/>
    <w:rsid w:val="005B778F"/>
    <w:rsid w:val="005B7790"/>
    <w:rsid w:val="005B7811"/>
    <w:rsid w:val="005B7820"/>
    <w:rsid w:val="005B7833"/>
    <w:rsid w:val="005B7942"/>
    <w:rsid w:val="005B7972"/>
    <w:rsid w:val="005B7A34"/>
    <w:rsid w:val="005B7A53"/>
    <w:rsid w:val="005B7B23"/>
    <w:rsid w:val="005B7B95"/>
    <w:rsid w:val="005B7BCB"/>
    <w:rsid w:val="005B7C6B"/>
    <w:rsid w:val="005B7D09"/>
    <w:rsid w:val="005B7D19"/>
    <w:rsid w:val="005B7D2D"/>
    <w:rsid w:val="005B7E5B"/>
    <w:rsid w:val="005B7EB3"/>
    <w:rsid w:val="005B7EBE"/>
    <w:rsid w:val="005B7EC2"/>
    <w:rsid w:val="005B7EF7"/>
    <w:rsid w:val="005B7F13"/>
    <w:rsid w:val="005B7F91"/>
    <w:rsid w:val="005C00A2"/>
    <w:rsid w:val="005C0198"/>
    <w:rsid w:val="005C01F7"/>
    <w:rsid w:val="005C026E"/>
    <w:rsid w:val="005C02EA"/>
    <w:rsid w:val="005C0331"/>
    <w:rsid w:val="005C0336"/>
    <w:rsid w:val="005C03EF"/>
    <w:rsid w:val="005C0418"/>
    <w:rsid w:val="005C041A"/>
    <w:rsid w:val="005C0446"/>
    <w:rsid w:val="005C04DA"/>
    <w:rsid w:val="005C04DD"/>
    <w:rsid w:val="005C0590"/>
    <w:rsid w:val="005C05A8"/>
    <w:rsid w:val="005C0663"/>
    <w:rsid w:val="005C06C5"/>
    <w:rsid w:val="005C0751"/>
    <w:rsid w:val="005C07C2"/>
    <w:rsid w:val="005C07CE"/>
    <w:rsid w:val="005C07D0"/>
    <w:rsid w:val="005C0856"/>
    <w:rsid w:val="005C0884"/>
    <w:rsid w:val="005C08AD"/>
    <w:rsid w:val="005C08F3"/>
    <w:rsid w:val="005C08F9"/>
    <w:rsid w:val="005C08FF"/>
    <w:rsid w:val="005C09AC"/>
    <w:rsid w:val="005C0A10"/>
    <w:rsid w:val="005C0A37"/>
    <w:rsid w:val="005C0C9D"/>
    <w:rsid w:val="005C0CDF"/>
    <w:rsid w:val="005C0D1E"/>
    <w:rsid w:val="005C0D54"/>
    <w:rsid w:val="005C0D76"/>
    <w:rsid w:val="005C0DA7"/>
    <w:rsid w:val="005C0E45"/>
    <w:rsid w:val="005C0ED3"/>
    <w:rsid w:val="005C0EFF"/>
    <w:rsid w:val="005C0F36"/>
    <w:rsid w:val="005C0F7C"/>
    <w:rsid w:val="005C0F81"/>
    <w:rsid w:val="005C101B"/>
    <w:rsid w:val="005C11B6"/>
    <w:rsid w:val="005C11E1"/>
    <w:rsid w:val="005C1364"/>
    <w:rsid w:val="005C13A3"/>
    <w:rsid w:val="005C13BE"/>
    <w:rsid w:val="005C13E6"/>
    <w:rsid w:val="005C1418"/>
    <w:rsid w:val="005C148F"/>
    <w:rsid w:val="005C1493"/>
    <w:rsid w:val="005C1524"/>
    <w:rsid w:val="005C1730"/>
    <w:rsid w:val="005C174A"/>
    <w:rsid w:val="005C177D"/>
    <w:rsid w:val="005C17BB"/>
    <w:rsid w:val="005C17FB"/>
    <w:rsid w:val="005C181A"/>
    <w:rsid w:val="005C185D"/>
    <w:rsid w:val="005C1909"/>
    <w:rsid w:val="005C1956"/>
    <w:rsid w:val="005C196E"/>
    <w:rsid w:val="005C19FF"/>
    <w:rsid w:val="005C1A65"/>
    <w:rsid w:val="005C1A72"/>
    <w:rsid w:val="005C1A78"/>
    <w:rsid w:val="005C1B3B"/>
    <w:rsid w:val="005C1B55"/>
    <w:rsid w:val="005C1B60"/>
    <w:rsid w:val="005C1C14"/>
    <w:rsid w:val="005C1C17"/>
    <w:rsid w:val="005C1C4A"/>
    <w:rsid w:val="005C1CA3"/>
    <w:rsid w:val="005C1E58"/>
    <w:rsid w:val="005C1ED7"/>
    <w:rsid w:val="005C1F62"/>
    <w:rsid w:val="005C1F80"/>
    <w:rsid w:val="005C1FD3"/>
    <w:rsid w:val="005C2120"/>
    <w:rsid w:val="005C2167"/>
    <w:rsid w:val="005C2179"/>
    <w:rsid w:val="005C2186"/>
    <w:rsid w:val="005C21E0"/>
    <w:rsid w:val="005C2339"/>
    <w:rsid w:val="005C2373"/>
    <w:rsid w:val="005C2392"/>
    <w:rsid w:val="005C2461"/>
    <w:rsid w:val="005C246F"/>
    <w:rsid w:val="005C24D5"/>
    <w:rsid w:val="005C24E7"/>
    <w:rsid w:val="005C2560"/>
    <w:rsid w:val="005C25FE"/>
    <w:rsid w:val="005C2820"/>
    <w:rsid w:val="005C2842"/>
    <w:rsid w:val="005C2859"/>
    <w:rsid w:val="005C2861"/>
    <w:rsid w:val="005C28A6"/>
    <w:rsid w:val="005C292E"/>
    <w:rsid w:val="005C2996"/>
    <w:rsid w:val="005C29B4"/>
    <w:rsid w:val="005C2A00"/>
    <w:rsid w:val="005C2A42"/>
    <w:rsid w:val="005C2A53"/>
    <w:rsid w:val="005C2A78"/>
    <w:rsid w:val="005C2B1E"/>
    <w:rsid w:val="005C2B23"/>
    <w:rsid w:val="005C2B5E"/>
    <w:rsid w:val="005C2B79"/>
    <w:rsid w:val="005C2BA9"/>
    <w:rsid w:val="005C2C44"/>
    <w:rsid w:val="005C2D06"/>
    <w:rsid w:val="005C2D4C"/>
    <w:rsid w:val="005C2DEE"/>
    <w:rsid w:val="005C2E71"/>
    <w:rsid w:val="005C2F29"/>
    <w:rsid w:val="005C2F5D"/>
    <w:rsid w:val="005C2F6A"/>
    <w:rsid w:val="005C2F6D"/>
    <w:rsid w:val="005C2F8C"/>
    <w:rsid w:val="005C2FFB"/>
    <w:rsid w:val="005C300A"/>
    <w:rsid w:val="005C31D3"/>
    <w:rsid w:val="005C32ED"/>
    <w:rsid w:val="005C3344"/>
    <w:rsid w:val="005C3365"/>
    <w:rsid w:val="005C337F"/>
    <w:rsid w:val="005C3393"/>
    <w:rsid w:val="005C33DB"/>
    <w:rsid w:val="005C349D"/>
    <w:rsid w:val="005C34B5"/>
    <w:rsid w:val="005C352E"/>
    <w:rsid w:val="005C35FB"/>
    <w:rsid w:val="005C3644"/>
    <w:rsid w:val="005C36AC"/>
    <w:rsid w:val="005C36E2"/>
    <w:rsid w:val="005C373B"/>
    <w:rsid w:val="005C3858"/>
    <w:rsid w:val="005C395A"/>
    <w:rsid w:val="005C39DF"/>
    <w:rsid w:val="005C3AD9"/>
    <w:rsid w:val="005C3B06"/>
    <w:rsid w:val="005C3B76"/>
    <w:rsid w:val="005C3C82"/>
    <w:rsid w:val="005C3D31"/>
    <w:rsid w:val="005C3E3E"/>
    <w:rsid w:val="005C3E96"/>
    <w:rsid w:val="005C3FCC"/>
    <w:rsid w:val="005C4008"/>
    <w:rsid w:val="005C4080"/>
    <w:rsid w:val="005C4087"/>
    <w:rsid w:val="005C4165"/>
    <w:rsid w:val="005C41B9"/>
    <w:rsid w:val="005C41D0"/>
    <w:rsid w:val="005C4254"/>
    <w:rsid w:val="005C4298"/>
    <w:rsid w:val="005C4301"/>
    <w:rsid w:val="005C4317"/>
    <w:rsid w:val="005C438A"/>
    <w:rsid w:val="005C43BA"/>
    <w:rsid w:val="005C43BE"/>
    <w:rsid w:val="005C4460"/>
    <w:rsid w:val="005C4495"/>
    <w:rsid w:val="005C44E1"/>
    <w:rsid w:val="005C44EF"/>
    <w:rsid w:val="005C44F4"/>
    <w:rsid w:val="005C44F6"/>
    <w:rsid w:val="005C4500"/>
    <w:rsid w:val="005C45EC"/>
    <w:rsid w:val="005C4690"/>
    <w:rsid w:val="005C471A"/>
    <w:rsid w:val="005C472B"/>
    <w:rsid w:val="005C474D"/>
    <w:rsid w:val="005C476A"/>
    <w:rsid w:val="005C47E4"/>
    <w:rsid w:val="005C47FE"/>
    <w:rsid w:val="005C4835"/>
    <w:rsid w:val="005C48A8"/>
    <w:rsid w:val="005C4972"/>
    <w:rsid w:val="005C49EA"/>
    <w:rsid w:val="005C49FD"/>
    <w:rsid w:val="005C4B7F"/>
    <w:rsid w:val="005C4BE9"/>
    <w:rsid w:val="005C4C0A"/>
    <w:rsid w:val="005C4C9F"/>
    <w:rsid w:val="005C4D5D"/>
    <w:rsid w:val="005C4DC3"/>
    <w:rsid w:val="005C4E02"/>
    <w:rsid w:val="005C4E38"/>
    <w:rsid w:val="005C4E3A"/>
    <w:rsid w:val="005C4E75"/>
    <w:rsid w:val="005C4EDF"/>
    <w:rsid w:val="005C4FB2"/>
    <w:rsid w:val="005C5025"/>
    <w:rsid w:val="005C5057"/>
    <w:rsid w:val="005C50E0"/>
    <w:rsid w:val="005C5116"/>
    <w:rsid w:val="005C51D3"/>
    <w:rsid w:val="005C51F3"/>
    <w:rsid w:val="005C5208"/>
    <w:rsid w:val="005C52A5"/>
    <w:rsid w:val="005C52BD"/>
    <w:rsid w:val="005C52D3"/>
    <w:rsid w:val="005C530B"/>
    <w:rsid w:val="005C531E"/>
    <w:rsid w:val="005C537A"/>
    <w:rsid w:val="005C5481"/>
    <w:rsid w:val="005C568D"/>
    <w:rsid w:val="005C56C5"/>
    <w:rsid w:val="005C575E"/>
    <w:rsid w:val="005C578C"/>
    <w:rsid w:val="005C5795"/>
    <w:rsid w:val="005C57A9"/>
    <w:rsid w:val="005C580D"/>
    <w:rsid w:val="005C5810"/>
    <w:rsid w:val="005C582C"/>
    <w:rsid w:val="005C5895"/>
    <w:rsid w:val="005C58A2"/>
    <w:rsid w:val="005C59F2"/>
    <w:rsid w:val="005C5A5E"/>
    <w:rsid w:val="005C5AB6"/>
    <w:rsid w:val="005C5B0A"/>
    <w:rsid w:val="005C5B49"/>
    <w:rsid w:val="005C5BAA"/>
    <w:rsid w:val="005C5BEA"/>
    <w:rsid w:val="005C5BF4"/>
    <w:rsid w:val="005C5C2D"/>
    <w:rsid w:val="005C5C5F"/>
    <w:rsid w:val="005C5C6F"/>
    <w:rsid w:val="005C5CD4"/>
    <w:rsid w:val="005C5D02"/>
    <w:rsid w:val="005C5D19"/>
    <w:rsid w:val="005C5D55"/>
    <w:rsid w:val="005C5D74"/>
    <w:rsid w:val="005C5E4C"/>
    <w:rsid w:val="005C5E57"/>
    <w:rsid w:val="005C5ECF"/>
    <w:rsid w:val="005C5F77"/>
    <w:rsid w:val="005C5FB0"/>
    <w:rsid w:val="005C612C"/>
    <w:rsid w:val="005C6163"/>
    <w:rsid w:val="005C6167"/>
    <w:rsid w:val="005C617A"/>
    <w:rsid w:val="005C6196"/>
    <w:rsid w:val="005C61D8"/>
    <w:rsid w:val="005C61DA"/>
    <w:rsid w:val="005C6224"/>
    <w:rsid w:val="005C62D1"/>
    <w:rsid w:val="005C632D"/>
    <w:rsid w:val="005C63E3"/>
    <w:rsid w:val="005C6404"/>
    <w:rsid w:val="005C6408"/>
    <w:rsid w:val="005C6505"/>
    <w:rsid w:val="005C6533"/>
    <w:rsid w:val="005C6560"/>
    <w:rsid w:val="005C6593"/>
    <w:rsid w:val="005C65A1"/>
    <w:rsid w:val="005C65A4"/>
    <w:rsid w:val="005C65EE"/>
    <w:rsid w:val="005C665A"/>
    <w:rsid w:val="005C666D"/>
    <w:rsid w:val="005C66BC"/>
    <w:rsid w:val="005C66D9"/>
    <w:rsid w:val="005C6716"/>
    <w:rsid w:val="005C672D"/>
    <w:rsid w:val="005C6790"/>
    <w:rsid w:val="005C6834"/>
    <w:rsid w:val="005C68B1"/>
    <w:rsid w:val="005C68D0"/>
    <w:rsid w:val="005C68D7"/>
    <w:rsid w:val="005C68DE"/>
    <w:rsid w:val="005C68E3"/>
    <w:rsid w:val="005C68E7"/>
    <w:rsid w:val="005C6902"/>
    <w:rsid w:val="005C6923"/>
    <w:rsid w:val="005C6968"/>
    <w:rsid w:val="005C6A02"/>
    <w:rsid w:val="005C6A0A"/>
    <w:rsid w:val="005C6A20"/>
    <w:rsid w:val="005C6A31"/>
    <w:rsid w:val="005C6A8C"/>
    <w:rsid w:val="005C6A9D"/>
    <w:rsid w:val="005C6AA4"/>
    <w:rsid w:val="005C6AD2"/>
    <w:rsid w:val="005C6B9B"/>
    <w:rsid w:val="005C6C45"/>
    <w:rsid w:val="005C6C67"/>
    <w:rsid w:val="005C6CF9"/>
    <w:rsid w:val="005C6D5F"/>
    <w:rsid w:val="005C6D6C"/>
    <w:rsid w:val="005C6D88"/>
    <w:rsid w:val="005C6DDC"/>
    <w:rsid w:val="005C6E1B"/>
    <w:rsid w:val="005C6EE6"/>
    <w:rsid w:val="005C6EF3"/>
    <w:rsid w:val="005C6EFB"/>
    <w:rsid w:val="005C6F20"/>
    <w:rsid w:val="005C6F32"/>
    <w:rsid w:val="005C6F8B"/>
    <w:rsid w:val="005C6FB4"/>
    <w:rsid w:val="005C6FC6"/>
    <w:rsid w:val="005C70FF"/>
    <w:rsid w:val="005C7163"/>
    <w:rsid w:val="005C71D7"/>
    <w:rsid w:val="005C71FC"/>
    <w:rsid w:val="005C722C"/>
    <w:rsid w:val="005C7240"/>
    <w:rsid w:val="005C7286"/>
    <w:rsid w:val="005C72F5"/>
    <w:rsid w:val="005C7303"/>
    <w:rsid w:val="005C7332"/>
    <w:rsid w:val="005C738D"/>
    <w:rsid w:val="005C73AF"/>
    <w:rsid w:val="005C73B1"/>
    <w:rsid w:val="005C746B"/>
    <w:rsid w:val="005C7485"/>
    <w:rsid w:val="005C75CF"/>
    <w:rsid w:val="005C75E5"/>
    <w:rsid w:val="005C762B"/>
    <w:rsid w:val="005C763E"/>
    <w:rsid w:val="005C76D6"/>
    <w:rsid w:val="005C7841"/>
    <w:rsid w:val="005C7872"/>
    <w:rsid w:val="005C78E3"/>
    <w:rsid w:val="005C79E9"/>
    <w:rsid w:val="005C79F4"/>
    <w:rsid w:val="005C7A64"/>
    <w:rsid w:val="005C7C42"/>
    <w:rsid w:val="005C7D4D"/>
    <w:rsid w:val="005C7EDA"/>
    <w:rsid w:val="005C7EF5"/>
    <w:rsid w:val="005C7FBF"/>
    <w:rsid w:val="005C7FE4"/>
    <w:rsid w:val="005C7FFA"/>
    <w:rsid w:val="005D0004"/>
    <w:rsid w:val="005D00B4"/>
    <w:rsid w:val="005D014D"/>
    <w:rsid w:val="005D0179"/>
    <w:rsid w:val="005D0190"/>
    <w:rsid w:val="005D01B5"/>
    <w:rsid w:val="005D0234"/>
    <w:rsid w:val="005D0314"/>
    <w:rsid w:val="005D0336"/>
    <w:rsid w:val="005D034E"/>
    <w:rsid w:val="005D0367"/>
    <w:rsid w:val="005D0386"/>
    <w:rsid w:val="005D0398"/>
    <w:rsid w:val="005D03B7"/>
    <w:rsid w:val="005D0431"/>
    <w:rsid w:val="005D0440"/>
    <w:rsid w:val="005D04AF"/>
    <w:rsid w:val="005D0524"/>
    <w:rsid w:val="005D0528"/>
    <w:rsid w:val="005D05CE"/>
    <w:rsid w:val="005D05D5"/>
    <w:rsid w:val="005D0655"/>
    <w:rsid w:val="005D0670"/>
    <w:rsid w:val="005D06B0"/>
    <w:rsid w:val="005D06D9"/>
    <w:rsid w:val="005D06E6"/>
    <w:rsid w:val="005D070D"/>
    <w:rsid w:val="005D07BA"/>
    <w:rsid w:val="005D08D1"/>
    <w:rsid w:val="005D090E"/>
    <w:rsid w:val="005D0B55"/>
    <w:rsid w:val="005D0B6F"/>
    <w:rsid w:val="005D0BAF"/>
    <w:rsid w:val="005D0BD8"/>
    <w:rsid w:val="005D0C00"/>
    <w:rsid w:val="005D0C07"/>
    <w:rsid w:val="005D0C2E"/>
    <w:rsid w:val="005D0C4F"/>
    <w:rsid w:val="005D0C95"/>
    <w:rsid w:val="005D0D1A"/>
    <w:rsid w:val="005D0D37"/>
    <w:rsid w:val="005D0D9A"/>
    <w:rsid w:val="005D0DED"/>
    <w:rsid w:val="005D0F0D"/>
    <w:rsid w:val="005D0FC8"/>
    <w:rsid w:val="005D10A2"/>
    <w:rsid w:val="005D1116"/>
    <w:rsid w:val="005D116F"/>
    <w:rsid w:val="005D1201"/>
    <w:rsid w:val="005D1217"/>
    <w:rsid w:val="005D122A"/>
    <w:rsid w:val="005D127A"/>
    <w:rsid w:val="005D12D6"/>
    <w:rsid w:val="005D12EC"/>
    <w:rsid w:val="005D1311"/>
    <w:rsid w:val="005D148E"/>
    <w:rsid w:val="005D149D"/>
    <w:rsid w:val="005D157B"/>
    <w:rsid w:val="005D1656"/>
    <w:rsid w:val="005D16AC"/>
    <w:rsid w:val="005D1743"/>
    <w:rsid w:val="005D1836"/>
    <w:rsid w:val="005D184F"/>
    <w:rsid w:val="005D1A14"/>
    <w:rsid w:val="005D1A2D"/>
    <w:rsid w:val="005D1A3F"/>
    <w:rsid w:val="005D1A40"/>
    <w:rsid w:val="005D1AE7"/>
    <w:rsid w:val="005D1B27"/>
    <w:rsid w:val="005D1B72"/>
    <w:rsid w:val="005D1BA5"/>
    <w:rsid w:val="005D1BA8"/>
    <w:rsid w:val="005D1BF5"/>
    <w:rsid w:val="005D1CCB"/>
    <w:rsid w:val="005D1CEA"/>
    <w:rsid w:val="005D1DFC"/>
    <w:rsid w:val="005D1E8E"/>
    <w:rsid w:val="005D1EF7"/>
    <w:rsid w:val="005D1F7A"/>
    <w:rsid w:val="005D1FB8"/>
    <w:rsid w:val="005D2054"/>
    <w:rsid w:val="005D20D7"/>
    <w:rsid w:val="005D213A"/>
    <w:rsid w:val="005D217F"/>
    <w:rsid w:val="005D223D"/>
    <w:rsid w:val="005D2372"/>
    <w:rsid w:val="005D241F"/>
    <w:rsid w:val="005D24B1"/>
    <w:rsid w:val="005D2605"/>
    <w:rsid w:val="005D2652"/>
    <w:rsid w:val="005D267B"/>
    <w:rsid w:val="005D2743"/>
    <w:rsid w:val="005D274E"/>
    <w:rsid w:val="005D2753"/>
    <w:rsid w:val="005D27BB"/>
    <w:rsid w:val="005D27F4"/>
    <w:rsid w:val="005D28EC"/>
    <w:rsid w:val="005D28F6"/>
    <w:rsid w:val="005D291D"/>
    <w:rsid w:val="005D2964"/>
    <w:rsid w:val="005D29E3"/>
    <w:rsid w:val="005D2AFC"/>
    <w:rsid w:val="005D2BFD"/>
    <w:rsid w:val="005D2C91"/>
    <w:rsid w:val="005D2C9B"/>
    <w:rsid w:val="005D2CE8"/>
    <w:rsid w:val="005D2D02"/>
    <w:rsid w:val="005D2D27"/>
    <w:rsid w:val="005D2F45"/>
    <w:rsid w:val="005D3016"/>
    <w:rsid w:val="005D3019"/>
    <w:rsid w:val="005D308E"/>
    <w:rsid w:val="005D3108"/>
    <w:rsid w:val="005D3124"/>
    <w:rsid w:val="005D31A2"/>
    <w:rsid w:val="005D31C2"/>
    <w:rsid w:val="005D31DC"/>
    <w:rsid w:val="005D3257"/>
    <w:rsid w:val="005D32C1"/>
    <w:rsid w:val="005D3342"/>
    <w:rsid w:val="005D33D3"/>
    <w:rsid w:val="005D35CA"/>
    <w:rsid w:val="005D3641"/>
    <w:rsid w:val="005D367E"/>
    <w:rsid w:val="005D36AF"/>
    <w:rsid w:val="005D36DB"/>
    <w:rsid w:val="005D37E3"/>
    <w:rsid w:val="005D3844"/>
    <w:rsid w:val="005D386D"/>
    <w:rsid w:val="005D3BB8"/>
    <w:rsid w:val="005D3C4C"/>
    <w:rsid w:val="005D3C83"/>
    <w:rsid w:val="005D3CB3"/>
    <w:rsid w:val="005D3CFF"/>
    <w:rsid w:val="005D3E26"/>
    <w:rsid w:val="005D3E8E"/>
    <w:rsid w:val="005D3E91"/>
    <w:rsid w:val="005D3EA5"/>
    <w:rsid w:val="005D3FBC"/>
    <w:rsid w:val="005D404E"/>
    <w:rsid w:val="005D4057"/>
    <w:rsid w:val="005D4078"/>
    <w:rsid w:val="005D4098"/>
    <w:rsid w:val="005D40FB"/>
    <w:rsid w:val="005D4108"/>
    <w:rsid w:val="005D414C"/>
    <w:rsid w:val="005D41BA"/>
    <w:rsid w:val="005D41C5"/>
    <w:rsid w:val="005D41D3"/>
    <w:rsid w:val="005D422B"/>
    <w:rsid w:val="005D42E4"/>
    <w:rsid w:val="005D433D"/>
    <w:rsid w:val="005D4398"/>
    <w:rsid w:val="005D4469"/>
    <w:rsid w:val="005D44EE"/>
    <w:rsid w:val="005D44F9"/>
    <w:rsid w:val="005D453C"/>
    <w:rsid w:val="005D4558"/>
    <w:rsid w:val="005D46AB"/>
    <w:rsid w:val="005D46D4"/>
    <w:rsid w:val="005D46E9"/>
    <w:rsid w:val="005D4707"/>
    <w:rsid w:val="005D4708"/>
    <w:rsid w:val="005D4743"/>
    <w:rsid w:val="005D47D6"/>
    <w:rsid w:val="005D4825"/>
    <w:rsid w:val="005D4858"/>
    <w:rsid w:val="005D4943"/>
    <w:rsid w:val="005D4976"/>
    <w:rsid w:val="005D4997"/>
    <w:rsid w:val="005D4A5F"/>
    <w:rsid w:val="005D4A9F"/>
    <w:rsid w:val="005D4AD6"/>
    <w:rsid w:val="005D4AD8"/>
    <w:rsid w:val="005D4AF3"/>
    <w:rsid w:val="005D4B3E"/>
    <w:rsid w:val="005D4B7E"/>
    <w:rsid w:val="005D4C1F"/>
    <w:rsid w:val="005D4CB9"/>
    <w:rsid w:val="005D4D63"/>
    <w:rsid w:val="005D4DBB"/>
    <w:rsid w:val="005D4DEB"/>
    <w:rsid w:val="005D4E2F"/>
    <w:rsid w:val="005D4E35"/>
    <w:rsid w:val="005D4E73"/>
    <w:rsid w:val="005D4E8A"/>
    <w:rsid w:val="005D4EE4"/>
    <w:rsid w:val="005D4F40"/>
    <w:rsid w:val="005D513C"/>
    <w:rsid w:val="005D51AC"/>
    <w:rsid w:val="005D51C0"/>
    <w:rsid w:val="005D53E3"/>
    <w:rsid w:val="005D53E5"/>
    <w:rsid w:val="005D540C"/>
    <w:rsid w:val="005D5432"/>
    <w:rsid w:val="005D54CF"/>
    <w:rsid w:val="005D5503"/>
    <w:rsid w:val="005D5506"/>
    <w:rsid w:val="005D5555"/>
    <w:rsid w:val="005D5575"/>
    <w:rsid w:val="005D5576"/>
    <w:rsid w:val="005D5589"/>
    <w:rsid w:val="005D55B3"/>
    <w:rsid w:val="005D55E2"/>
    <w:rsid w:val="005D5674"/>
    <w:rsid w:val="005D57A7"/>
    <w:rsid w:val="005D57B8"/>
    <w:rsid w:val="005D57F7"/>
    <w:rsid w:val="005D5802"/>
    <w:rsid w:val="005D5830"/>
    <w:rsid w:val="005D585E"/>
    <w:rsid w:val="005D587D"/>
    <w:rsid w:val="005D592D"/>
    <w:rsid w:val="005D5A06"/>
    <w:rsid w:val="005D5AA0"/>
    <w:rsid w:val="005D5B33"/>
    <w:rsid w:val="005D5C6E"/>
    <w:rsid w:val="005D5C79"/>
    <w:rsid w:val="005D5CFA"/>
    <w:rsid w:val="005D5D3E"/>
    <w:rsid w:val="005D5D58"/>
    <w:rsid w:val="005D5D61"/>
    <w:rsid w:val="005D5D64"/>
    <w:rsid w:val="005D5D6A"/>
    <w:rsid w:val="005D5D79"/>
    <w:rsid w:val="005D5DBA"/>
    <w:rsid w:val="005D5DD6"/>
    <w:rsid w:val="005D5DE9"/>
    <w:rsid w:val="005D5E4A"/>
    <w:rsid w:val="005D5E4B"/>
    <w:rsid w:val="005D5E91"/>
    <w:rsid w:val="005D5F4E"/>
    <w:rsid w:val="005D5F80"/>
    <w:rsid w:val="005D5F97"/>
    <w:rsid w:val="005D5FB2"/>
    <w:rsid w:val="005D6052"/>
    <w:rsid w:val="005D613D"/>
    <w:rsid w:val="005D6184"/>
    <w:rsid w:val="005D619C"/>
    <w:rsid w:val="005D61A0"/>
    <w:rsid w:val="005D61D0"/>
    <w:rsid w:val="005D61F8"/>
    <w:rsid w:val="005D62FA"/>
    <w:rsid w:val="005D632D"/>
    <w:rsid w:val="005D6419"/>
    <w:rsid w:val="005D6432"/>
    <w:rsid w:val="005D6451"/>
    <w:rsid w:val="005D647C"/>
    <w:rsid w:val="005D64EB"/>
    <w:rsid w:val="005D6540"/>
    <w:rsid w:val="005D65B1"/>
    <w:rsid w:val="005D65C7"/>
    <w:rsid w:val="005D6741"/>
    <w:rsid w:val="005D678C"/>
    <w:rsid w:val="005D682C"/>
    <w:rsid w:val="005D6868"/>
    <w:rsid w:val="005D688C"/>
    <w:rsid w:val="005D6912"/>
    <w:rsid w:val="005D6944"/>
    <w:rsid w:val="005D6A3B"/>
    <w:rsid w:val="005D6A6F"/>
    <w:rsid w:val="005D6AFF"/>
    <w:rsid w:val="005D6B08"/>
    <w:rsid w:val="005D6D46"/>
    <w:rsid w:val="005D6D96"/>
    <w:rsid w:val="005D6E05"/>
    <w:rsid w:val="005D6EBA"/>
    <w:rsid w:val="005D6F25"/>
    <w:rsid w:val="005D6F4C"/>
    <w:rsid w:val="005D6F58"/>
    <w:rsid w:val="005D6FDB"/>
    <w:rsid w:val="005D6FDF"/>
    <w:rsid w:val="005D702F"/>
    <w:rsid w:val="005D7109"/>
    <w:rsid w:val="005D716A"/>
    <w:rsid w:val="005D7170"/>
    <w:rsid w:val="005D718D"/>
    <w:rsid w:val="005D7230"/>
    <w:rsid w:val="005D723B"/>
    <w:rsid w:val="005D729E"/>
    <w:rsid w:val="005D72A8"/>
    <w:rsid w:val="005D73EE"/>
    <w:rsid w:val="005D73F3"/>
    <w:rsid w:val="005D749F"/>
    <w:rsid w:val="005D74C4"/>
    <w:rsid w:val="005D74F7"/>
    <w:rsid w:val="005D7547"/>
    <w:rsid w:val="005D7612"/>
    <w:rsid w:val="005D7677"/>
    <w:rsid w:val="005D774B"/>
    <w:rsid w:val="005D77DB"/>
    <w:rsid w:val="005D77F2"/>
    <w:rsid w:val="005D7892"/>
    <w:rsid w:val="005D794D"/>
    <w:rsid w:val="005D7A08"/>
    <w:rsid w:val="005D7A1A"/>
    <w:rsid w:val="005D7AD8"/>
    <w:rsid w:val="005D7AE0"/>
    <w:rsid w:val="005D7AEF"/>
    <w:rsid w:val="005D7B4C"/>
    <w:rsid w:val="005D7C3C"/>
    <w:rsid w:val="005D7D11"/>
    <w:rsid w:val="005D7D6F"/>
    <w:rsid w:val="005D7DC7"/>
    <w:rsid w:val="005D7E3E"/>
    <w:rsid w:val="005D7E55"/>
    <w:rsid w:val="005D7E97"/>
    <w:rsid w:val="005D7EC1"/>
    <w:rsid w:val="005D7F6B"/>
    <w:rsid w:val="005D7F9F"/>
    <w:rsid w:val="005E0056"/>
    <w:rsid w:val="005E0068"/>
    <w:rsid w:val="005E009C"/>
    <w:rsid w:val="005E0160"/>
    <w:rsid w:val="005E01B7"/>
    <w:rsid w:val="005E01D2"/>
    <w:rsid w:val="005E0248"/>
    <w:rsid w:val="005E024C"/>
    <w:rsid w:val="005E02D3"/>
    <w:rsid w:val="005E0311"/>
    <w:rsid w:val="005E0322"/>
    <w:rsid w:val="005E0358"/>
    <w:rsid w:val="005E041E"/>
    <w:rsid w:val="005E0502"/>
    <w:rsid w:val="005E055D"/>
    <w:rsid w:val="005E056D"/>
    <w:rsid w:val="005E063D"/>
    <w:rsid w:val="005E065F"/>
    <w:rsid w:val="005E0713"/>
    <w:rsid w:val="005E071F"/>
    <w:rsid w:val="005E084E"/>
    <w:rsid w:val="005E0861"/>
    <w:rsid w:val="005E094C"/>
    <w:rsid w:val="005E099E"/>
    <w:rsid w:val="005E0A25"/>
    <w:rsid w:val="005E0ABF"/>
    <w:rsid w:val="005E0BC4"/>
    <w:rsid w:val="005E0C81"/>
    <w:rsid w:val="005E0CB7"/>
    <w:rsid w:val="005E0CF1"/>
    <w:rsid w:val="005E0E7F"/>
    <w:rsid w:val="005E0E99"/>
    <w:rsid w:val="005E0F4A"/>
    <w:rsid w:val="005E0FCC"/>
    <w:rsid w:val="005E0FD8"/>
    <w:rsid w:val="005E1001"/>
    <w:rsid w:val="005E1016"/>
    <w:rsid w:val="005E1061"/>
    <w:rsid w:val="005E10E9"/>
    <w:rsid w:val="005E10EA"/>
    <w:rsid w:val="005E1183"/>
    <w:rsid w:val="005E1185"/>
    <w:rsid w:val="005E1188"/>
    <w:rsid w:val="005E11C2"/>
    <w:rsid w:val="005E11E7"/>
    <w:rsid w:val="005E11FE"/>
    <w:rsid w:val="005E1202"/>
    <w:rsid w:val="005E1253"/>
    <w:rsid w:val="005E126E"/>
    <w:rsid w:val="005E13FC"/>
    <w:rsid w:val="005E1422"/>
    <w:rsid w:val="005E1435"/>
    <w:rsid w:val="005E145B"/>
    <w:rsid w:val="005E14D8"/>
    <w:rsid w:val="005E155E"/>
    <w:rsid w:val="005E1577"/>
    <w:rsid w:val="005E1590"/>
    <w:rsid w:val="005E15A4"/>
    <w:rsid w:val="005E15C2"/>
    <w:rsid w:val="005E15D9"/>
    <w:rsid w:val="005E160E"/>
    <w:rsid w:val="005E167E"/>
    <w:rsid w:val="005E171E"/>
    <w:rsid w:val="005E174E"/>
    <w:rsid w:val="005E1786"/>
    <w:rsid w:val="005E17DB"/>
    <w:rsid w:val="005E184B"/>
    <w:rsid w:val="005E186E"/>
    <w:rsid w:val="005E187D"/>
    <w:rsid w:val="005E18CF"/>
    <w:rsid w:val="005E190B"/>
    <w:rsid w:val="005E1941"/>
    <w:rsid w:val="005E199F"/>
    <w:rsid w:val="005E1C47"/>
    <w:rsid w:val="005E1C5D"/>
    <w:rsid w:val="005E1CB8"/>
    <w:rsid w:val="005E1D39"/>
    <w:rsid w:val="005E1D5C"/>
    <w:rsid w:val="005E1ECF"/>
    <w:rsid w:val="005E201E"/>
    <w:rsid w:val="005E2070"/>
    <w:rsid w:val="005E2126"/>
    <w:rsid w:val="005E22A2"/>
    <w:rsid w:val="005E22C2"/>
    <w:rsid w:val="005E2379"/>
    <w:rsid w:val="005E23B1"/>
    <w:rsid w:val="005E2444"/>
    <w:rsid w:val="005E2499"/>
    <w:rsid w:val="005E2528"/>
    <w:rsid w:val="005E258F"/>
    <w:rsid w:val="005E2594"/>
    <w:rsid w:val="005E25D6"/>
    <w:rsid w:val="005E2665"/>
    <w:rsid w:val="005E279A"/>
    <w:rsid w:val="005E27F5"/>
    <w:rsid w:val="005E2803"/>
    <w:rsid w:val="005E2863"/>
    <w:rsid w:val="005E2865"/>
    <w:rsid w:val="005E2911"/>
    <w:rsid w:val="005E2961"/>
    <w:rsid w:val="005E2967"/>
    <w:rsid w:val="005E2A20"/>
    <w:rsid w:val="005E2BC0"/>
    <w:rsid w:val="005E2BD5"/>
    <w:rsid w:val="005E2C7F"/>
    <w:rsid w:val="005E2CF8"/>
    <w:rsid w:val="005E2CFE"/>
    <w:rsid w:val="005E2D62"/>
    <w:rsid w:val="005E2E3F"/>
    <w:rsid w:val="005E2EC3"/>
    <w:rsid w:val="005E2FD1"/>
    <w:rsid w:val="005E3166"/>
    <w:rsid w:val="005E317B"/>
    <w:rsid w:val="005E32C1"/>
    <w:rsid w:val="005E33AD"/>
    <w:rsid w:val="005E348F"/>
    <w:rsid w:val="005E34D7"/>
    <w:rsid w:val="005E3506"/>
    <w:rsid w:val="005E354A"/>
    <w:rsid w:val="005E356A"/>
    <w:rsid w:val="005E361E"/>
    <w:rsid w:val="005E3672"/>
    <w:rsid w:val="005E36B4"/>
    <w:rsid w:val="005E36C2"/>
    <w:rsid w:val="005E37AF"/>
    <w:rsid w:val="005E37C6"/>
    <w:rsid w:val="005E3842"/>
    <w:rsid w:val="005E38FF"/>
    <w:rsid w:val="005E395B"/>
    <w:rsid w:val="005E3965"/>
    <w:rsid w:val="005E396B"/>
    <w:rsid w:val="005E39D7"/>
    <w:rsid w:val="005E3AEF"/>
    <w:rsid w:val="005E3B46"/>
    <w:rsid w:val="005E3C1D"/>
    <w:rsid w:val="005E3C44"/>
    <w:rsid w:val="005E3C5C"/>
    <w:rsid w:val="005E3C6B"/>
    <w:rsid w:val="005E3CAA"/>
    <w:rsid w:val="005E3D49"/>
    <w:rsid w:val="005E3D4A"/>
    <w:rsid w:val="005E3D6E"/>
    <w:rsid w:val="005E3DCA"/>
    <w:rsid w:val="005E3DF6"/>
    <w:rsid w:val="005E3E2B"/>
    <w:rsid w:val="005E3E98"/>
    <w:rsid w:val="005E3ECF"/>
    <w:rsid w:val="005E3F0B"/>
    <w:rsid w:val="005E3F6B"/>
    <w:rsid w:val="005E4016"/>
    <w:rsid w:val="005E4054"/>
    <w:rsid w:val="005E4116"/>
    <w:rsid w:val="005E4117"/>
    <w:rsid w:val="005E417C"/>
    <w:rsid w:val="005E41D6"/>
    <w:rsid w:val="005E41F0"/>
    <w:rsid w:val="005E41F9"/>
    <w:rsid w:val="005E420D"/>
    <w:rsid w:val="005E424C"/>
    <w:rsid w:val="005E424F"/>
    <w:rsid w:val="005E4276"/>
    <w:rsid w:val="005E427E"/>
    <w:rsid w:val="005E4290"/>
    <w:rsid w:val="005E4295"/>
    <w:rsid w:val="005E4297"/>
    <w:rsid w:val="005E42BD"/>
    <w:rsid w:val="005E42C6"/>
    <w:rsid w:val="005E4319"/>
    <w:rsid w:val="005E43A4"/>
    <w:rsid w:val="005E43BD"/>
    <w:rsid w:val="005E43DE"/>
    <w:rsid w:val="005E440A"/>
    <w:rsid w:val="005E450D"/>
    <w:rsid w:val="005E4634"/>
    <w:rsid w:val="005E467A"/>
    <w:rsid w:val="005E4685"/>
    <w:rsid w:val="005E4713"/>
    <w:rsid w:val="005E471B"/>
    <w:rsid w:val="005E4732"/>
    <w:rsid w:val="005E4786"/>
    <w:rsid w:val="005E47E2"/>
    <w:rsid w:val="005E4865"/>
    <w:rsid w:val="005E48CB"/>
    <w:rsid w:val="005E493B"/>
    <w:rsid w:val="005E4948"/>
    <w:rsid w:val="005E4951"/>
    <w:rsid w:val="005E4A21"/>
    <w:rsid w:val="005E4AB8"/>
    <w:rsid w:val="005E4AC4"/>
    <w:rsid w:val="005E4B9E"/>
    <w:rsid w:val="005E4BBE"/>
    <w:rsid w:val="005E4C0A"/>
    <w:rsid w:val="005E4C0B"/>
    <w:rsid w:val="005E4CF7"/>
    <w:rsid w:val="005E4DC9"/>
    <w:rsid w:val="005E4E09"/>
    <w:rsid w:val="005E4E16"/>
    <w:rsid w:val="005E4E50"/>
    <w:rsid w:val="005E4ECC"/>
    <w:rsid w:val="005E4FBD"/>
    <w:rsid w:val="005E4FCB"/>
    <w:rsid w:val="005E500D"/>
    <w:rsid w:val="005E50A2"/>
    <w:rsid w:val="005E50E0"/>
    <w:rsid w:val="005E5159"/>
    <w:rsid w:val="005E52E3"/>
    <w:rsid w:val="005E530A"/>
    <w:rsid w:val="005E532C"/>
    <w:rsid w:val="005E541B"/>
    <w:rsid w:val="005E5462"/>
    <w:rsid w:val="005E54C3"/>
    <w:rsid w:val="005E5531"/>
    <w:rsid w:val="005E553B"/>
    <w:rsid w:val="005E5575"/>
    <w:rsid w:val="005E55D8"/>
    <w:rsid w:val="005E56B3"/>
    <w:rsid w:val="005E570C"/>
    <w:rsid w:val="005E5853"/>
    <w:rsid w:val="005E58EE"/>
    <w:rsid w:val="005E58F3"/>
    <w:rsid w:val="005E5937"/>
    <w:rsid w:val="005E593C"/>
    <w:rsid w:val="005E5A90"/>
    <w:rsid w:val="005E5AD1"/>
    <w:rsid w:val="005E5AEA"/>
    <w:rsid w:val="005E5AF7"/>
    <w:rsid w:val="005E5B66"/>
    <w:rsid w:val="005E5B8B"/>
    <w:rsid w:val="005E5BBF"/>
    <w:rsid w:val="005E5BC9"/>
    <w:rsid w:val="005E5BFF"/>
    <w:rsid w:val="005E5CB1"/>
    <w:rsid w:val="005E5D00"/>
    <w:rsid w:val="005E5D4A"/>
    <w:rsid w:val="005E5D64"/>
    <w:rsid w:val="005E5E8E"/>
    <w:rsid w:val="005E5F58"/>
    <w:rsid w:val="005E5F61"/>
    <w:rsid w:val="005E5FB1"/>
    <w:rsid w:val="005E60AC"/>
    <w:rsid w:val="005E6155"/>
    <w:rsid w:val="005E61C9"/>
    <w:rsid w:val="005E6322"/>
    <w:rsid w:val="005E6358"/>
    <w:rsid w:val="005E63F9"/>
    <w:rsid w:val="005E6413"/>
    <w:rsid w:val="005E64B5"/>
    <w:rsid w:val="005E6594"/>
    <w:rsid w:val="005E6676"/>
    <w:rsid w:val="005E667B"/>
    <w:rsid w:val="005E6687"/>
    <w:rsid w:val="005E66DD"/>
    <w:rsid w:val="005E6781"/>
    <w:rsid w:val="005E680D"/>
    <w:rsid w:val="005E68CD"/>
    <w:rsid w:val="005E6971"/>
    <w:rsid w:val="005E6985"/>
    <w:rsid w:val="005E6A5B"/>
    <w:rsid w:val="005E6C72"/>
    <w:rsid w:val="005E6C7E"/>
    <w:rsid w:val="005E6CCB"/>
    <w:rsid w:val="005E6CD1"/>
    <w:rsid w:val="005E6CEC"/>
    <w:rsid w:val="005E6D5A"/>
    <w:rsid w:val="005E6D93"/>
    <w:rsid w:val="005E6E0A"/>
    <w:rsid w:val="005E6E64"/>
    <w:rsid w:val="005E6E9C"/>
    <w:rsid w:val="005E6E9D"/>
    <w:rsid w:val="005E6F22"/>
    <w:rsid w:val="005E6F9F"/>
    <w:rsid w:val="005E6FD4"/>
    <w:rsid w:val="005E6FE7"/>
    <w:rsid w:val="005E7063"/>
    <w:rsid w:val="005E706D"/>
    <w:rsid w:val="005E71D3"/>
    <w:rsid w:val="005E71DC"/>
    <w:rsid w:val="005E722F"/>
    <w:rsid w:val="005E7265"/>
    <w:rsid w:val="005E7287"/>
    <w:rsid w:val="005E72CC"/>
    <w:rsid w:val="005E7315"/>
    <w:rsid w:val="005E7319"/>
    <w:rsid w:val="005E731E"/>
    <w:rsid w:val="005E7327"/>
    <w:rsid w:val="005E73A9"/>
    <w:rsid w:val="005E742F"/>
    <w:rsid w:val="005E750D"/>
    <w:rsid w:val="005E7525"/>
    <w:rsid w:val="005E7556"/>
    <w:rsid w:val="005E768A"/>
    <w:rsid w:val="005E7777"/>
    <w:rsid w:val="005E785A"/>
    <w:rsid w:val="005E7913"/>
    <w:rsid w:val="005E7930"/>
    <w:rsid w:val="005E7939"/>
    <w:rsid w:val="005E7952"/>
    <w:rsid w:val="005E7A35"/>
    <w:rsid w:val="005E7AE3"/>
    <w:rsid w:val="005E7B1C"/>
    <w:rsid w:val="005E7B72"/>
    <w:rsid w:val="005E7BE5"/>
    <w:rsid w:val="005E7C93"/>
    <w:rsid w:val="005E7D51"/>
    <w:rsid w:val="005E7DB5"/>
    <w:rsid w:val="005E7DD2"/>
    <w:rsid w:val="005E7E5D"/>
    <w:rsid w:val="005E7E6B"/>
    <w:rsid w:val="005E7F72"/>
    <w:rsid w:val="005F0098"/>
    <w:rsid w:val="005F00A4"/>
    <w:rsid w:val="005F013E"/>
    <w:rsid w:val="005F01A4"/>
    <w:rsid w:val="005F01CE"/>
    <w:rsid w:val="005F0221"/>
    <w:rsid w:val="005F02D3"/>
    <w:rsid w:val="005F02E2"/>
    <w:rsid w:val="005F02F5"/>
    <w:rsid w:val="005F035F"/>
    <w:rsid w:val="005F03C7"/>
    <w:rsid w:val="005F03D6"/>
    <w:rsid w:val="005F0473"/>
    <w:rsid w:val="005F047F"/>
    <w:rsid w:val="005F04F0"/>
    <w:rsid w:val="005F058E"/>
    <w:rsid w:val="005F0641"/>
    <w:rsid w:val="005F0646"/>
    <w:rsid w:val="005F065F"/>
    <w:rsid w:val="005F06EE"/>
    <w:rsid w:val="005F06FA"/>
    <w:rsid w:val="005F0772"/>
    <w:rsid w:val="005F07AA"/>
    <w:rsid w:val="005F07BB"/>
    <w:rsid w:val="005F0801"/>
    <w:rsid w:val="005F080D"/>
    <w:rsid w:val="005F084E"/>
    <w:rsid w:val="005F08EB"/>
    <w:rsid w:val="005F09C2"/>
    <w:rsid w:val="005F09E7"/>
    <w:rsid w:val="005F0A4C"/>
    <w:rsid w:val="005F0A77"/>
    <w:rsid w:val="005F0A83"/>
    <w:rsid w:val="005F0B6E"/>
    <w:rsid w:val="005F0C4D"/>
    <w:rsid w:val="005F0D1C"/>
    <w:rsid w:val="005F0D31"/>
    <w:rsid w:val="005F0E40"/>
    <w:rsid w:val="005F0E79"/>
    <w:rsid w:val="005F0EBC"/>
    <w:rsid w:val="005F0EF8"/>
    <w:rsid w:val="005F0F88"/>
    <w:rsid w:val="005F0FC2"/>
    <w:rsid w:val="005F0FD6"/>
    <w:rsid w:val="005F104E"/>
    <w:rsid w:val="005F10CA"/>
    <w:rsid w:val="005F10CD"/>
    <w:rsid w:val="005F10FC"/>
    <w:rsid w:val="005F111C"/>
    <w:rsid w:val="005F113F"/>
    <w:rsid w:val="005F1159"/>
    <w:rsid w:val="005F11DF"/>
    <w:rsid w:val="005F125F"/>
    <w:rsid w:val="005F126A"/>
    <w:rsid w:val="005F12AE"/>
    <w:rsid w:val="005F13B7"/>
    <w:rsid w:val="005F13C5"/>
    <w:rsid w:val="005F13FA"/>
    <w:rsid w:val="005F149F"/>
    <w:rsid w:val="005F14CF"/>
    <w:rsid w:val="005F155F"/>
    <w:rsid w:val="005F159A"/>
    <w:rsid w:val="005F159F"/>
    <w:rsid w:val="005F15B1"/>
    <w:rsid w:val="005F15D6"/>
    <w:rsid w:val="005F1614"/>
    <w:rsid w:val="005F1684"/>
    <w:rsid w:val="005F1706"/>
    <w:rsid w:val="005F17C1"/>
    <w:rsid w:val="005F17E2"/>
    <w:rsid w:val="005F1802"/>
    <w:rsid w:val="005F18B3"/>
    <w:rsid w:val="005F18E0"/>
    <w:rsid w:val="005F1913"/>
    <w:rsid w:val="005F1914"/>
    <w:rsid w:val="005F1917"/>
    <w:rsid w:val="005F199E"/>
    <w:rsid w:val="005F19F8"/>
    <w:rsid w:val="005F1B2F"/>
    <w:rsid w:val="005F1BE1"/>
    <w:rsid w:val="005F1C6B"/>
    <w:rsid w:val="005F1C78"/>
    <w:rsid w:val="005F1CD6"/>
    <w:rsid w:val="005F1D17"/>
    <w:rsid w:val="005F1DC2"/>
    <w:rsid w:val="005F1EDB"/>
    <w:rsid w:val="005F1EE5"/>
    <w:rsid w:val="005F1F2E"/>
    <w:rsid w:val="005F1F3C"/>
    <w:rsid w:val="005F1F94"/>
    <w:rsid w:val="005F1FB9"/>
    <w:rsid w:val="005F1FE3"/>
    <w:rsid w:val="005F1FF3"/>
    <w:rsid w:val="005F202C"/>
    <w:rsid w:val="005F215A"/>
    <w:rsid w:val="005F2179"/>
    <w:rsid w:val="005F218D"/>
    <w:rsid w:val="005F2219"/>
    <w:rsid w:val="005F2258"/>
    <w:rsid w:val="005F229B"/>
    <w:rsid w:val="005F2359"/>
    <w:rsid w:val="005F23EA"/>
    <w:rsid w:val="005F2456"/>
    <w:rsid w:val="005F24F6"/>
    <w:rsid w:val="005F2513"/>
    <w:rsid w:val="005F2535"/>
    <w:rsid w:val="005F253A"/>
    <w:rsid w:val="005F258C"/>
    <w:rsid w:val="005F25D0"/>
    <w:rsid w:val="005F2659"/>
    <w:rsid w:val="005F26A0"/>
    <w:rsid w:val="005F26AB"/>
    <w:rsid w:val="005F26D7"/>
    <w:rsid w:val="005F26F0"/>
    <w:rsid w:val="005F27BA"/>
    <w:rsid w:val="005F27FB"/>
    <w:rsid w:val="005F2809"/>
    <w:rsid w:val="005F28AD"/>
    <w:rsid w:val="005F292B"/>
    <w:rsid w:val="005F293A"/>
    <w:rsid w:val="005F294A"/>
    <w:rsid w:val="005F2A0B"/>
    <w:rsid w:val="005F2A22"/>
    <w:rsid w:val="005F2A49"/>
    <w:rsid w:val="005F2A50"/>
    <w:rsid w:val="005F2B06"/>
    <w:rsid w:val="005F2B2C"/>
    <w:rsid w:val="005F2B5C"/>
    <w:rsid w:val="005F2BC2"/>
    <w:rsid w:val="005F2BD4"/>
    <w:rsid w:val="005F2C0D"/>
    <w:rsid w:val="005F2C1C"/>
    <w:rsid w:val="005F2C45"/>
    <w:rsid w:val="005F2C5F"/>
    <w:rsid w:val="005F2C8D"/>
    <w:rsid w:val="005F2CC3"/>
    <w:rsid w:val="005F2CD2"/>
    <w:rsid w:val="005F2CF4"/>
    <w:rsid w:val="005F2E3B"/>
    <w:rsid w:val="005F2F02"/>
    <w:rsid w:val="005F2F2F"/>
    <w:rsid w:val="005F2FC4"/>
    <w:rsid w:val="005F2FD0"/>
    <w:rsid w:val="005F2FE7"/>
    <w:rsid w:val="005F3062"/>
    <w:rsid w:val="005F30E1"/>
    <w:rsid w:val="005F311F"/>
    <w:rsid w:val="005F3161"/>
    <w:rsid w:val="005F3166"/>
    <w:rsid w:val="005F3180"/>
    <w:rsid w:val="005F31AA"/>
    <w:rsid w:val="005F339D"/>
    <w:rsid w:val="005F3564"/>
    <w:rsid w:val="005F359A"/>
    <w:rsid w:val="005F35D2"/>
    <w:rsid w:val="005F35FA"/>
    <w:rsid w:val="005F36F0"/>
    <w:rsid w:val="005F3700"/>
    <w:rsid w:val="005F3739"/>
    <w:rsid w:val="005F376F"/>
    <w:rsid w:val="005F3966"/>
    <w:rsid w:val="005F39A3"/>
    <w:rsid w:val="005F3A40"/>
    <w:rsid w:val="005F3AA2"/>
    <w:rsid w:val="005F3AB3"/>
    <w:rsid w:val="005F3B49"/>
    <w:rsid w:val="005F3B5C"/>
    <w:rsid w:val="005F3B66"/>
    <w:rsid w:val="005F3B90"/>
    <w:rsid w:val="005F3BFA"/>
    <w:rsid w:val="005F3C6D"/>
    <w:rsid w:val="005F3C6F"/>
    <w:rsid w:val="005F3CAC"/>
    <w:rsid w:val="005F3CD0"/>
    <w:rsid w:val="005F3D37"/>
    <w:rsid w:val="005F3D43"/>
    <w:rsid w:val="005F3D57"/>
    <w:rsid w:val="005F3DB7"/>
    <w:rsid w:val="005F3DED"/>
    <w:rsid w:val="005F3E24"/>
    <w:rsid w:val="005F3E6C"/>
    <w:rsid w:val="005F3E8D"/>
    <w:rsid w:val="005F3EA4"/>
    <w:rsid w:val="005F3FC0"/>
    <w:rsid w:val="005F4049"/>
    <w:rsid w:val="005F405F"/>
    <w:rsid w:val="005F40CD"/>
    <w:rsid w:val="005F4233"/>
    <w:rsid w:val="005F42CC"/>
    <w:rsid w:val="005F4310"/>
    <w:rsid w:val="005F43C4"/>
    <w:rsid w:val="005F449F"/>
    <w:rsid w:val="005F44C3"/>
    <w:rsid w:val="005F44EE"/>
    <w:rsid w:val="005F4515"/>
    <w:rsid w:val="005F4516"/>
    <w:rsid w:val="005F4545"/>
    <w:rsid w:val="005F4569"/>
    <w:rsid w:val="005F458F"/>
    <w:rsid w:val="005F4595"/>
    <w:rsid w:val="005F45A2"/>
    <w:rsid w:val="005F45C8"/>
    <w:rsid w:val="005F462C"/>
    <w:rsid w:val="005F4660"/>
    <w:rsid w:val="005F46D0"/>
    <w:rsid w:val="005F4763"/>
    <w:rsid w:val="005F477D"/>
    <w:rsid w:val="005F47B0"/>
    <w:rsid w:val="005F47B3"/>
    <w:rsid w:val="005F47D3"/>
    <w:rsid w:val="005F480A"/>
    <w:rsid w:val="005F4821"/>
    <w:rsid w:val="005F48EE"/>
    <w:rsid w:val="005F4985"/>
    <w:rsid w:val="005F4A4B"/>
    <w:rsid w:val="005F4A76"/>
    <w:rsid w:val="005F4A9C"/>
    <w:rsid w:val="005F4AE0"/>
    <w:rsid w:val="005F4C01"/>
    <w:rsid w:val="005F4C0A"/>
    <w:rsid w:val="005F4C65"/>
    <w:rsid w:val="005F4CC6"/>
    <w:rsid w:val="005F4D2D"/>
    <w:rsid w:val="005F4D80"/>
    <w:rsid w:val="005F4E7F"/>
    <w:rsid w:val="005F4EE8"/>
    <w:rsid w:val="005F4F3A"/>
    <w:rsid w:val="005F4FF9"/>
    <w:rsid w:val="005F503E"/>
    <w:rsid w:val="005F5054"/>
    <w:rsid w:val="005F5059"/>
    <w:rsid w:val="005F5079"/>
    <w:rsid w:val="005F508D"/>
    <w:rsid w:val="005F511E"/>
    <w:rsid w:val="005F511F"/>
    <w:rsid w:val="005F5184"/>
    <w:rsid w:val="005F51BE"/>
    <w:rsid w:val="005F51CF"/>
    <w:rsid w:val="005F51D5"/>
    <w:rsid w:val="005F527A"/>
    <w:rsid w:val="005F528A"/>
    <w:rsid w:val="005F5300"/>
    <w:rsid w:val="005F5448"/>
    <w:rsid w:val="005F5535"/>
    <w:rsid w:val="005F55A2"/>
    <w:rsid w:val="005F5624"/>
    <w:rsid w:val="005F5659"/>
    <w:rsid w:val="005F5665"/>
    <w:rsid w:val="005F5703"/>
    <w:rsid w:val="005F570C"/>
    <w:rsid w:val="005F5782"/>
    <w:rsid w:val="005F57C3"/>
    <w:rsid w:val="005F5817"/>
    <w:rsid w:val="005F58BC"/>
    <w:rsid w:val="005F5923"/>
    <w:rsid w:val="005F5A51"/>
    <w:rsid w:val="005F5A80"/>
    <w:rsid w:val="005F5ACB"/>
    <w:rsid w:val="005F5AE3"/>
    <w:rsid w:val="005F5B51"/>
    <w:rsid w:val="005F5B89"/>
    <w:rsid w:val="005F5B8C"/>
    <w:rsid w:val="005F5BF6"/>
    <w:rsid w:val="005F5C0A"/>
    <w:rsid w:val="005F5C0C"/>
    <w:rsid w:val="005F5C8C"/>
    <w:rsid w:val="005F5D18"/>
    <w:rsid w:val="005F5D2C"/>
    <w:rsid w:val="005F5DC0"/>
    <w:rsid w:val="005F5DE7"/>
    <w:rsid w:val="005F5E93"/>
    <w:rsid w:val="005F5EB1"/>
    <w:rsid w:val="005F5EC4"/>
    <w:rsid w:val="005F5EDB"/>
    <w:rsid w:val="005F5F01"/>
    <w:rsid w:val="005F5F60"/>
    <w:rsid w:val="005F5FB8"/>
    <w:rsid w:val="005F600D"/>
    <w:rsid w:val="005F602C"/>
    <w:rsid w:val="005F60C8"/>
    <w:rsid w:val="005F6179"/>
    <w:rsid w:val="005F619D"/>
    <w:rsid w:val="005F61F0"/>
    <w:rsid w:val="005F6228"/>
    <w:rsid w:val="005F6265"/>
    <w:rsid w:val="005F63C7"/>
    <w:rsid w:val="005F6499"/>
    <w:rsid w:val="005F649D"/>
    <w:rsid w:val="005F64C4"/>
    <w:rsid w:val="005F64E0"/>
    <w:rsid w:val="005F6515"/>
    <w:rsid w:val="005F654A"/>
    <w:rsid w:val="005F6550"/>
    <w:rsid w:val="005F65BC"/>
    <w:rsid w:val="005F6613"/>
    <w:rsid w:val="005F6641"/>
    <w:rsid w:val="005F674A"/>
    <w:rsid w:val="005F6802"/>
    <w:rsid w:val="005F6831"/>
    <w:rsid w:val="005F6866"/>
    <w:rsid w:val="005F686D"/>
    <w:rsid w:val="005F687D"/>
    <w:rsid w:val="005F6939"/>
    <w:rsid w:val="005F6990"/>
    <w:rsid w:val="005F69FE"/>
    <w:rsid w:val="005F6A01"/>
    <w:rsid w:val="005F6A56"/>
    <w:rsid w:val="005F6BA4"/>
    <w:rsid w:val="005F6BB1"/>
    <w:rsid w:val="005F6BD3"/>
    <w:rsid w:val="005F6C6A"/>
    <w:rsid w:val="005F6C7B"/>
    <w:rsid w:val="005F6C83"/>
    <w:rsid w:val="005F6D16"/>
    <w:rsid w:val="005F6D3B"/>
    <w:rsid w:val="005F6DD3"/>
    <w:rsid w:val="005F6DF0"/>
    <w:rsid w:val="005F6E00"/>
    <w:rsid w:val="005F6E26"/>
    <w:rsid w:val="005F6E46"/>
    <w:rsid w:val="005F6E7B"/>
    <w:rsid w:val="005F6EAB"/>
    <w:rsid w:val="005F6EF5"/>
    <w:rsid w:val="005F6F7E"/>
    <w:rsid w:val="005F6F81"/>
    <w:rsid w:val="005F7008"/>
    <w:rsid w:val="005F7052"/>
    <w:rsid w:val="005F7076"/>
    <w:rsid w:val="005F7170"/>
    <w:rsid w:val="005F727B"/>
    <w:rsid w:val="005F73C7"/>
    <w:rsid w:val="005F74AB"/>
    <w:rsid w:val="005F74B5"/>
    <w:rsid w:val="005F74D4"/>
    <w:rsid w:val="005F7549"/>
    <w:rsid w:val="005F7557"/>
    <w:rsid w:val="005F76A7"/>
    <w:rsid w:val="005F76B9"/>
    <w:rsid w:val="005F76CE"/>
    <w:rsid w:val="005F7796"/>
    <w:rsid w:val="005F77E3"/>
    <w:rsid w:val="005F77FD"/>
    <w:rsid w:val="005F7833"/>
    <w:rsid w:val="005F788B"/>
    <w:rsid w:val="005F78AF"/>
    <w:rsid w:val="005F78FE"/>
    <w:rsid w:val="005F79DE"/>
    <w:rsid w:val="005F7A6D"/>
    <w:rsid w:val="005F7A80"/>
    <w:rsid w:val="005F7A9D"/>
    <w:rsid w:val="005F7B33"/>
    <w:rsid w:val="005F7BDE"/>
    <w:rsid w:val="005F7C16"/>
    <w:rsid w:val="005F7D07"/>
    <w:rsid w:val="005F7DD5"/>
    <w:rsid w:val="005F7DEC"/>
    <w:rsid w:val="005F7E41"/>
    <w:rsid w:val="005F7E67"/>
    <w:rsid w:val="005F7F55"/>
    <w:rsid w:val="005F7FBB"/>
    <w:rsid w:val="00600004"/>
    <w:rsid w:val="00600085"/>
    <w:rsid w:val="0060008D"/>
    <w:rsid w:val="00600169"/>
    <w:rsid w:val="00600170"/>
    <w:rsid w:val="0060019C"/>
    <w:rsid w:val="006001E1"/>
    <w:rsid w:val="00600205"/>
    <w:rsid w:val="0060024F"/>
    <w:rsid w:val="00600280"/>
    <w:rsid w:val="00600350"/>
    <w:rsid w:val="00600528"/>
    <w:rsid w:val="00600529"/>
    <w:rsid w:val="0060052E"/>
    <w:rsid w:val="00600635"/>
    <w:rsid w:val="00600639"/>
    <w:rsid w:val="0060064A"/>
    <w:rsid w:val="0060065F"/>
    <w:rsid w:val="0060077B"/>
    <w:rsid w:val="0060077D"/>
    <w:rsid w:val="00600799"/>
    <w:rsid w:val="006007F3"/>
    <w:rsid w:val="00600813"/>
    <w:rsid w:val="00600830"/>
    <w:rsid w:val="00600840"/>
    <w:rsid w:val="00600936"/>
    <w:rsid w:val="006009C7"/>
    <w:rsid w:val="00600A22"/>
    <w:rsid w:val="00600AB2"/>
    <w:rsid w:val="00600B2C"/>
    <w:rsid w:val="00600B4D"/>
    <w:rsid w:val="00600B83"/>
    <w:rsid w:val="00600BA9"/>
    <w:rsid w:val="00600C0B"/>
    <w:rsid w:val="00600DB5"/>
    <w:rsid w:val="00600DF2"/>
    <w:rsid w:val="00600E26"/>
    <w:rsid w:val="00600ED6"/>
    <w:rsid w:val="00600F3B"/>
    <w:rsid w:val="00600F3C"/>
    <w:rsid w:val="00600F93"/>
    <w:rsid w:val="00600FCD"/>
    <w:rsid w:val="00601039"/>
    <w:rsid w:val="00601083"/>
    <w:rsid w:val="006010D6"/>
    <w:rsid w:val="00601148"/>
    <w:rsid w:val="006011BB"/>
    <w:rsid w:val="00601201"/>
    <w:rsid w:val="0060129C"/>
    <w:rsid w:val="006012CA"/>
    <w:rsid w:val="006012DD"/>
    <w:rsid w:val="006013B6"/>
    <w:rsid w:val="0060146D"/>
    <w:rsid w:val="00601524"/>
    <w:rsid w:val="0060152F"/>
    <w:rsid w:val="00601709"/>
    <w:rsid w:val="0060175A"/>
    <w:rsid w:val="0060182D"/>
    <w:rsid w:val="006018E7"/>
    <w:rsid w:val="00601974"/>
    <w:rsid w:val="006019A5"/>
    <w:rsid w:val="006019F1"/>
    <w:rsid w:val="00601A4F"/>
    <w:rsid w:val="00601B0D"/>
    <w:rsid w:val="00601C44"/>
    <w:rsid w:val="00601C7C"/>
    <w:rsid w:val="00601CF1"/>
    <w:rsid w:val="00601D1B"/>
    <w:rsid w:val="00601E0E"/>
    <w:rsid w:val="00601F2C"/>
    <w:rsid w:val="00601F6F"/>
    <w:rsid w:val="00601FD7"/>
    <w:rsid w:val="0060201F"/>
    <w:rsid w:val="00602070"/>
    <w:rsid w:val="006020C0"/>
    <w:rsid w:val="006020D4"/>
    <w:rsid w:val="00602118"/>
    <w:rsid w:val="0060213B"/>
    <w:rsid w:val="0060215C"/>
    <w:rsid w:val="00602308"/>
    <w:rsid w:val="00602326"/>
    <w:rsid w:val="0060234B"/>
    <w:rsid w:val="00602382"/>
    <w:rsid w:val="006023D3"/>
    <w:rsid w:val="006023E7"/>
    <w:rsid w:val="0060242E"/>
    <w:rsid w:val="00602447"/>
    <w:rsid w:val="00602465"/>
    <w:rsid w:val="0060247F"/>
    <w:rsid w:val="0060253F"/>
    <w:rsid w:val="006025A2"/>
    <w:rsid w:val="0060261B"/>
    <w:rsid w:val="006026D5"/>
    <w:rsid w:val="00602743"/>
    <w:rsid w:val="00602797"/>
    <w:rsid w:val="006027B7"/>
    <w:rsid w:val="006027D6"/>
    <w:rsid w:val="00602823"/>
    <w:rsid w:val="00602826"/>
    <w:rsid w:val="0060285A"/>
    <w:rsid w:val="00602939"/>
    <w:rsid w:val="00602A53"/>
    <w:rsid w:val="00602A69"/>
    <w:rsid w:val="00602BCC"/>
    <w:rsid w:val="00602BFD"/>
    <w:rsid w:val="00602C08"/>
    <w:rsid w:val="00602C0B"/>
    <w:rsid w:val="00602CDC"/>
    <w:rsid w:val="00602D08"/>
    <w:rsid w:val="00602D32"/>
    <w:rsid w:val="00602E36"/>
    <w:rsid w:val="00602E77"/>
    <w:rsid w:val="00602EBB"/>
    <w:rsid w:val="00602F00"/>
    <w:rsid w:val="00602F5D"/>
    <w:rsid w:val="00602F9A"/>
    <w:rsid w:val="00602FA2"/>
    <w:rsid w:val="00602FD6"/>
    <w:rsid w:val="00603028"/>
    <w:rsid w:val="00603056"/>
    <w:rsid w:val="00603077"/>
    <w:rsid w:val="00603185"/>
    <w:rsid w:val="006032C3"/>
    <w:rsid w:val="00603339"/>
    <w:rsid w:val="0060333A"/>
    <w:rsid w:val="006033F0"/>
    <w:rsid w:val="006033FF"/>
    <w:rsid w:val="0060352A"/>
    <w:rsid w:val="0060354C"/>
    <w:rsid w:val="0060359B"/>
    <w:rsid w:val="0060363E"/>
    <w:rsid w:val="0060365E"/>
    <w:rsid w:val="0060373B"/>
    <w:rsid w:val="00603792"/>
    <w:rsid w:val="00603850"/>
    <w:rsid w:val="0060388D"/>
    <w:rsid w:val="006038C3"/>
    <w:rsid w:val="006038E7"/>
    <w:rsid w:val="006038FC"/>
    <w:rsid w:val="00603939"/>
    <w:rsid w:val="0060399B"/>
    <w:rsid w:val="006039AD"/>
    <w:rsid w:val="006039EB"/>
    <w:rsid w:val="006039F7"/>
    <w:rsid w:val="00603A31"/>
    <w:rsid w:val="00603E09"/>
    <w:rsid w:val="00603E6F"/>
    <w:rsid w:val="00603E8B"/>
    <w:rsid w:val="00603FCE"/>
    <w:rsid w:val="00603FDF"/>
    <w:rsid w:val="00604065"/>
    <w:rsid w:val="006040BD"/>
    <w:rsid w:val="006040BE"/>
    <w:rsid w:val="006040E5"/>
    <w:rsid w:val="006040F9"/>
    <w:rsid w:val="00604145"/>
    <w:rsid w:val="0060422F"/>
    <w:rsid w:val="0060427F"/>
    <w:rsid w:val="006042DE"/>
    <w:rsid w:val="0060431B"/>
    <w:rsid w:val="00604363"/>
    <w:rsid w:val="00604367"/>
    <w:rsid w:val="00604371"/>
    <w:rsid w:val="006043A7"/>
    <w:rsid w:val="006043B2"/>
    <w:rsid w:val="006043C3"/>
    <w:rsid w:val="006043CF"/>
    <w:rsid w:val="006044CC"/>
    <w:rsid w:val="0060463D"/>
    <w:rsid w:val="00604728"/>
    <w:rsid w:val="0060475F"/>
    <w:rsid w:val="006047E1"/>
    <w:rsid w:val="0060482F"/>
    <w:rsid w:val="0060483C"/>
    <w:rsid w:val="0060486D"/>
    <w:rsid w:val="006048B3"/>
    <w:rsid w:val="00604923"/>
    <w:rsid w:val="00604999"/>
    <w:rsid w:val="00604A5D"/>
    <w:rsid w:val="00604B03"/>
    <w:rsid w:val="00604BB5"/>
    <w:rsid w:val="00604BF4"/>
    <w:rsid w:val="00604C14"/>
    <w:rsid w:val="00604C7C"/>
    <w:rsid w:val="00604D25"/>
    <w:rsid w:val="00604D54"/>
    <w:rsid w:val="00604D58"/>
    <w:rsid w:val="00604D9C"/>
    <w:rsid w:val="00604FA9"/>
    <w:rsid w:val="00604FF7"/>
    <w:rsid w:val="006050F9"/>
    <w:rsid w:val="0060514D"/>
    <w:rsid w:val="00605162"/>
    <w:rsid w:val="00605170"/>
    <w:rsid w:val="0060519F"/>
    <w:rsid w:val="006051E9"/>
    <w:rsid w:val="0060527F"/>
    <w:rsid w:val="00605280"/>
    <w:rsid w:val="0060528E"/>
    <w:rsid w:val="006052B9"/>
    <w:rsid w:val="006052BA"/>
    <w:rsid w:val="00605313"/>
    <w:rsid w:val="00605360"/>
    <w:rsid w:val="006053C8"/>
    <w:rsid w:val="006055BD"/>
    <w:rsid w:val="006056B8"/>
    <w:rsid w:val="006056BA"/>
    <w:rsid w:val="0060572E"/>
    <w:rsid w:val="00605740"/>
    <w:rsid w:val="00605745"/>
    <w:rsid w:val="00605776"/>
    <w:rsid w:val="00605789"/>
    <w:rsid w:val="006057FA"/>
    <w:rsid w:val="006057FE"/>
    <w:rsid w:val="00605841"/>
    <w:rsid w:val="00605870"/>
    <w:rsid w:val="0060598A"/>
    <w:rsid w:val="006059EC"/>
    <w:rsid w:val="00605A84"/>
    <w:rsid w:val="00605B15"/>
    <w:rsid w:val="00605BCD"/>
    <w:rsid w:val="00605C33"/>
    <w:rsid w:val="00605C4E"/>
    <w:rsid w:val="00605CBB"/>
    <w:rsid w:val="00605CCE"/>
    <w:rsid w:val="00605D05"/>
    <w:rsid w:val="00605D54"/>
    <w:rsid w:val="00605D5F"/>
    <w:rsid w:val="00605D75"/>
    <w:rsid w:val="00605DE8"/>
    <w:rsid w:val="00605E58"/>
    <w:rsid w:val="00605E71"/>
    <w:rsid w:val="00605F10"/>
    <w:rsid w:val="00605F28"/>
    <w:rsid w:val="00605F4B"/>
    <w:rsid w:val="00605F67"/>
    <w:rsid w:val="00605FD2"/>
    <w:rsid w:val="00605FD7"/>
    <w:rsid w:val="00605FE2"/>
    <w:rsid w:val="00605FE7"/>
    <w:rsid w:val="00606008"/>
    <w:rsid w:val="00606025"/>
    <w:rsid w:val="00606057"/>
    <w:rsid w:val="00606109"/>
    <w:rsid w:val="006062AC"/>
    <w:rsid w:val="006062C2"/>
    <w:rsid w:val="006062EE"/>
    <w:rsid w:val="00606358"/>
    <w:rsid w:val="006063A3"/>
    <w:rsid w:val="006063E4"/>
    <w:rsid w:val="0060652E"/>
    <w:rsid w:val="0060652F"/>
    <w:rsid w:val="00606570"/>
    <w:rsid w:val="006065AD"/>
    <w:rsid w:val="006065BC"/>
    <w:rsid w:val="006065CB"/>
    <w:rsid w:val="00606649"/>
    <w:rsid w:val="0060665A"/>
    <w:rsid w:val="0060675B"/>
    <w:rsid w:val="006067A9"/>
    <w:rsid w:val="006067B3"/>
    <w:rsid w:val="00606804"/>
    <w:rsid w:val="0060681E"/>
    <w:rsid w:val="00606879"/>
    <w:rsid w:val="00606883"/>
    <w:rsid w:val="006068FA"/>
    <w:rsid w:val="0060691E"/>
    <w:rsid w:val="00606924"/>
    <w:rsid w:val="0060692A"/>
    <w:rsid w:val="00606958"/>
    <w:rsid w:val="00606A4F"/>
    <w:rsid w:val="00606ADB"/>
    <w:rsid w:val="00606B3B"/>
    <w:rsid w:val="00606B42"/>
    <w:rsid w:val="00606B4C"/>
    <w:rsid w:val="00606BE3"/>
    <w:rsid w:val="00606C02"/>
    <w:rsid w:val="00606C71"/>
    <w:rsid w:val="00606C9F"/>
    <w:rsid w:val="00606CBD"/>
    <w:rsid w:val="00606CF7"/>
    <w:rsid w:val="00606CF8"/>
    <w:rsid w:val="00606D9F"/>
    <w:rsid w:val="00606DBE"/>
    <w:rsid w:val="00606DDC"/>
    <w:rsid w:val="00606E38"/>
    <w:rsid w:val="00606E81"/>
    <w:rsid w:val="00606EED"/>
    <w:rsid w:val="00606F0E"/>
    <w:rsid w:val="00606F5E"/>
    <w:rsid w:val="00606F9A"/>
    <w:rsid w:val="00607004"/>
    <w:rsid w:val="00607023"/>
    <w:rsid w:val="0060706B"/>
    <w:rsid w:val="0060707C"/>
    <w:rsid w:val="006070B9"/>
    <w:rsid w:val="006070EC"/>
    <w:rsid w:val="006071E6"/>
    <w:rsid w:val="0060721D"/>
    <w:rsid w:val="0060723F"/>
    <w:rsid w:val="00607293"/>
    <w:rsid w:val="00607385"/>
    <w:rsid w:val="0060740A"/>
    <w:rsid w:val="0060746A"/>
    <w:rsid w:val="00607481"/>
    <w:rsid w:val="0060749D"/>
    <w:rsid w:val="006074FA"/>
    <w:rsid w:val="00607523"/>
    <w:rsid w:val="00607596"/>
    <w:rsid w:val="00607614"/>
    <w:rsid w:val="0060761B"/>
    <w:rsid w:val="0060763F"/>
    <w:rsid w:val="00607665"/>
    <w:rsid w:val="006076D5"/>
    <w:rsid w:val="006076EC"/>
    <w:rsid w:val="0060778A"/>
    <w:rsid w:val="00607884"/>
    <w:rsid w:val="00607889"/>
    <w:rsid w:val="0060788A"/>
    <w:rsid w:val="006078B9"/>
    <w:rsid w:val="006078D1"/>
    <w:rsid w:val="00607903"/>
    <w:rsid w:val="0060797B"/>
    <w:rsid w:val="00607990"/>
    <w:rsid w:val="006079A6"/>
    <w:rsid w:val="00607B0F"/>
    <w:rsid w:val="00607BC7"/>
    <w:rsid w:val="00607CE2"/>
    <w:rsid w:val="00607DC0"/>
    <w:rsid w:val="00607E88"/>
    <w:rsid w:val="00607EC0"/>
    <w:rsid w:val="00607EE7"/>
    <w:rsid w:val="00607F06"/>
    <w:rsid w:val="00610069"/>
    <w:rsid w:val="00610071"/>
    <w:rsid w:val="006100CF"/>
    <w:rsid w:val="0061011B"/>
    <w:rsid w:val="00610193"/>
    <w:rsid w:val="006101C9"/>
    <w:rsid w:val="006101EE"/>
    <w:rsid w:val="0061029F"/>
    <w:rsid w:val="006102DF"/>
    <w:rsid w:val="00610319"/>
    <w:rsid w:val="00610330"/>
    <w:rsid w:val="00610341"/>
    <w:rsid w:val="006103BE"/>
    <w:rsid w:val="00610476"/>
    <w:rsid w:val="006104E7"/>
    <w:rsid w:val="00610529"/>
    <w:rsid w:val="00610559"/>
    <w:rsid w:val="006105DF"/>
    <w:rsid w:val="00610614"/>
    <w:rsid w:val="00610635"/>
    <w:rsid w:val="0061063B"/>
    <w:rsid w:val="006106F1"/>
    <w:rsid w:val="0061070B"/>
    <w:rsid w:val="00610720"/>
    <w:rsid w:val="00610872"/>
    <w:rsid w:val="0061087C"/>
    <w:rsid w:val="006108E2"/>
    <w:rsid w:val="006108EF"/>
    <w:rsid w:val="0061092C"/>
    <w:rsid w:val="0061094F"/>
    <w:rsid w:val="0061095D"/>
    <w:rsid w:val="00610A07"/>
    <w:rsid w:val="00610A14"/>
    <w:rsid w:val="00610A22"/>
    <w:rsid w:val="00610AA6"/>
    <w:rsid w:val="00610AAB"/>
    <w:rsid w:val="00610B0E"/>
    <w:rsid w:val="00610BBE"/>
    <w:rsid w:val="00610C6A"/>
    <w:rsid w:val="00610E27"/>
    <w:rsid w:val="00610ED3"/>
    <w:rsid w:val="00610F1A"/>
    <w:rsid w:val="00610F39"/>
    <w:rsid w:val="00610F43"/>
    <w:rsid w:val="00610FCD"/>
    <w:rsid w:val="00611062"/>
    <w:rsid w:val="00611177"/>
    <w:rsid w:val="0061124E"/>
    <w:rsid w:val="00611257"/>
    <w:rsid w:val="006112EC"/>
    <w:rsid w:val="0061130A"/>
    <w:rsid w:val="0061133E"/>
    <w:rsid w:val="00611364"/>
    <w:rsid w:val="0061146C"/>
    <w:rsid w:val="00611479"/>
    <w:rsid w:val="0061155C"/>
    <w:rsid w:val="00611661"/>
    <w:rsid w:val="006116AF"/>
    <w:rsid w:val="00611719"/>
    <w:rsid w:val="00611728"/>
    <w:rsid w:val="00611798"/>
    <w:rsid w:val="00611855"/>
    <w:rsid w:val="00611871"/>
    <w:rsid w:val="0061187F"/>
    <w:rsid w:val="0061194D"/>
    <w:rsid w:val="00611972"/>
    <w:rsid w:val="006119BC"/>
    <w:rsid w:val="006119E1"/>
    <w:rsid w:val="006119E4"/>
    <w:rsid w:val="00611A30"/>
    <w:rsid w:val="00611A9D"/>
    <w:rsid w:val="00611B2F"/>
    <w:rsid w:val="00611B4E"/>
    <w:rsid w:val="00611B91"/>
    <w:rsid w:val="00611BEF"/>
    <w:rsid w:val="00611C2B"/>
    <w:rsid w:val="00611C51"/>
    <w:rsid w:val="00611D0E"/>
    <w:rsid w:val="00611D49"/>
    <w:rsid w:val="00611D76"/>
    <w:rsid w:val="00611DD8"/>
    <w:rsid w:val="00611E0A"/>
    <w:rsid w:val="00611E13"/>
    <w:rsid w:val="00611EE0"/>
    <w:rsid w:val="00611F5D"/>
    <w:rsid w:val="00611FDF"/>
    <w:rsid w:val="00611FE6"/>
    <w:rsid w:val="00612006"/>
    <w:rsid w:val="00612009"/>
    <w:rsid w:val="0061207F"/>
    <w:rsid w:val="0061208C"/>
    <w:rsid w:val="006120AC"/>
    <w:rsid w:val="00612143"/>
    <w:rsid w:val="006121A8"/>
    <w:rsid w:val="006121AC"/>
    <w:rsid w:val="0061220F"/>
    <w:rsid w:val="006122DE"/>
    <w:rsid w:val="0061235E"/>
    <w:rsid w:val="0061236F"/>
    <w:rsid w:val="006123C2"/>
    <w:rsid w:val="006123D8"/>
    <w:rsid w:val="00612404"/>
    <w:rsid w:val="0061241C"/>
    <w:rsid w:val="00612465"/>
    <w:rsid w:val="00612470"/>
    <w:rsid w:val="006124C7"/>
    <w:rsid w:val="00612569"/>
    <w:rsid w:val="0061256B"/>
    <w:rsid w:val="00612594"/>
    <w:rsid w:val="006125A9"/>
    <w:rsid w:val="0061260E"/>
    <w:rsid w:val="00612636"/>
    <w:rsid w:val="0061274B"/>
    <w:rsid w:val="0061275F"/>
    <w:rsid w:val="006127F4"/>
    <w:rsid w:val="00612818"/>
    <w:rsid w:val="0061287D"/>
    <w:rsid w:val="006128AB"/>
    <w:rsid w:val="0061290C"/>
    <w:rsid w:val="00612912"/>
    <w:rsid w:val="00612930"/>
    <w:rsid w:val="0061299E"/>
    <w:rsid w:val="006129BC"/>
    <w:rsid w:val="006129EF"/>
    <w:rsid w:val="006129F5"/>
    <w:rsid w:val="00612A12"/>
    <w:rsid w:val="00612AA9"/>
    <w:rsid w:val="00612B10"/>
    <w:rsid w:val="00612B5E"/>
    <w:rsid w:val="00612B8F"/>
    <w:rsid w:val="00612C24"/>
    <w:rsid w:val="00612D1C"/>
    <w:rsid w:val="00612D66"/>
    <w:rsid w:val="00612DF8"/>
    <w:rsid w:val="00612EA1"/>
    <w:rsid w:val="00612EA3"/>
    <w:rsid w:val="00612F61"/>
    <w:rsid w:val="00613069"/>
    <w:rsid w:val="006130A3"/>
    <w:rsid w:val="006130B2"/>
    <w:rsid w:val="00613109"/>
    <w:rsid w:val="00613135"/>
    <w:rsid w:val="00613154"/>
    <w:rsid w:val="0061317F"/>
    <w:rsid w:val="0061324B"/>
    <w:rsid w:val="006132D3"/>
    <w:rsid w:val="006133B2"/>
    <w:rsid w:val="00613449"/>
    <w:rsid w:val="0061344A"/>
    <w:rsid w:val="0061345B"/>
    <w:rsid w:val="00613471"/>
    <w:rsid w:val="00613497"/>
    <w:rsid w:val="006134E4"/>
    <w:rsid w:val="00613525"/>
    <w:rsid w:val="006135BE"/>
    <w:rsid w:val="006135F2"/>
    <w:rsid w:val="00613648"/>
    <w:rsid w:val="0061365F"/>
    <w:rsid w:val="0061370B"/>
    <w:rsid w:val="00613713"/>
    <w:rsid w:val="00613730"/>
    <w:rsid w:val="00613861"/>
    <w:rsid w:val="006138A5"/>
    <w:rsid w:val="006139BB"/>
    <w:rsid w:val="00613AF1"/>
    <w:rsid w:val="00613B0D"/>
    <w:rsid w:val="00613B47"/>
    <w:rsid w:val="00613B93"/>
    <w:rsid w:val="00613C44"/>
    <w:rsid w:val="00613D46"/>
    <w:rsid w:val="00613DB2"/>
    <w:rsid w:val="00613DCB"/>
    <w:rsid w:val="00613E22"/>
    <w:rsid w:val="00613E45"/>
    <w:rsid w:val="00613E6C"/>
    <w:rsid w:val="00613F0A"/>
    <w:rsid w:val="00613FA7"/>
    <w:rsid w:val="00613FFD"/>
    <w:rsid w:val="0061401D"/>
    <w:rsid w:val="00614107"/>
    <w:rsid w:val="0061417C"/>
    <w:rsid w:val="006141D6"/>
    <w:rsid w:val="006141ED"/>
    <w:rsid w:val="00614209"/>
    <w:rsid w:val="0061429D"/>
    <w:rsid w:val="006142DA"/>
    <w:rsid w:val="006143C6"/>
    <w:rsid w:val="006143C7"/>
    <w:rsid w:val="0061444E"/>
    <w:rsid w:val="00614476"/>
    <w:rsid w:val="006144A5"/>
    <w:rsid w:val="0061450D"/>
    <w:rsid w:val="0061452E"/>
    <w:rsid w:val="00614546"/>
    <w:rsid w:val="0061459A"/>
    <w:rsid w:val="006145B3"/>
    <w:rsid w:val="0061468E"/>
    <w:rsid w:val="006147B2"/>
    <w:rsid w:val="006147E0"/>
    <w:rsid w:val="006147EA"/>
    <w:rsid w:val="0061484A"/>
    <w:rsid w:val="0061487E"/>
    <w:rsid w:val="0061490D"/>
    <w:rsid w:val="00614949"/>
    <w:rsid w:val="006149C4"/>
    <w:rsid w:val="00614A03"/>
    <w:rsid w:val="00614A17"/>
    <w:rsid w:val="00614AED"/>
    <w:rsid w:val="00614B17"/>
    <w:rsid w:val="00614C58"/>
    <w:rsid w:val="00614D47"/>
    <w:rsid w:val="00614DA2"/>
    <w:rsid w:val="00614DD5"/>
    <w:rsid w:val="00614EB7"/>
    <w:rsid w:val="00614ECF"/>
    <w:rsid w:val="00614F00"/>
    <w:rsid w:val="00614F1D"/>
    <w:rsid w:val="00614F4B"/>
    <w:rsid w:val="00614F8D"/>
    <w:rsid w:val="00614FB3"/>
    <w:rsid w:val="00615047"/>
    <w:rsid w:val="0061507A"/>
    <w:rsid w:val="006150E5"/>
    <w:rsid w:val="006150FA"/>
    <w:rsid w:val="00615127"/>
    <w:rsid w:val="00615133"/>
    <w:rsid w:val="00615154"/>
    <w:rsid w:val="006151DB"/>
    <w:rsid w:val="006151EF"/>
    <w:rsid w:val="00615206"/>
    <w:rsid w:val="00615215"/>
    <w:rsid w:val="00615294"/>
    <w:rsid w:val="00615319"/>
    <w:rsid w:val="00615334"/>
    <w:rsid w:val="0061538F"/>
    <w:rsid w:val="006153AD"/>
    <w:rsid w:val="0061556B"/>
    <w:rsid w:val="006155A3"/>
    <w:rsid w:val="006155CA"/>
    <w:rsid w:val="0061563B"/>
    <w:rsid w:val="006156FC"/>
    <w:rsid w:val="00615733"/>
    <w:rsid w:val="006157D3"/>
    <w:rsid w:val="0061584E"/>
    <w:rsid w:val="0061590C"/>
    <w:rsid w:val="00615940"/>
    <w:rsid w:val="006159EA"/>
    <w:rsid w:val="00615A3B"/>
    <w:rsid w:val="00615A49"/>
    <w:rsid w:val="00615A68"/>
    <w:rsid w:val="00615A73"/>
    <w:rsid w:val="00615A8D"/>
    <w:rsid w:val="00615ACA"/>
    <w:rsid w:val="00615AE7"/>
    <w:rsid w:val="00615AF6"/>
    <w:rsid w:val="00615B30"/>
    <w:rsid w:val="00615BED"/>
    <w:rsid w:val="00615C87"/>
    <w:rsid w:val="00615CAF"/>
    <w:rsid w:val="00615D3B"/>
    <w:rsid w:val="00615DD4"/>
    <w:rsid w:val="00615E09"/>
    <w:rsid w:val="00615EE0"/>
    <w:rsid w:val="00615F9A"/>
    <w:rsid w:val="00615FC3"/>
    <w:rsid w:val="00615FC5"/>
    <w:rsid w:val="0061600B"/>
    <w:rsid w:val="00616025"/>
    <w:rsid w:val="00616058"/>
    <w:rsid w:val="00616059"/>
    <w:rsid w:val="006160CB"/>
    <w:rsid w:val="006160CF"/>
    <w:rsid w:val="0061615C"/>
    <w:rsid w:val="0061617C"/>
    <w:rsid w:val="006161A3"/>
    <w:rsid w:val="006161EC"/>
    <w:rsid w:val="006161F9"/>
    <w:rsid w:val="00616290"/>
    <w:rsid w:val="006162EA"/>
    <w:rsid w:val="0061639D"/>
    <w:rsid w:val="006163DD"/>
    <w:rsid w:val="006163F4"/>
    <w:rsid w:val="006163F5"/>
    <w:rsid w:val="006163FE"/>
    <w:rsid w:val="00616455"/>
    <w:rsid w:val="0061665B"/>
    <w:rsid w:val="00616827"/>
    <w:rsid w:val="00616858"/>
    <w:rsid w:val="006168BC"/>
    <w:rsid w:val="0061692D"/>
    <w:rsid w:val="0061694F"/>
    <w:rsid w:val="00616AC6"/>
    <w:rsid w:val="00616B67"/>
    <w:rsid w:val="00616B6E"/>
    <w:rsid w:val="00616B96"/>
    <w:rsid w:val="00616BA2"/>
    <w:rsid w:val="00616C51"/>
    <w:rsid w:val="00616C68"/>
    <w:rsid w:val="00616CB2"/>
    <w:rsid w:val="00616CBC"/>
    <w:rsid w:val="00616CE3"/>
    <w:rsid w:val="00616D95"/>
    <w:rsid w:val="00616DE0"/>
    <w:rsid w:val="00616DEF"/>
    <w:rsid w:val="00616E02"/>
    <w:rsid w:val="00616E09"/>
    <w:rsid w:val="00616EE0"/>
    <w:rsid w:val="00616FC1"/>
    <w:rsid w:val="00616FC9"/>
    <w:rsid w:val="00616FEE"/>
    <w:rsid w:val="00617060"/>
    <w:rsid w:val="00617199"/>
    <w:rsid w:val="00617245"/>
    <w:rsid w:val="00617281"/>
    <w:rsid w:val="00617299"/>
    <w:rsid w:val="006172FA"/>
    <w:rsid w:val="00617344"/>
    <w:rsid w:val="0061736B"/>
    <w:rsid w:val="00617405"/>
    <w:rsid w:val="00617465"/>
    <w:rsid w:val="00617473"/>
    <w:rsid w:val="006175BB"/>
    <w:rsid w:val="006175E9"/>
    <w:rsid w:val="0061762D"/>
    <w:rsid w:val="006176B7"/>
    <w:rsid w:val="006176C7"/>
    <w:rsid w:val="006176F6"/>
    <w:rsid w:val="0061777F"/>
    <w:rsid w:val="00617783"/>
    <w:rsid w:val="00617807"/>
    <w:rsid w:val="006178D0"/>
    <w:rsid w:val="0061791D"/>
    <w:rsid w:val="00617975"/>
    <w:rsid w:val="006179E9"/>
    <w:rsid w:val="00617A04"/>
    <w:rsid w:val="00617B44"/>
    <w:rsid w:val="00617BC1"/>
    <w:rsid w:val="00617BDE"/>
    <w:rsid w:val="00617C00"/>
    <w:rsid w:val="00617C31"/>
    <w:rsid w:val="00617C44"/>
    <w:rsid w:val="00617DE8"/>
    <w:rsid w:val="00617E71"/>
    <w:rsid w:val="00617EAE"/>
    <w:rsid w:val="00617EE7"/>
    <w:rsid w:val="00617F94"/>
    <w:rsid w:val="00617FC2"/>
    <w:rsid w:val="00617FDA"/>
    <w:rsid w:val="0061E962"/>
    <w:rsid w:val="006200EC"/>
    <w:rsid w:val="006200FA"/>
    <w:rsid w:val="006201F6"/>
    <w:rsid w:val="00620251"/>
    <w:rsid w:val="00620277"/>
    <w:rsid w:val="006202BF"/>
    <w:rsid w:val="006202D6"/>
    <w:rsid w:val="00620382"/>
    <w:rsid w:val="006203BC"/>
    <w:rsid w:val="0062050B"/>
    <w:rsid w:val="00620539"/>
    <w:rsid w:val="00620548"/>
    <w:rsid w:val="00620602"/>
    <w:rsid w:val="0062066C"/>
    <w:rsid w:val="0062068B"/>
    <w:rsid w:val="006206F3"/>
    <w:rsid w:val="0062075F"/>
    <w:rsid w:val="006207D6"/>
    <w:rsid w:val="00620832"/>
    <w:rsid w:val="0062084C"/>
    <w:rsid w:val="00620904"/>
    <w:rsid w:val="00620936"/>
    <w:rsid w:val="006209AC"/>
    <w:rsid w:val="00620A3A"/>
    <w:rsid w:val="00620ABC"/>
    <w:rsid w:val="00620B43"/>
    <w:rsid w:val="00620BC9"/>
    <w:rsid w:val="00620CE0"/>
    <w:rsid w:val="00620E03"/>
    <w:rsid w:val="00620E2F"/>
    <w:rsid w:val="00620E6B"/>
    <w:rsid w:val="00620E94"/>
    <w:rsid w:val="00620ECC"/>
    <w:rsid w:val="00620F13"/>
    <w:rsid w:val="00620F6D"/>
    <w:rsid w:val="00620F9B"/>
    <w:rsid w:val="00621128"/>
    <w:rsid w:val="00621170"/>
    <w:rsid w:val="006211AB"/>
    <w:rsid w:val="006211BC"/>
    <w:rsid w:val="006211F1"/>
    <w:rsid w:val="006211FE"/>
    <w:rsid w:val="00621368"/>
    <w:rsid w:val="00621414"/>
    <w:rsid w:val="0062144E"/>
    <w:rsid w:val="00621482"/>
    <w:rsid w:val="00621518"/>
    <w:rsid w:val="006215EF"/>
    <w:rsid w:val="00621657"/>
    <w:rsid w:val="006216BF"/>
    <w:rsid w:val="006216C2"/>
    <w:rsid w:val="0062170D"/>
    <w:rsid w:val="00621727"/>
    <w:rsid w:val="0062178A"/>
    <w:rsid w:val="006217B0"/>
    <w:rsid w:val="006218FE"/>
    <w:rsid w:val="00621912"/>
    <w:rsid w:val="00621BD9"/>
    <w:rsid w:val="00621BF9"/>
    <w:rsid w:val="00621BFB"/>
    <w:rsid w:val="00621CF1"/>
    <w:rsid w:val="00621D3A"/>
    <w:rsid w:val="00621E12"/>
    <w:rsid w:val="00621F2F"/>
    <w:rsid w:val="00621F6B"/>
    <w:rsid w:val="00621FB8"/>
    <w:rsid w:val="00621FDD"/>
    <w:rsid w:val="00622027"/>
    <w:rsid w:val="006220C9"/>
    <w:rsid w:val="00622102"/>
    <w:rsid w:val="00622239"/>
    <w:rsid w:val="006222B1"/>
    <w:rsid w:val="006222CB"/>
    <w:rsid w:val="00622329"/>
    <w:rsid w:val="00622399"/>
    <w:rsid w:val="00622445"/>
    <w:rsid w:val="006224BC"/>
    <w:rsid w:val="00622599"/>
    <w:rsid w:val="006225A0"/>
    <w:rsid w:val="006227BF"/>
    <w:rsid w:val="00622804"/>
    <w:rsid w:val="006228DE"/>
    <w:rsid w:val="0062290D"/>
    <w:rsid w:val="00622A71"/>
    <w:rsid w:val="00622A77"/>
    <w:rsid w:val="00622AA5"/>
    <w:rsid w:val="00622B3A"/>
    <w:rsid w:val="00622C0B"/>
    <w:rsid w:val="00622CA2"/>
    <w:rsid w:val="00622D28"/>
    <w:rsid w:val="00622D5D"/>
    <w:rsid w:val="00622D6B"/>
    <w:rsid w:val="00622DE0"/>
    <w:rsid w:val="00622E30"/>
    <w:rsid w:val="00622EB4"/>
    <w:rsid w:val="00622F0B"/>
    <w:rsid w:val="00622F0E"/>
    <w:rsid w:val="00622F3D"/>
    <w:rsid w:val="00622F47"/>
    <w:rsid w:val="00622F64"/>
    <w:rsid w:val="00622FA3"/>
    <w:rsid w:val="00622FAC"/>
    <w:rsid w:val="00622FBF"/>
    <w:rsid w:val="0062301D"/>
    <w:rsid w:val="00623108"/>
    <w:rsid w:val="0062320D"/>
    <w:rsid w:val="00623212"/>
    <w:rsid w:val="00623286"/>
    <w:rsid w:val="006232C6"/>
    <w:rsid w:val="006233AB"/>
    <w:rsid w:val="006233B7"/>
    <w:rsid w:val="006233F8"/>
    <w:rsid w:val="00623437"/>
    <w:rsid w:val="00623460"/>
    <w:rsid w:val="006234AB"/>
    <w:rsid w:val="006234C2"/>
    <w:rsid w:val="00623538"/>
    <w:rsid w:val="006235FC"/>
    <w:rsid w:val="00623634"/>
    <w:rsid w:val="00623695"/>
    <w:rsid w:val="006237A3"/>
    <w:rsid w:val="00623A1C"/>
    <w:rsid w:val="00623AE2"/>
    <w:rsid w:val="00623B22"/>
    <w:rsid w:val="00623B3D"/>
    <w:rsid w:val="00623BC7"/>
    <w:rsid w:val="00623C04"/>
    <w:rsid w:val="00623C39"/>
    <w:rsid w:val="00623CD4"/>
    <w:rsid w:val="00623CE8"/>
    <w:rsid w:val="00623D7F"/>
    <w:rsid w:val="00623D9E"/>
    <w:rsid w:val="00623DBF"/>
    <w:rsid w:val="00623DE0"/>
    <w:rsid w:val="00623ECE"/>
    <w:rsid w:val="00623EE0"/>
    <w:rsid w:val="00623F2E"/>
    <w:rsid w:val="00623F56"/>
    <w:rsid w:val="00623FF8"/>
    <w:rsid w:val="0062406A"/>
    <w:rsid w:val="006240ED"/>
    <w:rsid w:val="00624159"/>
    <w:rsid w:val="0062417E"/>
    <w:rsid w:val="00624229"/>
    <w:rsid w:val="00624276"/>
    <w:rsid w:val="00624298"/>
    <w:rsid w:val="006242A0"/>
    <w:rsid w:val="00624322"/>
    <w:rsid w:val="0062435A"/>
    <w:rsid w:val="0062435E"/>
    <w:rsid w:val="00624366"/>
    <w:rsid w:val="0062440F"/>
    <w:rsid w:val="00624446"/>
    <w:rsid w:val="00624497"/>
    <w:rsid w:val="006244A1"/>
    <w:rsid w:val="00624512"/>
    <w:rsid w:val="006245D5"/>
    <w:rsid w:val="0062461E"/>
    <w:rsid w:val="00624642"/>
    <w:rsid w:val="00624740"/>
    <w:rsid w:val="00624783"/>
    <w:rsid w:val="00624789"/>
    <w:rsid w:val="00624798"/>
    <w:rsid w:val="006247CE"/>
    <w:rsid w:val="0062482A"/>
    <w:rsid w:val="00624856"/>
    <w:rsid w:val="00624893"/>
    <w:rsid w:val="006248F3"/>
    <w:rsid w:val="00624929"/>
    <w:rsid w:val="00624943"/>
    <w:rsid w:val="006249F1"/>
    <w:rsid w:val="00624A08"/>
    <w:rsid w:val="00624A4C"/>
    <w:rsid w:val="00624A4F"/>
    <w:rsid w:val="00624AB7"/>
    <w:rsid w:val="00624ABD"/>
    <w:rsid w:val="00624B16"/>
    <w:rsid w:val="00624B20"/>
    <w:rsid w:val="00624BCE"/>
    <w:rsid w:val="00624BD8"/>
    <w:rsid w:val="00624BDE"/>
    <w:rsid w:val="00624C19"/>
    <w:rsid w:val="00624D71"/>
    <w:rsid w:val="00624D81"/>
    <w:rsid w:val="00624E99"/>
    <w:rsid w:val="00624EA2"/>
    <w:rsid w:val="00624EB2"/>
    <w:rsid w:val="00624F7F"/>
    <w:rsid w:val="00624FE7"/>
    <w:rsid w:val="00625018"/>
    <w:rsid w:val="00625045"/>
    <w:rsid w:val="0062510E"/>
    <w:rsid w:val="0062512A"/>
    <w:rsid w:val="00625158"/>
    <w:rsid w:val="0062516A"/>
    <w:rsid w:val="00625180"/>
    <w:rsid w:val="006251A4"/>
    <w:rsid w:val="00625368"/>
    <w:rsid w:val="0062538B"/>
    <w:rsid w:val="006253D3"/>
    <w:rsid w:val="006253FA"/>
    <w:rsid w:val="0062540D"/>
    <w:rsid w:val="00625445"/>
    <w:rsid w:val="00625475"/>
    <w:rsid w:val="006254AD"/>
    <w:rsid w:val="006254D4"/>
    <w:rsid w:val="006254F4"/>
    <w:rsid w:val="00625556"/>
    <w:rsid w:val="00625561"/>
    <w:rsid w:val="0062559D"/>
    <w:rsid w:val="006255A4"/>
    <w:rsid w:val="006255D3"/>
    <w:rsid w:val="006255E9"/>
    <w:rsid w:val="006256A6"/>
    <w:rsid w:val="006256D0"/>
    <w:rsid w:val="00625748"/>
    <w:rsid w:val="0062575C"/>
    <w:rsid w:val="0062575E"/>
    <w:rsid w:val="00625771"/>
    <w:rsid w:val="00625829"/>
    <w:rsid w:val="006258B1"/>
    <w:rsid w:val="00625949"/>
    <w:rsid w:val="00625981"/>
    <w:rsid w:val="006259AF"/>
    <w:rsid w:val="006259DD"/>
    <w:rsid w:val="00625A12"/>
    <w:rsid w:val="00625A40"/>
    <w:rsid w:val="00625A6D"/>
    <w:rsid w:val="00625A93"/>
    <w:rsid w:val="00625AF2"/>
    <w:rsid w:val="00625B70"/>
    <w:rsid w:val="00625B75"/>
    <w:rsid w:val="00625C5F"/>
    <w:rsid w:val="00625E23"/>
    <w:rsid w:val="00625E7C"/>
    <w:rsid w:val="00625F00"/>
    <w:rsid w:val="00625F0F"/>
    <w:rsid w:val="00625F5E"/>
    <w:rsid w:val="00625F6C"/>
    <w:rsid w:val="00625FEB"/>
    <w:rsid w:val="00626029"/>
    <w:rsid w:val="006260D8"/>
    <w:rsid w:val="006260F0"/>
    <w:rsid w:val="0062619F"/>
    <w:rsid w:val="006261B8"/>
    <w:rsid w:val="006261D3"/>
    <w:rsid w:val="006261D6"/>
    <w:rsid w:val="006261F8"/>
    <w:rsid w:val="00626232"/>
    <w:rsid w:val="0062626D"/>
    <w:rsid w:val="00626273"/>
    <w:rsid w:val="00626275"/>
    <w:rsid w:val="00626282"/>
    <w:rsid w:val="006262F4"/>
    <w:rsid w:val="006262F7"/>
    <w:rsid w:val="00626382"/>
    <w:rsid w:val="006263DC"/>
    <w:rsid w:val="00626449"/>
    <w:rsid w:val="0062647F"/>
    <w:rsid w:val="006264A7"/>
    <w:rsid w:val="00626523"/>
    <w:rsid w:val="00626573"/>
    <w:rsid w:val="006265AA"/>
    <w:rsid w:val="006265E7"/>
    <w:rsid w:val="0062665D"/>
    <w:rsid w:val="006266C4"/>
    <w:rsid w:val="006266F4"/>
    <w:rsid w:val="0062675B"/>
    <w:rsid w:val="0062678F"/>
    <w:rsid w:val="006267C5"/>
    <w:rsid w:val="00626835"/>
    <w:rsid w:val="006268CB"/>
    <w:rsid w:val="006268F4"/>
    <w:rsid w:val="00626909"/>
    <w:rsid w:val="0062695F"/>
    <w:rsid w:val="006269FA"/>
    <w:rsid w:val="00626A2B"/>
    <w:rsid w:val="00626A6E"/>
    <w:rsid w:val="00626AE8"/>
    <w:rsid w:val="00626B78"/>
    <w:rsid w:val="00626B7E"/>
    <w:rsid w:val="00626BB8"/>
    <w:rsid w:val="00626BF7"/>
    <w:rsid w:val="00626C2B"/>
    <w:rsid w:val="00626C65"/>
    <w:rsid w:val="00626C86"/>
    <w:rsid w:val="00626CC1"/>
    <w:rsid w:val="00626CD6"/>
    <w:rsid w:val="00626CE1"/>
    <w:rsid w:val="00626D50"/>
    <w:rsid w:val="00626D96"/>
    <w:rsid w:val="00626DDB"/>
    <w:rsid w:val="00626DE1"/>
    <w:rsid w:val="00626E1F"/>
    <w:rsid w:val="00626E8B"/>
    <w:rsid w:val="00626F31"/>
    <w:rsid w:val="00626F53"/>
    <w:rsid w:val="0062703A"/>
    <w:rsid w:val="0062706D"/>
    <w:rsid w:val="006270C6"/>
    <w:rsid w:val="0062714B"/>
    <w:rsid w:val="006271AF"/>
    <w:rsid w:val="006271D9"/>
    <w:rsid w:val="00627219"/>
    <w:rsid w:val="00627225"/>
    <w:rsid w:val="0062724E"/>
    <w:rsid w:val="006272E6"/>
    <w:rsid w:val="006272F9"/>
    <w:rsid w:val="0062742B"/>
    <w:rsid w:val="0062746E"/>
    <w:rsid w:val="00627482"/>
    <w:rsid w:val="00627483"/>
    <w:rsid w:val="006274D2"/>
    <w:rsid w:val="0062761E"/>
    <w:rsid w:val="00627682"/>
    <w:rsid w:val="006277EB"/>
    <w:rsid w:val="0062783F"/>
    <w:rsid w:val="006278B2"/>
    <w:rsid w:val="00627943"/>
    <w:rsid w:val="0062798F"/>
    <w:rsid w:val="006279CE"/>
    <w:rsid w:val="006279DD"/>
    <w:rsid w:val="00627A27"/>
    <w:rsid w:val="00627A57"/>
    <w:rsid w:val="00627B05"/>
    <w:rsid w:val="00627B07"/>
    <w:rsid w:val="00627B2A"/>
    <w:rsid w:val="00627B47"/>
    <w:rsid w:val="00627BCF"/>
    <w:rsid w:val="00627C2D"/>
    <w:rsid w:val="00627D1C"/>
    <w:rsid w:val="00627D4B"/>
    <w:rsid w:val="00627D66"/>
    <w:rsid w:val="00627DBA"/>
    <w:rsid w:val="00627E26"/>
    <w:rsid w:val="00627EEA"/>
    <w:rsid w:val="00627EF2"/>
    <w:rsid w:val="00627F77"/>
    <w:rsid w:val="00630062"/>
    <w:rsid w:val="0063009F"/>
    <w:rsid w:val="006300BA"/>
    <w:rsid w:val="006300DA"/>
    <w:rsid w:val="0063012E"/>
    <w:rsid w:val="0063015F"/>
    <w:rsid w:val="006301DF"/>
    <w:rsid w:val="0063037D"/>
    <w:rsid w:val="00630388"/>
    <w:rsid w:val="006303BA"/>
    <w:rsid w:val="006303C7"/>
    <w:rsid w:val="006303E1"/>
    <w:rsid w:val="00630484"/>
    <w:rsid w:val="00630541"/>
    <w:rsid w:val="006305FC"/>
    <w:rsid w:val="00630636"/>
    <w:rsid w:val="00630666"/>
    <w:rsid w:val="0063069C"/>
    <w:rsid w:val="0063077C"/>
    <w:rsid w:val="0063078E"/>
    <w:rsid w:val="006307E5"/>
    <w:rsid w:val="006307FC"/>
    <w:rsid w:val="00630803"/>
    <w:rsid w:val="006308E4"/>
    <w:rsid w:val="00630989"/>
    <w:rsid w:val="00630A94"/>
    <w:rsid w:val="00630B31"/>
    <w:rsid w:val="00630BA4"/>
    <w:rsid w:val="00630CF0"/>
    <w:rsid w:val="00630D9A"/>
    <w:rsid w:val="00630E44"/>
    <w:rsid w:val="00630E80"/>
    <w:rsid w:val="00630EDD"/>
    <w:rsid w:val="00630F45"/>
    <w:rsid w:val="00630F59"/>
    <w:rsid w:val="00630F6F"/>
    <w:rsid w:val="00630F8C"/>
    <w:rsid w:val="00630FDD"/>
    <w:rsid w:val="00630FF6"/>
    <w:rsid w:val="00631033"/>
    <w:rsid w:val="0063114B"/>
    <w:rsid w:val="0063116F"/>
    <w:rsid w:val="00631245"/>
    <w:rsid w:val="0063124C"/>
    <w:rsid w:val="00631282"/>
    <w:rsid w:val="006312FA"/>
    <w:rsid w:val="0063132A"/>
    <w:rsid w:val="00631353"/>
    <w:rsid w:val="00631367"/>
    <w:rsid w:val="00631388"/>
    <w:rsid w:val="006313A8"/>
    <w:rsid w:val="0063147C"/>
    <w:rsid w:val="006314B9"/>
    <w:rsid w:val="006314CC"/>
    <w:rsid w:val="00631503"/>
    <w:rsid w:val="0063152D"/>
    <w:rsid w:val="0063154B"/>
    <w:rsid w:val="0063157E"/>
    <w:rsid w:val="006316A7"/>
    <w:rsid w:val="006316E9"/>
    <w:rsid w:val="00631719"/>
    <w:rsid w:val="006317FC"/>
    <w:rsid w:val="006318A7"/>
    <w:rsid w:val="00631A2D"/>
    <w:rsid w:val="00631AC2"/>
    <w:rsid w:val="00631B78"/>
    <w:rsid w:val="00631C02"/>
    <w:rsid w:val="00631CAF"/>
    <w:rsid w:val="00631CC7"/>
    <w:rsid w:val="00631E22"/>
    <w:rsid w:val="00631E90"/>
    <w:rsid w:val="00631E92"/>
    <w:rsid w:val="00631F06"/>
    <w:rsid w:val="00631F63"/>
    <w:rsid w:val="00631F88"/>
    <w:rsid w:val="00631FD7"/>
    <w:rsid w:val="00631FD8"/>
    <w:rsid w:val="00631FF7"/>
    <w:rsid w:val="00632025"/>
    <w:rsid w:val="00632033"/>
    <w:rsid w:val="006320B2"/>
    <w:rsid w:val="006320F2"/>
    <w:rsid w:val="00632101"/>
    <w:rsid w:val="006321B4"/>
    <w:rsid w:val="0063228E"/>
    <w:rsid w:val="006323A8"/>
    <w:rsid w:val="006323D0"/>
    <w:rsid w:val="006323F2"/>
    <w:rsid w:val="00632403"/>
    <w:rsid w:val="0063242C"/>
    <w:rsid w:val="00632434"/>
    <w:rsid w:val="0063245F"/>
    <w:rsid w:val="006324FA"/>
    <w:rsid w:val="006325C6"/>
    <w:rsid w:val="00632650"/>
    <w:rsid w:val="0063266B"/>
    <w:rsid w:val="0063266D"/>
    <w:rsid w:val="006326C4"/>
    <w:rsid w:val="0063271F"/>
    <w:rsid w:val="006327BA"/>
    <w:rsid w:val="006327D4"/>
    <w:rsid w:val="00632823"/>
    <w:rsid w:val="0063287A"/>
    <w:rsid w:val="006328B6"/>
    <w:rsid w:val="00632975"/>
    <w:rsid w:val="006329BA"/>
    <w:rsid w:val="00632A39"/>
    <w:rsid w:val="00632A61"/>
    <w:rsid w:val="00632B3C"/>
    <w:rsid w:val="00632B3F"/>
    <w:rsid w:val="00632BC5"/>
    <w:rsid w:val="00632CE9"/>
    <w:rsid w:val="00632DF1"/>
    <w:rsid w:val="00632E14"/>
    <w:rsid w:val="00632EE9"/>
    <w:rsid w:val="00632F67"/>
    <w:rsid w:val="00633038"/>
    <w:rsid w:val="0063308A"/>
    <w:rsid w:val="00633149"/>
    <w:rsid w:val="00633161"/>
    <w:rsid w:val="00633230"/>
    <w:rsid w:val="006332E7"/>
    <w:rsid w:val="0063333A"/>
    <w:rsid w:val="006333E3"/>
    <w:rsid w:val="0063340E"/>
    <w:rsid w:val="00633469"/>
    <w:rsid w:val="006334CF"/>
    <w:rsid w:val="00633532"/>
    <w:rsid w:val="0063361A"/>
    <w:rsid w:val="00633630"/>
    <w:rsid w:val="00633766"/>
    <w:rsid w:val="0063376C"/>
    <w:rsid w:val="006337D5"/>
    <w:rsid w:val="006337DA"/>
    <w:rsid w:val="00633876"/>
    <w:rsid w:val="006338B1"/>
    <w:rsid w:val="0063396A"/>
    <w:rsid w:val="006339CA"/>
    <w:rsid w:val="006339FF"/>
    <w:rsid w:val="00633A13"/>
    <w:rsid w:val="00633A4B"/>
    <w:rsid w:val="00633ACA"/>
    <w:rsid w:val="00633ADC"/>
    <w:rsid w:val="00633B0A"/>
    <w:rsid w:val="00633B37"/>
    <w:rsid w:val="00633B3F"/>
    <w:rsid w:val="00633B5C"/>
    <w:rsid w:val="00633BDB"/>
    <w:rsid w:val="00633C2E"/>
    <w:rsid w:val="00633C4A"/>
    <w:rsid w:val="00633C6B"/>
    <w:rsid w:val="00633C78"/>
    <w:rsid w:val="00633C82"/>
    <w:rsid w:val="00633D50"/>
    <w:rsid w:val="00633D97"/>
    <w:rsid w:val="00633DAB"/>
    <w:rsid w:val="00633EB1"/>
    <w:rsid w:val="00633EEA"/>
    <w:rsid w:val="00633F1C"/>
    <w:rsid w:val="00633F3A"/>
    <w:rsid w:val="00633FB3"/>
    <w:rsid w:val="00633FF7"/>
    <w:rsid w:val="0063401E"/>
    <w:rsid w:val="00634059"/>
    <w:rsid w:val="00634066"/>
    <w:rsid w:val="0063406B"/>
    <w:rsid w:val="00634097"/>
    <w:rsid w:val="006340CD"/>
    <w:rsid w:val="00634115"/>
    <w:rsid w:val="00634183"/>
    <w:rsid w:val="006341E9"/>
    <w:rsid w:val="00634381"/>
    <w:rsid w:val="00634420"/>
    <w:rsid w:val="00634497"/>
    <w:rsid w:val="006344B7"/>
    <w:rsid w:val="006344EC"/>
    <w:rsid w:val="00634525"/>
    <w:rsid w:val="00634576"/>
    <w:rsid w:val="006345F0"/>
    <w:rsid w:val="00634602"/>
    <w:rsid w:val="0063463B"/>
    <w:rsid w:val="00634682"/>
    <w:rsid w:val="006346B4"/>
    <w:rsid w:val="0063473D"/>
    <w:rsid w:val="00634796"/>
    <w:rsid w:val="0063482A"/>
    <w:rsid w:val="0063487A"/>
    <w:rsid w:val="0063487F"/>
    <w:rsid w:val="006348FA"/>
    <w:rsid w:val="0063490E"/>
    <w:rsid w:val="00634A22"/>
    <w:rsid w:val="00634A3E"/>
    <w:rsid w:val="00634B2A"/>
    <w:rsid w:val="00634B4A"/>
    <w:rsid w:val="00634B93"/>
    <w:rsid w:val="00634B99"/>
    <w:rsid w:val="00634C16"/>
    <w:rsid w:val="00634CD4"/>
    <w:rsid w:val="00634D16"/>
    <w:rsid w:val="00634DF8"/>
    <w:rsid w:val="00634E00"/>
    <w:rsid w:val="00634E51"/>
    <w:rsid w:val="00634EDF"/>
    <w:rsid w:val="00634F03"/>
    <w:rsid w:val="00634F10"/>
    <w:rsid w:val="00634F30"/>
    <w:rsid w:val="00634F6C"/>
    <w:rsid w:val="00634F78"/>
    <w:rsid w:val="0063510B"/>
    <w:rsid w:val="00635149"/>
    <w:rsid w:val="00635193"/>
    <w:rsid w:val="006351B7"/>
    <w:rsid w:val="006351C6"/>
    <w:rsid w:val="00635217"/>
    <w:rsid w:val="0063528A"/>
    <w:rsid w:val="006352D4"/>
    <w:rsid w:val="006352F7"/>
    <w:rsid w:val="00635325"/>
    <w:rsid w:val="00635360"/>
    <w:rsid w:val="00635479"/>
    <w:rsid w:val="006354CF"/>
    <w:rsid w:val="00635505"/>
    <w:rsid w:val="00635525"/>
    <w:rsid w:val="00635565"/>
    <w:rsid w:val="00635593"/>
    <w:rsid w:val="006356FD"/>
    <w:rsid w:val="00635745"/>
    <w:rsid w:val="006357C6"/>
    <w:rsid w:val="006357FB"/>
    <w:rsid w:val="006359D3"/>
    <w:rsid w:val="00635A38"/>
    <w:rsid w:val="00635ADB"/>
    <w:rsid w:val="00635B1C"/>
    <w:rsid w:val="00635B1E"/>
    <w:rsid w:val="00635B29"/>
    <w:rsid w:val="00635BBB"/>
    <w:rsid w:val="00635BDF"/>
    <w:rsid w:val="00635BF8"/>
    <w:rsid w:val="00635C73"/>
    <w:rsid w:val="00635CEE"/>
    <w:rsid w:val="00635D49"/>
    <w:rsid w:val="00635E04"/>
    <w:rsid w:val="00635E2F"/>
    <w:rsid w:val="00635E46"/>
    <w:rsid w:val="00635E87"/>
    <w:rsid w:val="00635EFF"/>
    <w:rsid w:val="00635F12"/>
    <w:rsid w:val="00635FB2"/>
    <w:rsid w:val="00635FC9"/>
    <w:rsid w:val="00635FEF"/>
    <w:rsid w:val="006360D8"/>
    <w:rsid w:val="006361A4"/>
    <w:rsid w:val="006361C2"/>
    <w:rsid w:val="00636238"/>
    <w:rsid w:val="006362AD"/>
    <w:rsid w:val="006362C1"/>
    <w:rsid w:val="006362E0"/>
    <w:rsid w:val="006363A9"/>
    <w:rsid w:val="006363FA"/>
    <w:rsid w:val="0063649D"/>
    <w:rsid w:val="00636512"/>
    <w:rsid w:val="00636524"/>
    <w:rsid w:val="006365A0"/>
    <w:rsid w:val="00636609"/>
    <w:rsid w:val="0063670B"/>
    <w:rsid w:val="00636713"/>
    <w:rsid w:val="0063679D"/>
    <w:rsid w:val="006367B5"/>
    <w:rsid w:val="006367C0"/>
    <w:rsid w:val="006367D8"/>
    <w:rsid w:val="006367F7"/>
    <w:rsid w:val="00636899"/>
    <w:rsid w:val="00636985"/>
    <w:rsid w:val="006369D1"/>
    <w:rsid w:val="00636B1D"/>
    <w:rsid w:val="00636BB6"/>
    <w:rsid w:val="00636BE3"/>
    <w:rsid w:val="00636CEB"/>
    <w:rsid w:val="00636D43"/>
    <w:rsid w:val="00636D62"/>
    <w:rsid w:val="00636D6A"/>
    <w:rsid w:val="00636D75"/>
    <w:rsid w:val="00636D9A"/>
    <w:rsid w:val="00636DD1"/>
    <w:rsid w:val="00636DDD"/>
    <w:rsid w:val="00636E8F"/>
    <w:rsid w:val="00636EB9"/>
    <w:rsid w:val="00636ED6"/>
    <w:rsid w:val="00636F0D"/>
    <w:rsid w:val="00637080"/>
    <w:rsid w:val="00637092"/>
    <w:rsid w:val="006370F0"/>
    <w:rsid w:val="00637118"/>
    <w:rsid w:val="0063713F"/>
    <w:rsid w:val="00637172"/>
    <w:rsid w:val="006371A1"/>
    <w:rsid w:val="006371E4"/>
    <w:rsid w:val="006371FB"/>
    <w:rsid w:val="0063723F"/>
    <w:rsid w:val="006373FA"/>
    <w:rsid w:val="006373FF"/>
    <w:rsid w:val="0063743E"/>
    <w:rsid w:val="0063748B"/>
    <w:rsid w:val="00637505"/>
    <w:rsid w:val="006375D9"/>
    <w:rsid w:val="00637649"/>
    <w:rsid w:val="0063764B"/>
    <w:rsid w:val="006376B0"/>
    <w:rsid w:val="006376C4"/>
    <w:rsid w:val="0063772C"/>
    <w:rsid w:val="006377F7"/>
    <w:rsid w:val="0063780A"/>
    <w:rsid w:val="0063780D"/>
    <w:rsid w:val="00637836"/>
    <w:rsid w:val="0063789C"/>
    <w:rsid w:val="006378DE"/>
    <w:rsid w:val="006378EE"/>
    <w:rsid w:val="00637955"/>
    <w:rsid w:val="006379A6"/>
    <w:rsid w:val="006379E0"/>
    <w:rsid w:val="00637A6C"/>
    <w:rsid w:val="00637ADD"/>
    <w:rsid w:val="00637C1C"/>
    <w:rsid w:val="00637CA2"/>
    <w:rsid w:val="00637CB2"/>
    <w:rsid w:val="00637D33"/>
    <w:rsid w:val="00637D3A"/>
    <w:rsid w:val="00637D3B"/>
    <w:rsid w:val="00637D9E"/>
    <w:rsid w:val="00637DCC"/>
    <w:rsid w:val="00637E0B"/>
    <w:rsid w:val="00637E8D"/>
    <w:rsid w:val="00637EB6"/>
    <w:rsid w:val="00637F03"/>
    <w:rsid w:val="00637F0A"/>
    <w:rsid w:val="00637F77"/>
    <w:rsid w:val="00640002"/>
    <w:rsid w:val="0064018A"/>
    <w:rsid w:val="006401F9"/>
    <w:rsid w:val="00640239"/>
    <w:rsid w:val="00640331"/>
    <w:rsid w:val="00640344"/>
    <w:rsid w:val="0064035E"/>
    <w:rsid w:val="0064037A"/>
    <w:rsid w:val="006403CC"/>
    <w:rsid w:val="006403CE"/>
    <w:rsid w:val="006403FF"/>
    <w:rsid w:val="006404E2"/>
    <w:rsid w:val="0064058C"/>
    <w:rsid w:val="00640617"/>
    <w:rsid w:val="0064075E"/>
    <w:rsid w:val="0064088A"/>
    <w:rsid w:val="006408A1"/>
    <w:rsid w:val="00640A23"/>
    <w:rsid w:val="00640AA9"/>
    <w:rsid w:val="00640AB5"/>
    <w:rsid w:val="00640ABE"/>
    <w:rsid w:val="00640AD5"/>
    <w:rsid w:val="00640AEF"/>
    <w:rsid w:val="00640BF0"/>
    <w:rsid w:val="00640C1D"/>
    <w:rsid w:val="00640D19"/>
    <w:rsid w:val="00640D56"/>
    <w:rsid w:val="00640DF0"/>
    <w:rsid w:val="00640E0C"/>
    <w:rsid w:val="00640E3B"/>
    <w:rsid w:val="00640E4E"/>
    <w:rsid w:val="00640E58"/>
    <w:rsid w:val="00640E88"/>
    <w:rsid w:val="00640E96"/>
    <w:rsid w:val="00640E9B"/>
    <w:rsid w:val="00640F55"/>
    <w:rsid w:val="00640FE8"/>
    <w:rsid w:val="00641080"/>
    <w:rsid w:val="006410F9"/>
    <w:rsid w:val="006411DF"/>
    <w:rsid w:val="006411EA"/>
    <w:rsid w:val="00641240"/>
    <w:rsid w:val="00641261"/>
    <w:rsid w:val="0064130D"/>
    <w:rsid w:val="0064137A"/>
    <w:rsid w:val="006413A5"/>
    <w:rsid w:val="0064149A"/>
    <w:rsid w:val="006414BA"/>
    <w:rsid w:val="00641536"/>
    <w:rsid w:val="006415CB"/>
    <w:rsid w:val="006415DA"/>
    <w:rsid w:val="00641648"/>
    <w:rsid w:val="006416CE"/>
    <w:rsid w:val="006416F0"/>
    <w:rsid w:val="006416F5"/>
    <w:rsid w:val="00641710"/>
    <w:rsid w:val="006417E4"/>
    <w:rsid w:val="0064183C"/>
    <w:rsid w:val="00641912"/>
    <w:rsid w:val="0064191A"/>
    <w:rsid w:val="00641956"/>
    <w:rsid w:val="00641975"/>
    <w:rsid w:val="00641A3E"/>
    <w:rsid w:val="00641AAF"/>
    <w:rsid w:val="00641B68"/>
    <w:rsid w:val="00641B97"/>
    <w:rsid w:val="00641CD6"/>
    <w:rsid w:val="00641D1B"/>
    <w:rsid w:val="00641E39"/>
    <w:rsid w:val="00641E5A"/>
    <w:rsid w:val="00641E6C"/>
    <w:rsid w:val="00642074"/>
    <w:rsid w:val="00642111"/>
    <w:rsid w:val="006421EC"/>
    <w:rsid w:val="0064227C"/>
    <w:rsid w:val="0064233C"/>
    <w:rsid w:val="006423DD"/>
    <w:rsid w:val="0064257B"/>
    <w:rsid w:val="006426A4"/>
    <w:rsid w:val="006426D5"/>
    <w:rsid w:val="00642723"/>
    <w:rsid w:val="0064273A"/>
    <w:rsid w:val="00642780"/>
    <w:rsid w:val="00642788"/>
    <w:rsid w:val="006427E3"/>
    <w:rsid w:val="00642842"/>
    <w:rsid w:val="0064284F"/>
    <w:rsid w:val="006428B8"/>
    <w:rsid w:val="006428E8"/>
    <w:rsid w:val="00642945"/>
    <w:rsid w:val="0064297B"/>
    <w:rsid w:val="006429FA"/>
    <w:rsid w:val="00642A1B"/>
    <w:rsid w:val="00642A51"/>
    <w:rsid w:val="00642A61"/>
    <w:rsid w:val="00642AF0"/>
    <w:rsid w:val="00642B16"/>
    <w:rsid w:val="00642B29"/>
    <w:rsid w:val="00642BC1"/>
    <w:rsid w:val="00642C35"/>
    <w:rsid w:val="00642D4D"/>
    <w:rsid w:val="00642DC6"/>
    <w:rsid w:val="00642DD9"/>
    <w:rsid w:val="00642DF6"/>
    <w:rsid w:val="00642E68"/>
    <w:rsid w:val="00642FB7"/>
    <w:rsid w:val="00642FD3"/>
    <w:rsid w:val="00643018"/>
    <w:rsid w:val="006430E6"/>
    <w:rsid w:val="006431C3"/>
    <w:rsid w:val="006431D5"/>
    <w:rsid w:val="0064321F"/>
    <w:rsid w:val="00643256"/>
    <w:rsid w:val="006433A0"/>
    <w:rsid w:val="006433BE"/>
    <w:rsid w:val="006433D9"/>
    <w:rsid w:val="00643412"/>
    <w:rsid w:val="0064354E"/>
    <w:rsid w:val="006436BE"/>
    <w:rsid w:val="006436D2"/>
    <w:rsid w:val="00643777"/>
    <w:rsid w:val="006437E1"/>
    <w:rsid w:val="00643817"/>
    <w:rsid w:val="0064382A"/>
    <w:rsid w:val="00643892"/>
    <w:rsid w:val="0064389D"/>
    <w:rsid w:val="006438AA"/>
    <w:rsid w:val="0064398C"/>
    <w:rsid w:val="0064398E"/>
    <w:rsid w:val="0064399E"/>
    <w:rsid w:val="006439F1"/>
    <w:rsid w:val="00643A28"/>
    <w:rsid w:val="00643AD8"/>
    <w:rsid w:val="00643AE3"/>
    <w:rsid w:val="00643AED"/>
    <w:rsid w:val="00643B21"/>
    <w:rsid w:val="00643B6E"/>
    <w:rsid w:val="00643BED"/>
    <w:rsid w:val="00643C7B"/>
    <w:rsid w:val="00643CA6"/>
    <w:rsid w:val="00643CB3"/>
    <w:rsid w:val="00643CB4"/>
    <w:rsid w:val="00643DB8"/>
    <w:rsid w:val="00643E86"/>
    <w:rsid w:val="00643E8E"/>
    <w:rsid w:val="00643EEE"/>
    <w:rsid w:val="0064400F"/>
    <w:rsid w:val="006440A1"/>
    <w:rsid w:val="006440E8"/>
    <w:rsid w:val="00644143"/>
    <w:rsid w:val="00644154"/>
    <w:rsid w:val="00644211"/>
    <w:rsid w:val="00644218"/>
    <w:rsid w:val="00644295"/>
    <w:rsid w:val="006442E9"/>
    <w:rsid w:val="00644350"/>
    <w:rsid w:val="0064436A"/>
    <w:rsid w:val="006443A7"/>
    <w:rsid w:val="006443AF"/>
    <w:rsid w:val="006443CC"/>
    <w:rsid w:val="006443D7"/>
    <w:rsid w:val="0064442F"/>
    <w:rsid w:val="0064443C"/>
    <w:rsid w:val="00644476"/>
    <w:rsid w:val="00644489"/>
    <w:rsid w:val="0064449E"/>
    <w:rsid w:val="006444A2"/>
    <w:rsid w:val="006444F5"/>
    <w:rsid w:val="006445B0"/>
    <w:rsid w:val="0064464A"/>
    <w:rsid w:val="006446BA"/>
    <w:rsid w:val="0064479F"/>
    <w:rsid w:val="006448B9"/>
    <w:rsid w:val="006449CD"/>
    <w:rsid w:val="00644ADB"/>
    <w:rsid w:val="00644ADD"/>
    <w:rsid w:val="00644B92"/>
    <w:rsid w:val="00644BA5"/>
    <w:rsid w:val="00644BA8"/>
    <w:rsid w:val="00644BE9"/>
    <w:rsid w:val="00644C6A"/>
    <w:rsid w:val="00644C7E"/>
    <w:rsid w:val="00644C92"/>
    <w:rsid w:val="00644DA6"/>
    <w:rsid w:val="00644E1C"/>
    <w:rsid w:val="00644E97"/>
    <w:rsid w:val="00644F60"/>
    <w:rsid w:val="00644FAD"/>
    <w:rsid w:val="00644FC7"/>
    <w:rsid w:val="006450B6"/>
    <w:rsid w:val="006450ED"/>
    <w:rsid w:val="006451C6"/>
    <w:rsid w:val="006452E7"/>
    <w:rsid w:val="006452F0"/>
    <w:rsid w:val="0064533A"/>
    <w:rsid w:val="006453C8"/>
    <w:rsid w:val="0064549D"/>
    <w:rsid w:val="006454AF"/>
    <w:rsid w:val="006454BC"/>
    <w:rsid w:val="006454C6"/>
    <w:rsid w:val="006454C9"/>
    <w:rsid w:val="006454D9"/>
    <w:rsid w:val="00645543"/>
    <w:rsid w:val="006455C5"/>
    <w:rsid w:val="006455DE"/>
    <w:rsid w:val="00645623"/>
    <w:rsid w:val="00645656"/>
    <w:rsid w:val="006456B3"/>
    <w:rsid w:val="00645713"/>
    <w:rsid w:val="00645793"/>
    <w:rsid w:val="006457E5"/>
    <w:rsid w:val="00645861"/>
    <w:rsid w:val="00645893"/>
    <w:rsid w:val="00645894"/>
    <w:rsid w:val="0064589B"/>
    <w:rsid w:val="006458B3"/>
    <w:rsid w:val="006458C2"/>
    <w:rsid w:val="006458F8"/>
    <w:rsid w:val="00645B15"/>
    <w:rsid w:val="00645B49"/>
    <w:rsid w:val="00645C3F"/>
    <w:rsid w:val="00645C5B"/>
    <w:rsid w:val="00645C7F"/>
    <w:rsid w:val="00645C98"/>
    <w:rsid w:val="00645C9E"/>
    <w:rsid w:val="00645CEB"/>
    <w:rsid w:val="00645DA7"/>
    <w:rsid w:val="00645DB8"/>
    <w:rsid w:val="00645DBA"/>
    <w:rsid w:val="00645DC7"/>
    <w:rsid w:val="00645DDC"/>
    <w:rsid w:val="00645E05"/>
    <w:rsid w:val="00645E3C"/>
    <w:rsid w:val="00645F27"/>
    <w:rsid w:val="00645FA2"/>
    <w:rsid w:val="00646076"/>
    <w:rsid w:val="00646079"/>
    <w:rsid w:val="006460E4"/>
    <w:rsid w:val="00646124"/>
    <w:rsid w:val="00646132"/>
    <w:rsid w:val="00646134"/>
    <w:rsid w:val="00646153"/>
    <w:rsid w:val="00646171"/>
    <w:rsid w:val="00646183"/>
    <w:rsid w:val="0064626D"/>
    <w:rsid w:val="006462AB"/>
    <w:rsid w:val="006462D7"/>
    <w:rsid w:val="0064633C"/>
    <w:rsid w:val="00646386"/>
    <w:rsid w:val="00646460"/>
    <w:rsid w:val="00646461"/>
    <w:rsid w:val="0064653C"/>
    <w:rsid w:val="006465A6"/>
    <w:rsid w:val="006465B0"/>
    <w:rsid w:val="0064665C"/>
    <w:rsid w:val="00646681"/>
    <w:rsid w:val="00646707"/>
    <w:rsid w:val="0064670F"/>
    <w:rsid w:val="00646762"/>
    <w:rsid w:val="00646771"/>
    <w:rsid w:val="00646792"/>
    <w:rsid w:val="006467A3"/>
    <w:rsid w:val="006467AB"/>
    <w:rsid w:val="006467F4"/>
    <w:rsid w:val="0064686F"/>
    <w:rsid w:val="0064689A"/>
    <w:rsid w:val="006468E1"/>
    <w:rsid w:val="00646927"/>
    <w:rsid w:val="00646964"/>
    <w:rsid w:val="0064699A"/>
    <w:rsid w:val="006469A5"/>
    <w:rsid w:val="00646A2E"/>
    <w:rsid w:val="00646A47"/>
    <w:rsid w:val="00646ADC"/>
    <w:rsid w:val="00646B32"/>
    <w:rsid w:val="00646B39"/>
    <w:rsid w:val="00646B7E"/>
    <w:rsid w:val="00646CC6"/>
    <w:rsid w:val="00646D8F"/>
    <w:rsid w:val="00646DF8"/>
    <w:rsid w:val="00646E2B"/>
    <w:rsid w:val="00646E50"/>
    <w:rsid w:val="00646F18"/>
    <w:rsid w:val="00646F49"/>
    <w:rsid w:val="00646F9B"/>
    <w:rsid w:val="0064702E"/>
    <w:rsid w:val="0064703F"/>
    <w:rsid w:val="00647040"/>
    <w:rsid w:val="006470E6"/>
    <w:rsid w:val="006470F8"/>
    <w:rsid w:val="00647155"/>
    <w:rsid w:val="0064716B"/>
    <w:rsid w:val="006471AE"/>
    <w:rsid w:val="006471CE"/>
    <w:rsid w:val="0064722F"/>
    <w:rsid w:val="00647266"/>
    <w:rsid w:val="006472A3"/>
    <w:rsid w:val="006472E7"/>
    <w:rsid w:val="00647403"/>
    <w:rsid w:val="00647404"/>
    <w:rsid w:val="0064747E"/>
    <w:rsid w:val="0064761B"/>
    <w:rsid w:val="00647670"/>
    <w:rsid w:val="00647685"/>
    <w:rsid w:val="006476D6"/>
    <w:rsid w:val="00647727"/>
    <w:rsid w:val="006477E7"/>
    <w:rsid w:val="0064781B"/>
    <w:rsid w:val="00647824"/>
    <w:rsid w:val="00647849"/>
    <w:rsid w:val="006478FB"/>
    <w:rsid w:val="006478FE"/>
    <w:rsid w:val="00647A15"/>
    <w:rsid w:val="00647A70"/>
    <w:rsid w:val="00647A96"/>
    <w:rsid w:val="00647AA9"/>
    <w:rsid w:val="00647B82"/>
    <w:rsid w:val="00647B83"/>
    <w:rsid w:val="00647BBF"/>
    <w:rsid w:val="00647D28"/>
    <w:rsid w:val="00647E1D"/>
    <w:rsid w:val="00647EE3"/>
    <w:rsid w:val="00647EE8"/>
    <w:rsid w:val="00647F28"/>
    <w:rsid w:val="00647F8D"/>
    <w:rsid w:val="00650061"/>
    <w:rsid w:val="00650087"/>
    <w:rsid w:val="00650102"/>
    <w:rsid w:val="00650382"/>
    <w:rsid w:val="0065048B"/>
    <w:rsid w:val="006504D8"/>
    <w:rsid w:val="0065053B"/>
    <w:rsid w:val="00650541"/>
    <w:rsid w:val="0065054A"/>
    <w:rsid w:val="006505A0"/>
    <w:rsid w:val="006505BC"/>
    <w:rsid w:val="00650629"/>
    <w:rsid w:val="0065070F"/>
    <w:rsid w:val="00650722"/>
    <w:rsid w:val="00650770"/>
    <w:rsid w:val="006507B0"/>
    <w:rsid w:val="006507C2"/>
    <w:rsid w:val="006507F1"/>
    <w:rsid w:val="006508BD"/>
    <w:rsid w:val="00650926"/>
    <w:rsid w:val="00650972"/>
    <w:rsid w:val="006509AD"/>
    <w:rsid w:val="006509EA"/>
    <w:rsid w:val="006509F1"/>
    <w:rsid w:val="00650A10"/>
    <w:rsid w:val="00650AF0"/>
    <w:rsid w:val="00650B6B"/>
    <w:rsid w:val="00650C11"/>
    <w:rsid w:val="00650C31"/>
    <w:rsid w:val="00650CAB"/>
    <w:rsid w:val="00650D53"/>
    <w:rsid w:val="00650DB1"/>
    <w:rsid w:val="00650DD3"/>
    <w:rsid w:val="00650DDF"/>
    <w:rsid w:val="00650E41"/>
    <w:rsid w:val="00650F33"/>
    <w:rsid w:val="00650F52"/>
    <w:rsid w:val="00651045"/>
    <w:rsid w:val="0065106E"/>
    <w:rsid w:val="00651103"/>
    <w:rsid w:val="00651143"/>
    <w:rsid w:val="00651233"/>
    <w:rsid w:val="006512AE"/>
    <w:rsid w:val="0065134E"/>
    <w:rsid w:val="00651358"/>
    <w:rsid w:val="006513DE"/>
    <w:rsid w:val="0065140C"/>
    <w:rsid w:val="00651489"/>
    <w:rsid w:val="006514DD"/>
    <w:rsid w:val="0065159A"/>
    <w:rsid w:val="006515C8"/>
    <w:rsid w:val="00651602"/>
    <w:rsid w:val="00651656"/>
    <w:rsid w:val="0065165E"/>
    <w:rsid w:val="00651683"/>
    <w:rsid w:val="006516B1"/>
    <w:rsid w:val="00651730"/>
    <w:rsid w:val="0065179E"/>
    <w:rsid w:val="006517AE"/>
    <w:rsid w:val="006517C8"/>
    <w:rsid w:val="006517E8"/>
    <w:rsid w:val="006517F3"/>
    <w:rsid w:val="00651864"/>
    <w:rsid w:val="00651918"/>
    <w:rsid w:val="00651930"/>
    <w:rsid w:val="00651958"/>
    <w:rsid w:val="006519E6"/>
    <w:rsid w:val="00651ABC"/>
    <w:rsid w:val="00651B91"/>
    <w:rsid w:val="00651BD3"/>
    <w:rsid w:val="00651C0D"/>
    <w:rsid w:val="00651C1F"/>
    <w:rsid w:val="00651C28"/>
    <w:rsid w:val="00651CCA"/>
    <w:rsid w:val="00651D8A"/>
    <w:rsid w:val="00651E5E"/>
    <w:rsid w:val="00651EBE"/>
    <w:rsid w:val="00651EE8"/>
    <w:rsid w:val="00651F17"/>
    <w:rsid w:val="00651FBE"/>
    <w:rsid w:val="00652110"/>
    <w:rsid w:val="006521D8"/>
    <w:rsid w:val="006522C2"/>
    <w:rsid w:val="006522DB"/>
    <w:rsid w:val="0065231A"/>
    <w:rsid w:val="006523CD"/>
    <w:rsid w:val="006523DC"/>
    <w:rsid w:val="00652450"/>
    <w:rsid w:val="0065245E"/>
    <w:rsid w:val="006524C1"/>
    <w:rsid w:val="00652506"/>
    <w:rsid w:val="00652540"/>
    <w:rsid w:val="0065257D"/>
    <w:rsid w:val="00652585"/>
    <w:rsid w:val="0065260A"/>
    <w:rsid w:val="00652610"/>
    <w:rsid w:val="00652664"/>
    <w:rsid w:val="00652710"/>
    <w:rsid w:val="00652770"/>
    <w:rsid w:val="00652796"/>
    <w:rsid w:val="006527AB"/>
    <w:rsid w:val="00652829"/>
    <w:rsid w:val="006528CD"/>
    <w:rsid w:val="006528DD"/>
    <w:rsid w:val="00652918"/>
    <w:rsid w:val="006529BA"/>
    <w:rsid w:val="006529BF"/>
    <w:rsid w:val="006529EF"/>
    <w:rsid w:val="006529F9"/>
    <w:rsid w:val="00652B29"/>
    <w:rsid w:val="00652B75"/>
    <w:rsid w:val="00652BCC"/>
    <w:rsid w:val="00652BD3"/>
    <w:rsid w:val="00652C1C"/>
    <w:rsid w:val="00652C96"/>
    <w:rsid w:val="00652CD8"/>
    <w:rsid w:val="00652DFD"/>
    <w:rsid w:val="00652E3F"/>
    <w:rsid w:val="00652E69"/>
    <w:rsid w:val="00652EAD"/>
    <w:rsid w:val="00652F14"/>
    <w:rsid w:val="00652F3D"/>
    <w:rsid w:val="00652F8B"/>
    <w:rsid w:val="00652FCD"/>
    <w:rsid w:val="006530D8"/>
    <w:rsid w:val="0065310C"/>
    <w:rsid w:val="006531FA"/>
    <w:rsid w:val="0065320F"/>
    <w:rsid w:val="006532C4"/>
    <w:rsid w:val="0065332E"/>
    <w:rsid w:val="006533D6"/>
    <w:rsid w:val="0065355E"/>
    <w:rsid w:val="00653570"/>
    <w:rsid w:val="0065360E"/>
    <w:rsid w:val="0065376C"/>
    <w:rsid w:val="00653973"/>
    <w:rsid w:val="00653A56"/>
    <w:rsid w:val="00653A76"/>
    <w:rsid w:val="00653ADF"/>
    <w:rsid w:val="00653B04"/>
    <w:rsid w:val="00653B25"/>
    <w:rsid w:val="00653B33"/>
    <w:rsid w:val="00653B35"/>
    <w:rsid w:val="00653B4B"/>
    <w:rsid w:val="00653C99"/>
    <w:rsid w:val="00653D90"/>
    <w:rsid w:val="00653DA5"/>
    <w:rsid w:val="00653DCB"/>
    <w:rsid w:val="00653DEF"/>
    <w:rsid w:val="00653DFB"/>
    <w:rsid w:val="00653ED2"/>
    <w:rsid w:val="00653EEE"/>
    <w:rsid w:val="00653F3C"/>
    <w:rsid w:val="00653FCB"/>
    <w:rsid w:val="0065405A"/>
    <w:rsid w:val="00654118"/>
    <w:rsid w:val="0065412D"/>
    <w:rsid w:val="00654180"/>
    <w:rsid w:val="006541BF"/>
    <w:rsid w:val="006541D4"/>
    <w:rsid w:val="006542B6"/>
    <w:rsid w:val="006543C0"/>
    <w:rsid w:val="006543CC"/>
    <w:rsid w:val="00654429"/>
    <w:rsid w:val="00654475"/>
    <w:rsid w:val="006544E4"/>
    <w:rsid w:val="00654612"/>
    <w:rsid w:val="0065466F"/>
    <w:rsid w:val="006546A6"/>
    <w:rsid w:val="00654739"/>
    <w:rsid w:val="0065473C"/>
    <w:rsid w:val="00654809"/>
    <w:rsid w:val="006548A1"/>
    <w:rsid w:val="006548BE"/>
    <w:rsid w:val="006548F3"/>
    <w:rsid w:val="006548FB"/>
    <w:rsid w:val="00654974"/>
    <w:rsid w:val="00654A12"/>
    <w:rsid w:val="00654ACA"/>
    <w:rsid w:val="00654B38"/>
    <w:rsid w:val="00654B67"/>
    <w:rsid w:val="00654B97"/>
    <w:rsid w:val="00654BF9"/>
    <w:rsid w:val="00654C6A"/>
    <w:rsid w:val="00654C79"/>
    <w:rsid w:val="00654C9F"/>
    <w:rsid w:val="00654D5D"/>
    <w:rsid w:val="00654D6F"/>
    <w:rsid w:val="00654DCF"/>
    <w:rsid w:val="00654DE8"/>
    <w:rsid w:val="00654E48"/>
    <w:rsid w:val="00654E4D"/>
    <w:rsid w:val="00654EB0"/>
    <w:rsid w:val="00654ECF"/>
    <w:rsid w:val="00654FA7"/>
    <w:rsid w:val="0065501A"/>
    <w:rsid w:val="00655063"/>
    <w:rsid w:val="0065507C"/>
    <w:rsid w:val="00655139"/>
    <w:rsid w:val="006553B5"/>
    <w:rsid w:val="00655491"/>
    <w:rsid w:val="006554B6"/>
    <w:rsid w:val="0065550F"/>
    <w:rsid w:val="00655513"/>
    <w:rsid w:val="0065551C"/>
    <w:rsid w:val="00655565"/>
    <w:rsid w:val="00655591"/>
    <w:rsid w:val="006555C1"/>
    <w:rsid w:val="0065560D"/>
    <w:rsid w:val="006556AE"/>
    <w:rsid w:val="00655719"/>
    <w:rsid w:val="00655725"/>
    <w:rsid w:val="0065572B"/>
    <w:rsid w:val="0065578E"/>
    <w:rsid w:val="006557A5"/>
    <w:rsid w:val="00655842"/>
    <w:rsid w:val="0065584B"/>
    <w:rsid w:val="0065584E"/>
    <w:rsid w:val="006558E2"/>
    <w:rsid w:val="00655935"/>
    <w:rsid w:val="006559C1"/>
    <w:rsid w:val="00655A32"/>
    <w:rsid w:val="00655A82"/>
    <w:rsid w:val="00655AA8"/>
    <w:rsid w:val="00655B00"/>
    <w:rsid w:val="00655B14"/>
    <w:rsid w:val="00655C06"/>
    <w:rsid w:val="00655C16"/>
    <w:rsid w:val="00655C80"/>
    <w:rsid w:val="00655C96"/>
    <w:rsid w:val="00655E60"/>
    <w:rsid w:val="00655E70"/>
    <w:rsid w:val="00655E92"/>
    <w:rsid w:val="00655F00"/>
    <w:rsid w:val="00655F34"/>
    <w:rsid w:val="00656000"/>
    <w:rsid w:val="00656034"/>
    <w:rsid w:val="006560D9"/>
    <w:rsid w:val="0065616E"/>
    <w:rsid w:val="006561A8"/>
    <w:rsid w:val="006561B2"/>
    <w:rsid w:val="006561E1"/>
    <w:rsid w:val="00656237"/>
    <w:rsid w:val="0065633E"/>
    <w:rsid w:val="0065638E"/>
    <w:rsid w:val="006563D4"/>
    <w:rsid w:val="00656589"/>
    <w:rsid w:val="006565A3"/>
    <w:rsid w:val="006565C0"/>
    <w:rsid w:val="00656626"/>
    <w:rsid w:val="00656688"/>
    <w:rsid w:val="006566BA"/>
    <w:rsid w:val="006567B9"/>
    <w:rsid w:val="006567F0"/>
    <w:rsid w:val="0065684D"/>
    <w:rsid w:val="00656852"/>
    <w:rsid w:val="00656861"/>
    <w:rsid w:val="006568F3"/>
    <w:rsid w:val="0065693A"/>
    <w:rsid w:val="00656A95"/>
    <w:rsid w:val="00656AF1"/>
    <w:rsid w:val="00656B46"/>
    <w:rsid w:val="00656BBA"/>
    <w:rsid w:val="00656C0C"/>
    <w:rsid w:val="00656C3A"/>
    <w:rsid w:val="00656C7A"/>
    <w:rsid w:val="00656C96"/>
    <w:rsid w:val="00656CA7"/>
    <w:rsid w:val="00656D23"/>
    <w:rsid w:val="00656D61"/>
    <w:rsid w:val="00656EA0"/>
    <w:rsid w:val="00656EB2"/>
    <w:rsid w:val="00656FAA"/>
    <w:rsid w:val="00656FF2"/>
    <w:rsid w:val="00657075"/>
    <w:rsid w:val="00657109"/>
    <w:rsid w:val="0065719C"/>
    <w:rsid w:val="006572A0"/>
    <w:rsid w:val="006572F0"/>
    <w:rsid w:val="006572F4"/>
    <w:rsid w:val="00657313"/>
    <w:rsid w:val="00657317"/>
    <w:rsid w:val="00657354"/>
    <w:rsid w:val="00657363"/>
    <w:rsid w:val="006573BD"/>
    <w:rsid w:val="006574A3"/>
    <w:rsid w:val="00657545"/>
    <w:rsid w:val="00657559"/>
    <w:rsid w:val="006575A9"/>
    <w:rsid w:val="006575AD"/>
    <w:rsid w:val="006575E7"/>
    <w:rsid w:val="006575E8"/>
    <w:rsid w:val="00657660"/>
    <w:rsid w:val="006576ED"/>
    <w:rsid w:val="006577A6"/>
    <w:rsid w:val="0065787A"/>
    <w:rsid w:val="00657889"/>
    <w:rsid w:val="0065789D"/>
    <w:rsid w:val="00657938"/>
    <w:rsid w:val="0065793A"/>
    <w:rsid w:val="006579A7"/>
    <w:rsid w:val="00657A05"/>
    <w:rsid w:val="00657A07"/>
    <w:rsid w:val="00657AF0"/>
    <w:rsid w:val="00657B6B"/>
    <w:rsid w:val="00657C85"/>
    <w:rsid w:val="00657CE3"/>
    <w:rsid w:val="00657CF1"/>
    <w:rsid w:val="00657D0D"/>
    <w:rsid w:val="00657D71"/>
    <w:rsid w:val="00657DD3"/>
    <w:rsid w:val="00657DE5"/>
    <w:rsid w:val="00657E0F"/>
    <w:rsid w:val="00657E5F"/>
    <w:rsid w:val="00657E6F"/>
    <w:rsid w:val="00657E78"/>
    <w:rsid w:val="00657ED3"/>
    <w:rsid w:val="00657EF7"/>
    <w:rsid w:val="00657F50"/>
    <w:rsid w:val="00657FCA"/>
    <w:rsid w:val="00657FF3"/>
    <w:rsid w:val="0066005F"/>
    <w:rsid w:val="006600BA"/>
    <w:rsid w:val="006600E3"/>
    <w:rsid w:val="0066015F"/>
    <w:rsid w:val="0066020C"/>
    <w:rsid w:val="0066022B"/>
    <w:rsid w:val="00660260"/>
    <w:rsid w:val="0066029F"/>
    <w:rsid w:val="006602CA"/>
    <w:rsid w:val="006602D6"/>
    <w:rsid w:val="00660321"/>
    <w:rsid w:val="0066042D"/>
    <w:rsid w:val="0066045B"/>
    <w:rsid w:val="0066052A"/>
    <w:rsid w:val="00660545"/>
    <w:rsid w:val="00660553"/>
    <w:rsid w:val="006605CD"/>
    <w:rsid w:val="0066062A"/>
    <w:rsid w:val="00660632"/>
    <w:rsid w:val="00660638"/>
    <w:rsid w:val="00660700"/>
    <w:rsid w:val="00660764"/>
    <w:rsid w:val="006607EC"/>
    <w:rsid w:val="0066082B"/>
    <w:rsid w:val="00660857"/>
    <w:rsid w:val="006608A1"/>
    <w:rsid w:val="006608E5"/>
    <w:rsid w:val="00660927"/>
    <w:rsid w:val="00660996"/>
    <w:rsid w:val="006609C6"/>
    <w:rsid w:val="006609E9"/>
    <w:rsid w:val="00660A05"/>
    <w:rsid w:val="00660A45"/>
    <w:rsid w:val="00660A72"/>
    <w:rsid w:val="00660B3E"/>
    <w:rsid w:val="00660B68"/>
    <w:rsid w:val="00660DC7"/>
    <w:rsid w:val="00660E62"/>
    <w:rsid w:val="00660E6F"/>
    <w:rsid w:val="00660EAE"/>
    <w:rsid w:val="00660F26"/>
    <w:rsid w:val="00660F47"/>
    <w:rsid w:val="00661066"/>
    <w:rsid w:val="006610EB"/>
    <w:rsid w:val="006610F5"/>
    <w:rsid w:val="00661176"/>
    <w:rsid w:val="00661193"/>
    <w:rsid w:val="006611C0"/>
    <w:rsid w:val="00661205"/>
    <w:rsid w:val="00661250"/>
    <w:rsid w:val="00661254"/>
    <w:rsid w:val="00661276"/>
    <w:rsid w:val="0066129E"/>
    <w:rsid w:val="006612AC"/>
    <w:rsid w:val="006612CB"/>
    <w:rsid w:val="0066131A"/>
    <w:rsid w:val="00661423"/>
    <w:rsid w:val="00661437"/>
    <w:rsid w:val="00661457"/>
    <w:rsid w:val="00661513"/>
    <w:rsid w:val="0066151E"/>
    <w:rsid w:val="0066161C"/>
    <w:rsid w:val="0066165A"/>
    <w:rsid w:val="00661712"/>
    <w:rsid w:val="00661777"/>
    <w:rsid w:val="006617BC"/>
    <w:rsid w:val="0066185C"/>
    <w:rsid w:val="0066188D"/>
    <w:rsid w:val="006618A1"/>
    <w:rsid w:val="006618AC"/>
    <w:rsid w:val="00661912"/>
    <w:rsid w:val="006619BE"/>
    <w:rsid w:val="006619C1"/>
    <w:rsid w:val="006619C8"/>
    <w:rsid w:val="00661A16"/>
    <w:rsid w:val="00661A54"/>
    <w:rsid w:val="00661AA3"/>
    <w:rsid w:val="00661B53"/>
    <w:rsid w:val="00661C21"/>
    <w:rsid w:val="00661C37"/>
    <w:rsid w:val="00661C48"/>
    <w:rsid w:val="00661D31"/>
    <w:rsid w:val="00661DDD"/>
    <w:rsid w:val="00661EE8"/>
    <w:rsid w:val="00661F7E"/>
    <w:rsid w:val="00661F90"/>
    <w:rsid w:val="00661FEF"/>
    <w:rsid w:val="00662046"/>
    <w:rsid w:val="00662076"/>
    <w:rsid w:val="006620BC"/>
    <w:rsid w:val="006620BD"/>
    <w:rsid w:val="00662128"/>
    <w:rsid w:val="006621B0"/>
    <w:rsid w:val="00662218"/>
    <w:rsid w:val="00662231"/>
    <w:rsid w:val="006622D7"/>
    <w:rsid w:val="006622FE"/>
    <w:rsid w:val="006623D0"/>
    <w:rsid w:val="006623D7"/>
    <w:rsid w:val="006624AF"/>
    <w:rsid w:val="00662605"/>
    <w:rsid w:val="006626BF"/>
    <w:rsid w:val="0066276D"/>
    <w:rsid w:val="00662860"/>
    <w:rsid w:val="006628D2"/>
    <w:rsid w:val="00662990"/>
    <w:rsid w:val="006629C4"/>
    <w:rsid w:val="006629E3"/>
    <w:rsid w:val="00662A06"/>
    <w:rsid w:val="00662AF2"/>
    <w:rsid w:val="00662B62"/>
    <w:rsid w:val="00662C0B"/>
    <w:rsid w:val="00662C34"/>
    <w:rsid w:val="00662CDF"/>
    <w:rsid w:val="00662DA1"/>
    <w:rsid w:val="00662DBB"/>
    <w:rsid w:val="00662F2E"/>
    <w:rsid w:val="00662F55"/>
    <w:rsid w:val="00662F78"/>
    <w:rsid w:val="00662F8B"/>
    <w:rsid w:val="00662FBB"/>
    <w:rsid w:val="00662FC0"/>
    <w:rsid w:val="00662FF8"/>
    <w:rsid w:val="00663001"/>
    <w:rsid w:val="0066300D"/>
    <w:rsid w:val="0066305E"/>
    <w:rsid w:val="0066307F"/>
    <w:rsid w:val="00663082"/>
    <w:rsid w:val="006630C1"/>
    <w:rsid w:val="006631B4"/>
    <w:rsid w:val="0066322F"/>
    <w:rsid w:val="00663256"/>
    <w:rsid w:val="006633E1"/>
    <w:rsid w:val="006634C8"/>
    <w:rsid w:val="006634FC"/>
    <w:rsid w:val="0066350C"/>
    <w:rsid w:val="00663609"/>
    <w:rsid w:val="00663636"/>
    <w:rsid w:val="006636C1"/>
    <w:rsid w:val="006636CC"/>
    <w:rsid w:val="006636F6"/>
    <w:rsid w:val="00663724"/>
    <w:rsid w:val="00663779"/>
    <w:rsid w:val="006637AD"/>
    <w:rsid w:val="0066388B"/>
    <w:rsid w:val="0066391F"/>
    <w:rsid w:val="0066395E"/>
    <w:rsid w:val="00663986"/>
    <w:rsid w:val="00663A2A"/>
    <w:rsid w:val="00663ACB"/>
    <w:rsid w:val="00663AE5"/>
    <w:rsid w:val="00663AE6"/>
    <w:rsid w:val="00663B61"/>
    <w:rsid w:val="00663BA3"/>
    <w:rsid w:val="00663CC6"/>
    <w:rsid w:val="00663CCA"/>
    <w:rsid w:val="00663D69"/>
    <w:rsid w:val="00663DAE"/>
    <w:rsid w:val="00663DB0"/>
    <w:rsid w:val="00663DD0"/>
    <w:rsid w:val="00663EF1"/>
    <w:rsid w:val="00663F03"/>
    <w:rsid w:val="00663F11"/>
    <w:rsid w:val="00663F29"/>
    <w:rsid w:val="00663F31"/>
    <w:rsid w:val="00663F35"/>
    <w:rsid w:val="00663FBB"/>
    <w:rsid w:val="00663FC5"/>
    <w:rsid w:val="00663FD3"/>
    <w:rsid w:val="00664002"/>
    <w:rsid w:val="0066402C"/>
    <w:rsid w:val="00664056"/>
    <w:rsid w:val="0066416D"/>
    <w:rsid w:val="00664182"/>
    <w:rsid w:val="006641DE"/>
    <w:rsid w:val="0066430C"/>
    <w:rsid w:val="00664366"/>
    <w:rsid w:val="00664385"/>
    <w:rsid w:val="00664439"/>
    <w:rsid w:val="00664440"/>
    <w:rsid w:val="0066448A"/>
    <w:rsid w:val="006644B7"/>
    <w:rsid w:val="006644C0"/>
    <w:rsid w:val="006644D3"/>
    <w:rsid w:val="006644F2"/>
    <w:rsid w:val="0066450C"/>
    <w:rsid w:val="00664554"/>
    <w:rsid w:val="0066458F"/>
    <w:rsid w:val="006645B9"/>
    <w:rsid w:val="006645E5"/>
    <w:rsid w:val="0066467E"/>
    <w:rsid w:val="00664691"/>
    <w:rsid w:val="006646E3"/>
    <w:rsid w:val="0066470B"/>
    <w:rsid w:val="00664788"/>
    <w:rsid w:val="00664807"/>
    <w:rsid w:val="006648CB"/>
    <w:rsid w:val="00664969"/>
    <w:rsid w:val="006649CC"/>
    <w:rsid w:val="006649FA"/>
    <w:rsid w:val="00664A32"/>
    <w:rsid w:val="00664AA9"/>
    <w:rsid w:val="00664B42"/>
    <w:rsid w:val="00664B79"/>
    <w:rsid w:val="00664B94"/>
    <w:rsid w:val="00664C03"/>
    <w:rsid w:val="00664C62"/>
    <w:rsid w:val="00664C94"/>
    <w:rsid w:val="00664D58"/>
    <w:rsid w:val="00664D8E"/>
    <w:rsid w:val="00664D93"/>
    <w:rsid w:val="00664DF4"/>
    <w:rsid w:val="00664E70"/>
    <w:rsid w:val="00664EA8"/>
    <w:rsid w:val="00664F08"/>
    <w:rsid w:val="00664F17"/>
    <w:rsid w:val="00664F4F"/>
    <w:rsid w:val="00664FE3"/>
    <w:rsid w:val="00665086"/>
    <w:rsid w:val="006650CC"/>
    <w:rsid w:val="006650E4"/>
    <w:rsid w:val="0066519F"/>
    <w:rsid w:val="0066521C"/>
    <w:rsid w:val="006653B9"/>
    <w:rsid w:val="006654AB"/>
    <w:rsid w:val="00665573"/>
    <w:rsid w:val="006655C3"/>
    <w:rsid w:val="006655FC"/>
    <w:rsid w:val="0066573C"/>
    <w:rsid w:val="00665918"/>
    <w:rsid w:val="006659D2"/>
    <w:rsid w:val="00665A1F"/>
    <w:rsid w:val="00665A4B"/>
    <w:rsid w:val="00665A75"/>
    <w:rsid w:val="00665A94"/>
    <w:rsid w:val="00665AE8"/>
    <w:rsid w:val="00665B02"/>
    <w:rsid w:val="00665B56"/>
    <w:rsid w:val="00665B5E"/>
    <w:rsid w:val="00665B9B"/>
    <w:rsid w:val="00665C8D"/>
    <w:rsid w:val="00665CCF"/>
    <w:rsid w:val="00665D8C"/>
    <w:rsid w:val="00665DFB"/>
    <w:rsid w:val="00665E37"/>
    <w:rsid w:val="00665E8D"/>
    <w:rsid w:val="00665F10"/>
    <w:rsid w:val="00666063"/>
    <w:rsid w:val="00666150"/>
    <w:rsid w:val="0066617E"/>
    <w:rsid w:val="006661D0"/>
    <w:rsid w:val="00666274"/>
    <w:rsid w:val="006662A0"/>
    <w:rsid w:val="006662BC"/>
    <w:rsid w:val="006662D1"/>
    <w:rsid w:val="0066637A"/>
    <w:rsid w:val="00666397"/>
    <w:rsid w:val="00666443"/>
    <w:rsid w:val="0066644C"/>
    <w:rsid w:val="0066644D"/>
    <w:rsid w:val="006664F6"/>
    <w:rsid w:val="00666594"/>
    <w:rsid w:val="0066668A"/>
    <w:rsid w:val="0066669B"/>
    <w:rsid w:val="0066676F"/>
    <w:rsid w:val="00666776"/>
    <w:rsid w:val="006667B4"/>
    <w:rsid w:val="006667F9"/>
    <w:rsid w:val="0066684C"/>
    <w:rsid w:val="006668B0"/>
    <w:rsid w:val="006668D2"/>
    <w:rsid w:val="006668D8"/>
    <w:rsid w:val="00666949"/>
    <w:rsid w:val="006669D7"/>
    <w:rsid w:val="00666BD4"/>
    <w:rsid w:val="00666BF6"/>
    <w:rsid w:val="00666C3A"/>
    <w:rsid w:val="00666C54"/>
    <w:rsid w:val="00666CDC"/>
    <w:rsid w:val="00666D7D"/>
    <w:rsid w:val="00666F02"/>
    <w:rsid w:val="00666F0D"/>
    <w:rsid w:val="00666F6E"/>
    <w:rsid w:val="00666F7E"/>
    <w:rsid w:val="00666F96"/>
    <w:rsid w:val="00666FAF"/>
    <w:rsid w:val="00666FF2"/>
    <w:rsid w:val="00666FF6"/>
    <w:rsid w:val="00667080"/>
    <w:rsid w:val="00667098"/>
    <w:rsid w:val="006670A7"/>
    <w:rsid w:val="006670E5"/>
    <w:rsid w:val="00667124"/>
    <w:rsid w:val="00667128"/>
    <w:rsid w:val="00667133"/>
    <w:rsid w:val="00667156"/>
    <w:rsid w:val="00667189"/>
    <w:rsid w:val="00667220"/>
    <w:rsid w:val="00667241"/>
    <w:rsid w:val="006673D7"/>
    <w:rsid w:val="00667425"/>
    <w:rsid w:val="006674A2"/>
    <w:rsid w:val="006674A6"/>
    <w:rsid w:val="00667508"/>
    <w:rsid w:val="00667556"/>
    <w:rsid w:val="0066757C"/>
    <w:rsid w:val="006675A4"/>
    <w:rsid w:val="006675E1"/>
    <w:rsid w:val="0066766A"/>
    <w:rsid w:val="00667680"/>
    <w:rsid w:val="00667819"/>
    <w:rsid w:val="00667861"/>
    <w:rsid w:val="0066787F"/>
    <w:rsid w:val="00667A2F"/>
    <w:rsid w:val="00667A39"/>
    <w:rsid w:val="00667AB6"/>
    <w:rsid w:val="00667B0A"/>
    <w:rsid w:val="00667B38"/>
    <w:rsid w:val="00667B3F"/>
    <w:rsid w:val="00667B5A"/>
    <w:rsid w:val="00667C6E"/>
    <w:rsid w:val="00667C78"/>
    <w:rsid w:val="00667CCF"/>
    <w:rsid w:val="00667CE8"/>
    <w:rsid w:val="00667E04"/>
    <w:rsid w:val="00667E29"/>
    <w:rsid w:val="00667F47"/>
    <w:rsid w:val="00667FC6"/>
    <w:rsid w:val="00667FF0"/>
    <w:rsid w:val="0066879F"/>
    <w:rsid w:val="00670045"/>
    <w:rsid w:val="0067005A"/>
    <w:rsid w:val="00670155"/>
    <w:rsid w:val="0067018E"/>
    <w:rsid w:val="006701E5"/>
    <w:rsid w:val="006701F6"/>
    <w:rsid w:val="00670281"/>
    <w:rsid w:val="00670298"/>
    <w:rsid w:val="006702BB"/>
    <w:rsid w:val="006702E6"/>
    <w:rsid w:val="00670334"/>
    <w:rsid w:val="00670407"/>
    <w:rsid w:val="00670427"/>
    <w:rsid w:val="006705B7"/>
    <w:rsid w:val="006705CA"/>
    <w:rsid w:val="00670671"/>
    <w:rsid w:val="006706AB"/>
    <w:rsid w:val="006706FE"/>
    <w:rsid w:val="00670743"/>
    <w:rsid w:val="00670780"/>
    <w:rsid w:val="006707A0"/>
    <w:rsid w:val="006707AE"/>
    <w:rsid w:val="0067080D"/>
    <w:rsid w:val="006708CE"/>
    <w:rsid w:val="00670999"/>
    <w:rsid w:val="006709AB"/>
    <w:rsid w:val="006709EE"/>
    <w:rsid w:val="00670AA1"/>
    <w:rsid w:val="00670D16"/>
    <w:rsid w:val="00670D8B"/>
    <w:rsid w:val="00670DE6"/>
    <w:rsid w:val="00670F6C"/>
    <w:rsid w:val="00670FCD"/>
    <w:rsid w:val="006710B6"/>
    <w:rsid w:val="006711B2"/>
    <w:rsid w:val="00671216"/>
    <w:rsid w:val="00671295"/>
    <w:rsid w:val="006712CC"/>
    <w:rsid w:val="006712EC"/>
    <w:rsid w:val="00671300"/>
    <w:rsid w:val="00671314"/>
    <w:rsid w:val="0067140E"/>
    <w:rsid w:val="00671466"/>
    <w:rsid w:val="00671529"/>
    <w:rsid w:val="00671552"/>
    <w:rsid w:val="00671558"/>
    <w:rsid w:val="0067165F"/>
    <w:rsid w:val="006716AD"/>
    <w:rsid w:val="00671787"/>
    <w:rsid w:val="0067179F"/>
    <w:rsid w:val="006717D2"/>
    <w:rsid w:val="0067188C"/>
    <w:rsid w:val="006718CD"/>
    <w:rsid w:val="006718D1"/>
    <w:rsid w:val="006718E5"/>
    <w:rsid w:val="0067191E"/>
    <w:rsid w:val="00671A89"/>
    <w:rsid w:val="00671AF7"/>
    <w:rsid w:val="00671B06"/>
    <w:rsid w:val="00671B0F"/>
    <w:rsid w:val="00671C42"/>
    <w:rsid w:val="00671CEF"/>
    <w:rsid w:val="00671D8A"/>
    <w:rsid w:val="00671DC4"/>
    <w:rsid w:val="00671DC7"/>
    <w:rsid w:val="00671F9D"/>
    <w:rsid w:val="00671FAC"/>
    <w:rsid w:val="00672040"/>
    <w:rsid w:val="006720B2"/>
    <w:rsid w:val="006720BE"/>
    <w:rsid w:val="0067219E"/>
    <w:rsid w:val="00672294"/>
    <w:rsid w:val="006722BD"/>
    <w:rsid w:val="0067232A"/>
    <w:rsid w:val="0067239F"/>
    <w:rsid w:val="006723E1"/>
    <w:rsid w:val="00672411"/>
    <w:rsid w:val="00672488"/>
    <w:rsid w:val="006724AC"/>
    <w:rsid w:val="006724D6"/>
    <w:rsid w:val="00672524"/>
    <w:rsid w:val="00672543"/>
    <w:rsid w:val="00672637"/>
    <w:rsid w:val="0067269F"/>
    <w:rsid w:val="006726DE"/>
    <w:rsid w:val="006726FB"/>
    <w:rsid w:val="00672723"/>
    <w:rsid w:val="00672734"/>
    <w:rsid w:val="00672740"/>
    <w:rsid w:val="0067278E"/>
    <w:rsid w:val="006727EB"/>
    <w:rsid w:val="00672857"/>
    <w:rsid w:val="006728F2"/>
    <w:rsid w:val="00672995"/>
    <w:rsid w:val="00672A51"/>
    <w:rsid w:val="00672AA5"/>
    <w:rsid w:val="00672AE8"/>
    <w:rsid w:val="00672B66"/>
    <w:rsid w:val="00672BA0"/>
    <w:rsid w:val="00672BCD"/>
    <w:rsid w:val="00672BD0"/>
    <w:rsid w:val="00672C3E"/>
    <w:rsid w:val="00672CC7"/>
    <w:rsid w:val="00672D68"/>
    <w:rsid w:val="00672D6A"/>
    <w:rsid w:val="00672DBC"/>
    <w:rsid w:val="00672DDC"/>
    <w:rsid w:val="00672E9A"/>
    <w:rsid w:val="00672EF6"/>
    <w:rsid w:val="00673053"/>
    <w:rsid w:val="006730E1"/>
    <w:rsid w:val="00673185"/>
    <w:rsid w:val="00673215"/>
    <w:rsid w:val="00673239"/>
    <w:rsid w:val="0067325F"/>
    <w:rsid w:val="00673302"/>
    <w:rsid w:val="0067331F"/>
    <w:rsid w:val="0067335E"/>
    <w:rsid w:val="00673494"/>
    <w:rsid w:val="0067349C"/>
    <w:rsid w:val="006734E4"/>
    <w:rsid w:val="006735C8"/>
    <w:rsid w:val="006735C9"/>
    <w:rsid w:val="006735E5"/>
    <w:rsid w:val="006735F9"/>
    <w:rsid w:val="00673606"/>
    <w:rsid w:val="006736B8"/>
    <w:rsid w:val="006737E1"/>
    <w:rsid w:val="0067385B"/>
    <w:rsid w:val="0067386B"/>
    <w:rsid w:val="006738A2"/>
    <w:rsid w:val="00673980"/>
    <w:rsid w:val="00673A10"/>
    <w:rsid w:val="00673AF8"/>
    <w:rsid w:val="00673B33"/>
    <w:rsid w:val="00673B3E"/>
    <w:rsid w:val="00673B47"/>
    <w:rsid w:val="00673B6D"/>
    <w:rsid w:val="00673BC9"/>
    <w:rsid w:val="00673BF4"/>
    <w:rsid w:val="00673C6B"/>
    <w:rsid w:val="00673C73"/>
    <w:rsid w:val="00673C7D"/>
    <w:rsid w:val="00673D2A"/>
    <w:rsid w:val="00673D35"/>
    <w:rsid w:val="00673D43"/>
    <w:rsid w:val="00673D9B"/>
    <w:rsid w:val="00673DE1"/>
    <w:rsid w:val="00673E7F"/>
    <w:rsid w:val="00673EC0"/>
    <w:rsid w:val="00673F9F"/>
    <w:rsid w:val="00674067"/>
    <w:rsid w:val="0067408F"/>
    <w:rsid w:val="00674173"/>
    <w:rsid w:val="0067420B"/>
    <w:rsid w:val="006742C9"/>
    <w:rsid w:val="006742CB"/>
    <w:rsid w:val="00674382"/>
    <w:rsid w:val="006743F1"/>
    <w:rsid w:val="0067447B"/>
    <w:rsid w:val="00674498"/>
    <w:rsid w:val="006744BB"/>
    <w:rsid w:val="006744C7"/>
    <w:rsid w:val="006744E9"/>
    <w:rsid w:val="006744F4"/>
    <w:rsid w:val="0067450F"/>
    <w:rsid w:val="00674517"/>
    <w:rsid w:val="0067451A"/>
    <w:rsid w:val="00674523"/>
    <w:rsid w:val="00674643"/>
    <w:rsid w:val="006747B7"/>
    <w:rsid w:val="0067484D"/>
    <w:rsid w:val="00674891"/>
    <w:rsid w:val="006748A4"/>
    <w:rsid w:val="006748B7"/>
    <w:rsid w:val="006748CC"/>
    <w:rsid w:val="0067490D"/>
    <w:rsid w:val="0067493B"/>
    <w:rsid w:val="006749D1"/>
    <w:rsid w:val="00674A1F"/>
    <w:rsid w:val="00674A29"/>
    <w:rsid w:val="00674A86"/>
    <w:rsid w:val="00674AB9"/>
    <w:rsid w:val="00674AC2"/>
    <w:rsid w:val="00674B0A"/>
    <w:rsid w:val="00674B48"/>
    <w:rsid w:val="00674B9E"/>
    <w:rsid w:val="00674C11"/>
    <w:rsid w:val="00674C9A"/>
    <w:rsid w:val="00674CF5"/>
    <w:rsid w:val="00674DC2"/>
    <w:rsid w:val="00674DDE"/>
    <w:rsid w:val="00674EA5"/>
    <w:rsid w:val="00674ED8"/>
    <w:rsid w:val="00674ED9"/>
    <w:rsid w:val="00674F9B"/>
    <w:rsid w:val="00675014"/>
    <w:rsid w:val="00675025"/>
    <w:rsid w:val="0067502C"/>
    <w:rsid w:val="006750BB"/>
    <w:rsid w:val="006750CB"/>
    <w:rsid w:val="006750EF"/>
    <w:rsid w:val="00675181"/>
    <w:rsid w:val="00675251"/>
    <w:rsid w:val="00675263"/>
    <w:rsid w:val="006752D8"/>
    <w:rsid w:val="006752DD"/>
    <w:rsid w:val="0067532A"/>
    <w:rsid w:val="00675391"/>
    <w:rsid w:val="006753B6"/>
    <w:rsid w:val="0067547C"/>
    <w:rsid w:val="0067547D"/>
    <w:rsid w:val="006754BF"/>
    <w:rsid w:val="0067551A"/>
    <w:rsid w:val="0067553A"/>
    <w:rsid w:val="00675591"/>
    <w:rsid w:val="00675635"/>
    <w:rsid w:val="006756B9"/>
    <w:rsid w:val="006756FE"/>
    <w:rsid w:val="00675705"/>
    <w:rsid w:val="00675769"/>
    <w:rsid w:val="00675846"/>
    <w:rsid w:val="006758B3"/>
    <w:rsid w:val="00675B9C"/>
    <w:rsid w:val="00675BC4"/>
    <w:rsid w:val="00675C0E"/>
    <w:rsid w:val="00675C17"/>
    <w:rsid w:val="00675C69"/>
    <w:rsid w:val="00675D66"/>
    <w:rsid w:val="00675D8F"/>
    <w:rsid w:val="00675DFA"/>
    <w:rsid w:val="00675E1C"/>
    <w:rsid w:val="00675E41"/>
    <w:rsid w:val="00675E4F"/>
    <w:rsid w:val="00675E8A"/>
    <w:rsid w:val="00675EC9"/>
    <w:rsid w:val="00675FD7"/>
    <w:rsid w:val="00676067"/>
    <w:rsid w:val="006760E8"/>
    <w:rsid w:val="00676158"/>
    <w:rsid w:val="006761AF"/>
    <w:rsid w:val="006761EE"/>
    <w:rsid w:val="00676293"/>
    <w:rsid w:val="0067635C"/>
    <w:rsid w:val="006763D2"/>
    <w:rsid w:val="006763E9"/>
    <w:rsid w:val="0067642B"/>
    <w:rsid w:val="00676460"/>
    <w:rsid w:val="00676471"/>
    <w:rsid w:val="006764C4"/>
    <w:rsid w:val="00676589"/>
    <w:rsid w:val="00676592"/>
    <w:rsid w:val="006765AD"/>
    <w:rsid w:val="006765C4"/>
    <w:rsid w:val="006765CD"/>
    <w:rsid w:val="006765E1"/>
    <w:rsid w:val="00676600"/>
    <w:rsid w:val="00676611"/>
    <w:rsid w:val="00676650"/>
    <w:rsid w:val="00676697"/>
    <w:rsid w:val="006766FE"/>
    <w:rsid w:val="00676738"/>
    <w:rsid w:val="0067682D"/>
    <w:rsid w:val="0067689D"/>
    <w:rsid w:val="00676999"/>
    <w:rsid w:val="00676A8D"/>
    <w:rsid w:val="00676AB6"/>
    <w:rsid w:val="00676AB7"/>
    <w:rsid w:val="00676AC2"/>
    <w:rsid w:val="00676AD0"/>
    <w:rsid w:val="00676B23"/>
    <w:rsid w:val="00676B4F"/>
    <w:rsid w:val="00676B5B"/>
    <w:rsid w:val="00676B73"/>
    <w:rsid w:val="00676C42"/>
    <w:rsid w:val="00676C52"/>
    <w:rsid w:val="00676CDD"/>
    <w:rsid w:val="00676D2D"/>
    <w:rsid w:val="00676D82"/>
    <w:rsid w:val="00676E54"/>
    <w:rsid w:val="00676F1B"/>
    <w:rsid w:val="00676F51"/>
    <w:rsid w:val="00676F76"/>
    <w:rsid w:val="00676FE3"/>
    <w:rsid w:val="00676FF8"/>
    <w:rsid w:val="00677054"/>
    <w:rsid w:val="006770B6"/>
    <w:rsid w:val="0067713B"/>
    <w:rsid w:val="00677145"/>
    <w:rsid w:val="00677159"/>
    <w:rsid w:val="00677168"/>
    <w:rsid w:val="006771BF"/>
    <w:rsid w:val="006772FD"/>
    <w:rsid w:val="0067735A"/>
    <w:rsid w:val="006773B4"/>
    <w:rsid w:val="006773E6"/>
    <w:rsid w:val="00677409"/>
    <w:rsid w:val="0067740B"/>
    <w:rsid w:val="00677421"/>
    <w:rsid w:val="00677457"/>
    <w:rsid w:val="00677499"/>
    <w:rsid w:val="006774C8"/>
    <w:rsid w:val="0067753E"/>
    <w:rsid w:val="0067756D"/>
    <w:rsid w:val="00677570"/>
    <w:rsid w:val="0067757E"/>
    <w:rsid w:val="006775AB"/>
    <w:rsid w:val="00677616"/>
    <w:rsid w:val="006776C8"/>
    <w:rsid w:val="00677710"/>
    <w:rsid w:val="006777B6"/>
    <w:rsid w:val="00677840"/>
    <w:rsid w:val="0067788C"/>
    <w:rsid w:val="006778C5"/>
    <w:rsid w:val="0067794F"/>
    <w:rsid w:val="0067796E"/>
    <w:rsid w:val="0067799A"/>
    <w:rsid w:val="006779E4"/>
    <w:rsid w:val="006779E7"/>
    <w:rsid w:val="00677A0F"/>
    <w:rsid w:val="00677AB4"/>
    <w:rsid w:val="00677AD6"/>
    <w:rsid w:val="00677B0F"/>
    <w:rsid w:val="00677B28"/>
    <w:rsid w:val="00677B68"/>
    <w:rsid w:val="00677C09"/>
    <w:rsid w:val="00677D0A"/>
    <w:rsid w:val="00677DA9"/>
    <w:rsid w:val="00677DEA"/>
    <w:rsid w:val="00677E38"/>
    <w:rsid w:val="00677EEB"/>
    <w:rsid w:val="00677F13"/>
    <w:rsid w:val="00677F1F"/>
    <w:rsid w:val="00677F25"/>
    <w:rsid w:val="00677F64"/>
    <w:rsid w:val="00677F70"/>
    <w:rsid w:val="00677F77"/>
    <w:rsid w:val="00680064"/>
    <w:rsid w:val="00680065"/>
    <w:rsid w:val="00680080"/>
    <w:rsid w:val="006800B1"/>
    <w:rsid w:val="00680162"/>
    <w:rsid w:val="00680296"/>
    <w:rsid w:val="0068035B"/>
    <w:rsid w:val="006803A0"/>
    <w:rsid w:val="006803E9"/>
    <w:rsid w:val="00680456"/>
    <w:rsid w:val="00680483"/>
    <w:rsid w:val="006804A5"/>
    <w:rsid w:val="00680582"/>
    <w:rsid w:val="0068059A"/>
    <w:rsid w:val="006805E0"/>
    <w:rsid w:val="00680602"/>
    <w:rsid w:val="0068066F"/>
    <w:rsid w:val="006806C9"/>
    <w:rsid w:val="006808D2"/>
    <w:rsid w:val="00680920"/>
    <w:rsid w:val="00680926"/>
    <w:rsid w:val="0068094A"/>
    <w:rsid w:val="0068096D"/>
    <w:rsid w:val="00680975"/>
    <w:rsid w:val="00680998"/>
    <w:rsid w:val="00680A61"/>
    <w:rsid w:val="00680A70"/>
    <w:rsid w:val="00680AB7"/>
    <w:rsid w:val="00680AE4"/>
    <w:rsid w:val="00680B00"/>
    <w:rsid w:val="00680B53"/>
    <w:rsid w:val="00680BB7"/>
    <w:rsid w:val="00680C37"/>
    <w:rsid w:val="00680C55"/>
    <w:rsid w:val="00680D50"/>
    <w:rsid w:val="00680D9A"/>
    <w:rsid w:val="00680E8B"/>
    <w:rsid w:val="00680EB7"/>
    <w:rsid w:val="00680EF1"/>
    <w:rsid w:val="00680EF4"/>
    <w:rsid w:val="00680F06"/>
    <w:rsid w:val="00680F32"/>
    <w:rsid w:val="00680F86"/>
    <w:rsid w:val="00681186"/>
    <w:rsid w:val="006811A6"/>
    <w:rsid w:val="006811BD"/>
    <w:rsid w:val="00681262"/>
    <w:rsid w:val="0068128F"/>
    <w:rsid w:val="00681316"/>
    <w:rsid w:val="00681324"/>
    <w:rsid w:val="0068132E"/>
    <w:rsid w:val="00681380"/>
    <w:rsid w:val="006813BA"/>
    <w:rsid w:val="006813FD"/>
    <w:rsid w:val="00681461"/>
    <w:rsid w:val="00681517"/>
    <w:rsid w:val="006815AE"/>
    <w:rsid w:val="006815C9"/>
    <w:rsid w:val="0068160E"/>
    <w:rsid w:val="00681716"/>
    <w:rsid w:val="00681718"/>
    <w:rsid w:val="006818DB"/>
    <w:rsid w:val="00681909"/>
    <w:rsid w:val="0068192A"/>
    <w:rsid w:val="00681992"/>
    <w:rsid w:val="00681A68"/>
    <w:rsid w:val="00681A7D"/>
    <w:rsid w:val="00681A99"/>
    <w:rsid w:val="00681ACD"/>
    <w:rsid w:val="00681AE7"/>
    <w:rsid w:val="00681B0F"/>
    <w:rsid w:val="00681BBB"/>
    <w:rsid w:val="00681C45"/>
    <w:rsid w:val="00681CF3"/>
    <w:rsid w:val="00681D11"/>
    <w:rsid w:val="00681D7F"/>
    <w:rsid w:val="00681DA3"/>
    <w:rsid w:val="00681F02"/>
    <w:rsid w:val="00681F8F"/>
    <w:rsid w:val="00681FB5"/>
    <w:rsid w:val="00682052"/>
    <w:rsid w:val="00682078"/>
    <w:rsid w:val="006820F9"/>
    <w:rsid w:val="00682128"/>
    <w:rsid w:val="006821C2"/>
    <w:rsid w:val="006821F4"/>
    <w:rsid w:val="006821F5"/>
    <w:rsid w:val="00682223"/>
    <w:rsid w:val="00682266"/>
    <w:rsid w:val="006822A6"/>
    <w:rsid w:val="006822E6"/>
    <w:rsid w:val="0068233D"/>
    <w:rsid w:val="00682350"/>
    <w:rsid w:val="00682368"/>
    <w:rsid w:val="006823D6"/>
    <w:rsid w:val="006823FB"/>
    <w:rsid w:val="0068256B"/>
    <w:rsid w:val="0068259C"/>
    <w:rsid w:val="006825F1"/>
    <w:rsid w:val="0068264F"/>
    <w:rsid w:val="006826D1"/>
    <w:rsid w:val="006826F3"/>
    <w:rsid w:val="006827AA"/>
    <w:rsid w:val="00682831"/>
    <w:rsid w:val="0068285D"/>
    <w:rsid w:val="006828A8"/>
    <w:rsid w:val="00682936"/>
    <w:rsid w:val="00682942"/>
    <w:rsid w:val="0068294D"/>
    <w:rsid w:val="00682A5D"/>
    <w:rsid w:val="00682AEB"/>
    <w:rsid w:val="00682B01"/>
    <w:rsid w:val="00682B28"/>
    <w:rsid w:val="00682B40"/>
    <w:rsid w:val="00682B9E"/>
    <w:rsid w:val="00682BD7"/>
    <w:rsid w:val="00682C2A"/>
    <w:rsid w:val="00682C33"/>
    <w:rsid w:val="00682CAD"/>
    <w:rsid w:val="00682D0D"/>
    <w:rsid w:val="00682D33"/>
    <w:rsid w:val="00682D3D"/>
    <w:rsid w:val="00682E88"/>
    <w:rsid w:val="00682F1A"/>
    <w:rsid w:val="00683053"/>
    <w:rsid w:val="006830A7"/>
    <w:rsid w:val="006830CC"/>
    <w:rsid w:val="006830CF"/>
    <w:rsid w:val="006831FB"/>
    <w:rsid w:val="00683356"/>
    <w:rsid w:val="006833C8"/>
    <w:rsid w:val="00683435"/>
    <w:rsid w:val="006834A4"/>
    <w:rsid w:val="006834DA"/>
    <w:rsid w:val="00683518"/>
    <w:rsid w:val="00683550"/>
    <w:rsid w:val="0068355F"/>
    <w:rsid w:val="00683582"/>
    <w:rsid w:val="006835AC"/>
    <w:rsid w:val="006835CA"/>
    <w:rsid w:val="006836C5"/>
    <w:rsid w:val="006836D0"/>
    <w:rsid w:val="00683727"/>
    <w:rsid w:val="00683772"/>
    <w:rsid w:val="0068380F"/>
    <w:rsid w:val="00683876"/>
    <w:rsid w:val="00683902"/>
    <w:rsid w:val="00683907"/>
    <w:rsid w:val="00683972"/>
    <w:rsid w:val="00683A21"/>
    <w:rsid w:val="00683A47"/>
    <w:rsid w:val="00683ACF"/>
    <w:rsid w:val="00683ADD"/>
    <w:rsid w:val="00683B62"/>
    <w:rsid w:val="00683CE8"/>
    <w:rsid w:val="00683DFD"/>
    <w:rsid w:val="00683E7B"/>
    <w:rsid w:val="00683ED7"/>
    <w:rsid w:val="00683F6D"/>
    <w:rsid w:val="00683F9A"/>
    <w:rsid w:val="00683FB9"/>
    <w:rsid w:val="00683FC1"/>
    <w:rsid w:val="00684020"/>
    <w:rsid w:val="0068402A"/>
    <w:rsid w:val="00684062"/>
    <w:rsid w:val="00684083"/>
    <w:rsid w:val="006840C8"/>
    <w:rsid w:val="00684141"/>
    <w:rsid w:val="00684155"/>
    <w:rsid w:val="006841F3"/>
    <w:rsid w:val="006842DB"/>
    <w:rsid w:val="00684418"/>
    <w:rsid w:val="00684475"/>
    <w:rsid w:val="00684479"/>
    <w:rsid w:val="00684485"/>
    <w:rsid w:val="006844D5"/>
    <w:rsid w:val="00684500"/>
    <w:rsid w:val="00684518"/>
    <w:rsid w:val="00684528"/>
    <w:rsid w:val="00684587"/>
    <w:rsid w:val="006845B7"/>
    <w:rsid w:val="00684626"/>
    <w:rsid w:val="0068463D"/>
    <w:rsid w:val="00684694"/>
    <w:rsid w:val="00684730"/>
    <w:rsid w:val="0068473D"/>
    <w:rsid w:val="006847AB"/>
    <w:rsid w:val="006847EA"/>
    <w:rsid w:val="006848FA"/>
    <w:rsid w:val="00684A43"/>
    <w:rsid w:val="00684B44"/>
    <w:rsid w:val="00684B72"/>
    <w:rsid w:val="00684BB2"/>
    <w:rsid w:val="00684CE1"/>
    <w:rsid w:val="00684CEA"/>
    <w:rsid w:val="00684D30"/>
    <w:rsid w:val="00684D8C"/>
    <w:rsid w:val="00684D99"/>
    <w:rsid w:val="00684D9C"/>
    <w:rsid w:val="00684DBA"/>
    <w:rsid w:val="00684E52"/>
    <w:rsid w:val="00684EC1"/>
    <w:rsid w:val="00684F73"/>
    <w:rsid w:val="00684F92"/>
    <w:rsid w:val="00684FAC"/>
    <w:rsid w:val="00684FF0"/>
    <w:rsid w:val="00684FF3"/>
    <w:rsid w:val="00685083"/>
    <w:rsid w:val="00685182"/>
    <w:rsid w:val="00685210"/>
    <w:rsid w:val="00685306"/>
    <w:rsid w:val="0068537C"/>
    <w:rsid w:val="006853AD"/>
    <w:rsid w:val="006853BF"/>
    <w:rsid w:val="006853F9"/>
    <w:rsid w:val="0068541C"/>
    <w:rsid w:val="00685497"/>
    <w:rsid w:val="006854B9"/>
    <w:rsid w:val="0068550B"/>
    <w:rsid w:val="0068550D"/>
    <w:rsid w:val="0068551F"/>
    <w:rsid w:val="00685579"/>
    <w:rsid w:val="00685581"/>
    <w:rsid w:val="006855E4"/>
    <w:rsid w:val="0068560B"/>
    <w:rsid w:val="00685651"/>
    <w:rsid w:val="00685653"/>
    <w:rsid w:val="006856F3"/>
    <w:rsid w:val="00685743"/>
    <w:rsid w:val="0068578C"/>
    <w:rsid w:val="0068582B"/>
    <w:rsid w:val="00685907"/>
    <w:rsid w:val="00685965"/>
    <w:rsid w:val="00685966"/>
    <w:rsid w:val="006859C6"/>
    <w:rsid w:val="00685A31"/>
    <w:rsid w:val="00685A6B"/>
    <w:rsid w:val="00685AA6"/>
    <w:rsid w:val="00685AB1"/>
    <w:rsid w:val="00685AB9"/>
    <w:rsid w:val="00685AC7"/>
    <w:rsid w:val="00685C07"/>
    <w:rsid w:val="00685D02"/>
    <w:rsid w:val="00685D5F"/>
    <w:rsid w:val="00685E16"/>
    <w:rsid w:val="00685E64"/>
    <w:rsid w:val="00685E7D"/>
    <w:rsid w:val="00685F8F"/>
    <w:rsid w:val="00685FA7"/>
    <w:rsid w:val="00685FAE"/>
    <w:rsid w:val="00686006"/>
    <w:rsid w:val="00686056"/>
    <w:rsid w:val="006860C3"/>
    <w:rsid w:val="00686128"/>
    <w:rsid w:val="0068613B"/>
    <w:rsid w:val="006861D6"/>
    <w:rsid w:val="00686212"/>
    <w:rsid w:val="00686269"/>
    <w:rsid w:val="0068626B"/>
    <w:rsid w:val="00686285"/>
    <w:rsid w:val="006862B7"/>
    <w:rsid w:val="0068631A"/>
    <w:rsid w:val="00686371"/>
    <w:rsid w:val="00686414"/>
    <w:rsid w:val="00686420"/>
    <w:rsid w:val="00686447"/>
    <w:rsid w:val="00686468"/>
    <w:rsid w:val="006864B2"/>
    <w:rsid w:val="0068659C"/>
    <w:rsid w:val="006865A6"/>
    <w:rsid w:val="006865AB"/>
    <w:rsid w:val="006865F0"/>
    <w:rsid w:val="006865FF"/>
    <w:rsid w:val="0068665A"/>
    <w:rsid w:val="0068669E"/>
    <w:rsid w:val="00686743"/>
    <w:rsid w:val="006867E0"/>
    <w:rsid w:val="00686821"/>
    <w:rsid w:val="0068685D"/>
    <w:rsid w:val="006868A8"/>
    <w:rsid w:val="00686907"/>
    <w:rsid w:val="006869BB"/>
    <w:rsid w:val="00686AA8"/>
    <w:rsid w:val="00686AC4"/>
    <w:rsid w:val="00686B35"/>
    <w:rsid w:val="00686BFF"/>
    <w:rsid w:val="00686C6E"/>
    <w:rsid w:val="00686CB9"/>
    <w:rsid w:val="00686CF6"/>
    <w:rsid w:val="00686CFC"/>
    <w:rsid w:val="00686D08"/>
    <w:rsid w:val="00686DAE"/>
    <w:rsid w:val="00686E21"/>
    <w:rsid w:val="00686E5F"/>
    <w:rsid w:val="00686E86"/>
    <w:rsid w:val="00686E88"/>
    <w:rsid w:val="00686EB2"/>
    <w:rsid w:val="00686EB9"/>
    <w:rsid w:val="00686ECE"/>
    <w:rsid w:val="00686EDA"/>
    <w:rsid w:val="00686EFA"/>
    <w:rsid w:val="00686F0C"/>
    <w:rsid w:val="00686F26"/>
    <w:rsid w:val="00686F3A"/>
    <w:rsid w:val="00686F67"/>
    <w:rsid w:val="00686F83"/>
    <w:rsid w:val="0068702D"/>
    <w:rsid w:val="006870F9"/>
    <w:rsid w:val="00687123"/>
    <w:rsid w:val="00687170"/>
    <w:rsid w:val="0068721A"/>
    <w:rsid w:val="006872AB"/>
    <w:rsid w:val="00687325"/>
    <w:rsid w:val="00687334"/>
    <w:rsid w:val="006873CA"/>
    <w:rsid w:val="006873CE"/>
    <w:rsid w:val="006873D2"/>
    <w:rsid w:val="006873DD"/>
    <w:rsid w:val="0068747A"/>
    <w:rsid w:val="006874A2"/>
    <w:rsid w:val="0068750E"/>
    <w:rsid w:val="0068757D"/>
    <w:rsid w:val="0068757E"/>
    <w:rsid w:val="00687581"/>
    <w:rsid w:val="0068765D"/>
    <w:rsid w:val="00687670"/>
    <w:rsid w:val="0068776C"/>
    <w:rsid w:val="0068779D"/>
    <w:rsid w:val="00687890"/>
    <w:rsid w:val="00687891"/>
    <w:rsid w:val="00687892"/>
    <w:rsid w:val="006878C0"/>
    <w:rsid w:val="0068792C"/>
    <w:rsid w:val="00687AA1"/>
    <w:rsid w:val="00687B71"/>
    <w:rsid w:val="00687C60"/>
    <w:rsid w:val="00687C68"/>
    <w:rsid w:val="00687D2D"/>
    <w:rsid w:val="00687D46"/>
    <w:rsid w:val="00687E5C"/>
    <w:rsid w:val="00687E72"/>
    <w:rsid w:val="00687EBA"/>
    <w:rsid w:val="00687ECD"/>
    <w:rsid w:val="00687F85"/>
    <w:rsid w:val="00687FAE"/>
    <w:rsid w:val="00687FB1"/>
    <w:rsid w:val="00687FFC"/>
    <w:rsid w:val="00690038"/>
    <w:rsid w:val="00690067"/>
    <w:rsid w:val="00690075"/>
    <w:rsid w:val="00690097"/>
    <w:rsid w:val="006900E6"/>
    <w:rsid w:val="0069011F"/>
    <w:rsid w:val="00690189"/>
    <w:rsid w:val="006901C0"/>
    <w:rsid w:val="006901CC"/>
    <w:rsid w:val="00690221"/>
    <w:rsid w:val="006902CF"/>
    <w:rsid w:val="006902D6"/>
    <w:rsid w:val="00690320"/>
    <w:rsid w:val="0069036F"/>
    <w:rsid w:val="006903D3"/>
    <w:rsid w:val="006903DF"/>
    <w:rsid w:val="0069040A"/>
    <w:rsid w:val="00690478"/>
    <w:rsid w:val="00690507"/>
    <w:rsid w:val="00690680"/>
    <w:rsid w:val="006906C3"/>
    <w:rsid w:val="00690850"/>
    <w:rsid w:val="00690882"/>
    <w:rsid w:val="006908B6"/>
    <w:rsid w:val="006908C2"/>
    <w:rsid w:val="006908D2"/>
    <w:rsid w:val="006909AD"/>
    <w:rsid w:val="00690A6B"/>
    <w:rsid w:val="00690A76"/>
    <w:rsid w:val="00690AEB"/>
    <w:rsid w:val="00690BD7"/>
    <w:rsid w:val="00690CE6"/>
    <w:rsid w:val="00690DA7"/>
    <w:rsid w:val="00690DCD"/>
    <w:rsid w:val="00690E62"/>
    <w:rsid w:val="00690F8E"/>
    <w:rsid w:val="00691014"/>
    <w:rsid w:val="0069107C"/>
    <w:rsid w:val="00691084"/>
    <w:rsid w:val="00691180"/>
    <w:rsid w:val="0069129B"/>
    <w:rsid w:val="00691305"/>
    <w:rsid w:val="00691385"/>
    <w:rsid w:val="0069139A"/>
    <w:rsid w:val="00691411"/>
    <w:rsid w:val="00691430"/>
    <w:rsid w:val="00691494"/>
    <w:rsid w:val="006914FF"/>
    <w:rsid w:val="00691566"/>
    <w:rsid w:val="00691637"/>
    <w:rsid w:val="00691675"/>
    <w:rsid w:val="00691705"/>
    <w:rsid w:val="0069172D"/>
    <w:rsid w:val="0069178E"/>
    <w:rsid w:val="006918FA"/>
    <w:rsid w:val="00691978"/>
    <w:rsid w:val="006919D1"/>
    <w:rsid w:val="006919E9"/>
    <w:rsid w:val="00691A27"/>
    <w:rsid w:val="00691A55"/>
    <w:rsid w:val="00691AAB"/>
    <w:rsid w:val="00691ABB"/>
    <w:rsid w:val="00691AFD"/>
    <w:rsid w:val="00691B03"/>
    <w:rsid w:val="00691B46"/>
    <w:rsid w:val="00691B67"/>
    <w:rsid w:val="00691BB4"/>
    <w:rsid w:val="00691C2B"/>
    <w:rsid w:val="00691DA6"/>
    <w:rsid w:val="00691E6B"/>
    <w:rsid w:val="00691F1D"/>
    <w:rsid w:val="00691F66"/>
    <w:rsid w:val="00692010"/>
    <w:rsid w:val="00692021"/>
    <w:rsid w:val="0069206F"/>
    <w:rsid w:val="006920B8"/>
    <w:rsid w:val="00692148"/>
    <w:rsid w:val="00692168"/>
    <w:rsid w:val="0069217D"/>
    <w:rsid w:val="0069218F"/>
    <w:rsid w:val="006921F4"/>
    <w:rsid w:val="0069223B"/>
    <w:rsid w:val="00692327"/>
    <w:rsid w:val="00692364"/>
    <w:rsid w:val="0069239A"/>
    <w:rsid w:val="006923B2"/>
    <w:rsid w:val="00692540"/>
    <w:rsid w:val="00692619"/>
    <w:rsid w:val="0069262F"/>
    <w:rsid w:val="0069266F"/>
    <w:rsid w:val="0069276E"/>
    <w:rsid w:val="00692795"/>
    <w:rsid w:val="0069279B"/>
    <w:rsid w:val="006927E5"/>
    <w:rsid w:val="00692832"/>
    <w:rsid w:val="006929CC"/>
    <w:rsid w:val="00692A3C"/>
    <w:rsid w:val="00692A7F"/>
    <w:rsid w:val="00692A8A"/>
    <w:rsid w:val="00692A8E"/>
    <w:rsid w:val="00692AD8"/>
    <w:rsid w:val="00692AE3"/>
    <w:rsid w:val="00692B33"/>
    <w:rsid w:val="00692B52"/>
    <w:rsid w:val="00692B63"/>
    <w:rsid w:val="00692CB9"/>
    <w:rsid w:val="00692CE1"/>
    <w:rsid w:val="00692D50"/>
    <w:rsid w:val="00692D67"/>
    <w:rsid w:val="00692E2C"/>
    <w:rsid w:val="00692E46"/>
    <w:rsid w:val="00692F14"/>
    <w:rsid w:val="00692FA3"/>
    <w:rsid w:val="0069305B"/>
    <w:rsid w:val="00693061"/>
    <w:rsid w:val="00693069"/>
    <w:rsid w:val="0069329B"/>
    <w:rsid w:val="00693346"/>
    <w:rsid w:val="0069335D"/>
    <w:rsid w:val="006933E1"/>
    <w:rsid w:val="0069345F"/>
    <w:rsid w:val="00693492"/>
    <w:rsid w:val="006934AD"/>
    <w:rsid w:val="006934B0"/>
    <w:rsid w:val="006934CD"/>
    <w:rsid w:val="00693578"/>
    <w:rsid w:val="006935D6"/>
    <w:rsid w:val="00693625"/>
    <w:rsid w:val="00693670"/>
    <w:rsid w:val="00693704"/>
    <w:rsid w:val="00693751"/>
    <w:rsid w:val="0069375C"/>
    <w:rsid w:val="006937D3"/>
    <w:rsid w:val="0069381C"/>
    <w:rsid w:val="00693854"/>
    <w:rsid w:val="006938A6"/>
    <w:rsid w:val="00693A5D"/>
    <w:rsid w:val="00693A76"/>
    <w:rsid w:val="00693A8E"/>
    <w:rsid w:val="00693B1E"/>
    <w:rsid w:val="00693B3D"/>
    <w:rsid w:val="00693C4A"/>
    <w:rsid w:val="00693C67"/>
    <w:rsid w:val="00693CC7"/>
    <w:rsid w:val="00693CD1"/>
    <w:rsid w:val="00693CD5"/>
    <w:rsid w:val="00693D14"/>
    <w:rsid w:val="00693D21"/>
    <w:rsid w:val="00693DFE"/>
    <w:rsid w:val="00693E2D"/>
    <w:rsid w:val="00693E58"/>
    <w:rsid w:val="00693ECC"/>
    <w:rsid w:val="00693F19"/>
    <w:rsid w:val="00693F3F"/>
    <w:rsid w:val="00693F6B"/>
    <w:rsid w:val="00694005"/>
    <w:rsid w:val="0069401F"/>
    <w:rsid w:val="00694183"/>
    <w:rsid w:val="006941D9"/>
    <w:rsid w:val="00694215"/>
    <w:rsid w:val="0069423A"/>
    <w:rsid w:val="0069425D"/>
    <w:rsid w:val="0069428B"/>
    <w:rsid w:val="00694298"/>
    <w:rsid w:val="00694302"/>
    <w:rsid w:val="00694348"/>
    <w:rsid w:val="00694364"/>
    <w:rsid w:val="006943A1"/>
    <w:rsid w:val="006943AF"/>
    <w:rsid w:val="00694401"/>
    <w:rsid w:val="0069441A"/>
    <w:rsid w:val="00694477"/>
    <w:rsid w:val="00694573"/>
    <w:rsid w:val="00694593"/>
    <w:rsid w:val="006945B5"/>
    <w:rsid w:val="006946A5"/>
    <w:rsid w:val="006946B5"/>
    <w:rsid w:val="00694701"/>
    <w:rsid w:val="00694769"/>
    <w:rsid w:val="00694779"/>
    <w:rsid w:val="006947A0"/>
    <w:rsid w:val="006947DF"/>
    <w:rsid w:val="00694818"/>
    <w:rsid w:val="006948C3"/>
    <w:rsid w:val="0069492A"/>
    <w:rsid w:val="006949BD"/>
    <w:rsid w:val="006949C7"/>
    <w:rsid w:val="00694A24"/>
    <w:rsid w:val="00694A72"/>
    <w:rsid w:val="00694A73"/>
    <w:rsid w:val="00694AB0"/>
    <w:rsid w:val="00694B12"/>
    <w:rsid w:val="00694B21"/>
    <w:rsid w:val="00694B23"/>
    <w:rsid w:val="00694B30"/>
    <w:rsid w:val="00694B5A"/>
    <w:rsid w:val="00694BC1"/>
    <w:rsid w:val="00694C01"/>
    <w:rsid w:val="00694C3A"/>
    <w:rsid w:val="00694C44"/>
    <w:rsid w:val="00694C61"/>
    <w:rsid w:val="00694CA8"/>
    <w:rsid w:val="00694D42"/>
    <w:rsid w:val="00694DA0"/>
    <w:rsid w:val="00694DB2"/>
    <w:rsid w:val="00694E4B"/>
    <w:rsid w:val="00694F09"/>
    <w:rsid w:val="00695014"/>
    <w:rsid w:val="00695029"/>
    <w:rsid w:val="006951D3"/>
    <w:rsid w:val="00695233"/>
    <w:rsid w:val="00695275"/>
    <w:rsid w:val="0069528E"/>
    <w:rsid w:val="0069529D"/>
    <w:rsid w:val="006952DE"/>
    <w:rsid w:val="006953D1"/>
    <w:rsid w:val="0069540F"/>
    <w:rsid w:val="0069545D"/>
    <w:rsid w:val="00695482"/>
    <w:rsid w:val="00695535"/>
    <w:rsid w:val="0069558C"/>
    <w:rsid w:val="006955ED"/>
    <w:rsid w:val="0069565D"/>
    <w:rsid w:val="00695725"/>
    <w:rsid w:val="006957EB"/>
    <w:rsid w:val="006957F9"/>
    <w:rsid w:val="006957FF"/>
    <w:rsid w:val="00695807"/>
    <w:rsid w:val="0069585B"/>
    <w:rsid w:val="00695973"/>
    <w:rsid w:val="00695998"/>
    <w:rsid w:val="006959F6"/>
    <w:rsid w:val="00695A17"/>
    <w:rsid w:val="00695B09"/>
    <w:rsid w:val="00695B67"/>
    <w:rsid w:val="00695B6C"/>
    <w:rsid w:val="00695BF3"/>
    <w:rsid w:val="00695C41"/>
    <w:rsid w:val="00695C62"/>
    <w:rsid w:val="00695C6B"/>
    <w:rsid w:val="00695CC8"/>
    <w:rsid w:val="00695E2D"/>
    <w:rsid w:val="0069601C"/>
    <w:rsid w:val="00696024"/>
    <w:rsid w:val="0069603E"/>
    <w:rsid w:val="0069604C"/>
    <w:rsid w:val="0069611C"/>
    <w:rsid w:val="00696120"/>
    <w:rsid w:val="0069617F"/>
    <w:rsid w:val="00696200"/>
    <w:rsid w:val="0069626B"/>
    <w:rsid w:val="00696449"/>
    <w:rsid w:val="006964EE"/>
    <w:rsid w:val="006964F3"/>
    <w:rsid w:val="00696551"/>
    <w:rsid w:val="00696553"/>
    <w:rsid w:val="00696560"/>
    <w:rsid w:val="006965D6"/>
    <w:rsid w:val="0069663F"/>
    <w:rsid w:val="00696675"/>
    <w:rsid w:val="0069668C"/>
    <w:rsid w:val="006966A2"/>
    <w:rsid w:val="00696714"/>
    <w:rsid w:val="006967C3"/>
    <w:rsid w:val="006967F2"/>
    <w:rsid w:val="00696837"/>
    <w:rsid w:val="006968F8"/>
    <w:rsid w:val="0069694A"/>
    <w:rsid w:val="00696A01"/>
    <w:rsid w:val="00696A11"/>
    <w:rsid w:val="00696A6B"/>
    <w:rsid w:val="00696A8E"/>
    <w:rsid w:val="00696AE1"/>
    <w:rsid w:val="00696B67"/>
    <w:rsid w:val="00696BA1"/>
    <w:rsid w:val="00696BC1"/>
    <w:rsid w:val="00696BE6"/>
    <w:rsid w:val="00696C02"/>
    <w:rsid w:val="00696C24"/>
    <w:rsid w:val="00696E74"/>
    <w:rsid w:val="00696EFD"/>
    <w:rsid w:val="00696F38"/>
    <w:rsid w:val="00696F4D"/>
    <w:rsid w:val="00697067"/>
    <w:rsid w:val="006970AB"/>
    <w:rsid w:val="006970AF"/>
    <w:rsid w:val="006970C6"/>
    <w:rsid w:val="00697117"/>
    <w:rsid w:val="00697185"/>
    <w:rsid w:val="0069719B"/>
    <w:rsid w:val="006971F7"/>
    <w:rsid w:val="00697234"/>
    <w:rsid w:val="0069723C"/>
    <w:rsid w:val="006972D0"/>
    <w:rsid w:val="00697344"/>
    <w:rsid w:val="00697492"/>
    <w:rsid w:val="006974CD"/>
    <w:rsid w:val="00697516"/>
    <w:rsid w:val="00697550"/>
    <w:rsid w:val="00697597"/>
    <w:rsid w:val="0069759B"/>
    <w:rsid w:val="006975A4"/>
    <w:rsid w:val="006975CA"/>
    <w:rsid w:val="00697639"/>
    <w:rsid w:val="00697676"/>
    <w:rsid w:val="00697835"/>
    <w:rsid w:val="00697841"/>
    <w:rsid w:val="0069787B"/>
    <w:rsid w:val="006978D8"/>
    <w:rsid w:val="00697953"/>
    <w:rsid w:val="0069795F"/>
    <w:rsid w:val="00697963"/>
    <w:rsid w:val="006979B7"/>
    <w:rsid w:val="006979EC"/>
    <w:rsid w:val="00697A24"/>
    <w:rsid w:val="00697A53"/>
    <w:rsid w:val="00697ADF"/>
    <w:rsid w:val="00697B06"/>
    <w:rsid w:val="00697B75"/>
    <w:rsid w:val="00697B77"/>
    <w:rsid w:val="00697BDC"/>
    <w:rsid w:val="00697C0E"/>
    <w:rsid w:val="00697C29"/>
    <w:rsid w:val="00697C93"/>
    <w:rsid w:val="00697CA2"/>
    <w:rsid w:val="00697CAF"/>
    <w:rsid w:val="00697D36"/>
    <w:rsid w:val="00697D48"/>
    <w:rsid w:val="00697D50"/>
    <w:rsid w:val="00697DFC"/>
    <w:rsid w:val="00697E14"/>
    <w:rsid w:val="00697E2B"/>
    <w:rsid w:val="00697E44"/>
    <w:rsid w:val="00697E4E"/>
    <w:rsid w:val="00697E74"/>
    <w:rsid w:val="00697EAF"/>
    <w:rsid w:val="00697F62"/>
    <w:rsid w:val="00697FF4"/>
    <w:rsid w:val="006A00AC"/>
    <w:rsid w:val="006A00EA"/>
    <w:rsid w:val="006A0132"/>
    <w:rsid w:val="006A0157"/>
    <w:rsid w:val="006A01CF"/>
    <w:rsid w:val="006A02A0"/>
    <w:rsid w:val="006A0416"/>
    <w:rsid w:val="006A0508"/>
    <w:rsid w:val="006A0599"/>
    <w:rsid w:val="006A05AD"/>
    <w:rsid w:val="006A05EE"/>
    <w:rsid w:val="006A061D"/>
    <w:rsid w:val="006A0625"/>
    <w:rsid w:val="006A06ED"/>
    <w:rsid w:val="006A07B4"/>
    <w:rsid w:val="006A0867"/>
    <w:rsid w:val="006A0871"/>
    <w:rsid w:val="006A08B9"/>
    <w:rsid w:val="006A08DB"/>
    <w:rsid w:val="006A0999"/>
    <w:rsid w:val="006A0B97"/>
    <w:rsid w:val="006A0BC6"/>
    <w:rsid w:val="006A0C79"/>
    <w:rsid w:val="006A0DFF"/>
    <w:rsid w:val="006A0E5D"/>
    <w:rsid w:val="006A0E80"/>
    <w:rsid w:val="006A0E88"/>
    <w:rsid w:val="006A0EE3"/>
    <w:rsid w:val="006A0EF7"/>
    <w:rsid w:val="006A0F06"/>
    <w:rsid w:val="006A0F76"/>
    <w:rsid w:val="006A0F89"/>
    <w:rsid w:val="006A1095"/>
    <w:rsid w:val="006A10D7"/>
    <w:rsid w:val="006A10F5"/>
    <w:rsid w:val="006A1198"/>
    <w:rsid w:val="006A11A6"/>
    <w:rsid w:val="006A1286"/>
    <w:rsid w:val="006A12AD"/>
    <w:rsid w:val="006A1544"/>
    <w:rsid w:val="006A1597"/>
    <w:rsid w:val="006A15E3"/>
    <w:rsid w:val="006A1611"/>
    <w:rsid w:val="006A1640"/>
    <w:rsid w:val="006A1677"/>
    <w:rsid w:val="006A16C1"/>
    <w:rsid w:val="006A16EB"/>
    <w:rsid w:val="006A1782"/>
    <w:rsid w:val="006A1947"/>
    <w:rsid w:val="006A197A"/>
    <w:rsid w:val="006A199F"/>
    <w:rsid w:val="006A19E6"/>
    <w:rsid w:val="006A1A21"/>
    <w:rsid w:val="006A1A32"/>
    <w:rsid w:val="006A1A94"/>
    <w:rsid w:val="006A1AB7"/>
    <w:rsid w:val="006A1ADA"/>
    <w:rsid w:val="006A1AFA"/>
    <w:rsid w:val="006A1B89"/>
    <w:rsid w:val="006A1C7F"/>
    <w:rsid w:val="006A1CAF"/>
    <w:rsid w:val="006A1CF0"/>
    <w:rsid w:val="006A1D05"/>
    <w:rsid w:val="006A1D90"/>
    <w:rsid w:val="006A1DC4"/>
    <w:rsid w:val="006A1E49"/>
    <w:rsid w:val="006A1EF6"/>
    <w:rsid w:val="006A1F8F"/>
    <w:rsid w:val="006A1F9D"/>
    <w:rsid w:val="006A1FCE"/>
    <w:rsid w:val="006A1FDA"/>
    <w:rsid w:val="006A1FED"/>
    <w:rsid w:val="006A2055"/>
    <w:rsid w:val="006A20CB"/>
    <w:rsid w:val="006A2121"/>
    <w:rsid w:val="006A215F"/>
    <w:rsid w:val="006A21AD"/>
    <w:rsid w:val="006A224E"/>
    <w:rsid w:val="006A2286"/>
    <w:rsid w:val="006A22A8"/>
    <w:rsid w:val="006A22B3"/>
    <w:rsid w:val="006A23C8"/>
    <w:rsid w:val="006A2528"/>
    <w:rsid w:val="006A2597"/>
    <w:rsid w:val="006A25D5"/>
    <w:rsid w:val="006A25E3"/>
    <w:rsid w:val="006A26FC"/>
    <w:rsid w:val="006A277A"/>
    <w:rsid w:val="006A27A3"/>
    <w:rsid w:val="006A27E3"/>
    <w:rsid w:val="006A2809"/>
    <w:rsid w:val="006A2877"/>
    <w:rsid w:val="006A287B"/>
    <w:rsid w:val="006A289C"/>
    <w:rsid w:val="006A28C1"/>
    <w:rsid w:val="006A28E9"/>
    <w:rsid w:val="006A2942"/>
    <w:rsid w:val="006A295F"/>
    <w:rsid w:val="006A29FF"/>
    <w:rsid w:val="006A2A7A"/>
    <w:rsid w:val="006A2A9F"/>
    <w:rsid w:val="006A2AFF"/>
    <w:rsid w:val="006A2B59"/>
    <w:rsid w:val="006A2B5C"/>
    <w:rsid w:val="006A2BE7"/>
    <w:rsid w:val="006A2BEA"/>
    <w:rsid w:val="006A2C11"/>
    <w:rsid w:val="006A2C86"/>
    <w:rsid w:val="006A2C87"/>
    <w:rsid w:val="006A2D54"/>
    <w:rsid w:val="006A2D81"/>
    <w:rsid w:val="006A2D97"/>
    <w:rsid w:val="006A2DD0"/>
    <w:rsid w:val="006A2EC7"/>
    <w:rsid w:val="006A2F1B"/>
    <w:rsid w:val="006A2F8F"/>
    <w:rsid w:val="006A2F9A"/>
    <w:rsid w:val="006A3010"/>
    <w:rsid w:val="006A3063"/>
    <w:rsid w:val="006A308B"/>
    <w:rsid w:val="006A30D1"/>
    <w:rsid w:val="006A30E1"/>
    <w:rsid w:val="006A3166"/>
    <w:rsid w:val="006A31CA"/>
    <w:rsid w:val="006A31DE"/>
    <w:rsid w:val="006A31E3"/>
    <w:rsid w:val="006A31EB"/>
    <w:rsid w:val="006A326C"/>
    <w:rsid w:val="006A3278"/>
    <w:rsid w:val="006A3339"/>
    <w:rsid w:val="006A339D"/>
    <w:rsid w:val="006A340D"/>
    <w:rsid w:val="006A342F"/>
    <w:rsid w:val="006A346E"/>
    <w:rsid w:val="006A34C4"/>
    <w:rsid w:val="006A34E4"/>
    <w:rsid w:val="006A3515"/>
    <w:rsid w:val="006A356E"/>
    <w:rsid w:val="006A359A"/>
    <w:rsid w:val="006A35E2"/>
    <w:rsid w:val="006A3691"/>
    <w:rsid w:val="006A36DF"/>
    <w:rsid w:val="006A3707"/>
    <w:rsid w:val="006A3727"/>
    <w:rsid w:val="006A3768"/>
    <w:rsid w:val="006A382E"/>
    <w:rsid w:val="006A3869"/>
    <w:rsid w:val="006A3884"/>
    <w:rsid w:val="006A3892"/>
    <w:rsid w:val="006A3897"/>
    <w:rsid w:val="006A3913"/>
    <w:rsid w:val="006A3921"/>
    <w:rsid w:val="006A39BF"/>
    <w:rsid w:val="006A39E2"/>
    <w:rsid w:val="006A3A73"/>
    <w:rsid w:val="006A3A98"/>
    <w:rsid w:val="006A3AA6"/>
    <w:rsid w:val="006A3AB5"/>
    <w:rsid w:val="006A3AC1"/>
    <w:rsid w:val="006A3ADF"/>
    <w:rsid w:val="006A3AE9"/>
    <w:rsid w:val="006A3CD0"/>
    <w:rsid w:val="006A3CD2"/>
    <w:rsid w:val="006A3D0A"/>
    <w:rsid w:val="006A3D22"/>
    <w:rsid w:val="006A3D3B"/>
    <w:rsid w:val="006A3D6E"/>
    <w:rsid w:val="006A3E0B"/>
    <w:rsid w:val="006A3E56"/>
    <w:rsid w:val="006A3E9B"/>
    <w:rsid w:val="006A3FBE"/>
    <w:rsid w:val="006A403B"/>
    <w:rsid w:val="006A41FD"/>
    <w:rsid w:val="006A4206"/>
    <w:rsid w:val="006A4210"/>
    <w:rsid w:val="006A4234"/>
    <w:rsid w:val="006A428F"/>
    <w:rsid w:val="006A42F8"/>
    <w:rsid w:val="006A4399"/>
    <w:rsid w:val="006A43E6"/>
    <w:rsid w:val="006A4419"/>
    <w:rsid w:val="006A44B3"/>
    <w:rsid w:val="006A44CD"/>
    <w:rsid w:val="006A45C4"/>
    <w:rsid w:val="006A45DC"/>
    <w:rsid w:val="006A4695"/>
    <w:rsid w:val="006A476B"/>
    <w:rsid w:val="006A4775"/>
    <w:rsid w:val="006A477F"/>
    <w:rsid w:val="006A480A"/>
    <w:rsid w:val="006A483E"/>
    <w:rsid w:val="006A483F"/>
    <w:rsid w:val="006A4858"/>
    <w:rsid w:val="006A4869"/>
    <w:rsid w:val="006A48A0"/>
    <w:rsid w:val="006A48D2"/>
    <w:rsid w:val="006A48D7"/>
    <w:rsid w:val="006A4908"/>
    <w:rsid w:val="006A4992"/>
    <w:rsid w:val="006A49A0"/>
    <w:rsid w:val="006A4A36"/>
    <w:rsid w:val="006A4A53"/>
    <w:rsid w:val="006A4A7A"/>
    <w:rsid w:val="006A4B67"/>
    <w:rsid w:val="006A4B7A"/>
    <w:rsid w:val="006A4C2F"/>
    <w:rsid w:val="006A4C63"/>
    <w:rsid w:val="006A4CFE"/>
    <w:rsid w:val="006A4D99"/>
    <w:rsid w:val="006A4DD2"/>
    <w:rsid w:val="006A4E50"/>
    <w:rsid w:val="006A4EA6"/>
    <w:rsid w:val="006A4EB3"/>
    <w:rsid w:val="006A4EF5"/>
    <w:rsid w:val="006A4F41"/>
    <w:rsid w:val="006A4FC1"/>
    <w:rsid w:val="006A4FD5"/>
    <w:rsid w:val="006A4FFD"/>
    <w:rsid w:val="006A5083"/>
    <w:rsid w:val="006A5096"/>
    <w:rsid w:val="006A50AA"/>
    <w:rsid w:val="006A50B6"/>
    <w:rsid w:val="006A50C5"/>
    <w:rsid w:val="006A5228"/>
    <w:rsid w:val="006A52FD"/>
    <w:rsid w:val="006A5311"/>
    <w:rsid w:val="006A5314"/>
    <w:rsid w:val="006A5327"/>
    <w:rsid w:val="006A539F"/>
    <w:rsid w:val="006A53F2"/>
    <w:rsid w:val="006A541D"/>
    <w:rsid w:val="006A5485"/>
    <w:rsid w:val="006A54A2"/>
    <w:rsid w:val="006A54B7"/>
    <w:rsid w:val="006A54E6"/>
    <w:rsid w:val="006A553E"/>
    <w:rsid w:val="006A5548"/>
    <w:rsid w:val="006A55B8"/>
    <w:rsid w:val="006A55F0"/>
    <w:rsid w:val="006A5681"/>
    <w:rsid w:val="006A5697"/>
    <w:rsid w:val="006A56DD"/>
    <w:rsid w:val="006A5719"/>
    <w:rsid w:val="006A573C"/>
    <w:rsid w:val="006A57EB"/>
    <w:rsid w:val="006A581D"/>
    <w:rsid w:val="006A583B"/>
    <w:rsid w:val="006A58D1"/>
    <w:rsid w:val="006A58F5"/>
    <w:rsid w:val="006A58F8"/>
    <w:rsid w:val="006A597F"/>
    <w:rsid w:val="006A59AB"/>
    <w:rsid w:val="006A5A34"/>
    <w:rsid w:val="006A5B7E"/>
    <w:rsid w:val="006A5BD4"/>
    <w:rsid w:val="006A5C34"/>
    <w:rsid w:val="006A5CE9"/>
    <w:rsid w:val="006A5D32"/>
    <w:rsid w:val="006A5E1C"/>
    <w:rsid w:val="006A5E1E"/>
    <w:rsid w:val="006A5E44"/>
    <w:rsid w:val="006A5E9C"/>
    <w:rsid w:val="006A5F1F"/>
    <w:rsid w:val="006A5F4F"/>
    <w:rsid w:val="006A5F52"/>
    <w:rsid w:val="006A5F97"/>
    <w:rsid w:val="006A5FB8"/>
    <w:rsid w:val="006A6026"/>
    <w:rsid w:val="006A6065"/>
    <w:rsid w:val="006A60A8"/>
    <w:rsid w:val="006A60CB"/>
    <w:rsid w:val="006A6104"/>
    <w:rsid w:val="006A6199"/>
    <w:rsid w:val="006A619B"/>
    <w:rsid w:val="006A625B"/>
    <w:rsid w:val="006A6261"/>
    <w:rsid w:val="006A6278"/>
    <w:rsid w:val="006A6287"/>
    <w:rsid w:val="006A6366"/>
    <w:rsid w:val="006A6488"/>
    <w:rsid w:val="006A64AB"/>
    <w:rsid w:val="006A64D5"/>
    <w:rsid w:val="006A6507"/>
    <w:rsid w:val="006A6508"/>
    <w:rsid w:val="006A65BA"/>
    <w:rsid w:val="006A6617"/>
    <w:rsid w:val="006A6694"/>
    <w:rsid w:val="006A66EF"/>
    <w:rsid w:val="006A6762"/>
    <w:rsid w:val="006A67A9"/>
    <w:rsid w:val="006A67F3"/>
    <w:rsid w:val="006A6805"/>
    <w:rsid w:val="006A6A0D"/>
    <w:rsid w:val="006A6A4E"/>
    <w:rsid w:val="006A6A76"/>
    <w:rsid w:val="006A6ABA"/>
    <w:rsid w:val="006A6B7A"/>
    <w:rsid w:val="006A6BD4"/>
    <w:rsid w:val="006A6CC8"/>
    <w:rsid w:val="006A6CF6"/>
    <w:rsid w:val="006A6D12"/>
    <w:rsid w:val="006A6D14"/>
    <w:rsid w:val="006A6D82"/>
    <w:rsid w:val="006A6DF5"/>
    <w:rsid w:val="006A6E0B"/>
    <w:rsid w:val="006A6E9C"/>
    <w:rsid w:val="006A6EFC"/>
    <w:rsid w:val="006A6F0A"/>
    <w:rsid w:val="006A6FD7"/>
    <w:rsid w:val="006A7003"/>
    <w:rsid w:val="006A7053"/>
    <w:rsid w:val="006A70DB"/>
    <w:rsid w:val="006A70FD"/>
    <w:rsid w:val="006A7189"/>
    <w:rsid w:val="006A7223"/>
    <w:rsid w:val="006A733F"/>
    <w:rsid w:val="006A734E"/>
    <w:rsid w:val="006A7477"/>
    <w:rsid w:val="006A751B"/>
    <w:rsid w:val="006A7558"/>
    <w:rsid w:val="006A7582"/>
    <w:rsid w:val="006A761B"/>
    <w:rsid w:val="006A763A"/>
    <w:rsid w:val="006A76C4"/>
    <w:rsid w:val="006A76EC"/>
    <w:rsid w:val="006A777D"/>
    <w:rsid w:val="006A77C6"/>
    <w:rsid w:val="006A7850"/>
    <w:rsid w:val="006A7869"/>
    <w:rsid w:val="006A7884"/>
    <w:rsid w:val="006A78AE"/>
    <w:rsid w:val="006A78B0"/>
    <w:rsid w:val="006A78D5"/>
    <w:rsid w:val="006A7ABC"/>
    <w:rsid w:val="006A7AF7"/>
    <w:rsid w:val="006A7B20"/>
    <w:rsid w:val="006A7B52"/>
    <w:rsid w:val="006A7BB3"/>
    <w:rsid w:val="006A7BC1"/>
    <w:rsid w:val="006A7BDC"/>
    <w:rsid w:val="006A7C0E"/>
    <w:rsid w:val="006A7CD7"/>
    <w:rsid w:val="006A7D6B"/>
    <w:rsid w:val="006A7DC5"/>
    <w:rsid w:val="006A7E6C"/>
    <w:rsid w:val="006A7E7E"/>
    <w:rsid w:val="006A7ECE"/>
    <w:rsid w:val="006A7EE5"/>
    <w:rsid w:val="006A7EF4"/>
    <w:rsid w:val="006A7EFE"/>
    <w:rsid w:val="006A7F1E"/>
    <w:rsid w:val="006A7F22"/>
    <w:rsid w:val="006A7F24"/>
    <w:rsid w:val="006A7F31"/>
    <w:rsid w:val="006A7F6B"/>
    <w:rsid w:val="006B0060"/>
    <w:rsid w:val="006B0078"/>
    <w:rsid w:val="006B008E"/>
    <w:rsid w:val="006B00CC"/>
    <w:rsid w:val="006B00EA"/>
    <w:rsid w:val="006B00F0"/>
    <w:rsid w:val="006B0125"/>
    <w:rsid w:val="006B017A"/>
    <w:rsid w:val="006B0195"/>
    <w:rsid w:val="006B01B0"/>
    <w:rsid w:val="006B021E"/>
    <w:rsid w:val="006B021F"/>
    <w:rsid w:val="006B024D"/>
    <w:rsid w:val="006B0278"/>
    <w:rsid w:val="006B02BF"/>
    <w:rsid w:val="006B02F1"/>
    <w:rsid w:val="006B0311"/>
    <w:rsid w:val="006B0341"/>
    <w:rsid w:val="006B038F"/>
    <w:rsid w:val="006B03BD"/>
    <w:rsid w:val="006B03DF"/>
    <w:rsid w:val="006B03E9"/>
    <w:rsid w:val="006B0422"/>
    <w:rsid w:val="006B043B"/>
    <w:rsid w:val="006B04BB"/>
    <w:rsid w:val="006B0508"/>
    <w:rsid w:val="006B067D"/>
    <w:rsid w:val="006B0843"/>
    <w:rsid w:val="006B0855"/>
    <w:rsid w:val="006B08C4"/>
    <w:rsid w:val="006B0908"/>
    <w:rsid w:val="006B096C"/>
    <w:rsid w:val="006B0982"/>
    <w:rsid w:val="006B09D7"/>
    <w:rsid w:val="006B0B64"/>
    <w:rsid w:val="006B0BAA"/>
    <w:rsid w:val="006B0C0F"/>
    <w:rsid w:val="006B0C29"/>
    <w:rsid w:val="006B0C2E"/>
    <w:rsid w:val="006B0C5D"/>
    <w:rsid w:val="006B0C94"/>
    <w:rsid w:val="006B0D39"/>
    <w:rsid w:val="006B0DEF"/>
    <w:rsid w:val="006B0EB6"/>
    <w:rsid w:val="006B0EEC"/>
    <w:rsid w:val="006B0F84"/>
    <w:rsid w:val="006B10D3"/>
    <w:rsid w:val="006B10FD"/>
    <w:rsid w:val="006B1181"/>
    <w:rsid w:val="006B1269"/>
    <w:rsid w:val="006B128C"/>
    <w:rsid w:val="006B128D"/>
    <w:rsid w:val="006B12EF"/>
    <w:rsid w:val="006B13F3"/>
    <w:rsid w:val="006B142C"/>
    <w:rsid w:val="006B142D"/>
    <w:rsid w:val="006B145E"/>
    <w:rsid w:val="006B14CD"/>
    <w:rsid w:val="006B1561"/>
    <w:rsid w:val="006B1591"/>
    <w:rsid w:val="006B15DD"/>
    <w:rsid w:val="006B15F2"/>
    <w:rsid w:val="006B1607"/>
    <w:rsid w:val="006B172B"/>
    <w:rsid w:val="006B175B"/>
    <w:rsid w:val="006B17D3"/>
    <w:rsid w:val="006B1935"/>
    <w:rsid w:val="006B1978"/>
    <w:rsid w:val="006B1983"/>
    <w:rsid w:val="006B198F"/>
    <w:rsid w:val="006B19A3"/>
    <w:rsid w:val="006B1A9F"/>
    <w:rsid w:val="006B1AA4"/>
    <w:rsid w:val="006B1ACD"/>
    <w:rsid w:val="006B1B03"/>
    <w:rsid w:val="006B1B67"/>
    <w:rsid w:val="006B1BC2"/>
    <w:rsid w:val="006B1BE2"/>
    <w:rsid w:val="006B1C00"/>
    <w:rsid w:val="006B1C31"/>
    <w:rsid w:val="006B1D34"/>
    <w:rsid w:val="006B1D6C"/>
    <w:rsid w:val="006B1DA7"/>
    <w:rsid w:val="006B1DB1"/>
    <w:rsid w:val="006B1DBD"/>
    <w:rsid w:val="006B202B"/>
    <w:rsid w:val="006B2051"/>
    <w:rsid w:val="006B20C6"/>
    <w:rsid w:val="006B214F"/>
    <w:rsid w:val="006B21F1"/>
    <w:rsid w:val="006B21F6"/>
    <w:rsid w:val="006B2230"/>
    <w:rsid w:val="006B228E"/>
    <w:rsid w:val="006B232A"/>
    <w:rsid w:val="006B237F"/>
    <w:rsid w:val="006B23F8"/>
    <w:rsid w:val="006B2449"/>
    <w:rsid w:val="006B246F"/>
    <w:rsid w:val="006B24CE"/>
    <w:rsid w:val="006B2526"/>
    <w:rsid w:val="006B2533"/>
    <w:rsid w:val="006B254F"/>
    <w:rsid w:val="006B25C2"/>
    <w:rsid w:val="006B2710"/>
    <w:rsid w:val="006B2722"/>
    <w:rsid w:val="006B27BA"/>
    <w:rsid w:val="006B280D"/>
    <w:rsid w:val="006B28C0"/>
    <w:rsid w:val="006B2AFF"/>
    <w:rsid w:val="006B2B6A"/>
    <w:rsid w:val="006B2BD0"/>
    <w:rsid w:val="006B2BED"/>
    <w:rsid w:val="006B2C7F"/>
    <w:rsid w:val="006B2D3B"/>
    <w:rsid w:val="006B2D70"/>
    <w:rsid w:val="006B2DEA"/>
    <w:rsid w:val="006B2E24"/>
    <w:rsid w:val="006B2E3E"/>
    <w:rsid w:val="006B2EDB"/>
    <w:rsid w:val="006B2F8E"/>
    <w:rsid w:val="006B2F97"/>
    <w:rsid w:val="006B2FBA"/>
    <w:rsid w:val="006B2FF7"/>
    <w:rsid w:val="006B3012"/>
    <w:rsid w:val="006B30EA"/>
    <w:rsid w:val="006B3114"/>
    <w:rsid w:val="006B3132"/>
    <w:rsid w:val="006B3140"/>
    <w:rsid w:val="006B317C"/>
    <w:rsid w:val="006B317E"/>
    <w:rsid w:val="006B31EE"/>
    <w:rsid w:val="006B31F4"/>
    <w:rsid w:val="006B32D9"/>
    <w:rsid w:val="006B3338"/>
    <w:rsid w:val="006B336F"/>
    <w:rsid w:val="006B33CF"/>
    <w:rsid w:val="006B34C7"/>
    <w:rsid w:val="006B34D8"/>
    <w:rsid w:val="006B3585"/>
    <w:rsid w:val="006B35A2"/>
    <w:rsid w:val="006B366E"/>
    <w:rsid w:val="006B36C2"/>
    <w:rsid w:val="006B379B"/>
    <w:rsid w:val="006B37CF"/>
    <w:rsid w:val="006B383F"/>
    <w:rsid w:val="006B3862"/>
    <w:rsid w:val="006B3869"/>
    <w:rsid w:val="006B386B"/>
    <w:rsid w:val="006B38E0"/>
    <w:rsid w:val="006B391E"/>
    <w:rsid w:val="006B39A6"/>
    <w:rsid w:val="006B3A0C"/>
    <w:rsid w:val="006B3A26"/>
    <w:rsid w:val="006B3AC5"/>
    <w:rsid w:val="006B3B2C"/>
    <w:rsid w:val="006B3BA9"/>
    <w:rsid w:val="006B3CE8"/>
    <w:rsid w:val="006B3DAE"/>
    <w:rsid w:val="006B3DB8"/>
    <w:rsid w:val="006B3DC6"/>
    <w:rsid w:val="006B3DDD"/>
    <w:rsid w:val="006B3DF1"/>
    <w:rsid w:val="006B3E80"/>
    <w:rsid w:val="006B3E86"/>
    <w:rsid w:val="006B3EE9"/>
    <w:rsid w:val="006B4102"/>
    <w:rsid w:val="006B4156"/>
    <w:rsid w:val="006B41B7"/>
    <w:rsid w:val="006B41CF"/>
    <w:rsid w:val="006B41DF"/>
    <w:rsid w:val="006B4200"/>
    <w:rsid w:val="006B4247"/>
    <w:rsid w:val="006B4264"/>
    <w:rsid w:val="006B4273"/>
    <w:rsid w:val="006B42AC"/>
    <w:rsid w:val="006B42EC"/>
    <w:rsid w:val="006B43BE"/>
    <w:rsid w:val="006B4407"/>
    <w:rsid w:val="006B4462"/>
    <w:rsid w:val="006B4488"/>
    <w:rsid w:val="006B45CD"/>
    <w:rsid w:val="006B461A"/>
    <w:rsid w:val="006B4679"/>
    <w:rsid w:val="006B46C0"/>
    <w:rsid w:val="006B47A4"/>
    <w:rsid w:val="006B488E"/>
    <w:rsid w:val="006B48DB"/>
    <w:rsid w:val="006B4960"/>
    <w:rsid w:val="006B496B"/>
    <w:rsid w:val="006B49AB"/>
    <w:rsid w:val="006B49F4"/>
    <w:rsid w:val="006B4B4B"/>
    <w:rsid w:val="006B4B94"/>
    <w:rsid w:val="006B4B9B"/>
    <w:rsid w:val="006B4BC2"/>
    <w:rsid w:val="006B4C42"/>
    <w:rsid w:val="006B4C6A"/>
    <w:rsid w:val="006B4C7D"/>
    <w:rsid w:val="006B4CA7"/>
    <w:rsid w:val="006B4CA9"/>
    <w:rsid w:val="006B4E17"/>
    <w:rsid w:val="006B4F3A"/>
    <w:rsid w:val="006B4F6E"/>
    <w:rsid w:val="006B4F87"/>
    <w:rsid w:val="006B4FB7"/>
    <w:rsid w:val="006B5062"/>
    <w:rsid w:val="006B5099"/>
    <w:rsid w:val="006B50D4"/>
    <w:rsid w:val="006B5106"/>
    <w:rsid w:val="006B5129"/>
    <w:rsid w:val="006B5130"/>
    <w:rsid w:val="006B51A1"/>
    <w:rsid w:val="006B51BF"/>
    <w:rsid w:val="006B520D"/>
    <w:rsid w:val="006B52A4"/>
    <w:rsid w:val="006B5379"/>
    <w:rsid w:val="006B5393"/>
    <w:rsid w:val="006B542F"/>
    <w:rsid w:val="006B5477"/>
    <w:rsid w:val="006B547B"/>
    <w:rsid w:val="006B5493"/>
    <w:rsid w:val="006B5495"/>
    <w:rsid w:val="006B5503"/>
    <w:rsid w:val="006B5558"/>
    <w:rsid w:val="006B55CA"/>
    <w:rsid w:val="006B5682"/>
    <w:rsid w:val="006B5700"/>
    <w:rsid w:val="006B5703"/>
    <w:rsid w:val="006B57F9"/>
    <w:rsid w:val="006B585E"/>
    <w:rsid w:val="006B5904"/>
    <w:rsid w:val="006B5A0F"/>
    <w:rsid w:val="006B5A15"/>
    <w:rsid w:val="006B5A5B"/>
    <w:rsid w:val="006B5B25"/>
    <w:rsid w:val="006B5BD6"/>
    <w:rsid w:val="006B5C4B"/>
    <w:rsid w:val="006B5CA3"/>
    <w:rsid w:val="006B5CAD"/>
    <w:rsid w:val="006B5CB4"/>
    <w:rsid w:val="006B5D14"/>
    <w:rsid w:val="006B5DAC"/>
    <w:rsid w:val="006B5DC0"/>
    <w:rsid w:val="006B5DEC"/>
    <w:rsid w:val="006B5E18"/>
    <w:rsid w:val="006B5E69"/>
    <w:rsid w:val="006B5EC8"/>
    <w:rsid w:val="006B5ED2"/>
    <w:rsid w:val="006B5F8E"/>
    <w:rsid w:val="006B5FE5"/>
    <w:rsid w:val="006B60A3"/>
    <w:rsid w:val="006B60AD"/>
    <w:rsid w:val="006B60C7"/>
    <w:rsid w:val="006B613E"/>
    <w:rsid w:val="006B6174"/>
    <w:rsid w:val="006B6218"/>
    <w:rsid w:val="006B624D"/>
    <w:rsid w:val="006B63B3"/>
    <w:rsid w:val="006B63D9"/>
    <w:rsid w:val="006B6417"/>
    <w:rsid w:val="006B6422"/>
    <w:rsid w:val="006B64E4"/>
    <w:rsid w:val="006B656C"/>
    <w:rsid w:val="006B65D0"/>
    <w:rsid w:val="006B65F3"/>
    <w:rsid w:val="006B669C"/>
    <w:rsid w:val="006B6719"/>
    <w:rsid w:val="006B6778"/>
    <w:rsid w:val="006B67AB"/>
    <w:rsid w:val="006B67BF"/>
    <w:rsid w:val="006B67ED"/>
    <w:rsid w:val="006B67F5"/>
    <w:rsid w:val="006B6817"/>
    <w:rsid w:val="006B681F"/>
    <w:rsid w:val="006B6830"/>
    <w:rsid w:val="006B693F"/>
    <w:rsid w:val="006B699C"/>
    <w:rsid w:val="006B69A4"/>
    <w:rsid w:val="006B69BD"/>
    <w:rsid w:val="006B6A37"/>
    <w:rsid w:val="006B6A3E"/>
    <w:rsid w:val="006B6A42"/>
    <w:rsid w:val="006B6BE6"/>
    <w:rsid w:val="006B6C60"/>
    <w:rsid w:val="006B6CDB"/>
    <w:rsid w:val="006B6CDD"/>
    <w:rsid w:val="006B6E25"/>
    <w:rsid w:val="006B6E8A"/>
    <w:rsid w:val="006B6F47"/>
    <w:rsid w:val="006B6F9E"/>
    <w:rsid w:val="006B6FC2"/>
    <w:rsid w:val="006B6FE9"/>
    <w:rsid w:val="006B7051"/>
    <w:rsid w:val="006B708E"/>
    <w:rsid w:val="006B70A6"/>
    <w:rsid w:val="006B7135"/>
    <w:rsid w:val="006B7160"/>
    <w:rsid w:val="006B71DB"/>
    <w:rsid w:val="006B7241"/>
    <w:rsid w:val="006B7247"/>
    <w:rsid w:val="006B730C"/>
    <w:rsid w:val="006B73F4"/>
    <w:rsid w:val="006B742E"/>
    <w:rsid w:val="006B74A0"/>
    <w:rsid w:val="006B74A8"/>
    <w:rsid w:val="006B74BF"/>
    <w:rsid w:val="006B753A"/>
    <w:rsid w:val="006B755F"/>
    <w:rsid w:val="006B7613"/>
    <w:rsid w:val="006B76BD"/>
    <w:rsid w:val="006B773F"/>
    <w:rsid w:val="006B777C"/>
    <w:rsid w:val="006B7880"/>
    <w:rsid w:val="006B78F4"/>
    <w:rsid w:val="006B7909"/>
    <w:rsid w:val="006B798A"/>
    <w:rsid w:val="006B7A31"/>
    <w:rsid w:val="006B7A43"/>
    <w:rsid w:val="006B7A4A"/>
    <w:rsid w:val="006B7A71"/>
    <w:rsid w:val="006B7AD1"/>
    <w:rsid w:val="006B7B24"/>
    <w:rsid w:val="006B7B74"/>
    <w:rsid w:val="006B7C09"/>
    <w:rsid w:val="006B7C33"/>
    <w:rsid w:val="006B7C5D"/>
    <w:rsid w:val="006B7C66"/>
    <w:rsid w:val="006B7CFC"/>
    <w:rsid w:val="006B7E34"/>
    <w:rsid w:val="006B7EAA"/>
    <w:rsid w:val="006B7F93"/>
    <w:rsid w:val="006B7FCE"/>
    <w:rsid w:val="006C0076"/>
    <w:rsid w:val="006C0086"/>
    <w:rsid w:val="006C00F1"/>
    <w:rsid w:val="006C020A"/>
    <w:rsid w:val="006C02C1"/>
    <w:rsid w:val="006C0361"/>
    <w:rsid w:val="006C03CD"/>
    <w:rsid w:val="006C03D1"/>
    <w:rsid w:val="006C03E7"/>
    <w:rsid w:val="006C0576"/>
    <w:rsid w:val="006C0587"/>
    <w:rsid w:val="006C05C3"/>
    <w:rsid w:val="006C05DF"/>
    <w:rsid w:val="006C05EF"/>
    <w:rsid w:val="006C061B"/>
    <w:rsid w:val="006C06BC"/>
    <w:rsid w:val="006C06F2"/>
    <w:rsid w:val="006C06FD"/>
    <w:rsid w:val="006C082F"/>
    <w:rsid w:val="006C0862"/>
    <w:rsid w:val="006C088F"/>
    <w:rsid w:val="006C08BD"/>
    <w:rsid w:val="006C08EC"/>
    <w:rsid w:val="006C09E1"/>
    <w:rsid w:val="006C0A34"/>
    <w:rsid w:val="006C0B41"/>
    <w:rsid w:val="006C0BE7"/>
    <w:rsid w:val="006C0C72"/>
    <w:rsid w:val="006C0CA5"/>
    <w:rsid w:val="006C0CBA"/>
    <w:rsid w:val="006C0CDE"/>
    <w:rsid w:val="006C0CF1"/>
    <w:rsid w:val="006C0E2C"/>
    <w:rsid w:val="006C0EF3"/>
    <w:rsid w:val="006C0F81"/>
    <w:rsid w:val="006C0F91"/>
    <w:rsid w:val="006C0FB9"/>
    <w:rsid w:val="006C0FBE"/>
    <w:rsid w:val="006C1026"/>
    <w:rsid w:val="006C108E"/>
    <w:rsid w:val="006C10BC"/>
    <w:rsid w:val="006C10F2"/>
    <w:rsid w:val="006C1131"/>
    <w:rsid w:val="006C1200"/>
    <w:rsid w:val="006C1252"/>
    <w:rsid w:val="006C13D8"/>
    <w:rsid w:val="006C1411"/>
    <w:rsid w:val="006C142A"/>
    <w:rsid w:val="006C1651"/>
    <w:rsid w:val="006C16C0"/>
    <w:rsid w:val="006C1782"/>
    <w:rsid w:val="006C1785"/>
    <w:rsid w:val="006C1836"/>
    <w:rsid w:val="006C1880"/>
    <w:rsid w:val="006C1901"/>
    <w:rsid w:val="006C1933"/>
    <w:rsid w:val="006C19AB"/>
    <w:rsid w:val="006C1A0C"/>
    <w:rsid w:val="006C1B38"/>
    <w:rsid w:val="006C1C01"/>
    <w:rsid w:val="006C1CA1"/>
    <w:rsid w:val="006C1CEC"/>
    <w:rsid w:val="006C1DA9"/>
    <w:rsid w:val="006C1DD6"/>
    <w:rsid w:val="006C1E3E"/>
    <w:rsid w:val="006C1E70"/>
    <w:rsid w:val="006C1E92"/>
    <w:rsid w:val="006C1F4F"/>
    <w:rsid w:val="006C1F94"/>
    <w:rsid w:val="006C1FF5"/>
    <w:rsid w:val="006C202E"/>
    <w:rsid w:val="006C2057"/>
    <w:rsid w:val="006C2095"/>
    <w:rsid w:val="006C20C2"/>
    <w:rsid w:val="006C20E2"/>
    <w:rsid w:val="006C2131"/>
    <w:rsid w:val="006C223F"/>
    <w:rsid w:val="006C22B7"/>
    <w:rsid w:val="006C2300"/>
    <w:rsid w:val="006C2327"/>
    <w:rsid w:val="006C232A"/>
    <w:rsid w:val="006C2421"/>
    <w:rsid w:val="006C24EC"/>
    <w:rsid w:val="006C2543"/>
    <w:rsid w:val="006C25A9"/>
    <w:rsid w:val="006C2638"/>
    <w:rsid w:val="006C2680"/>
    <w:rsid w:val="006C26CC"/>
    <w:rsid w:val="006C2824"/>
    <w:rsid w:val="006C28B0"/>
    <w:rsid w:val="006C28E0"/>
    <w:rsid w:val="006C28EF"/>
    <w:rsid w:val="006C28F0"/>
    <w:rsid w:val="006C29F3"/>
    <w:rsid w:val="006C2ADB"/>
    <w:rsid w:val="006C2B50"/>
    <w:rsid w:val="006C2B7F"/>
    <w:rsid w:val="006C2BD4"/>
    <w:rsid w:val="006C2BF6"/>
    <w:rsid w:val="006C2CC1"/>
    <w:rsid w:val="006C2D6B"/>
    <w:rsid w:val="006C2DC6"/>
    <w:rsid w:val="006C2DD2"/>
    <w:rsid w:val="006C2E02"/>
    <w:rsid w:val="006C2E10"/>
    <w:rsid w:val="006C2E63"/>
    <w:rsid w:val="006C2F08"/>
    <w:rsid w:val="006C2F29"/>
    <w:rsid w:val="006C2F69"/>
    <w:rsid w:val="006C3027"/>
    <w:rsid w:val="006C305A"/>
    <w:rsid w:val="006C3071"/>
    <w:rsid w:val="006C307C"/>
    <w:rsid w:val="006C30B7"/>
    <w:rsid w:val="006C314A"/>
    <w:rsid w:val="006C315C"/>
    <w:rsid w:val="006C31B4"/>
    <w:rsid w:val="006C3335"/>
    <w:rsid w:val="006C333D"/>
    <w:rsid w:val="006C334B"/>
    <w:rsid w:val="006C3363"/>
    <w:rsid w:val="006C33E6"/>
    <w:rsid w:val="006C340C"/>
    <w:rsid w:val="006C3436"/>
    <w:rsid w:val="006C34A2"/>
    <w:rsid w:val="006C34E4"/>
    <w:rsid w:val="006C3539"/>
    <w:rsid w:val="006C35EE"/>
    <w:rsid w:val="006C369C"/>
    <w:rsid w:val="006C36A8"/>
    <w:rsid w:val="006C37EF"/>
    <w:rsid w:val="006C383D"/>
    <w:rsid w:val="006C388D"/>
    <w:rsid w:val="006C3903"/>
    <w:rsid w:val="006C3944"/>
    <w:rsid w:val="006C3960"/>
    <w:rsid w:val="006C396C"/>
    <w:rsid w:val="006C39AC"/>
    <w:rsid w:val="006C39B5"/>
    <w:rsid w:val="006C39B7"/>
    <w:rsid w:val="006C39C3"/>
    <w:rsid w:val="006C3A0D"/>
    <w:rsid w:val="006C3AC3"/>
    <w:rsid w:val="006C3AE3"/>
    <w:rsid w:val="006C3B78"/>
    <w:rsid w:val="006C3BD2"/>
    <w:rsid w:val="006C3BDA"/>
    <w:rsid w:val="006C3CB9"/>
    <w:rsid w:val="006C3DE3"/>
    <w:rsid w:val="006C3E6D"/>
    <w:rsid w:val="006C3EA2"/>
    <w:rsid w:val="006C3EC1"/>
    <w:rsid w:val="006C3EF0"/>
    <w:rsid w:val="006C3EF8"/>
    <w:rsid w:val="006C3F97"/>
    <w:rsid w:val="006C4000"/>
    <w:rsid w:val="006C40D7"/>
    <w:rsid w:val="006C415F"/>
    <w:rsid w:val="006C4190"/>
    <w:rsid w:val="006C42EE"/>
    <w:rsid w:val="006C42F8"/>
    <w:rsid w:val="006C42FD"/>
    <w:rsid w:val="006C4304"/>
    <w:rsid w:val="006C4316"/>
    <w:rsid w:val="006C4330"/>
    <w:rsid w:val="006C437C"/>
    <w:rsid w:val="006C43A2"/>
    <w:rsid w:val="006C43E7"/>
    <w:rsid w:val="006C43F1"/>
    <w:rsid w:val="006C441B"/>
    <w:rsid w:val="006C4508"/>
    <w:rsid w:val="006C4566"/>
    <w:rsid w:val="006C45A4"/>
    <w:rsid w:val="006C480E"/>
    <w:rsid w:val="006C488C"/>
    <w:rsid w:val="006C488D"/>
    <w:rsid w:val="006C48A6"/>
    <w:rsid w:val="006C48BB"/>
    <w:rsid w:val="006C48FD"/>
    <w:rsid w:val="006C493D"/>
    <w:rsid w:val="006C498A"/>
    <w:rsid w:val="006C4AD6"/>
    <w:rsid w:val="006C4AEA"/>
    <w:rsid w:val="006C4B79"/>
    <w:rsid w:val="006C4BA5"/>
    <w:rsid w:val="006C4BC4"/>
    <w:rsid w:val="006C4BDB"/>
    <w:rsid w:val="006C4BE1"/>
    <w:rsid w:val="006C4D21"/>
    <w:rsid w:val="006C4E1C"/>
    <w:rsid w:val="006C4E32"/>
    <w:rsid w:val="006C4EA0"/>
    <w:rsid w:val="006C4F08"/>
    <w:rsid w:val="006C4F11"/>
    <w:rsid w:val="006C4F28"/>
    <w:rsid w:val="006C4FF0"/>
    <w:rsid w:val="006C5175"/>
    <w:rsid w:val="006C51ED"/>
    <w:rsid w:val="006C51F2"/>
    <w:rsid w:val="006C521A"/>
    <w:rsid w:val="006C5297"/>
    <w:rsid w:val="006C52AF"/>
    <w:rsid w:val="006C5366"/>
    <w:rsid w:val="006C539A"/>
    <w:rsid w:val="006C5428"/>
    <w:rsid w:val="006C5480"/>
    <w:rsid w:val="006C5489"/>
    <w:rsid w:val="006C54A2"/>
    <w:rsid w:val="006C5501"/>
    <w:rsid w:val="006C5515"/>
    <w:rsid w:val="006C5525"/>
    <w:rsid w:val="006C5550"/>
    <w:rsid w:val="006C556C"/>
    <w:rsid w:val="006C55EA"/>
    <w:rsid w:val="006C5659"/>
    <w:rsid w:val="006C56F5"/>
    <w:rsid w:val="006C574C"/>
    <w:rsid w:val="006C5750"/>
    <w:rsid w:val="006C5799"/>
    <w:rsid w:val="006C5833"/>
    <w:rsid w:val="006C58B4"/>
    <w:rsid w:val="006C5970"/>
    <w:rsid w:val="006C599B"/>
    <w:rsid w:val="006C5A32"/>
    <w:rsid w:val="006C5B0C"/>
    <w:rsid w:val="006C5B57"/>
    <w:rsid w:val="006C5B5A"/>
    <w:rsid w:val="006C5B5C"/>
    <w:rsid w:val="006C5C3A"/>
    <w:rsid w:val="006C5D5E"/>
    <w:rsid w:val="006C5D60"/>
    <w:rsid w:val="006C5D91"/>
    <w:rsid w:val="006C5DC2"/>
    <w:rsid w:val="006C5E1E"/>
    <w:rsid w:val="006C5E37"/>
    <w:rsid w:val="006C5E6D"/>
    <w:rsid w:val="006C5EF0"/>
    <w:rsid w:val="006C5F12"/>
    <w:rsid w:val="006C5FA2"/>
    <w:rsid w:val="006C6030"/>
    <w:rsid w:val="006C6033"/>
    <w:rsid w:val="006C6280"/>
    <w:rsid w:val="006C62D0"/>
    <w:rsid w:val="006C62F2"/>
    <w:rsid w:val="006C6363"/>
    <w:rsid w:val="006C63D5"/>
    <w:rsid w:val="006C640E"/>
    <w:rsid w:val="006C6445"/>
    <w:rsid w:val="006C6465"/>
    <w:rsid w:val="006C646C"/>
    <w:rsid w:val="006C6474"/>
    <w:rsid w:val="006C64B5"/>
    <w:rsid w:val="006C64BD"/>
    <w:rsid w:val="006C64CE"/>
    <w:rsid w:val="006C653D"/>
    <w:rsid w:val="006C6642"/>
    <w:rsid w:val="006C66BF"/>
    <w:rsid w:val="006C676F"/>
    <w:rsid w:val="006C691D"/>
    <w:rsid w:val="006C6931"/>
    <w:rsid w:val="006C6954"/>
    <w:rsid w:val="006C69D1"/>
    <w:rsid w:val="006C69D2"/>
    <w:rsid w:val="006C69E8"/>
    <w:rsid w:val="006C6A16"/>
    <w:rsid w:val="006C6A48"/>
    <w:rsid w:val="006C6AE0"/>
    <w:rsid w:val="006C6BD9"/>
    <w:rsid w:val="006C6BF9"/>
    <w:rsid w:val="006C6C18"/>
    <w:rsid w:val="006C6D60"/>
    <w:rsid w:val="006C6D6D"/>
    <w:rsid w:val="006C6D91"/>
    <w:rsid w:val="006C6E17"/>
    <w:rsid w:val="006C6ECA"/>
    <w:rsid w:val="006C702F"/>
    <w:rsid w:val="006C7045"/>
    <w:rsid w:val="006C726B"/>
    <w:rsid w:val="006C7348"/>
    <w:rsid w:val="006C7355"/>
    <w:rsid w:val="006C73A5"/>
    <w:rsid w:val="006C73FB"/>
    <w:rsid w:val="006C740E"/>
    <w:rsid w:val="006C741B"/>
    <w:rsid w:val="006C747C"/>
    <w:rsid w:val="006C74E5"/>
    <w:rsid w:val="006C7576"/>
    <w:rsid w:val="006C75C1"/>
    <w:rsid w:val="006C75DE"/>
    <w:rsid w:val="006C762B"/>
    <w:rsid w:val="006C7633"/>
    <w:rsid w:val="006C7634"/>
    <w:rsid w:val="006C7665"/>
    <w:rsid w:val="006C76B0"/>
    <w:rsid w:val="006C76D5"/>
    <w:rsid w:val="006C7759"/>
    <w:rsid w:val="006C7767"/>
    <w:rsid w:val="006C77AF"/>
    <w:rsid w:val="006C77B4"/>
    <w:rsid w:val="006C7898"/>
    <w:rsid w:val="006C7907"/>
    <w:rsid w:val="006C7998"/>
    <w:rsid w:val="006C79FA"/>
    <w:rsid w:val="006C7A37"/>
    <w:rsid w:val="006C7A99"/>
    <w:rsid w:val="006C7C1C"/>
    <w:rsid w:val="006C7CAD"/>
    <w:rsid w:val="006C7CDC"/>
    <w:rsid w:val="006C7D7B"/>
    <w:rsid w:val="006C7DBE"/>
    <w:rsid w:val="006C7E23"/>
    <w:rsid w:val="006C7E71"/>
    <w:rsid w:val="006C7FBA"/>
    <w:rsid w:val="006C7FC0"/>
    <w:rsid w:val="006C7FC3"/>
    <w:rsid w:val="006C7FF1"/>
    <w:rsid w:val="006D00C8"/>
    <w:rsid w:val="006D00D2"/>
    <w:rsid w:val="006D014F"/>
    <w:rsid w:val="006D01EB"/>
    <w:rsid w:val="006D025D"/>
    <w:rsid w:val="006D02C0"/>
    <w:rsid w:val="006D02E6"/>
    <w:rsid w:val="006D02EA"/>
    <w:rsid w:val="006D0314"/>
    <w:rsid w:val="006D048A"/>
    <w:rsid w:val="006D0586"/>
    <w:rsid w:val="006D05E0"/>
    <w:rsid w:val="006D0612"/>
    <w:rsid w:val="006D06B2"/>
    <w:rsid w:val="006D072C"/>
    <w:rsid w:val="006D077A"/>
    <w:rsid w:val="006D082B"/>
    <w:rsid w:val="006D08A0"/>
    <w:rsid w:val="006D08C6"/>
    <w:rsid w:val="006D0975"/>
    <w:rsid w:val="006D0A65"/>
    <w:rsid w:val="006D0AF6"/>
    <w:rsid w:val="006D0C2C"/>
    <w:rsid w:val="006D0C31"/>
    <w:rsid w:val="006D0C33"/>
    <w:rsid w:val="006D0C80"/>
    <w:rsid w:val="006D0C91"/>
    <w:rsid w:val="006D0CEC"/>
    <w:rsid w:val="006D0CF9"/>
    <w:rsid w:val="006D0D24"/>
    <w:rsid w:val="006D0D75"/>
    <w:rsid w:val="006D0DC9"/>
    <w:rsid w:val="006D0F11"/>
    <w:rsid w:val="006D0FEC"/>
    <w:rsid w:val="006D100D"/>
    <w:rsid w:val="006D103C"/>
    <w:rsid w:val="006D1052"/>
    <w:rsid w:val="006D10A3"/>
    <w:rsid w:val="006D10FC"/>
    <w:rsid w:val="006D1159"/>
    <w:rsid w:val="006D11AD"/>
    <w:rsid w:val="006D12DA"/>
    <w:rsid w:val="006D1332"/>
    <w:rsid w:val="006D1416"/>
    <w:rsid w:val="006D1592"/>
    <w:rsid w:val="006D16EA"/>
    <w:rsid w:val="006D1719"/>
    <w:rsid w:val="006D18D0"/>
    <w:rsid w:val="006D18EC"/>
    <w:rsid w:val="006D192F"/>
    <w:rsid w:val="006D1955"/>
    <w:rsid w:val="006D1A1E"/>
    <w:rsid w:val="006D1B09"/>
    <w:rsid w:val="006D1B19"/>
    <w:rsid w:val="006D1B43"/>
    <w:rsid w:val="006D1CA1"/>
    <w:rsid w:val="006D1D20"/>
    <w:rsid w:val="006D1DC9"/>
    <w:rsid w:val="006D1DCE"/>
    <w:rsid w:val="006D1E23"/>
    <w:rsid w:val="006D1E71"/>
    <w:rsid w:val="006D1EC9"/>
    <w:rsid w:val="006D1EEB"/>
    <w:rsid w:val="006D1FB9"/>
    <w:rsid w:val="006D2007"/>
    <w:rsid w:val="006D2014"/>
    <w:rsid w:val="006D202F"/>
    <w:rsid w:val="006D2079"/>
    <w:rsid w:val="006D208F"/>
    <w:rsid w:val="006D215B"/>
    <w:rsid w:val="006D21B0"/>
    <w:rsid w:val="006D2238"/>
    <w:rsid w:val="006D2282"/>
    <w:rsid w:val="006D22C0"/>
    <w:rsid w:val="006D2326"/>
    <w:rsid w:val="006D23CE"/>
    <w:rsid w:val="006D23D7"/>
    <w:rsid w:val="006D241A"/>
    <w:rsid w:val="006D242C"/>
    <w:rsid w:val="006D247C"/>
    <w:rsid w:val="006D24F8"/>
    <w:rsid w:val="006D2630"/>
    <w:rsid w:val="006D264B"/>
    <w:rsid w:val="006D2686"/>
    <w:rsid w:val="006D26DB"/>
    <w:rsid w:val="006D27DF"/>
    <w:rsid w:val="006D2843"/>
    <w:rsid w:val="006D2875"/>
    <w:rsid w:val="006D289D"/>
    <w:rsid w:val="006D28A1"/>
    <w:rsid w:val="006D28CF"/>
    <w:rsid w:val="006D2975"/>
    <w:rsid w:val="006D29A5"/>
    <w:rsid w:val="006D29AB"/>
    <w:rsid w:val="006D29B5"/>
    <w:rsid w:val="006D29C9"/>
    <w:rsid w:val="006D29CC"/>
    <w:rsid w:val="006D29E5"/>
    <w:rsid w:val="006D2A8C"/>
    <w:rsid w:val="006D2AAC"/>
    <w:rsid w:val="006D2B97"/>
    <w:rsid w:val="006D2BE3"/>
    <w:rsid w:val="006D2C38"/>
    <w:rsid w:val="006D2CFD"/>
    <w:rsid w:val="006D2D46"/>
    <w:rsid w:val="006D2DCC"/>
    <w:rsid w:val="006D2DCE"/>
    <w:rsid w:val="006D2DDD"/>
    <w:rsid w:val="006D2E04"/>
    <w:rsid w:val="006D2E6D"/>
    <w:rsid w:val="006D2E73"/>
    <w:rsid w:val="006D2F43"/>
    <w:rsid w:val="006D2F77"/>
    <w:rsid w:val="006D30E2"/>
    <w:rsid w:val="006D3112"/>
    <w:rsid w:val="006D31C4"/>
    <w:rsid w:val="006D31F2"/>
    <w:rsid w:val="006D3240"/>
    <w:rsid w:val="006D3391"/>
    <w:rsid w:val="006D33B9"/>
    <w:rsid w:val="006D341A"/>
    <w:rsid w:val="006D3456"/>
    <w:rsid w:val="006D3488"/>
    <w:rsid w:val="006D3499"/>
    <w:rsid w:val="006D3514"/>
    <w:rsid w:val="006D35FF"/>
    <w:rsid w:val="006D362E"/>
    <w:rsid w:val="006D36AD"/>
    <w:rsid w:val="006D36E3"/>
    <w:rsid w:val="006D3715"/>
    <w:rsid w:val="006D379F"/>
    <w:rsid w:val="006D37A7"/>
    <w:rsid w:val="006D381F"/>
    <w:rsid w:val="006D3825"/>
    <w:rsid w:val="006D3875"/>
    <w:rsid w:val="006D3897"/>
    <w:rsid w:val="006D38E3"/>
    <w:rsid w:val="006D3A0F"/>
    <w:rsid w:val="006D3A21"/>
    <w:rsid w:val="006D3A31"/>
    <w:rsid w:val="006D3A4D"/>
    <w:rsid w:val="006D3A79"/>
    <w:rsid w:val="006D3A7F"/>
    <w:rsid w:val="006D3A9C"/>
    <w:rsid w:val="006D3AB1"/>
    <w:rsid w:val="006D3ACA"/>
    <w:rsid w:val="006D3AEC"/>
    <w:rsid w:val="006D3AFC"/>
    <w:rsid w:val="006D3BCF"/>
    <w:rsid w:val="006D3C24"/>
    <w:rsid w:val="006D3EE9"/>
    <w:rsid w:val="006D3EEC"/>
    <w:rsid w:val="006D3FA1"/>
    <w:rsid w:val="006D3FBB"/>
    <w:rsid w:val="006D4011"/>
    <w:rsid w:val="006D401C"/>
    <w:rsid w:val="006D410E"/>
    <w:rsid w:val="006D4149"/>
    <w:rsid w:val="006D4184"/>
    <w:rsid w:val="006D418D"/>
    <w:rsid w:val="006D41AC"/>
    <w:rsid w:val="006D41BC"/>
    <w:rsid w:val="006D420F"/>
    <w:rsid w:val="006D421D"/>
    <w:rsid w:val="006D4254"/>
    <w:rsid w:val="006D4313"/>
    <w:rsid w:val="006D440E"/>
    <w:rsid w:val="006D447C"/>
    <w:rsid w:val="006D44D8"/>
    <w:rsid w:val="006D44DB"/>
    <w:rsid w:val="006D4552"/>
    <w:rsid w:val="006D4594"/>
    <w:rsid w:val="006D45B7"/>
    <w:rsid w:val="006D45CA"/>
    <w:rsid w:val="006D45D9"/>
    <w:rsid w:val="006D46EB"/>
    <w:rsid w:val="006D47BB"/>
    <w:rsid w:val="006D47DB"/>
    <w:rsid w:val="006D47DE"/>
    <w:rsid w:val="006D4886"/>
    <w:rsid w:val="006D48A7"/>
    <w:rsid w:val="006D4915"/>
    <w:rsid w:val="006D4982"/>
    <w:rsid w:val="006D49C2"/>
    <w:rsid w:val="006D49EA"/>
    <w:rsid w:val="006D4AFB"/>
    <w:rsid w:val="006D4B17"/>
    <w:rsid w:val="006D4B57"/>
    <w:rsid w:val="006D4B6A"/>
    <w:rsid w:val="006D4CCC"/>
    <w:rsid w:val="006D4EA1"/>
    <w:rsid w:val="006D4EC2"/>
    <w:rsid w:val="006D4F7C"/>
    <w:rsid w:val="006D4FD6"/>
    <w:rsid w:val="006D50CF"/>
    <w:rsid w:val="006D513B"/>
    <w:rsid w:val="006D51F7"/>
    <w:rsid w:val="006D5314"/>
    <w:rsid w:val="006D53AA"/>
    <w:rsid w:val="006D53C0"/>
    <w:rsid w:val="006D5419"/>
    <w:rsid w:val="006D546F"/>
    <w:rsid w:val="006D54B6"/>
    <w:rsid w:val="006D54BB"/>
    <w:rsid w:val="006D54C0"/>
    <w:rsid w:val="006D54D1"/>
    <w:rsid w:val="006D54D4"/>
    <w:rsid w:val="006D54D6"/>
    <w:rsid w:val="006D5514"/>
    <w:rsid w:val="006D557C"/>
    <w:rsid w:val="006D55A2"/>
    <w:rsid w:val="006D55FD"/>
    <w:rsid w:val="006D565E"/>
    <w:rsid w:val="006D56A2"/>
    <w:rsid w:val="006D58F1"/>
    <w:rsid w:val="006D5953"/>
    <w:rsid w:val="006D595D"/>
    <w:rsid w:val="006D596D"/>
    <w:rsid w:val="006D59C4"/>
    <w:rsid w:val="006D5A22"/>
    <w:rsid w:val="006D5AB6"/>
    <w:rsid w:val="006D5AEC"/>
    <w:rsid w:val="006D5B2E"/>
    <w:rsid w:val="006D5B61"/>
    <w:rsid w:val="006D5BA0"/>
    <w:rsid w:val="006D5BCD"/>
    <w:rsid w:val="006D5BDB"/>
    <w:rsid w:val="006D5C5C"/>
    <w:rsid w:val="006D5C83"/>
    <w:rsid w:val="006D5CA0"/>
    <w:rsid w:val="006D5CA6"/>
    <w:rsid w:val="006D5CF4"/>
    <w:rsid w:val="006D5D12"/>
    <w:rsid w:val="006D5D49"/>
    <w:rsid w:val="006D5E20"/>
    <w:rsid w:val="006D5E30"/>
    <w:rsid w:val="006D5E54"/>
    <w:rsid w:val="006D5ED2"/>
    <w:rsid w:val="006D5EE9"/>
    <w:rsid w:val="006D5F68"/>
    <w:rsid w:val="006D5F8A"/>
    <w:rsid w:val="006D5F90"/>
    <w:rsid w:val="006D5FC0"/>
    <w:rsid w:val="006D5FE3"/>
    <w:rsid w:val="006D607F"/>
    <w:rsid w:val="006D6095"/>
    <w:rsid w:val="006D609F"/>
    <w:rsid w:val="006D61EE"/>
    <w:rsid w:val="006D6248"/>
    <w:rsid w:val="006D62D3"/>
    <w:rsid w:val="006D62D9"/>
    <w:rsid w:val="006D62DE"/>
    <w:rsid w:val="006D6334"/>
    <w:rsid w:val="006D6340"/>
    <w:rsid w:val="006D6399"/>
    <w:rsid w:val="006D63D9"/>
    <w:rsid w:val="006D63F1"/>
    <w:rsid w:val="006D645E"/>
    <w:rsid w:val="006D6486"/>
    <w:rsid w:val="006D64D9"/>
    <w:rsid w:val="006D6547"/>
    <w:rsid w:val="006D6576"/>
    <w:rsid w:val="006D65C3"/>
    <w:rsid w:val="006D660C"/>
    <w:rsid w:val="006D663A"/>
    <w:rsid w:val="006D6644"/>
    <w:rsid w:val="006D668D"/>
    <w:rsid w:val="006D671F"/>
    <w:rsid w:val="006D67AF"/>
    <w:rsid w:val="006D67F8"/>
    <w:rsid w:val="006D6924"/>
    <w:rsid w:val="006D6967"/>
    <w:rsid w:val="006D698D"/>
    <w:rsid w:val="006D69F3"/>
    <w:rsid w:val="006D6A02"/>
    <w:rsid w:val="006D6AF6"/>
    <w:rsid w:val="006D6B03"/>
    <w:rsid w:val="006D6B14"/>
    <w:rsid w:val="006D6BDC"/>
    <w:rsid w:val="006D6CD0"/>
    <w:rsid w:val="006D6D0A"/>
    <w:rsid w:val="006D6D1D"/>
    <w:rsid w:val="006D6D95"/>
    <w:rsid w:val="006D6DE7"/>
    <w:rsid w:val="006D6E03"/>
    <w:rsid w:val="006D6F41"/>
    <w:rsid w:val="006D7005"/>
    <w:rsid w:val="006D7098"/>
    <w:rsid w:val="006D71C3"/>
    <w:rsid w:val="006D7283"/>
    <w:rsid w:val="006D733F"/>
    <w:rsid w:val="006D7380"/>
    <w:rsid w:val="006D7398"/>
    <w:rsid w:val="006D744D"/>
    <w:rsid w:val="006D74A1"/>
    <w:rsid w:val="006D74C8"/>
    <w:rsid w:val="006D74EE"/>
    <w:rsid w:val="006D758F"/>
    <w:rsid w:val="006D7669"/>
    <w:rsid w:val="006D7739"/>
    <w:rsid w:val="006D7745"/>
    <w:rsid w:val="006D77B5"/>
    <w:rsid w:val="006D77DA"/>
    <w:rsid w:val="006D783C"/>
    <w:rsid w:val="006D789A"/>
    <w:rsid w:val="006D78B1"/>
    <w:rsid w:val="006D79EF"/>
    <w:rsid w:val="006D7BA4"/>
    <w:rsid w:val="006D7CBB"/>
    <w:rsid w:val="006D7D40"/>
    <w:rsid w:val="006D7D51"/>
    <w:rsid w:val="006D7E4E"/>
    <w:rsid w:val="006D7EA5"/>
    <w:rsid w:val="006E0003"/>
    <w:rsid w:val="006E000F"/>
    <w:rsid w:val="006E006E"/>
    <w:rsid w:val="006E007F"/>
    <w:rsid w:val="006E0087"/>
    <w:rsid w:val="006E013F"/>
    <w:rsid w:val="006E01D4"/>
    <w:rsid w:val="006E01F6"/>
    <w:rsid w:val="006E0284"/>
    <w:rsid w:val="006E02CC"/>
    <w:rsid w:val="006E02E0"/>
    <w:rsid w:val="006E034D"/>
    <w:rsid w:val="006E03C5"/>
    <w:rsid w:val="006E03CC"/>
    <w:rsid w:val="006E03ED"/>
    <w:rsid w:val="006E0405"/>
    <w:rsid w:val="006E0443"/>
    <w:rsid w:val="006E0467"/>
    <w:rsid w:val="006E04DF"/>
    <w:rsid w:val="006E0502"/>
    <w:rsid w:val="006E0557"/>
    <w:rsid w:val="006E060E"/>
    <w:rsid w:val="006E0623"/>
    <w:rsid w:val="006E067D"/>
    <w:rsid w:val="006E06E3"/>
    <w:rsid w:val="006E0707"/>
    <w:rsid w:val="006E0722"/>
    <w:rsid w:val="006E07B6"/>
    <w:rsid w:val="006E07C6"/>
    <w:rsid w:val="006E07F7"/>
    <w:rsid w:val="006E0832"/>
    <w:rsid w:val="006E0891"/>
    <w:rsid w:val="006E0911"/>
    <w:rsid w:val="006E0931"/>
    <w:rsid w:val="006E099A"/>
    <w:rsid w:val="006E09A5"/>
    <w:rsid w:val="006E0A43"/>
    <w:rsid w:val="006E0A50"/>
    <w:rsid w:val="006E0A57"/>
    <w:rsid w:val="006E0AD6"/>
    <w:rsid w:val="006E0B08"/>
    <w:rsid w:val="006E0B4F"/>
    <w:rsid w:val="006E0CAD"/>
    <w:rsid w:val="006E0CE7"/>
    <w:rsid w:val="006E0CFA"/>
    <w:rsid w:val="006E0D24"/>
    <w:rsid w:val="006E0D4B"/>
    <w:rsid w:val="006E0DB6"/>
    <w:rsid w:val="006E0DE1"/>
    <w:rsid w:val="006E0DFF"/>
    <w:rsid w:val="006E0E4F"/>
    <w:rsid w:val="006E0ED5"/>
    <w:rsid w:val="006E0F42"/>
    <w:rsid w:val="006E0F56"/>
    <w:rsid w:val="006E0F9C"/>
    <w:rsid w:val="006E0FF0"/>
    <w:rsid w:val="006E102A"/>
    <w:rsid w:val="006E1035"/>
    <w:rsid w:val="006E10AB"/>
    <w:rsid w:val="006E110B"/>
    <w:rsid w:val="006E1253"/>
    <w:rsid w:val="006E1272"/>
    <w:rsid w:val="006E12D6"/>
    <w:rsid w:val="006E133A"/>
    <w:rsid w:val="006E1344"/>
    <w:rsid w:val="006E1361"/>
    <w:rsid w:val="006E13B9"/>
    <w:rsid w:val="006E14C1"/>
    <w:rsid w:val="006E1507"/>
    <w:rsid w:val="006E1543"/>
    <w:rsid w:val="006E1597"/>
    <w:rsid w:val="006E15AB"/>
    <w:rsid w:val="006E15D4"/>
    <w:rsid w:val="006E1663"/>
    <w:rsid w:val="006E167F"/>
    <w:rsid w:val="006E1684"/>
    <w:rsid w:val="006E1710"/>
    <w:rsid w:val="006E179F"/>
    <w:rsid w:val="006E17BE"/>
    <w:rsid w:val="006E18C1"/>
    <w:rsid w:val="006E18CB"/>
    <w:rsid w:val="006E18D5"/>
    <w:rsid w:val="006E1911"/>
    <w:rsid w:val="006E1974"/>
    <w:rsid w:val="006E19CE"/>
    <w:rsid w:val="006E1A73"/>
    <w:rsid w:val="006E1AA5"/>
    <w:rsid w:val="006E1ABE"/>
    <w:rsid w:val="006E1AD4"/>
    <w:rsid w:val="006E1B26"/>
    <w:rsid w:val="006E1B62"/>
    <w:rsid w:val="006E1B69"/>
    <w:rsid w:val="006E1C36"/>
    <w:rsid w:val="006E1C8B"/>
    <w:rsid w:val="006E1CBF"/>
    <w:rsid w:val="006E1D5A"/>
    <w:rsid w:val="006E1D84"/>
    <w:rsid w:val="006E1DD3"/>
    <w:rsid w:val="006E1E82"/>
    <w:rsid w:val="006E1E8C"/>
    <w:rsid w:val="006E1F44"/>
    <w:rsid w:val="006E1F4C"/>
    <w:rsid w:val="006E1F97"/>
    <w:rsid w:val="006E1FB4"/>
    <w:rsid w:val="006E1FD7"/>
    <w:rsid w:val="006E2005"/>
    <w:rsid w:val="006E2014"/>
    <w:rsid w:val="006E2186"/>
    <w:rsid w:val="006E21CF"/>
    <w:rsid w:val="006E223B"/>
    <w:rsid w:val="006E226E"/>
    <w:rsid w:val="006E2283"/>
    <w:rsid w:val="006E2458"/>
    <w:rsid w:val="006E24A0"/>
    <w:rsid w:val="006E24CD"/>
    <w:rsid w:val="006E253B"/>
    <w:rsid w:val="006E2574"/>
    <w:rsid w:val="006E2582"/>
    <w:rsid w:val="006E25B3"/>
    <w:rsid w:val="006E267F"/>
    <w:rsid w:val="006E26DE"/>
    <w:rsid w:val="006E2739"/>
    <w:rsid w:val="006E2774"/>
    <w:rsid w:val="006E278F"/>
    <w:rsid w:val="006E2805"/>
    <w:rsid w:val="006E2875"/>
    <w:rsid w:val="006E2963"/>
    <w:rsid w:val="006E29B8"/>
    <w:rsid w:val="006E29CA"/>
    <w:rsid w:val="006E29D5"/>
    <w:rsid w:val="006E2A1D"/>
    <w:rsid w:val="006E2AAB"/>
    <w:rsid w:val="006E2AFC"/>
    <w:rsid w:val="006E2C09"/>
    <w:rsid w:val="006E2C15"/>
    <w:rsid w:val="006E2C3A"/>
    <w:rsid w:val="006E2C66"/>
    <w:rsid w:val="006E2CBE"/>
    <w:rsid w:val="006E2D1C"/>
    <w:rsid w:val="006E2D46"/>
    <w:rsid w:val="006E2DDE"/>
    <w:rsid w:val="006E2E5A"/>
    <w:rsid w:val="006E2E89"/>
    <w:rsid w:val="006E2E98"/>
    <w:rsid w:val="006E2EE9"/>
    <w:rsid w:val="006E2F21"/>
    <w:rsid w:val="006E3065"/>
    <w:rsid w:val="006E308D"/>
    <w:rsid w:val="006E30F2"/>
    <w:rsid w:val="006E31C3"/>
    <w:rsid w:val="006E3274"/>
    <w:rsid w:val="006E3286"/>
    <w:rsid w:val="006E329A"/>
    <w:rsid w:val="006E32AE"/>
    <w:rsid w:val="006E33D4"/>
    <w:rsid w:val="006E34B5"/>
    <w:rsid w:val="006E3588"/>
    <w:rsid w:val="006E360C"/>
    <w:rsid w:val="006E3646"/>
    <w:rsid w:val="006E3698"/>
    <w:rsid w:val="006E36F2"/>
    <w:rsid w:val="006E3780"/>
    <w:rsid w:val="006E378D"/>
    <w:rsid w:val="006E3797"/>
    <w:rsid w:val="006E3823"/>
    <w:rsid w:val="006E38F9"/>
    <w:rsid w:val="006E394E"/>
    <w:rsid w:val="006E39A9"/>
    <w:rsid w:val="006E39B1"/>
    <w:rsid w:val="006E39BC"/>
    <w:rsid w:val="006E3A1F"/>
    <w:rsid w:val="006E3A29"/>
    <w:rsid w:val="006E3A81"/>
    <w:rsid w:val="006E3AAC"/>
    <w:rsid w:val="006E3AC4"/>
    <w:rsid w:val="006E3B23"/>
    <w:rsid w:val="006E3C21"/>
    <w:rsid w:val="006E3DF4"/>
    <w:rsid w:val="006E3E31"/>
    <w:rsid w:val="006E3EF0"/>
    <w:rsid w:val="006E3F30"/>
    <w:rsid w:val="006E3FD0"/>
    <w:rsid w:val="006E3FE3"/>
    <w:rsid w:val="006E4042"/>
    <w:rsid w:val="006E409C"/>
    <w:rsid w:val="006E40F9"/>
    <w:rsid w:val="006E410F"/>
    <w:rsid w:val="006E4115"/>
    <w:rsid w:val="006E411F"/>
    <w:rsid w:val="006E4189"/>
    <w:rsid w:val="006E4242"/>
    <w:rsid w:val="006E426E"/>
    <w:rsid w:val="006E428F"/>
    <w:rsid w:val="006E42DB"/>
    <w:rsid w:val="006E42E5"/>
    <w:rsid w:val="006E43FB"/>
    <w:rsid w:val="006E446A"/>
    <w:rsid w:val="006E4489"/>
    <w:rsid w:val="006E4571"/>
    <w:rsid w:val="006E4602"/>
    <w:rsid w:val="006E4668"/>
    <w:rsid w:val="006E4680"/>
    <w:rsid w:val="006E470C"/>
    <w:rsid w:val="006E474E"/>
    <w:rsid w:val="006E488B"/>
    <w:rsid w:val="006E4950"/>
    <w:rsid w:val="006E49A6"/>
    <w:rsid w:val="006E4B43"/>
    <w:rsid w:val="006E4B66"/>
    <w:rsid w:val="006E4E34"/>
    <w:rsid w:val="006E4FA5"/>
    <w:rsid w:val="006E4FB5"/>
    <w:rsid w:val="006E4FC1"/>
    <w:rsid w:val="006E5035"/>
    <w:rsid w:val="006E506A"/>
    <w:rsid w:val="006E506B"/>
    <w:rsid w:val="006E509E"/>
    <w:rsid w:val="006E50AA"/>
    <w:rsid w:val="006E50B4"/>
    <w:rsid w:val="006E5100"/>
    <w:rsid w:val="006E5111"/>
    <w:rsid w:val="006E511D"/>
    <w:rsid w:val="006E5125"/>
    <w:rsid w:val="006E517F"/>
    <w:rsid w:val="006E5183"/>
    <w:rsid w:val="006E5189"/>
    <w:rsid w:val="006E51BA"/>
    <w:rsid w:val="006E528F"/>
    <w:rsid w:val="006E5296"/>
    <w:rsid w:val="006E531B"/>
    <w:rsid w:val="006E5323"/>
    <w:rsid w:val="006E534D"/>
    <w:rsid w:val="006E5383"/>
    <w:rsid w:val="006E53D2"/>
    <w:rsid w:val="006E53FB"/>
    <w:rsid w:val="006E542D"/>
    <w:rsid w:val="006E5463"/>
    <w:rsid w:val="006E546A"/>
    <w:rsid w:val="006E54C0"/>
    <w:rsid w:val="006E5501"/>
    <w:rsid w:val="006E5528"/>
    <w:rsid w:val="006E555A"/>
    <w:rsid w:val="006E558D"/>
    <w:rsid w:val="006E55BD"/>
    <w:rsid w:val="006E55CD"/>
    <w:rsid w:val="006E55F6"/>
    <w:rsid w:val="006E5663"/>
    <w:rsid w:val="006E56BB"/>
    <w:rsid w:val="006E56E4"/>
    <w:rsid w:val="006E575B"/>
    <w:rsid w:val="006E5766"/>
    <w:rsid w:val="006E5771"/>
    <w:rsid w:val="006E57C7"/>
    <w:rsid w:val="006E582C"/>
    <w:rsid w:val="006E5881"/>
    <w:rsid w:val="006E5998"/>
    <w:rsid w:val="006E5A19"/>
    <w:rsid w:val="006E5A93"/>
    <w:rsid w:val="006E5AAF"/>
    <w:rsid w:val="006E5B9A"/>
    <w:rsid w:val="006E5BA5"/>
    <w:rsid w:val="006E5C4C"/>
    <w:rsid w:val="006E5C62"/>
    <w:rsid w:val="006E5E30"/>
    <w:rsid w:val="006E5E3A"/>
    <w:rsid w:val="006E5E4F"/>
    <w:rsid w:val="006E5EC6"/>
    <w:rsid w:val="006E5ECB"/>
    <w:rsid w:val="006E5F7F"/>
    <w:rsid w:val="006E5F91"/>
    <w:rsid w:val="006E5FA3"/>
    <w:rsid w:val="006E603F"/>
    <w:rsid w:val="006E6084"/>
    <w:rsid w:val="006E60A2"/>
    <w:rsid w:val="006E60C2"/>
    <w:rsid w:val="006E6136"/>
    <w:rsid w:val="006E6193"/>
    <w:rsid w:val="006E623D"/>
    <w:rsid w:val="006E6277"/>
    <w:rsid w:val="006E6279"/>
    <w:rsid w:val="006E62CA"/>
    <w:rsid w:val="006E6350"/>
    <w:rsid w:val="006E6376"/>
    <w:rsid w:val="006E6390"/>
    <w:rsid w:val="006E6391"/>
    <w:rsid w:val="006E65A5"/>
    <w:rsid w:val="006E65B7"/>
    <w:rsid w:val="006E662A"/>
    <w:rsid w:val="006E669E"/>
    <w:rsid w:val="006E66A9"/>
    <w:rsid w:val="006E66E6"/>
    <w:rsid w:val="006E6717"/>
    <w:rsid w:val="006E6732"/>
    <w:rsid w:val="006E6756"/>
    <w:rsid w:val="006E678E"/>
    <w:rsid w:val="006E6853"/>
    <w:rsid w:val="006E6877"/>
    <w:rsid w:val="006E6892"/>
    <w:rsid w:val="006E689D"/>
    <w:rsid w:val="006E6911"/>
    <w:rsid w:val="006E693B"/>
    <w:rsid w:val="006E6A03"/>
    <w:rsid w:val="006E6A04"/>
    <w:rsid w:val="006E6A22"/>
    <w:rsid w:val="006E6A51"/>
    <w:rsid w:val="006E6A77"/>
    <w:rsid w:val="006E6AAC"/>
    <w:rsid w:val="006E6B9F"/>
    <w:rsid w:val="006E6BAE"/>
    <w:rsid w:val="006E6C05"/>
    <w:rsid w:val="006E6C0C"/>
    <w:rsid w:val="006E6C54"/>
    <w:rsid w:val="006E6CA1"/>
    <w:rsid w:val="006E6CD8"/>
    <w:rsid w:val="006E6D6C"/>
    <w:rsid w:val="006E6D80"/>
    <w:rsid w:val="006E6DD6"/>
    <w:rsid w:val="006E6E97"/>
    <w:rsid w:val="006E6F57"/>
    <w:rsid w:val="006E6FB0"/>
    <w:rsid w:val="006E6FF5"/>
    <w:rsid w:val="006E703A"/>
    <w:rsid w:val="006E704E"/>
    <w:rsid w:val="006E70AC"/>
    <w:rsid w:val="006E70AE"/>
    <w:rsid w:val="006E70FE"/>
    <w:rsid w:val="006E7133"/>
    <w:rsid w:val="006E71AD"/>
    <w:rsid w:val="006E71CF"/>
    <w:rsid w:val="006E7266"/>
    <w:rsid w:val="006E72E4"/>
    <w:rsid w:val="006E734A"/>
    <w:rsid w:val="006E7350"/>
    <w:rsid w:val="006E73C9"/>
    <w:rsid w:val="006E74B4"/>
    <w:rsid w:val="006E74BE"/>
    <w:rsid w:val="006E74F1"/>
    <w:rsid w:val="006E74FF"/>
    <w:rsid w:val="006E7577"/>
    <w:rsid w:val="006E7670"/>
    <w:rsid w:val="006E76BD"/>
    <w:rsid w:val="006E76EA"/>
    <w:rsid w:val="006E7745"/>
    <w:rsid w:val="006E7785"/>
    <w:rsid w:val="006E77FA"/>
    <w:rsid w:val="006E787D"/>
    <w:rsid w:val="006E791F"/>
    <w:rsid w:val="006E79A0"/>
    <w:rsid w:val="006E79EC"/>
    <w:rsid w:val="006E7A2F"/>
    <w:rsid w:val="006E7A9D"/>
    <w:rsid w:val="006E7B01"/>
    <w:rsid w:val="006E7B07"/>
    <w:rsid w:val="006E7C14"/>
    <w:rsid w:val="006E7C16"/>
    <w:rsid w:val="006E7C1A"/>
    <w:rsid w:val="006E7C67"/>
    <w:rsid w:val="006E7F25"/>
    <w:rsid w:val="006F0043"/>
    <w:rsid w:val="006F0047"/>
    <w:rsid w:val="006F00FA"/>
    <w:rsid w:val="006F0112"/>
    <w:rsid w:val="006F01E9"/>
    <w:rsid w:val="006F0248"/>
    <w:rsid w:val="006F02C6"/>
    <w:rsid w:val="006F032B"/>
    <w:rsid w:val="006F0380"/>
    <w:rsid w:val="006F0413"/>
    <w:rsid w:val="006F0484"/>
    <w:rsid w:val="006F048F"/>
    <w:rsid w:val="006F0528"/>
    <w:rsid w:val="006F057E"/>
    <w:rsid w:val="006F063B"/>
    <w:rsid w:val="006F06BA"/>
    <w:rsid w:val="006F074F"/>
    <w:rsid w:val="006F075D"/>
    <w:rsid w:val="006F0779"/>
    <w:rsid w:val="006F07FD"/>
    <w:rsid w:val="006F0800"/>
    <w:rsid w:val="006F08E4"/>
    <w:rsid w:val="006F0977"/>
    <w:rsid w:val="006F097C"/>
    <w:rsid w:val="006F09AB"/>
    <w:rsid w:val="006F09C2"/>
    <w:rsid w:val="006F0A96"/>
    <w:rsid w:val="006F0AF1"/>
    <w:rsid w:val="006F0AF9"/>
    <w:rsid w:val="006F0B51"/>
    <w:rsid w:val="006F0B65"/>
    <w:rsid w:val="006F0B84"/>
    <w:rsid w:val="006F0BA5"/>
    <w:rsid w:val="006F0BD4"/>
    <w:rsid w:val="006F0C4B"/>
    <w:rsid w:val="006F0C5A"/>
    <w:rsid w:val="006F0C97"/>
    <w:rsid w:val="006F0CC7"/>
    <w:rsid w:val="006F0DF1"/>
    <w:rsid w:val="006F0E1F"/>
    <w:rsid w:val="006F0E22"/>
    <w:rsid w:val="006F0E80"/>
    <w:rsid w:val="006F0F22"/>
    <w:rsid w:val="006F0F39"/>
    <w:rsid w:val="006F103B"/>
    <w:rsid w:val="006F1069"/>
    <w:rsid w:val="006F1093"/>
    <w:rsid w:val="006F10A5"/>
    <w:rsid w:val="006F10F4"/>
    <w:rsid w:val="006F11BF"/>
    <w:rsid w:val="006F11DD"/>
    <w:rsid w:val="006F11E4"/>
    <w:rsid w:val="006F1200"/>
    <w:rsid w:val="006F1231"/>
    <w:rsid w:val="006F1294"/>
    <w:rsid w:val="006F1415"/>
    <w:rsid w:val="006F147D"/>
    <w:rsid w:val="006F14AA"/>
    <w:rsid w:val="006F14CC"/>
    <w:rsid w:val="006F14FE"/>
    <w:rsid w:val="006F1510"/>
    <w:rsid w:val="006F15B9"/>
    <w:rsid w:val="006F15BD"/>
    <w:rsid w:val="006F15DB"/>
    <w:rsid w:val="006F15E9"/>
    <w:rsid w:val="006F163B"/>
    <w:rsid w:val="006F16EF"/>
    <w:rsid w:val="006F1776"/>
    <w:rsid w:val="006F18F8"/>
    <w:rsid w:val="006F1919"/>
    <w:rsid w:val="006F1924"/>
    <w:rsid w:val="006F19C1"/>
    <w:rsid w:val="006F19D3"/>
    <w:rsid w:val="006F19FE"/>
    <w:rsid w:val="006F1A47"/>
    <w:rsid w:val="006F1AE4"/>
    <w:rsid w:val="006F1B30"/>
    <w:rsid w:val="006F1BC4"/>
    <w:rsid w:val="006F1C29"/>
    <w:rsid w:val="006F1C37"/>
    <w:rsid w:val="006F1CE9"/>
    <w:rsid w:val="006F1D12"/>
    <w:rsid w:val="006F1D9D"/>
    <w:rsid w:val="006F1DFB"/>
    <w:rsid w:val="006F1EA4"/>
    <w:rsid w:val="006F1EED"/>
    <w:rsid w:val="006F201B"/>
    <w:rsid w:val="006F203A"/>
    <w:rsid w:val="006F20B0"/>
    <w:rsid w:val="006F20CB"/>
    <w:rsid w:val="006F2152"/>
    <w:rsid w:val="006F21EF"/>
    <w:rsid w:val="006F21F2"/>
    <w:rsid w:val="006F224A"/>
    <w:rsid w:val="006F224C"/>
    <w:rsid w:val="006F224E"/>
    <w:rsid w:val="006F227C"/>
    <w:rsid w:val="006F22B5"/>
    <w:rsid w:val="006F2312"/>
    <w:rsid w:val="006F2333"/>
    <w:rsid w:val="006F23C8"/>
    <w:rsid w:val="006F23F7"/>
    <w:rsid w:val="006F2501"/>
    <w:rsid w:val="006F2530"/>
    <w:rsid w:val="006F2628"/>
    <w:rsid w:val="006F2752"/>
    <w:rsid w:val="006F2795"/>
    <w:rsid w:val="006F27A6"/>
    <w:rsid w:val="006F27CF"/>
    <w:rsid w:val="006F2833"/>
    <w:rsid w:val="006F29A1"/>
    <w:rsid w:val="006F29D9"/>
    <w:rsid w:val="006F2B70"/>
    <w:rsid w:val="006F2B8B"/>
    <w:rsid w:val="006F2BE2"/>
    <w:rsid w:val="006F2C23"/>
    <w:rsid w:val="006F2C98"/>
    <w:rsid w:val="006F2CBD"/>
    <w:rsid w:val="006F2DEF"/>
    <w:rsid w:val="006F2E0C"/>
    <w:rsid w:val="006F2E86"/>
    <w:rsid w:val="006F2F10"/>
    <w:rsid w:val="006F3007"/>
    <w:rsid w:val="006F3041"/>
    <w:rsid w:val="006F3176"/>
    <w:rsid w:val="006F3196"/>
    <w:rsid w:val="006F31DA"/>
    <w:rsid w:val="006F31E6"/>
    <w:rsid w:val="006F323D"/>
    <w:rsid w:val="006F32AF"/>
    <w:rsid w:val="006F3387"/>
    <w:rsid w:val="006F33C7"/>
    <w:rsid w:val="006F340D"/>
    <w:rsid w:val="006F3421"/>
    <w:rsid w:val="006F3422"/>
    <w:rsid w:val="006F347D"/>
    <w:rsid w:val="006F34C5"/>
    <w:rsid w:val="006F34DD"/>
    <w:rsid w:val="006F351B"/>
    <w:rsid w:val="006F3597"/>
    <w:rsid w:val="006F35AA"/>
    <w:rsid w:val="006F35AD"/>
    <w:rsid w:val="006F3673"/>
    <w:rsid w:val="006F372C"/>
    <w:rsid w:val="006F3762"/>
    <w:rsid w:val="006F37C6"/>
    <w:rsid w:val="006F37DD"/>
    <w:rsid w:val="006F386A"/>
    <w:rsid w:val="006F38AB"/>
    <w:rsid w:val="006F38B6"/>
    <w:rsid w:val="006F38C2"/>
    <w:rsid w:val="006F390A"/>
    <w:rsid w:val="006F3935"/>
    <w:rsid w:val="006F399D"/>
    <w:rsid w:val="006F3AE1"/>
    <w:rsid w:val="006F3B9D"/>
    <w:rsid w:val="006F3BD7"/>
    <w:rsid w:val="006F3BEA"/>
    <w:rsid w:val="006F3C53"/>
    <w:rsid w:val="006F3C6F"/>
    <w:rsid w:val="006F3CA0"/>
    <w:rsid w:val="006F3CB2"/>
    <w:rsid w:val="006F3CF9"/>
    <w:rsid w:val="006F3D3B"/>
    <w:rsid w:val="006F3D43"/>
    <w:rsid w:val="006F3D8C"/>
    <w:rsid w:val="006F3E00"/>
    <w:rsid w:val="006F3E81"/>
    <w:rsid w:val="006F3EE4"/>
    <w:rsid w:val="006F3EF3"/>
    <w:rsid w:val="006F3F5A"/>
    <w:rsid w:val="006F3F9B"/>
    <w:rsid w:val="006F3FAF"/>
    <w:rsid w:val="006F4081"/>
    <w:rsid w:val="006F418C"/>
    <w:rsid w:val="006F41A5"/>
    <w:rsid w:val="006F41C9"/>
    <w:rsid w:val="006F428F"/>
    <w:rsid w:val="006F42F8"/>
    <w:rsid w:val="006F4405"/>
    <w:rsid w:val="006F4421"/>
    <w:rsid w:val="006F4495"/>
    <w:rsid w:val="006F44EF"/>
    <w:rsid w:val="006F44FB"/>
    <w:rsid w:val="006F4548"/>
    <w:rsid w:val="006F45B0"/>
    <w:rsid w:val="006F45E0"/>
    <w:rsid w:val="006F464A"/>
    <w:rsid w:val="006F46A3"/>
    <w:rsid w:val="006F4767"/>
    <w:rsid w:val="006F47D7"/>
    <w:rsid w:val="006F481A"/>
    <w:rsid w:val="006F490C"/>
    <w:rsid w:val="006F4A86"/>
    <w:rsid w:val="006F4AA2"/>
    <w:rsid w:val="006F4AA4"/>
    <w:rsid w:val="006F4B52"/>
    <w:rsid w:val="006F4B85"/>
    <w:rsid w:val="006F4BD7"/>
    <w:rsid w:val="006F4D67"/>
    <w:rsid w:val="006F4E68"/>
    <w:rsid w:val="006F4EFF"/>
    <w:rsid w:val="006F4F37"/>
    <w:rsid w:val="006F4FD0"/>
    <w:rsid w:val="006F50B7"/>
    <w:rsid w:val="006F512D"/>
    <w:rsid w:val="006F5189"/>
    <w:rsid w:val="006F5312"/>
    <w:rsid w:val="006F5330"/>
    <w:rsid w:val="006F5336"/>
    <w:rsid w:val="006F5350"/>
    <w:rsid w:val="006F53D7"/>
    <w:rsid w:val="006F5502"/>
    <w:rsid w:val="006F5528"/>
    <w:rsid w:val="006F555F"/>
    <w:rsid w:val="006F55E2"/>
    <w:rsid w:val="006F562C"/>
    <w:rsid w:val="006F577E"/>
    <w:rsid w:val="006F57DC"/>
    <w:rsid w:val="006F58CE"/>
    <w:rsid w:val="006F58CF"/>
    <w:rsid w:val="006F5985"/>
    <w:rsid w:val="006F59B9"/>
    <w:rsid w:val="006F59EC"/>
    <w:rsid w:val="006F59F2"/>
    <w:rsid w:val="006F59F6"/>
    <w:rsid w:val="006F5A58"/>
    <w:rsid w:val="006F5AEE"/>
    <w:rsid w:val="006F5B13"/>
    <w:rsid w:val="006F5BBD"/>
    <w:rsid w:val="006F5BDD"/>
    <w:rsid w:val="006F5C07"/>
    <w:rsid w:val="006F5C81"/>
    <w:rsid w:val="006F5D41"/>
    <w:rsid w:val="006F5DA2"/>
    <w:rsid w:val="006F5DBF"/>
    <w:rsid w:val="006F5DD7"/>
    <w:rsid w:val="006F5E18"/>
    <w:rsid w:val="006F5E7A"/>
    <w:rsid w:val="006F5EE1"/>
    <w:rsid w:val="006F5FC1"/>
    <w:rsid w:val="006F5FD3"/>
    <w:rsid w:val="006F6086"/>
    <w:rsid w:val="006F60AB"/>
    <w:rsid w:val="006F61B8"/>
    <w:rsid w:val="006F61BF"/>
    <w:rsid w:val="006F61FB"/>
    <w:rsid w:val="006F6202"/>
    <w:rsid w:val="006F6264"/>
    <w:rsid w:val="006F626A"/>
    <w:rsid w:val="006F6297"/>
    <w:rsid w:val="006F62B7"/>
    <w:rsid w:val="006F6320"/>
    <w:rsid w:val="006F6350"/>
    <w:rsid w:val="006F6372"/>
    <w:rsid w:val="006F6384"/>
    <w:rsid w:val="006F63C9"/>
    <w:rsid w:val="006F63CA"/>
    <w:rsid w:val="006F63E9"/>
    <w:rsid w:val="006F6413"/>
    <w:rsid w:val="006F64AC"/>
    <w:rsid w:val="006F651D"/>
    <w:rsid w:val="006F653D"/>
    <w:rsid w:val="006F654E"/>
    <w:rsid w:val="006F65DD"/>
    <w:rsid w:val="006F6606"/>
    <w:rsid w:val="006F6640"/>
    <w:rsid w:val="006F6671"/>
    <w:rsid w:val="006F6699"/>
    <w:rsid w:val="006F674F"/>
    <w:rsid w:val="006F67D8"/>
    <w:rsid w:val="006F687C"/>
    <w:rsid w:val="006F68EB"/>
    <w:rsid w:val="006F68EF"/>
    <w:rsid w:val="006F6A2E"/>
    <w:rsid w:val="006F6A84"/>
    <w:rsid w:val="006F6A98"/>
    <w:rsid w:val="006F6B4E"/>
    <w:rsid w:val="006F6CF1"/>
    <w:rsid w:val="006F6D17"/>
    <w:rsid w:val="006F6D3C"/>
    <w:rsid w:val="006F6E26"/>
    <w:rsid w:val="006F6F4C"/>
    <w:rsid w:val="006F6FD8"/>
    <w:rsid w:val="006F70AC"/>
    <w:rsid w:val="006F7136"/>
    <w:rsid w:val="006F713E"/>
    <w:rsid w:val="006F71EF"/>
    <w:rsid w:val="006F722D"/>
    <w:rsid w:val="006F7288"/>
    <w:rsid w:val="006F72E1"/>
    <w:rsid w:val="006F72F7"/>
    <w:rsid w:val="006F7386"/>
    <w:rsid w:val="006F738E"/>
    <w:rsid w:val="006F7407"/>
    <w:rsid w:val="006F7477"/>
    <w:rsid w:val="006F7480"/>
    <w:rsid w:val="006F7482"/>
    <w:rsid w:val="006F74AE"/>
    <w:rsid w:val="006F750C"/>
    <w:rsid w:val="006F751D"/>
    <w:rsid w:val="006F751E"/>
    <w:rsid w:val="006F7542"/>
    <w:rsid w:val="006F7559"/>
    <w:rsid w:val="006F7583"/>
    <w:rsid w:val="006F7674"/>
    <w:rsid w:val="006F7755"/>
    <w:rsid w:val="006F792C"/>
    <w:rsid w:val="006F79B0"/>
    <w:rsid w:val="006F79E5"/>
    <w:rsid w:val="006F79FA"/>
    <w:rsid w:val="006F7A0B"/>
    <w:rsid w:val="006F7A25"/>
    <w:rsid w:val="006F7A48"/>
    <w:rsid w:val="006F7A75"/>
    <w:rsid w:val="006F7AB2"/>
    <w:rsid w:val="006F7C28"/>
    <w:rsid w:val="006F7C5A"/>
    <w:rsid w:val="006F7C9C"/>
    <w:rsid w:val="006F7CB8"/>
    <w:rsid w:val="006F7CED"/>
    <w:rsid w:val="006F7D0E"/>
    <w:rsid w:val="006F7D22"/>
    <w:rsid w:val="006F7D64"/>
    <w:rsid w:val="006F7DF0"/>
    <w:rsid w:val="006F7DF8"/>
    <w:rsid w:val="006F7E85"/>
    <w:rsid w:val="006F7EFE"/>
    <w:rsid w:val="006F7F88"/>
    <w:rsid w:val="006F7FA6"/>
    <w:rsid w:val="00700008"/>
    <w:rsid w:val="00700052"/>
    <w:rsid w:val="007000A8"/>
    <w:rsid w:val="007000D0"/>
    <w:rsid w:val="0070010A"/>
    <w:rsid w:val="0070011E"/>
    <w:rsid w:val="0070012C"/>
    <w:rsid w:val="00700146"/>
    <w:rsid w:val="007001A0"/>
    <w:rsid w:val="007001B8"/>
    <w:rsid w:val="007001E1"/>
    <w:rsid w:val="00700256"/>
    <w:rsid w:val="0070026F"/>
    <w:rsid w:val="00700398"/>
    <w:rsid w:val="00700411"/>
    <w:rsid w:val="007004A0"/>
    <w:rsid w:val="007004C2"/>
    <w:rsid w:val="007005CB"/>
    <w:rsid w:val="007005DE"/>
    <w:rsid w:val="007006C2"/>
    <w:rsid w:val="00700864"/>
    <w:rsid w:val="00700898"/>
    <w:rsid w:val="00700940"/>
    <w:rsid w:val="007009FD"/>
    <w:rsid w:val="00700A18"/>
    <w:rsid w:val="00700AB0"/>
    <w:rsid w:val="00700B2A"/>
    <w:rsid w:val="00700B5F"/>
    <w:rsid w:val="00700B67"/>
    <w:rsid w:val="00700BAE"/>
    <w:rsid w:val="00700BF8"/>
    <w:rsid w:val="00700C33"/>
    <w:rsid w:val="00700C9B"/>
    <w:rsid w:val="00700CF4"/>
    <w:rsid w:val="00700D5C"/>
    <w:rsid w:val="00700DA0"/>
    <w:rsid w:val="00700DEA"/>
    <w:rsid w:val="00700F1C"/>
    <w:rsid w:val="00700F56"/>
    <w:rsid w:val="00700F6B"/>
    <w:rsid w:val="00700FD7"/>
    <w:rsid w:val="0070103A"/>
    <w:rsid w:val="00701075"/>
    <w:rsid w:val="007011FB"/>
    <w:rsid w:val="0070121C"/>
    <w:rsid w:val="00701230"/>
    <w:rsid w:val="00701272"/>
    <w:rsid w:val="00701286"/>
    <w:rsid w:val="007012E3"/>
    <w:rsid w:val="00701320"/>
    <w:rsid w:val="00701333"/>
    <w:rsid w:val="007013A0"/>
    <w:rsid w:val="007013B7"/>
    <w:rsid w:val="007013BA"/>
    <w:rsid w:val="007013E3"/>
    <w:rsid w:val="00701428"/>
    <w:rsid w:val="00701442"/>
    <w:rsid w:val="0070147B"/>
    <w:rsid w:val="0070147D"/>
    <w:rsid w:val="00701534"/>
    <w:rsid w:val="00701548"/>
    <w:rsid w:val="007015C5"/>
    <w:rsid w:val="007015CD"/>
    <w:rsid w:val="00701601"/>
    <w:rsid w:val="00701638"/>
    <w:rsid w:val="007016E6"/>
    <w:rsid w:val="007016FC"/>
    <w:rsid w:val="00701746"/>
    <w:rsid w:val="00701760"/>
    <w:rsid w:val="00701768"/>
    <w:rsid w:val="0070178F"/>
    <w:rsid w:val="00701797"/>
    <w:rsid w:val="007017C4"/>
    <w:rsid w:val="007017F7"/>
    <w:rsid w:val="0070183F"/>
    <w:rsid w:val="0070187B"/>
    <w:rsid w:val="007018A3"/>
    <w:rsid w:val="007018B0"/>
    <w:rsid w:val="0070197D"/>
    <w:rsid w:val="00701A5F"/>
    <w:rsid w:val="00701AD9"/>
    <w:rsid w:val="00701BB0"/>
    <w:rsid w:val="00701BC2"/>
    <w:rsid w:val="00701C2B"/>
    <w:rsid w:val="00701C62"/>
    <w:rsid w:val="00701C6B"/>
    <w:rsid w:val="00701D4D"/>
    <w:rsid w:val="00701E0E"/>
    <w:rsid w:val="00701EB7"/>
    <w:rsid w:val="00702004"/>
    <w:rsid w:val="007020AB"/>
    <w:rsid w:val="007020CF"/>
    <w:rsid w:val="00702260"/>
    <w:rsid w:val="007022E7"/>
    <w:rsid w:val="00702310"/>
    <w:rsid w:val="0070233A"/>
    <w:rsid w:val="0070235C"/>
    <w:rsid w:val="0070246F"/>
    <w:rsid w:val="00702503"/>
    <w:rsid w:val="00702641"/>
    <w:rsid w:val="0070269F"/>
    <w:rsid w:val="007026C0"/>
    <w:rsid w:val="00702797"/>
    <w:rsid w:val="007027EA"/>
    <w:rsid w:val="0070280A"/>
    <w:rsid w:val="0070284B"/>
    <w:rsid w:val="007028B4"/>
    <w:rsid w:val="0070292E"/>
    <w:rsid w:val="00702968"/>
    <w:rsid w:val="00702A6E"/>
    <w:rsid w:val="00702AA2"/>
    <w:rsid w:val="00702AD6"/>
    <w:rsid w:val="00702B18"/>
    <w:rsid w:val="00702B1F"/>
    <w:rsid w:val="00702B50"/>
    <w:rsid w:val="00702B51"/>
    <w:rsid w:val="00702BDF"/>
    <w:rsid w:val="00702C27"/>
    <w:rsid w:val="00702CCD"/>
    <w:rsid w:val="00702D11"/>
    <w:rsid w:val="00702D75"/>
    <w:rsid w:val="00702DC7"/>
    <w:rsid w:val="00702E22"/>
    <w:rsid w:val="00702ED1"/>
    <w:rsid w:val="00702F80"/>
    <w:rsid w:val="007030BD"/>
    <w:rsid w:val="0070315E"/>
    <w:rsid w:val="0070317D"/>
    <w:rsid w:val="007031B5"/>
    <w:rsid w:val="0070338B"/>
    <w:rsid w:val="007033E8"/>
    <w:rsid w:val="00703427"/>
    <w:rsid w:val="0070342C"/>
    <w:rsid w:val="00703481"/>
    <w:rsid w:val="0070348E"/>
    <w:rsid w:val="00703520"/>
    <w:rsid w:val="00703534"/>
    <w:rsid w:val="00703570"/>
    <w:rsid w:val="00703572"/>
    <w:rsid w:val="007035DB"/>
    <w:rsid w:val="0070361E"/>
    <w:rsid w:val="007036CC"/>
    <w:rsid w:val="007036EB"/>
    <w:rsid w:val="00703722"/>
    <w:rsid w:val="0070372C"/>
    <w:rsid w:val="00703736"/>
    <w:rsid w:val="00703820"/>
    <w:rsid w:val="0070384D"/>
    <w:rsid w:val="00703879"/>
    <w:rsid w:val="0070388F"/>
    <w:rsid w:val="007038E7"/>
    <w:rsid w:val="00703903"/>
    <w:rsid w:val="00703A99"/>
    <w:rsid w:val="00703C56"/>
    <w:rsid w:val="00703C75"/>
    <w:rsid w:val="00703CAD"/>
    <w:rsid w:val="00703CB1"/>
    <w:rsid w:val="00703D21"/>
    <w:rsid w:val="00703D61"/>
    <w:rsid w:val="00703D68"/>
    <w:rsid w:val="00703DD3"/>
    <w:rsid w:val="00703DED"/>
    <w:rsid w:val="00703DF2"/>
    <w:rsid w:val="00703E15"/>
    <w:rsid w:val="00703F4A"/>
    <w:rsid w:val="00703F85"/>
    <w:rsid w:val="00704112"/>
    <w:rsid w:val="007041AD"/>
    <w:rsid w:val="007041B5"/>
    <w:rsid w:val="007041C7"/>
    <w:rsid w:val="00704387"/>
    <w:rsid w:val="007043B8"/>
    <w:rsid w:val="00704417"/>
    <w:rsid w:val="0070441D"/>
    <w:rsid w:val="007045B0"/>
    <w:rsid w:val="007045B3"/>
    <w:rsid w:val="007045B8"/>
    <w:rsid w:val="0070462E"/>
    <w:rsid w:val="007046C7"/>
    <w:rsid w:val="00704757"/>
    <w:rsid w:val="00704781"/>
    <w:rsid w:val="00704782"/>
    <w:rsid w:val="007047A9"/>
    <w:rsid w:val="007047ED"/>
    <w:rsid w:val="00704810"/>
    <w:rsid w:val="0070487A"/>
    <w:rsid w:val="00704881"/>
    <w:rsid w:val="00704916"/>
    <w:rsid w:val="00704930"/>
    <w:rsid w:val="007049E3"/>
    <w:rsid w:val="00704B4E"/>
    <w:rsid w:val="00704B58"/>
    <w:rsid w:val="00704C37"/>
    <w:rsid w:val="00704CA7"/>
    <w:rsid w:val="00704D7C"/>
    <w:rsid w:val="00704E35"/>
    <w:rsid w:val="00704E41"/>
    <w:rsid w:val="00704E8F"/>
    <w:rsid w:val="00704E97"/>
    <w:rsid w:val="00704F81"/>
    <w:rsid w:val="00704F9F"/>
    <w:rsid w:val="00705033"/>
    <w:rsid w:val="007050A7"/>
    <w:rsid w:val="0070513F"/>
    <w:rsid w:val="0070517F"/>
    <w:rsid w:val="007051A1"/>
    <w:rsid w:val="00705227"/>
    <w:rsid w:val="0070542C"/>
    <w:rsid w:val="0070547D"/>
    <w:rsid w:val="007054FB"/>
    <w:rsid w:val="00705513"/>
    <w:rsid w:val="007055F1"/>
    <w:rsid w:val="0070560F"/>
    <w:rsid w:val="00705673"/>
    <w:rsid w:val="00705682"/>
    <w:rsid w:val="0070569E"/>
    <w:rsid w:val="007057E3"/>
    <w:rsid w:val="00705869"/>
    <w:rsid w:val="0070588C"/>
    <w:rsid w:val="0070588E"/>
    <w:rsid w:val="0070596C"/>
    <w:rsid w:val="007059DE"/>
    <w:rsid w:val="007059E3"/>
    <w:rsid w:val="00705AEC"/>
    <w:rsid w:val="00705BDB"/>
    <w:rsid w:val="00705C7A"/>
    <w:rsid w:val="00705D1F"/>
    <w:rsid w:val="00705D96"/>
    <w:rsid w:val="00705E1D"/>
    <w:rsid w:val="00705E5E"/>
    <w:rsid w:val="00705E82"/>
    <w:rsid w:val="00705EEB"/>
    <w:rsid w:val="00705F04"/>
    <w:rsid w:val="00705F3F"/>
    <w:rsid w:val="00705FCF"/>
    <w:rsid w:val="00706127"/>
    <w:rsid w:val="00706196"/>
    <w:rsid w:val="007061A8"/>
    <w:rsid w:val="007061DB"/>
    <w:rsid w:val="007061FF"/>
    <w:rsid w:val="00706247"/>
    <w:rsid w:val="00706283"/>
    <w:rsid w:val="007062D5"/>
    <w:rsid w:val="0070647B"/>
    <w:rsid w:val="007064AB"/>
    <w:rsid w:val="007064CC"/>
    <w:rsid w:val="007064FF"/>
    <w:rsid w:val="007065B0"/>
    <w:rsid w:val="007065D1"/>
    <w:rsid w:val="007065DA"/>
    <w:rsid w:val="007065F8"/>
    <w:rsid w:val="00706676"/>
    <w:rsid w:val="0070673E"/>
    <w:rsid w:val="007068F0"/>
    <w:rsid w:val="00706945"/>
    <w:rsid w:val="00706950"/>
    <w:rsid w:val="00706962"/>
    <w:rsid w:val="0070697D"/>
    <w:rsid w:val="00706AFE"/>
    <w:rsid w:val="00706B88"/>
    <w:rsid w:val="00706BBB"/>
    <w:rsid w:val="00706C4A"/>
    <w:rsid w:val="00706C6A"/>
    <w:rsid w:val="00706C93"/>
    <w:rsid w:val="00706D7E"/>
    <w:rsid w:val="00706DDC"/>
    <w:rsid w:val="00706E49"/>
    <w:rsid w:val="00706F54"/>
    <w:rsid w:val="00706FE9"/>
    <w:rsid w:val="007070AE"/>
    <w:rsid w:val="007070D3"/>
    <w:rsid w:val="00707106"/>
    <w:rsid w:val="00707110"/>
    <w:rsid w:val="0070711B"/>
    <w:rsid w:val="0070713D"/>
    <w:rsid w:val="00707184"/>
    <w:rsid w:val="00707208"/>
    <w:rsid w:val="00707209"/>
    <w:rsid w:val="007072B8"/>
    <w:rsid w:val="00707355"/>
    <w:rsid w:val="00707422"/>
    <w:rsid w:val="00707423"/>
    <w:rsid w:val="007074D9"/>
    <w:rsid w:val="007075B0"/>
    <w:rsid w:val="007075D6"/>
    <w:rsid w:val="007075F9"/>
    <w:rsid w:val="0070775D"/>
    <w:rsid w:val="00707782"/>
    <w:rsid w:val="007077A9"/>
    <w:rsid w:val="00707826"/>
    <w:rsid w:val="00707889"/>
    <w:rsid w:val="00707899"/>
    <w:rsid w:val="007078B1"/>
    <w:rsid w:val="00707A82"/>
    <w:rsid w:val="00707A8F"/>
    <w:rsid w:val="00707AA0"/>
    <w:rsid w:val="00707B0C"/>
    <w:rsid w:val="00707B75"/>
    <w:rsid w:val="00707C0A"/>
    <w:rsid w:val="00707D03"/>
    <w:rsid w:val="00707D2B"/>
    <w:rsid w:val="00707D32"/>
    <w:rsid w:val="00707DDF"/>
    <w:rsid w:val="00707E98"/>
    <w:rsid w:val="00707F77"/>
    <w:rsid w:val="00707F98"/>
    <w:rsid w:val="00710057"/>
    <w:rsid w:val="0071015D"/>
    <w:rsid w:val="007101D5"/>
    <w:rsid w:val="00710210"/>
    <w:rsid w:val="00710242"/>
    <w:rsid w:val="0071026D"/>
    <w:rsid w:val="00710304"/>
    <w:rsid w:val="00710314"/>
    <w:rsid w:val="0071040B"/>
    <w:rsid w:val="007104AB"/>
    <w:rsid w:val="007104ED"/>
    <w:rsid w:val="0071050A"/>
    <w:rsid w:val="00710555"/>
    <w:rsid w:val="00710576"/>
    <w:rsid w:val="0071059D"/>
    <w:rsid w:val="00710646"/>
    <w:rsid w:val="0071064E"/>
    <w:rsid w:val="0071067C"/>
    <w:rsid w:val="00710749"/>
    <w:rsid w:val="0071077C"/>
    <w:rsid w:val="007107B4"/>
    <w:rsid w:val="007107F9"/>
    <w:rsid w:val="00710870"/>
    <w:rsid w:val="007108C0"/>
    <w:rsid w:val="0071094F"/>
    <w:rsid w:val="007109AD"/>
    <w:rsid w:val="007109D7"/>
    <w:rsid w:val="007109E9"/>
    <w:rsid w:val="007109EC"/>
    <w:rsid w:val="007109FA"/>
    <w:rsid w:val="00710A46"/>
    <w:rsid w:val="00710A93"/>
    <w:rsid w:val="00710AA5"/>
    <w:rsid w:val="00710AB9"/>
    <w:rsid w:val="00710B27"/>
    <w:rsid w:val="00710B3C"/>
    <w:rsid w:val="00710B78"/>
    <w:rsid w:val="00710C30"/>
    <w:rsid w:val="00710D53"/>
    <w:rsid w:val="00710D86"/>
    <w:rsid w:val="00710E16"/>
    <w:rsid w:val="00710E6A"/>
    <w:rsid w:val="00710ECE"/>
    <w:rsid w:val="00710F21"/>
    <w:rsid w:val="00710FA1"/>
    <w:rsid w:val="00711071"/>
    <w:rsid w:val="007110A8"/>
    <w:rsid w:val="0071113A"/>
    <w:rsid w:val="00711197"/>
    <w:rsid w:val="007111DB"/>
    <w:rsid w:val="0071128B"/>
    <w:rsid w:val="00711358"/>
    <w:rsid w:val="0071135F"/>
    <w:rsid w:val="007114AA"/>
    <w:rsid w:val="00711651"/>
    <w:rsid w:val="00711657"/>
    <w:rsid w:val="0071165B"/>
    <w:rsid w:val="007116A3"/>
    <w:rsid w:val="007116DB"/>
    <w:rsid w:val="00711700"/>
    <w:rsid w:val="007117BF"/>
    <w:rsid w:val="007118B5"/>
    <w:rsid w:val="0071195E"/>
    <w:rsid w:val="007119C6"/>
    <w:rsid w:val="007119FB"/>
    <w:rsid w:val="00711AB9"/>
    <w:rsid w:val="00711B58"/>
    <w:rsid w:val="00711B75"/>
    <w:rsid w:val="00711BCD"/>
    <w:rsid w:val="00711C90"/>
    <w:rsid w:val="00711C9B"/>
    <w:rsid w:val="00711CDE"/>
    <w:rsid w:val="00711CDF"/>
    <w:rsid w:val="00711CE4"/>
    <w:rsid w:val="00711E02"/>
    <w:rsid w:val="00711E58"/>
    <w:rsid w:val="00711F52"/>
    <w:rsid w:val="00711F64"/>
    <w:rsid w:val="00712005"/>
    <w:rsid w:val="00712047"/>
    <w:rsid w:val="007120C9"/>
    <w:rsid w:val="007121A9"/>
    <w:rsid w:val="00712272"/>
    <w:rsid w:val="0071227A"/>
    <w:rsid w:val="0071228E"/>
    <w:rsid w:val="0071239A"/>
    <w:rsid w:val="007123A1"/>
    <w:rsid w:val="007123E5"/>
    <w:rsid w:val="007124A5"/>
    <w:rsid w:val="00712500"/>
    <w:rsid w:val="00712511"/>
    <w:rsid w:val="00712515"/>
    <w:rsid w:val="00712669"/>
    <w:rsid w:val="0071269A"/>
    <w:rsid w:val="0071276D"/>
    <w:rsid w:val="00712802"/>
    <w:rsid w:val="0071284C"/>
    <w:rsid w:val="00712856"/>
    <w:rsid w:val="0071289B"/>
    <w:rsid w:val="007128B7"/>
    <w:rsid w:val="00712936"/>
    <w:rsid w:val="007129D8"/>
    <w:rsid w:val="00712A04"/>
    <w:rsid w:val="00712AC2"/>
    <w:rsid w:val="00712B50"/>
    <w:rsid w:val="00712B5F"/>
    <w:rsid w:val="00712BE6"/>
    <w:rsid w:val="00712C63"/>
    <w:rsid w:val="00712C85"/>
    <w:rsid w:val="00712CD9"/>
    <w:rsid w:val="00712D50"/>
    <w:rsid w:val="00712D88"/>
    <w:rsid w:val="00712D93"/>
    <w:rsid w:val="00712E3B"/>
    <w:rsid w:val="00712E3C"/>
    <w:rsid w:val="00712EBB"/>
    <w:rsid w:val="00712EC8"/>
    <w:rsid w:val="00712F31"/>
    <w:rsid w:val="00712FE8"/>
    <w:rsid w:val="00713039"/>
    <w:rsid w:val="007130AF"/>
    <w:rsid w:val="007130EB"/>
    <w:rsid w:val="0071311C"/>
    <w:rsid w:val="00713153"/>
    <w:rsid w:val="00713163"/>
    <w:rsid w:val="00713190"/>
    <w:rsid w:val="00713196"/>
    <w:rsid w:val="007131A6"/>
    <w:rsid w:val="007131DD"/>
    <w:rsid w:val="007131EA"/>
    <w:rsid w:val="007131F0"/>
    <w:rsid w:val="007131FC"/>
    <w:rsid w:val="00713201"/>
    <w:rsid w:val="00713225"/>
    <w:rsid w:val="00713239"/>
    <w:rsid w:val="00713264"/>
    <w:rsid w:val="00713282"/>
    <w:rsid w:val="007132A5"/>
    <w:rsid w:val="007132B6"/>
    <w:rsid w:val="00713333"/>
    <w:rsid w:val="0071339D"/>
    <w:rsid w:val="007134B9"/>
    <w:rsid w:val="007134F0"/>
    <w:rsid w:val="007135B3"/>
    <w:rsid w:val="007135D2"/>
    <w:rsid w:val="00713619"/>
    <w:rsid w:val="0071362E"/>
    <w:rsid w:val="00713633"/>
    <w:rsid w:val="0071370F"/>
    <w:rsid w:val="00713795"/>
    <w:rsid w:val="007137F4"/>
    <w:rsid w:val="007138B2"/>
    <w:rsid w:val="00713A0F"/>
    <w:rsid w:val="00713A3A"/>
    <w:rsid w:val="00713AE2"/>
    <w:rsid w:val="00713BAB"/>
    <w:rsid w:val="00713BD2"/>
    <w:rsid w:val="00713C7B"/>
    <w:rsid w:val="00714085"/>
    <w:rsid w:val="007140DB"/>
    <w:rsid w:val="0071410A"/>
    <w:rsid w:val="0071417C"/>
    <w:rsid w:val="007141A7"/>
    <w:rsid w:val="007141C7"/>
    <w:rsid w:val="007141CA"/>
    <w:rsid w:val="0071425C"/>
    <w:rsid w:val="00714288"/>
    <w:rsid w:val="007142B2"/>
    <w:rsid w:val="007142B7"/>
    <w:rsid w:val="007142E4"/>
    <w:rsid w:val="0071433E"/>
    <w:rsid w:val="0071435D"/>
    <w:rsid w:val="00714439"/>
    <w:rsid w:val="00714452"/>
    <w:rsid w:val="0071445A"/>
    <w:rsid w:val="007144B1"/>
    <w:rsid w:val="007144C2"/>
    <w:rsid w:val="00714537"/>
    <w:rsid w:val="00714593"/>
    <w:rsid w:val="00714673"/>
    <w:rsid w:val="0071467F"/>
    <w:rsid w:val="007146C0"/>
    <w:rsid w:val="0071477D"/>
    <w:rsid w:val="007147CA"/>
    <w:rsid w:val="0071480E"/>
    <w:rsid w:val="0071481E"/>
    <w:rsid w:val="0071483B"/>
    <w:rsid w:val="00714888"/>
    <w:rsid w:val="0071488B"/>
    <w:rsid w:val="007148F2"/>
    <w:rsid w:val="0071495B"/>
    <w:rsid w:val="00714962"/>
    <w:rsid w:val="00714970"/>
    <w:rsid w:val="007149C0"/>
    <w:rsid w:val="00714B38"/>
    <w:rsid w:val="00714B78"/>
    <w:rsid w:val="00714BBB"/>
    <w:rsid w:val="00714C47"/>
    <w:rsid w:val="00714D0A"/>
    <w:rsid w:val="00714DBB"/>
    <w:rsid w:val="00714E64"/>
    <w:rsid w:val="00714EA5"/>
    <w:rsid w:val="00714EF5"/>
    <w:rsid w:val="00714F20"/>
    <w:rsid w:val="00714F5D"/>
    <w:rsid w:val="0071500D"/>
    <w:rsid w:val="00715040"/>
    <w:rsid w:val="00715047"/>
    <w:rsid w:val="0071505D"/>
    <w:rsid w:val="00715084"/>
    <w:rsid w:val="007150C0"/>
    <w:rsid w:val="00715142"/>
    <w:rsid w:val="007151D6"/>
    <w:rsid w:val="00715221"/>
    <w:rsid w:val="0071522C"/>
    <w:rsid w:val="00715233"/>
    <w:rsid w:val="0071525E"/>
    <w:rsid w:val="00715274"/>
    <w:rsid w:val="00715374"/>
    <w:rsid w:val="007153C7"/>
    <w:rsid w:val="00715427"/>
    <w:rsid w:val="00715535"/>
    <w:rsid w:val="0071559E"/>
    <w:rsid w:val="007155DB"/>
    <w:rsid w:val="007155F3"/>
    <w:rsid w:val="00715701"/>
    <w:rsid w:val="00715815"/>
    <w:rsid w:val="00715816"/>
    <w:rsid w:val="0071587C"/>
    <w:rsid w:val="00715943"/>
    <w:rsid w:val="00715971"/>
    <w:rsid w:val="0071599F"/>
    <w:rsid w:val="007159D1"/>
    <w:rsid w:val="00715AB3"/>
    <w:rsid w:val="00715B7F"/>
    <w:rsid w:val="00715BCC"/>
    <w:rsid w:val="00715C0E"/>
    <w:rsid w:val="00715C30"/>
    <w:rsid w:val="00715C61"/>
    <w:rsid w:val="00715C9D"/>
    <w:rsid w:val="00715CBD"/>
    <w:rsid w:val="00715D95"/>
    <w:rsid w:val="00715DC9"/>
    <w:rsid w:val="00715E03"/>
    <w:rsid w:val="00715E66"/>
    <w:rsid w:val="00715F32"/>
    <w:rsid w:val="00715F72"/>
    <w:rsid w:val="00715F81"/>
    <w:rsid w:val="00715FBD"/>
    <w:rsid w:val="00716058"/>
    <w:rsid w:val="007161EE"/>
    <w:rsid w:val="00716229"/>
    <w:rsid w:val="0071622B"/>
    <w:rsid w:val="0071628C"/>
    <w:rsid w:val="0071631C"/>
    <w:rsid w:val="00716469"/>
    <w:rsid w:val="007164A8"/>
    <w:rsid w:val="007164AA"/>
    <w:rsid w:val="0071656C"/>
    <w:rsid w:val="00716584"/>
    <w:rsid w:val="007165A0"/>
    <w:rsid w:val="007165B5"/>
    <w:rsid w:val="007165E4"/>
    <w:rsid w:val="00716621"/>
    <w:rsid w:val="00716642"/>
    <w:rsid w:val="0071675F"/>
    <w:rsid w:val="007167AC"/>
    <w:rsid w:val="007167E5"/>
    <w:rsid w:val="007167F9"/>
    <w:rsid w:val="00716852"/>
    <w:rsid w:val="00716869"/>
    <w:rsid w:val="007168D7"/>
    <w:rsid w:val="007169AB"/>
    <w:rsid w:val="007169C6"/>
    <w:rsid w:val="007169EC"/>
    <w:rsid w:val="00716A0D"/>
    <w:rsid w:val="00716A17"/>
    <w:rsid w:val="00716A31"/>
    <w:rsid w:val="00716A4D"/>
    <w:rsid w:val="00716A6C"/>
    <w:rsid w:val="00716A9F"/>
    <w:rsid w:val="00716AAD"/>
    <w:rsid w:val="00716B2D"/>
    <w:rsid w:val="00716C34"/>
    <w:rsid w:val="00716CA2"/>
    <w:rsid w:val="00716D4E"/>
    <w:rsid w:val="00716D51"/>
    <w:rsid w:val="00716D5D"/>
    <w:rsid w:val="00716EC2"/>
    <w:rsid w:val="00716F13"/>
    <w:rsid w:val="00716F2A"/>
    <w:rsid w:val="00716FEF"/>
    <w:rsid w:val="00717052"/>
    <w:rsid w:val="007170DF"/>
    <w:rsid w:val="0071723E"/>
    <w:rsid w:val="00717296"/>
    <w:rsid w:val="007172C5"/>
    <w:rsid w:val="007172C7"/>
    <w:rsid w:val="0071735C"/>
    <w:rsid w:val="007173EA"/>
    <w:rsid w:val="007173ED"/>
    <w:rsid w:val="00717469"/>
    <w:rsid w:val="00717474"/>
    <w:rsid w:val="00717586"/>
    <w:rsid w:val="007175B1"/>
    <w:rsid w:val="00717618"/>
    <w:rsid w:val="00717648"/>
    <w:rsid w:val="0071768E"/>
    <w:rsid w:val="00717828"/>
    <w:rsid w:val="0071783B"/>
    <w:rsid w:val="00717867"/>
    <w:rsid w:val="00717878"/>
    <w:rsid w:val="00717886"/>
    <w:rsid w:val="007178DC"/>
    <w:rsid w:val="00717909"/>
    <w:rsid w:val="0071795F"/>
    <w:rsid w:val="00717986"/>
    <w:rsid w:val="007179C4"/>
    <w:rsid w:val="007179E2"/>
    <w:rsid w:val="007179F2"/>
    <w:rsid w:val="00717A82"/>
    <w:rsid w:val="00717B63"/>
    <w:rsid w:val="00717B7B"/>
    <w:rsid w:val="00717B9F"/>
    <w:rsid w:val="00717BEC"/>
    <w:rsid w:val="00717C14"/>
    <w:rsid w:val="00717CF2"/>
    <w:rsid w:val="00717D65"/>
    <w:rsid w:val="00717D6A"/>
    <w:rsid w:val="00717D9A"/>
    <w:rsid w:val="00717DDB"/>
    <w:rsid w:val="00717E77"/>
    <w:rsid w:val="00717EA4"/>
    <w:rsid w:val="00717ECD"/>
    <w:rsid w:val="00717F0C"/>
    <w:rsid w:val="00717F85"/>
    <w:rsid w:val="00717F99"/>
    <w:rsid w:val="00717FA9"/>
    <w:rsid w:val="00720021"/>
    <w:rsid w:val="007200E8"/>
    <w:rsid w:val="007200EB"/>
    <w:rsid w:val="00720140"/>
    <w:rsid w:val="007201C0"/>
    <w:rsid w:val="007201F6"/>
    <w:rsid w:val="00720269"/>
    <w:rsid w:val="007202BE"/>
    <w:rsid w:val="007202F5"/>
    <w:rsid w:val="0072039E"/>
    <w:rsid w:val="00720418"/>
    <w:rsid w:val="00720441"/>
    <w:rsid w:val="0072046B"/>
    <w:rsid w:val="007204CF"/>
    <w:rsid w:val="007204DF"/>
    <w:rsid w:val="007204F5"/>
    <w:rsid w:val="0072050D"/>
    <w:rsid w:val="00720515"/>
    <w:rsid w:val="007205CC"/>
    <w:rsid w:val="007205D3"/>
    <w:rsid w:val="007205D8"/>
    <w:rsid w:val="007206A2"/>
    <w:rsid w:val="007207CE"/>
    <w:rsid w:val="00720886"/>
    <w:rsid w:val="0072096F"/>
    <w:rsid w:val="00720A30"/>
    <w:rsid w:val="00720A64"/>
    <w:rsid w:val="00720BEA"/>
    <w:rsid w:val="00720C16"/>
    <w:rsid w:val="00720CE7"/>
    <w:rsid w:val="00720CF3"/>
    <w:rsid w:val="00720D20"/>
    <w:rsid w:val="00720D94"/>
    <w:rsid w:val="00720DBD"/>
    <w:rsid w:val="00720E93"/>
    <w:rsid w:val="00720EA3"/>
    <w:rsid w:val="00720EF9"/>
    <w:rsid w:val="00720F2C"/>
    <w:rsid w:val="00720F45"/>
    <w:rsid w:val="00720F95"/>
    <w:rsid w:val="007210AF"/>
    <w:rsid w:val="007210B7"/>
    <w:rsid w:val="00721144"/>
    <w:rsid w:val="007211B1"/>
    <w:rsid w:val="007211CA"/>
    <w:rsid w:val="00721337"/>
    <w:rsid w:val="00721342"/>
    <w:rsid w:val="0072134B"/>
    <w:rsid w:val="0072149F"/>
    <w:rsid w:val="00721574"/>
    <w:rsid w:val="0072157A"/>
    <w:rsid w:val="007215CE"/>
    <w:rsid w:val="00721623"/>
    <w:rsid w:val="00721644"/>
    <w:rsid w:val="00721646"/>
    <w:rsid w:val="00721672"/>
    <w:rsid w:val="007217BD"/>
    <w:rsid w:val="0072181A"/>
    <w:rsid w:val="00721857"/>
    <w:rsid w:val="00721951"/>
    <w:rsid w:val="00721A10"/>
    <w:rsid w:val="00721AAA"/>
    <w:rsid w:val="00721BB7"/>
    <w:rsid w:val="00721C92"/>
    <w:rsid w:val="00721C95"/>
    <w:rsid w:val="00721CBB"/>
    <w:rsid w:val="00721CDC"/>
    <w:rsid w:val="00721D7A"/>
    <w:rsid w:val="00721DB6"/>
    <w:rsid w:val="00721DB7"/>
    <w:rsid w:val="00721DC8"/>
    <w:rsid w:val="00721DDD"/>
    <w:rsid w:val="00721E2B"/>
    <w:rsid w:val="00721E74"/>
    <w:rsid w:val="00721ECF"/>
    <w:rsid w:val="00721F11"/>
    <w:rsid w:val="00721F29"/>
    <w:rsid w:val="00721F4B"/>
    <w:rsid w:val="0072207A"/>
    <w:rsid w:val="00722139"/>
    <w:rsid w:val="00722215"/>
    <w:rsid w:val="00722231"/>
    <w:rsid w:val="0072225B"/>
    <w:rsid w:val="00722276"/>
    <w:rsid w:val="0072231D"/>
    <w:rsid w:val="0072236F"/>
    <w:rsid w:val="00722377"/>
    <w:rsid w:val="007224BA"/>
    <w:rsid w:val="0072259F"/>
    <w:rsid w:val="007225A4"/>
    <w:rsid w:val="0072261B"/>
    <w:rsid w:val="00722709"/>
    <w:rsid w:val="007227BB"/>
    <w:rsid w:val="007227C9"/>
    <w:rsid w:val="007228B4"/>
    <w:rsid w:val="00722938"/>
    <w:rsid w:val="007229F0"/>
    <w:rsid w:val="00722A26"/>
    <w:rsid w:val="00722A74"/>
    <w:rsid w:val="00722ACF"/>
    <w:rsid w:val="00722B67"/>
    <w:rsid w:val="00722BD8"/>
    <w:rsid w:val="00722C2E"/>
    <w:rsid w:val="00722CEE"/>
    <w:rsid w:val="00722DBF"/>
    <w:rsid w:val="00722E62"/>
    <w:rsid w:val="00722E74"/>
    <w:rsid w:val="00722F04"/>
    <w:rsid w:val="00722F47"/>
    <w:rsid w:val="00722FF5"/>
    <w:rsid w:val="0072303E"/>
    <w:rsid w:val="00723106"/>
    <w:rsid w:val="0072319A"/>
    <w:rsid w:val="0072319C"/>
    <w:rsid w:val="0072327B"/>
    <w:rsid w:val="007232CA"/>
    <w:rsid w:val="007232EE"/>
    <w:rsid w:val="007232F6"/>
    <w:rsid w:val="0072330D"/>
    <w:rsid w:val="00723354"/>
    <w:rsid w:val="007233B7"/>
    <w:rsid w:val="007233D9"/>
    <w:rsid w:val="00723410"/>
    <w:rsid w:val="00723449"/>
    <w:rsid w:val="00723488"/>
    <w:rsid w:val="0072358D"/>
    <w:rsid w:val="00723596"/>
    <w:rsid w:val="007235B5"/>
    <w:rsid w:val="007235D0"/>
    <w:rsid w:val="00723603"/>
    <w:rsid w:val="00723653"/>
    <w:rsid w:val="007236FC"/>
    <w:rsid w:val="007237AF"/>
    <w:rsid w:val="007237B7"/>
    <w:rsid w:val="007237FA"/>
    <w:rsid w:val="00723819"/>
    <w:rsid w:val="00723884"/>
    <w:rsid w:val="007239CD"/>
    <w:rsid w:val="00723A32"/>
    <w:rsid w:val="00723A4D"/>
    <w:rsid w:val="00723AE4"/>
    <w:rsid w:val="00723B77"/>
    <w:rsid w:val="00723BA7"/>
    <w:rsid w:val="00723BAA"/>
    <w:rsid w:val="00723BF3"/>
    <w:rsid w:val="00723C0F"/>
    <w:rsid w:val="00723CE2"/>
    <w:rsid w:val="00723D32"/>
    <w:rsid w:val="00723D55"/>
    <w:rsid w:val="00723D66"/>
    <w:rsid w:val="00723D84"/>
    <w:rsid w:val="00723E94"/>
    <w:rsid w:val="00723ECA"/>
    <w:rsid w:val="00723FC5"/>
    <w:rsid w:val="00724052"/>
    <w:rsid w:val="007240AB"/>
    <w:rsid w:val="007240F7"/>
    <w:rsid w:val="0072411E"/>
    <w:rsid w:val="007241C6"/>
    <w:rsid w:val="007241CF"/>
    <w:rsid w:val="007241D7"/>
    <w:rsid w:val="007241DA"/>
    <w:rsid w:val="00724208"/>
    <w:rsid w:val="0072427E"/>
    <w:rsid w:val="00724289"/>
    <w:rsid w:val="0072432F"/>
    <w:rsid w:val="007243FC"/>
    <w:rsid w:val="00724498"/>
    <w:rsid w:val="007244EE"/>
    <w:rsid w:val="0072457B"/>
    <w:rsid w:val="00724595"/>
    <w:rsid w:val="007245E9"/>
    <w:rsid w:val="0072462C"/>
    <w:rsid w:val="007246D3"/>
    <w:rsid w:val="007246FE"/>
    <w:rsid w:val="00724741"/>
    <w:rsid w:val="00724765"/>
    <w:rsid w:val="0072478C"/>
    <w:rsid w:val="00724798"/>
    <w:rsid w:val="00724806"/>
    <w:rsid w:val="0072483A"/>
    <w:rsid w:val="007248AE"/>
    <w:rsid w:val="007248E0"/>
    <w:rsid w:val="007248E3"/>
    <w:rsid w:val="0072493E"/>
    <w:rsid w:val="007249BF"/>
    <w:rsid w:val="007249CB"/>
    <w:rsid w:val="00724AB4"/>
    <w:rsid w:val="00724B17"/>
    <w:rsid w:val="00724B55"/>
    <w:rsid w:val="00724B63"/>
    <w:rsid w:val="00724B6D"/>
    <w:rsid w:val="00724B9E"/>
    <w:rsid w:val="00724C21"/>
    <w:rsid w:val="00724C29"/>
    <w:rsid w:val="00724C3B"/>
    <w:rsid w:val="00724C89"/>
    <w:rsid w:val="00724CBE"/>
    <w:rsid w:val="00724CCD"/>
    <w:rsid w:val="00724DF2"/>
    <w:rsid w:val="00724EBE"/>
    <w:rsid w:val="00724EC1"/>
    <w:rsid w:val="00724ED0"/>
    <w:rsid w:val="00724F07"/>
    <w:rsid w:val="00724F47"/>
    <w:rsid w:val="00724FC6"/>
    <w:rsid w:val="00724FD7"/>
    <w:rsid w:val="00724FFA"/>
    <w:rsid w:val="0072505C"/>
    <w:rsid w:val="007250B8"/>
    <w:rsid w:val="007250E3"/>
    <w:rsid w:val="00725265"/>
    <w:rsid w:val="00725277"/>
    <w:rsid w:val="007252A9"/>
    <w:rsid w:val="00725313"/>
    <w:rsid w:val="007254B9"/>
    <w:rsid w:val="007255BA"/>
    <w:rsid w:val="00725698"/>
    <w:rsid w:val="0072569C"/>
    <w:rsid w:val="0072576D"/>
    <w:rsid w:val="00725816"/>
    <w:rsid w:val="0072586F"/>
    <w:rsid w:val="00725897"/>
    <w:rsid w:val="007259EC"/>
    <w:rsid w:val="00725B42"/>
    <w:rsid w:val="00725BAE"/>
    <w:rsid w:val="00725CA7"/>
    <w:rsid w:val="00725D5D"/>
    <w:rsid w:val="00725E05"/>
    <w:rsid w:val="00725FEB"/>
    <w:rsid w:val="007260EC"/>
    <w:rsid w:val="00726115"/>
    <w:rsid w:val="00726155"/>
    <w:rsid w:val="00726209"/>
    <w:rsid w:val="0072625C"/>
    <w:rsid w:val="00726284"/>
    <w:rsid w:val="00726304"/>
    <w:rsid w:val="0072630C"/>
    <w:rsid w:val="00726314"/>
    <w:rsid w:val="0072636C"/>
    <w:rsid w:val="007263AC"/>
    <w:rsid w:val="007263CC"/>
    <w:rsid w:val="007263DF"/>
    <w:rsid w:val="007263FF"/>
    <w:rsid w:val="00726404"/>
    <w:rsid w:val="007264A5"/>
    <w:rsid w:val="007264EE"/>
    <w:rsid w:val="007264F4"/>
    <w:rsid w:val="00726523"/>
    <w:rsid w:val="00726574"/>
    <w:rsid w:val="0072667E"/>
    <w:rsid w:val="007266AB"/>
    <w:rsid w:val="00726722"/>
    <w:rsid w:val="007267A6"/>
    <w:rsid w:val="007268F9"/>
    <w:rsid w:val="00726A01"/>
    <w:rsid w:val="00726A0C"/>
    <w:rsid w:val="00726A2D"/>
    <w:rsid w:val="00726AF1"/>
    <w:rsid w:val="00726B25"/>
    <w:rsid w:val="00726B47"/>
    <w:rsid w:val="00726B73"/>
    <w:rsid w:val="00726BC1"/>
    <w:rsid w:val="00726BC5"/>
    <w:rsid w:val="00726BE4"/>
    <w:rsid w:val="00726C19"/>
    <w:rsid w:val="00726DB9"/>
    <w:rsid w:val="00726E3A"/>
    <w:rsid w:val="00726E72"/>
    <w:rsid w:val="00726F1F"/>
    <w:rsid w:val="00727231"/>
    <w:rsid w:val="00727243"/>
    <w:rsid w:val="00727266"/>
    <w:rsid w:val="0072728B"/>
    <w:rsid w:val="00727290"/>
    <w:rsid w:val="0072732B"/>
    <w:rsid w:val="007273D6"/>
    <w:rsid w:val="0072747C"/>
    <w:rsid w:val="0072749E"/>
    <w:rsid w:val="007274A8"/>
    <w:rsid w:val="007274AD"/>
    <w:rsid w:val="007274CE"/>
    <w:rsid w:val="007274FE"/>
    <w:rsid w:val="00727513"/>
    <w:rsid w:val="00727573"/>
    <w:rsid w:val="007275CF"/>
    <w:rsid w:val="00727641"/>
    <w:rsid w:val="00727659"/>
    <w:rsid w:val="00727696"/>
    <w:rsid w:val="00727727"/>
    <w:rsid w:val="00727753"/>
    <w:rsid w:val="0072784A"/>
    <w:rsid w:val="00727871"/>
    <w:rsid w:val="007278F8"/>
    <w:rsid w:val="0072792D"/>
    <w:rsid w:val="0072794F"/>
    <w:rsid w:val="00727965"/>
    <w:rsid w:val="00727981"/>
    <w:rsid w:val="00727983"/>
    <w:rsid w:val="007279AD"/>
    <w:rsid w:val="00727A73"/>
    <w:rsid w:val="00727A86"/>
    <w:rsid w:val="00727ADF"/>
    <w:rsid w:val="00727B75"/>
    <w:rsid w:val="00727B77"/>
    <w:rsid w:val="00727BF2"/>
    <w:rsid w:val="00727C69"/>
    <w:rsid w:val="00727C78"/>
    <w:rsid w:val="00727C92"/>
    <w:rsid w:val="00727CAB"/>
    <w:rsid w:val="00727D1E"/>
    <w:rsid w:val="00727D68"/>
    <w:rsid w:val="00727E03"/>
    <w:rsid w:val="00727E7B"/>
    <w:rsid w:val="00727E8D"/>
    <w:rsid w:val="00727EEE"/>
    <w:rsid w:val="00727F0F"/>
    <w:rsid w:val="00727FAC"/>
    <w:rsid w:val="00730028"/>
    <w:rsid w:val="00730033"/>
    <w:rsid w:val="0073010E"/>
    <w:rsid w:val="0073012A"/>
    <w:rsid w:val="00730149"/>
    <w:rsid w:val="0073019E"/>
    <w:rsid w:val="007301BB"/>
    <w:rsid w:val="007301D2"/>
    <w:rsid w:val="00730212"/>
    <w:rsid w:val="0073023C"/>
    <w:rsid w:val="007302CC"/>
    <w:rsid w:val="007302E3"/>
    <w:rsid w:val="00730350"/>
    <w:rsid w:val="00730385"/>
    <w:rsid w:val="007303E8"/>
    <w:rsid w:val="0073040D"/>
    <w:rsid w:val="00730464"/>
    <w:rsid w:val="007304F1"/>
    <w:rsid w:val="00730530"/>
    <w:rsid w:val="007305C3"/>
    <w:rsid w:val="007305CD"/>
    <w:rsid w:val="00730643"/>
    <w:rsid w:val="00730673"/>
    <w:rsid w:val="007306A8"/>
    <w:rsid w:val="007306CF"/>
    <w:rsid w:val="00730751"/>
    <w:rsid w:val="007307E8"/>
    <w:rsid w:val="0073085A"/>
    <w:rsid w:val="00730959"/>
    <w:rsid w:val="007309C5"/>
    <w:rsid w:val="007309E4"/>
    <w:rsid w:val="00730A75"/>
    <w:rsid w:val="00730A91"/>
    <w:rsid w:val="00730B1E"/>
    <w:rsid w:val="00730B52"/>
    <w:rsid w:val="00730B83"/>
    <w:rsid w:val="00730B8E"/>
    <w:rsid w:val="00730BC8"/>
    <w:rsid w:val="00730C52"/>
    <w:rsid w:val="00730CAB"/>
    <w:rsid w:val="00730D60"/>
    <w:rsid w:val="00730D79"/>
    <w:rsid w:val="00730D9B"/>
    <w:rsid w:val="00730DB3"/>
    <w:rsid w:val="00730E16"/>
    <w:rsid w:val="00730E47"/>
    <w:rsid w:val="00730E86"/>
    <w:rsid w:val="00730E91"/>
    <w:rsid w:val="00730ED0"/>
    <w:rsid w:val="00730F1E"/>
    <w:rsid w:val="00730FB1"/>
    <w:rsid w:val="00731000"/>
    <w:rsid w:val="0073100D"/>
    <w:rsid w:val="0073102E"/>
    <w:rsid w:val="0073105B"/>
    <w:rsid w:val="0073105C"/>
    <w:rsid w:val="0073109E"/>
    <w:rsid w:val="00731231"/>
    <w:rsid w:val="0073126A"/>
    <w:rsid w:val="00731384"/>
    <w:rsid w:val="007313A8"/>
    <w:rsid w:val="007313E8"/>
    <w:rsid w:val="0073140F"/>
    <w:rsid w:val="0073142B"/>
    <w:rsid w:val="0073144F"/>
    <w:rsid w:val="0073150C"/>
    <w:rsid w:val="007315A9"/>
    <w:rsid w:val="0073161A"/>
    <w:rsid w:val="007316F7"/>
    <w:rsid w:val="00731714"/>
    <w:rsid w:val="00731886"/>
    <w:rsid w:val="0073193C"/>
    <w:rsid w:val="007319EF"/>
    <w:rsid w:val="00731A23"/>
    <w:rsid w:val="00731A5D"/>
    <w:rsid w:val="00731BEF"/>
    <w:rsid w:val="00731C12"/>
    <w:rsid w:val="00731C14"/>
    <w:rsid w:val="00731C65"/>
    <w:rsid w:val="00731CAA"/>
    <w:rsid w:val="00731CBC"/>
    <w:rsid w:val="00731D2F"/>
    <w:rsid w:val="00731E0D"/>
    <w:rsid w:val="00731E8C"/>
    <w:rsid w:val="00731ECA"/>
    <w:rsid w:val="00731F09"/>
    <w:rsid w:val="00731F50"/>
    <w:rsid w:val="00731FAC"/>
    <w:rsid w:val="00732092"/>
    <w:rsid w:val="007320EF"/>
    <w:rsid w:val="00732118"/>
    <w:rsid w:val="0073215B"/>
    <w:rsid w:val="007321F4"/>
    <w:rsid w:val="00732269"/>
    <w:rsid w:val="0073227C"/>
    <w:rsid w:val="00732287"/>
    <w:rsid w:val="00732457"/>
    <w:rsid w:val="00732473"/>
    <w:rsid w:val="007324E0"/>
    <w:rsid w:val="007325B1"/>
    <w:rsid w:val="0073262E"/>
    <w:rsid w:val="0073264A"/>
    <w:rsid w:val="00732682"/>
    <w:rsid w:val="007326AA"/>
    <w:rsid w:val="00732736"/>
    <w:rsid w:val="007327B5"/>
    <w:rsid w:val="0073280D"/>
    <w:rsid w:val="00732833"/>
    <w:rsid w:val="0073286D"/>
    <w:rsid w:val="007328BC"/>
    <w:rsid w:val="007328D0"/>
    <w:rsid w:val="00732952"/>
    <w:rsid w:val="007329AA"/>
    <w:rsid w:val="00732A58"/>
    <w:rsid w:val="00732A6B"/>
    <w:rsid w:val="00732AC3"/>
    <w:rsid w:val="00732AFC"/>
    <w:rsid w:val="00732BFD"/>
    <w:rsid w:val="00732D38"/>
    <w:rsid w:val="00732D3E"/>
    <w:rsid w:val="00732E10"/>
    <w:rsid w:val="00732E9B"/>
    <w:rsid w:val="00732FB8"/>
    <w:rsid w:val="00733019"/>
    <w:rsid w:val="0073309D"/>
    <w:rsid w:val="007330AD"/>
    <w:rsid w:val="007331E1"/>
    <w:rsid w:val="0073320F"/>
    <w:rsid w:val="00733233"/>
    <w:rsid w:val="00733283"/>
    <w:rsid w:val="007332F8"/>
    <w:rsid w:val="0073330B"/>
    <w:rsid w:val="0073341D"/>
    <w:rsid w:val="00733437"/>
    <w:rsid w:val="007334B1"/>
    <w:rsid w:val="0073356F"/>
    <w:rsid w:val="007335DB"/>
    <w:rsid w:val="007336BC"/>
    <w:rsid w:val="007336CC"/>
    <w:rsid w:val="0073372E"/>
    <w:rsid w:val="00733732"/>
    <w:rsid w:val="00733765"/>
    <w:rsid w:val="0073379E"/>
    <w:rsid w:val="007337F6"/>
    <w:rsid w:val="00733857"/>
    <w:rsid w:val="00733876"/>
    <w:rsid w:val="007338CB"/>
    <w:rsid w:val="0073394D"/>
    <w:rsid w:val="007339F3"/>
    <w:rsid w:val="00733A1E"/>
    <w:rsid w:val="00733A39"/>
    <w:rsid w:val="00733A91"/>
    <w:rsid w:val="00733ABF"/>
    <w:rsid w:val="00733B24"/>
    <w:rsid w:val="00733C79"/>
    <w:rsid w:val="00733C7F"/>
    <w:rsid w:val="00733D69"/>
    <w:rsid w:val="00733DE3"/>
    <w:rsid w:val="00733EA0"/>
    <w:rsid w:val="00733ED6"/>
    <w:rsid w:val="00733EF6"/>
    <w:rsid w:val="00733F70"/>
    <w:rsid w:val="00733FDA"/>
    <w:rsid w:val="007340C2"/>
    <w:rsid w:val="0073416E"/>
    <w:rsid w:val="00734179"/>
    <w:rsid w:val="00734279"/>
    <w:rsid w:val="00734284"/>
    <w:rsid w:val="00734292"/>
    <w:rsid w:val="007343CF"/>
    <w:rsid w:val="00734426"/>
    <w:rsid w:val="00734446"/>
    <w:rsid w:val="00734472"/>
    <w:rsid w:val="007345A7"/>
    <w:rsid w:val="007346A1"/>
    <w:rsid w:val="007346D9"/>
    <w:rsid w:val="007346FA"/>
    <w:rsid w:val="0073472F"/>
    <w:rsid w:val="00734763"/>
    <w:rsid w:val="00734778"/>
    <w:rsid w:val="00734854"/>
    <w:rsid w:val="007348B6"/>
    <w:rsid w:val="007348E4"/>
    <w:rsid w:val="00734934"/>
    <w:rsid w:val="0073493B"/>
    <w:rsid w:val="00734980"/>
    <w:rsid w:val="00734987"/>
    <w:rsid w:val="00734A3D"/>
    <w:rsid w:val="00734A5F"/>
    <w:rsid w:val="00734C03"/>
    <w:rsid w:val="00734D83"/>
    <w:rsid w:val="00734DAA"/>
    <w:rsid w:val="00734DE2"/>
    <w:rsid w:val="00734EA8"/>
    <w:rsid w:val="00734EAB"/>
    <w:rsid w:val="00734EC1"/>
    <w:rsid w:val="00734F37"/>
    <w:rsid w:val="00734F82"/>
    <w:rsid w:val="00735053"/>
    <w:rsid w:val="00735054"/>
    <w:rsid w:val="0073508A"/>
    <w:rsid w:val="0073509B"/>
    <w:rsid w:val="007350BE"/>
    <w:rsid w:val="00735140"/>
    <w:rsid w:val="00735181"/>
    <w:rsid w:val="00735243"/>
    <w:rsid w:val="00735261"/>
    <w:rsid w:val="007352F8"/>
    <w:rsid w:val="00735306"/>
    <w:rsid w:val="00735307"/>
    <w:rsid w:val="00735322"/>
    <w:rsid w:val="00735345"/>
    <w:rsid w:val="00735390"/>
    <w:rsid w:val="007353D6"/>
    <w:rsid w:val="0073542F"/>
    <w:rsid w:val="00735456"/>
    <w:rsid w:val="0073546F"/>
    <w:rsid w:val="007354DB"/>
    <w:rsid w:val="007355B1"/>
    <w:rsid w:val="00735652"/>
    <w:rsid w:val="0073568B"/>
    <w:rsid w:val="007356BD"/>
    <w:rsid w:val="007356E5"/>
    <w:rsid w:val="00735714"/>
    <w:rsid w:val="00735723"/>
    <w:rsid w:val="0073576F"/>
    <w:rsid w:val="007357D5"/>
    <w:rsid w:val="007357D7"/>
    <w:rsid w:val="007357FE"/>
    <w:rsid w:val="00735835"/>
    <w:rsid w:val="0073584C"/>
    <w:rsid w:val="00735868"/>
    <w:rsid w:val="00735934"/>
    <w:rsid w:val="0073597D"/>
    <w:rsid w:val="007359CC"/>
    <w:rsid w:val="007359EC"/>
    <w:rsid w:val="00735AC8"/>
    <w:rsid w:val="00735B09"/>
    <w:rsid w:val="00735BCE"/>
    <w:rsid w:val="00735BE1"/>
    <w:rsid w:val="00735C6A"/>
    <w:rsid w:val="00735D77"/>
    <w:rsid w:val="00735D90"/>
    <w:rsid w:val="00735E91"/>
    <w:rsid w:val="00735EE2"/>
    <w:rsid w:val="00735F31"/>
    <w:rsid w:val="00735F58"/>
    <w:rsid w:val="00735F9A"/>
    <w:rsid w:val="00735FA4"/>
    <w:rsid w:val="00735FBD"/>
    <w:rsid w:val="0073610E"/>
    <w:rsid w:val="00736132"/>
    <w:rsid w:val="0073619C"/>
    <w:rsid w:val="0073621C"/>
    <w:rsid w:val="007362C1"/>
    <w:rsid w:val="0073633E"/>
    <w:rsid w:val="00736340"/>
    <w:rsid w:val="007363C1"/>
    <w:rsid w:val="00736460"/>
    <w:rsid w:val="00736498"/>
    <w:rsid w:val="00736575"/>
    <w:rsid w:val="00736583"/>
    <w:rsid w:val="0073662D"/>
    <w:rsid w:val="007366D8"/>
    <w:rsid w:val="007367D5"/>
    <w:rsid w:val="0073682D"/>
    <w:rsid w:val="0073684B"/>
    <w:rsid w:val="00736862"/>
    <w:rsid w:val="0073686F"/>
    <w:rsid w:val="0073689A"/>
    <w:rsid w:val="0073698C"/>
    <w:rsid w:val="00736A7D"/>
    <w:rsid w:val="00736AB4"/>
    <w:rsid w:val="00736B2C"/>
    <w:rsid w:val="00736CFA"/>
    <w:rsid w:val="00736E32"/>
    <w:rsid w:val="00736E43"/>
    <w:rsid w:val="00736EB2"/>
    <w:rsid w:val="00737000"/>
    <w:rsid w:val="00737025"/>
    <w:rsid w:val="007370CD"/>
    <w:rsid w:val="007370FF"/>
    <w:rsid w:val="0073713D"/>
    <w:rsid w:val="007371AA"/>
    <w:rsid w:val="007371AB"/>
    <w:rsid w:val="00737213"/>
    <w:rsid w:val="0073723A"/>
    <w:rsid w:val="00737253"/>
    <w:rsid w:val="00737258"/>
    <w:rsid w:val="007372B1"/>
    <w:rsid w:val="007372F4"/>
    <w:rsid w:val="0073736D"/>
    <w:rsid w:val="007374EE"/>
    <w:rsid w:val="0073750A"/>
    <w:rsid w:val="00737595"/>
    <w:rsid w:val="00737600"/>
    <w:rsid w:val="00737649"/>
    <w:rsid w:val="007376A3"/>
    <w:rsid w:val="007377AE"/>
    <w:rsid w:val="007377B8"/>
    <w:rsid w:val="007377C2"/>
    <w:rsid w:val="00737823"/>
    <w:rsid w:val="00737837"/>
    <w:rsid w:val="00737841"/>
    <w:rsid w:val="00737856"/>
    <w:rsid w:val="0073794A"/>
    <w:rsid w:val="0073795B"/>
    <w:rsid w:val="0073796E"/>
    <w:rsid w:val="007379A9"/>
    <w:rsid w:val="00737AD8"/>
    <w:rsid w:val="00737AF3"/>
    <w:rsid w:val="00737B9D"/>
    <w:rsid w:val="00737B9F"/>
    <w:rsid w:val="00737BCF"/>
    <w:rsid w:val="00737CC3"/>
    <w:rsid w:val="00737CFA"/>
    <w:rsid w:val="00737D6B"/>
    <w:rsid w:val="00737D70"/>
    <w:rsid w:val="00737D7C"/>
    <w:rsid w:val="00737DBE"/>
    <w:rsid w:val="00737DC0"/>
    <w:rsid w:val="00737E2A"/>
    <w:rsid w:val="00737E44"/>
    <w:rsid w:val="00737EE8"/>
    <w:rsid w:val="00737F4E"/>
    <w:rsid w:val="00740073"/>
    <w:rsid w:val="0074007E"/>
    <w:rsid w:val="007400A4"/>
    <w:rsid w:val="007400F7"/>
    <w:rsid w:val="00740122"/>
    <w:rsid w:val="00740143"/>
    <w:rsid w:val="00740184"/>
    <w:rsid w:val="0074019F"/>
    <w:rsid w:val="0074024C"/>
    <w:rsid w:val="007402BA"/>
    <w:rsid w:val="0074031A"/>
    <w:rsid w:val="00740369"/>
    <w:rsid w:val="0074036B"/>
    <w:rsid w:val="00740410"/>
    <w:rsid w:val="0074053D"/>
    <w:rsid w:val="00740845"/>
    <w:rsid w:val="00740855"/>
    <w:rsid w:val="00740A2E"/>
    <w:rsid w:val="00740B0F"/>
    <w:rsid w:val="00740B34"/>
    <w:rsid w:val="00740B4E"/>
    <w:rsid w:val="00740C36"/>
    <w:rsid w:val="00740C76"/>
    <w:rsid w:val="00740CDA"/>
    <w:rsid w:val="00740E4D"/>
    <w:rsid w:val="00740F08"/>
    <w:rsid w:val="00740F18"/>
    <w:rsid w:val="00740F32"/>
    <w:rsid w:val="00740F58"/>
    <w:rsid w:val="00740F85"/>
    <w:rsid w:val="00740FCA"/>
    <w:rsid w:val="00740FEC"/>
    <w:rsid w:val="00740FF5"/>
    <w:rsid w:val="00741056"/>
    <w:rsid w:val="00741077"/>
    <w:rsid w:val="007410D5"/>
    <w:rsid w:val="00741156"/>
    <w:rsid w:val="00741198"/>
    <w:rsid w:val="007411B8"/>
    <w:rsid w:val="007411DA"/>
    <w:rsid w:val="00741231"/>
    <w:rsid w:val="0074127A"/>
    <w:rsid w:val="007412C7"/>
    <w:rsid w:val="00741311"/>
    <w:rsid w:val="0074136B"/>
    <w:rsid w:val="007413D7"/>
    <w:rsid w:val="007413ED"/>
    <w:rsid w:val="0074143F"/>
    <w:rsid w:val="00741456"/>
    <w:rsid w:val="00741603"/>
    <w:rsid w:val="00741612"/>
    <w:rsid w:val="00741671"/>
    <w:rsid w:val="007418AD"/>
    <w:rsid w:val="007418DD"/>
    <w:rsid w:val="00741991"/>
    <w:rsid w:val="007419A0"/>
    <w:rsid w:val="007419AC"/>
    <w:rsid w:val="007419F1"/>
    <w:rsid w:val="00741A99"/>
    <w:rsid w:val="00741AEE"/>
    <w:rsid w:val="00741BA3"/>
    <w:rsid w:val="00741C31"/>
    <w:rsid w:val="00741D25"/>
    <w:rsid w:val="00741D2C"/>
    <w:rsid w:val="00741D82"/>
    <w:rsid w:val="00741EBF"/>
    <w:rsid w:val="0074203C"/>
    <w:rsid w:val="00742049"/>
    <w:rsid w:val="00742066"/>
    <w:rsid w:val="007420E5"/>
    <w:rsid w:val="0074213A"/>
    <w:rsid w:val="00742181"/>
    <w:rsid w:val="00742205"/>
    <w:rsid w:val="00742233"/>
    <w:rsid w:val="0074228C"/>
    <w:rsid w:val="0074230A"/>
    <w:rsid w:val="00742375"/>
    <w:rsid w:val="007423A6"/>
    <w:rsid w:val="00742442"/>
    <w:rsid w:val="00742453"/>
    <w:rsid w:val="0074256D"/>
    <w:rsid w:val="007425A0"/>
    <w:rsid w:val="00742649"/>
    <w:rsid w:val="007426CB"/>
    <w:rsid w:val="007426CE"/>
    <w:rsid w:val="007426F1"/>
    <w:rsid w:val="00742742"/>
    <w:rsid w:val="00742761"/>
    <w:rsid w:val="007427B1"/>
    <w:rsid w:val="0074284C"/>
    <w:rsid w:val="007428A5"/>
    <w:rsid w:val="007428D6"/>
    <w:rsid w:val="007428DF"/>
    <w:rsid w:val="007428FC"/>
    <w:rsid w:val="00742930"/>
    <w:rsid w:val="00742A15"/>
    <w:rsid w:val="00742A19"/>
    <w:rsid w:val="00742A5D"/>
    <w:rsid w:val="00742A79"/>
    <w:rsid w:val="00742AAE"/>
    <w:rsid w:val="00742B08"/>
    <w:rsid w:val="00742B2F"/>
    <w:rsid w:val="00742BBE"/>
    <w:rsid w:val="00742BD2"/>
    <w:rsid w:val="00742CA4"/>
    <w:rsid w:val="00742CFC"/>
    <w:rsid w:val="00742D55"/>
    <w:rsid w:val="00742D77"/>
    <w:rsid w:val="00742E47"/>
    <w:rsid w:val="00742ED7"/>
    <w:rsid w:val="00742F0F"/>
    <w:rsid w:val="00742FBC"/>
    <w:rsid w:val="00743082"/>
    <w:rsid w:val="00743138"/>
    <w:rsid w:val="00743195"/>
    <w:rsid w:val="007431AA"/>
    <w:rsid w:val="007431F8"/>
    <w:rsid w:val="0074323F"/>
    <w:rsid w:val="007432E2"/>
    <w:rsid w:val="007432E8"/>
    <w:rsid w:val="0074336D"/>
    <w:rsid w:val="00743371"/>
    <w:rsid w:val="007435DE"/>
    <w:rsid w:val="007435EF"/>
    <w:rsid w:val="0074361D"/>
    <w:rsid w:val="0074361E"/>
    <w:rsid w:val="0074365F"/>
    <w:rsid w:val="00743756"/>
    <w:rsid w:val="00743783"/>
    <w:rsid w:val="00743821"/>
    <w:rsid w:val="00743829"/>
    <w:rsid w:val="00743831"/>
    <w:rsid w:val="0074384C"/>
    <w:rsid w:val="007438A7"/>
    <w:rsid w:val="007438B5"/>
    <w:rsid w:val="007439B6"/>
    <w:rsid w:val="00743A5C"/>
    <w:rsid w:val="00743B0D"/>
    <w:rsid w:val="00743BE7"/>
    <w:rsid w:val="00743CE0"/>
    <w:rsid w:val="00743D12"/>
    <w:rsid w:val="00743D18"/>
    <w:rsid w:val="00743EAB"/>
    <w:rsid w:val="00743ED8"/>
    <w:rsid w:val="00743F56"/>
    <w:rsid w:val="00743FDA"/>
    <w:rsid w:val="00743FF9"/>
    <w:rsid w:val="00744026"/>
    <w:rsid w:val="00744047"/>
    <w:rsid w:val="00744057"/>
    <w:rsid w:val="0074405C"/>
    <w:rsid w:val="007440FA"/>
    <w:rsid w:val="0074411B"/>
    <w:rsid w:val="00744134"/>
    <w:rsid w:val="0074419D"/>
    <w:rsid w:val="0074423C"/>
    <w:rsid w:val="00744341"/>
    <w:rsid w:val="00744388"/>
    <w:rsid w:val="0074438F"/>
    <w:rsid w:val="007444CC"/>
    <w:rsid w:val="00744539"/>
    <w:rsid w:val="0074457E"/>
    <w:rsid w:val="007446C3"/>
    <w:rsid w:val="007446ED"/>
    <w:rsid w:val="007447E4"/>
    <w:rsid w:val="00744889"/>
    <w:rsid w:val="007448A8"/>
    <w:rsid w:val="007448A9"/>
    <w:rsid w:val="0074490F"/>
    <w:rsid w:val="0074494A"/>
    <w:rsid w:val="0074499A"/>
    <w:rsid w:val="00744A5F"/>
    <w:rsid w:val="00744AA3"/>
    <w:rsid w:val="00744AEE"/>
    <w:rsid w:val="00744BD1"/>
    <w:rsid w:val="00744BDF"/>
    <w:rsid w:val="00744C68"/>
    <w:rsid w:val="00744CB8"/>
    <w:rsid w:val="00744CFA"/>
    <w:rsid w:val="00744D08"/>
    <w:rsid w:val="00744E4F"/>
    <w:rsid w:val="00745030"/>
    <w:rsid w:val="00745067"/>
    <w:rsid w:val="00745128"/>
    <w:rsid w:val="007451D5"/>
    <w:rsid w:val="00745230"/>
    <w:rsid w:val="00745245"/>
    <w:rsid w:val="007452B1"/>
    <w:rsid w:val="007452B8"/>
    <w:rsid w:val="00745329"/>
    <w:rsid w:val="0074535A"/>
    <w:rsid w:val="007453C5"/>
    <w:rsid w:val="0074547F"/>
    <w:rsid w:val="007454A8"/>
    <w:rsid w:val="00745505"/>
    <w:rsid w:val="00745577"/>
    <w:rsid w:val="00745595"/>
    <w:rsid w:val="00745630"/>
    <w:rsid w:val="00745687"/>
    <w:rsid w:val="007456C7"/>
    <w:rsid w:val="007456CE"/>
    <w:rsid w:val="007456E4"/>
    <w:rsid w:val="007456F5"/>
    <w:rsid w:val="00745779"/>
    <w:rsid w:val="0074577F"/>
    <w:rsid w:val="0074586D"/>
    <w:rsid w:val="0074587E"/>
    <w:rsid w:val="007458A4"/>
    <w:rsid w:val="007458A5"/>
    <w:rsid w:val="00745958"/>
    <w:rsid w:val="00745991"/>
    <w:rsid w:val="007459D8"/>
    <w:rsid w:val="00745A1F"/>
    <w:rsid w:val="00745AE2"/>
    <w:rsid w:val="00745B37"/>
    <w:rsid w:val="00745BB0"/>
    <w:rsid w:val="00745C03"/>
    <w:rsid w:val="00745C62"/>
    <w:rsid w:val="00745CBC"/>
    <w:rsid w:val="00745CC4"/>
    <w:rsid w:val="00745D2E"/>
    <w:rsid w:val="00745D50"/>
    <w:rsid w:val="00745DA9"/>
    <w:rsid w:val="00745DB6"/>
    <w:rsid w:val="00745DEA"/>
    <w:rsid w:val="00745DFD"/>
    <w:rsid w:val="00745E19"/>
    <w:rsid w:val="00745E38"/>
    <w:rsid w:val="00745E3B"/>
    <w:rsid w:val="00745E4A"/>
    <w:rsid w:val="00745EB0"/>
    <w:rsid w:val="00745F56"/>
    <w:rsid w:val="00745F6A"/>
    <w:rsid w:val="00745F6B"/>
    <w:rsid w:val="00745FE2"/>
    <w:rsid w:val="0074601A"/>
    <w:rsid w:val="00746077"/>
    <w:rsid w:val="00746090"/>
    <w:rsid w:val="0074610E"/>
    <w:rsid w:val="00746241"/>
    <w:rsid w:val="00746253"/>
    <w:rsid w:val="007462D6"/>
    <w:rsid w:val="00746374"/>
    <w:rsid w:val="007464BF"/>
    <w:rsid w:val="007464C8"/>
    <w:rsid w:val="007464CC"/>
    <w:rsid w:val="0074655C"/>
    <w:rsid w:val="00746574"/>
    <w:rsid w:val="007465C7"/>
    <w:rsid w:val="007466AE"/>
    <w:rsid w:val="0074674C"/>
    <w:rsid w:val="007467AC"/>
    <w:rsid w:val="007467BD"/>
    <w:rsid w:val="0074680A"/>
    <w:rsid w:val="0074695B"/>
    <w:rsid w:val="00746A50"/>
    <w:rsid w:val="00746A8C"/>
    <w:rsid w:val="00746B26"/>
    <w:rsid w:val="00746B53"/>
    <w:rsid w:val="00746B99"/>
    <w:rsid w:val="00746BCF"/>
    <w:rsid w:val="00746C9C"/>
    <w:rsid w:val="00746CB0"/>
    <w:rsid w:val="00746D6A"/>
    <w:rsid w:val="00746E5A"/>
    <w:rsid w:val="00746F04"/>
    <w:rsid w:val="00746F42"/>
    <w:rsid w:val="00746F87"/>
    <w:rsid w:val="00746F90"/>
    <w:rsid w:val="00746FD0"/>
    <w:rsid w:val="0074702A"/>
    <w:rsid w:val="0074706B"/>
    <w:rsid w:val="00747083"/>
    <w:rsid w:val="007472F9"/>
    <w:rsid w:val="0074732B"/>
    <w:rsid w:val="007473B9"/>
    <w:rsid w:val="0074743A"/>
    <w:rsid w:val="00747480"/>
    <w:rsid w:val="007474F5"/>
    <w:rsid w:val="00747512"/>
    <w:rsid w:val="0074757E"/>
    <w:rsid w:val="007475BA"/>
    <w:rsid w:val="007475C9"/>
    <w:rsid w:val="007475DA"/>
    <w:rsid w:val="007475F7"/>
    <w:rsid w:val="00747620"/>
    <w:rsid w:val="007476BE"/>
    <w:rsid w:val="00747708"/>
    <w:rsid w:val="00747736"/>
    <w:rsid w:val="007477F1"/>
    <w:rsid w:val="00747827"/>
    <w:rsid w:val="00747853"/>
    <w:rsid w:val="0074786B"/>
    <w:rsid w:val="0074789A"/>
    <w:rsid w:val="007478DD"/>
    <w:rsid w:val="007478E2"/>
    <w:rsid w:val="007478E5"/>
    <w:rsid w:val="00747941"/>
    <w:rsid w:val="00747982"/>
    <w:rsid w:val="0074799F"/>
    <w:rsid w:val="007479E2"/>
    <w:rsid w:val="00747A03"/>
    <w:rsid w:val="00747A15"/>
    <w:rsid w:val="00747A3E"/>
    <w:rsid w:val="00747B34"/>
    <w:rsid w:val="00747B46"/>
    <w:rsid w:val="00747B4E"/>
    <w:rsid w:val="00747B69"/>
    <w:rsid w:val="00747BB4"/>
    <w:rsid w:val="00747BE1"/>
    <w:rsid w:val="00747C43"/>
    <w:rsid w:val="00747C61"/>
    <w:rsid w:val="00747F4B"/>
    <w:rsid w:val="00747F73"/>
    <w:rsid w:val="00747FE8"/>
    <w:rsid w:val="00747FF5"/>
    <w:rsid w:val="0075008C"/>
    <w:rsid w:val="00750095"/>
    <w:rsid w:val="007500B5"/>
    <w:rsid w:val="007500D3"/>
    <w:rsid w:val="007500E6"/>
    <w:rsid w:val="007500FA"/>
    <w:rsid w:val="00750104"/>
    <w:rsid w:val="0075010E"/>
    <w:rsid w:val="00750172"/>
    <w:rsid w:val="007502CD"/>
    <w:rsid w:val="007502FC"/>
    <w:rsid w:val="0075040C"/>
    <w:rsid w:val="0075043E"/>
    <w:rsid w:val="00750464"/>
    <w:rsid w:val="0075046D"/>
    <w:rsid w:val="00750526"/>
    <w:rsid w:val="00750535"/>
    <w:rsid w:val="0075061E"/>
    <w:rsid w:val="007506B0"/>
    <w:rsid w:val="007506F1"/>
    <w:rsid w:val="0075073F"/>
    <w:rsid w:val="0075074D"/>
    <w:rsid w:val="0075075D"/>
    <w:rsid w:val="007507B4"/>
    <w:rsid w:val="007507D6"/>
    <w:rsid w:val="00750858"/>
    <w:rsid w:val="00750860"/>
    <w:rsid w:val="007508AA"/>
    <w:rsid w:val="007508ED"/>
    <w:rsid w:val="0075091B"/>
    <w:rsid w:val="00750924"/>
    <w:rsid w:val="00750941"/>
    <w:rsid w:val="00750988"/>
    <w:rsid w:val="007509CC"/>
    <w:rsid w:val="00750A3B"/>
    <w:rsid w:val="00750B73"/>
    <w:rsid w:val="00750B91"/>
    <w:rsid w:val="00750C09"/>
    <w:rsid w:val="00750C3D"/>
    <w:rsid w:val="00750CC7"/>
    <w:rsid w:val="00750CE7"/>
    <w:rsid w:val="00750D02"/>
    <w:rsid w:val="00750DC7"/>
    <w:rsid w:val="00750E0E"/>
    <w:rsid w:val="00750E1C"/>
    <w:rsid w:val="00750E2F"/>
    <w:rsid w:val="00750E35"/>
    <w:rsid w:val="00750E81"/>
    <w:rsid w:val="00750EBE"/>
    <w:rsid w:val="00750F18"/>
    <w:rsid w:val="00750F85"/>
    <w:rsid w:val="00750F8E"/>
    <w:rsid w:val="00750FA5"/>
    <w:rsid w:val="00751013"/>
    <w:rsid w:val="00751021"/>
    <w:rsid w:val="007510A1"/>
    <w:rsid w:val="007510E7"/>
    <w:rsid w:val="0075117F"/>
    <w:rsid w:val="007511AE"/>
    <w:rsid w:val="00751210"/>
    <w:rsid w:val="0075123E"/>
    <w:rsid w:val="007512F8"/>
    <w:rsid w:val="00751352"/>
    <w:rsid w:val="0075135C"/>
    <w:rsid w:val="0075137F"/>
    <w:rsid w:val="007513BC"/>
    <w:rsid w:val="007513F2"/>
    <w:rsid w:val="007513F3"/>
    <w:rsid w:val="007514F3"/>
    <w:rsid w:val="00751573"/>
    <w:rsid w:val="0075158A"/>
    <w:rsid w:val="007515E7"/>
    <w:rsid w:val="007517DB"/>
    <w:rsid w:val="007517EF"/>
    <w:rsid w:val="00751823"/>
    <w:rsid w:val="00751897"/>
    <w:rsid w:val="00751A09"/>
    <w:rsid w:val="00751BB6"/>
    <w:rsid w:val="00751C5C"/>
    <w:rsid w:val="00751C70"/>
    <w:rsid w:val="00751CC1"/>
    <w:rsid w:val="00751DB7"/>
    <w:rsid w:val="00751E24"/>
    <w:rsid w:val="00751E4D"/>
    <w:rsid w:val="00751FC8"/>
    <w:rsid w:val="0075204D"/>
    <w:rsid w:val="0075205F"/>
    <w:rsid w:val="00752095"/>
    <w:rsid w:val="00752182"/>
    <w:rsid w:val="00752190"/>
    <w:rsid w:val="007521BA"/>
    <w:rsid w:val="007521DE"/>
    <w:rsid w:val="00752282"/>
    <w:rsid w:val="007522DF"/>
    <w:rsid w:val="00752357"/>
    <w:rsid w:val="0075245B"/>
    <w:rsid w:val="00752517"/>
    <w:rsid w:val="0075256C"/>
    <w:rsid w:val="0075256E"/>
    <w:rsid w:val="007525B3"/>
    <w:rsid w:val="00752618"/>
    <w:rsid w:val="007526B6"/>
    <w:rsid w:val="00752752"/>
    <w:rsid w:val="00752776"/>
    <w:rsid w:val="00752778"/>
    <w:rsid w:val="007527D0"/>
    <w:rsid w:val="007527EA"/>
    <w:rsid w:val="00752964"/>
    <w:rsid w:val="007529F4"/>
    <w:rsid w:val="00752A42"/>
    <w:rsid w:val="00752A43"/>
    <w:rsid w:val="00752A50"/>
    <w:rsid w:val="00752A58"/>
    <w:rsid w:val="00752B4C"/>
    <w:rsid w:val="00752C0D"/>
    <w:rsid w:val="00752D95"/>
    <w:rsid w:val="00752DB5"/>
    <w:rsid w:val="00752DCF"/>
    <w:rsid w:val="00752DF0"/>
    <w:rsid w:val="00752EDB"/>
    <w:rsid w:val="00752EE3"/>
    <w:rsid w:val="00752EFA"/>
    <w:rsid w:val="00752F23"/>
    <w:rsid w:val="00752F72"/>
    <w:rsid w:val="00753045"/>
    <w:rsid w:val="007530B3"/>
    <w:rsid w:val="007530BF"/>
    <w:rsid w:val="007530F6"/>
    <w:rsid w:val="0075312E"/>
    <w:rsid w:val="007531F0"/>
    <w:rsid w:val="0075326D"/>
    <w:rsid w:val="0075328F"/>
    <w:rsid w:val="0075329A"/>
    <w:rsid w:val="007532C2"/>
    <w:rsid w:val="00753303"/>
    <w:rsid w:val="00753316"/>
    <w:rsid w:val="0075331D"/>
    <w:rsid w:val="00753324"/>
    <w:rsid w:val="0075336E"/>
    <w:rsid w:val="007533D4"/>
    <w:rsid w:val="00753413"/>
    <w:rsid w:val="007534EA"/>
    <w:rsid w:val="0075350F"/>
    <w:rsid w:val="00753526"/>
    <w:rsid w:val="0075352B"/>
    <w:rsid w:val="00753532"/>
    <w:rsid w:val="007535BE"/>
    <w:rsid w:val="0075365A"/>
    <w:rsid w:val="0075368F"/>
    <w:rsid w:val="0075373B"/>
    <w:rsid w:val="007537BF"/>
    <w:rsid w:val="007537C2"/>
    <w:rsid w:val="007537E0"/>
    <w:rsid w:val="0075390C"/>
    <w:rsid w:val="00753993"/>
    <w:rsid w:val="00753BC4"/>
    <w:rsid w:val="00753BEB"/>
    <w:rsid w:val="00753CC5"/>
    <w:rsid w:val="00753D4C"/>
    <w:rsid w:val="00753E2F"/>
    <w:rsid w:val="00753E36"/>
    <w:rsid w:val="00753F18"/>
    <w:rsid w:val="00753F24"/>
    <w:rsid w:val="00753F60"/>
    <w:rsid w:val="00754049"/>
    <w:rsid w:val="00754087"/>
    <w:rsid w:val="007540A5"/>
    <w:rsid w:val="007540E8"/>
    <w:rsid w:val="00754152"/>
    <w:rsid w:val="0075415C"/>
    <w:rsid w:val="007541C2"/>
    <w:rsid w:val="00754225"/>
    <w:rsid w:val="0075430B"/>
    <w:rsid w:val="0075440F"/>
    <w:rsid w:val="00754449"/>
    <w:rsid w:val="00754459"/>
    <w:rsid w:val="0075449B"/>
    <w:rsid w:val="007544F9"/>
    <w:rsid w:val="00754587"/>
    <w:rsid w:val="007545DE"/>
    <w:rsid w:val="0075470E"/>
    <w:rsid w:val="0075477D"/>
    <w:rsid w:val="0075479E"/>
    <w:rsid w:val="007547F7"/>
    <w:rsid w:val="00754894"/>
    <w:rsid w:val="007548B2"/>
    <w:rsid w:val="007548DA"/>
    <w:rsid w:val="00754AB6"/>
    <w:rsid w:val="00754ABF"/>
    <w:rsid w:val="00754ACD"/>
    <w:rsid w:val="00754B36"/>
    <w:rsid w:val="00754B8A"/>
    <w:rsid w:val="00754C05"/>
    <w:rsid w:val="00754C33"/>
    <w:rsid w:val="00754CAD"/>
    <w:rsid w:val="00754D7E"/>
    <w:rsid w:val="00754DCF"/>
    <w:rsid w:val="00754E02"/>
    <w:rsid w:val="00754E97"/>
    <w:rsid w:val="00754F0E"/>
    <w:rsid w:val="00754F56"/>
    <w:rsid w:val="00754FB6"/>
    <w:rsid w:val="00754FE1"/>
    <w:rsid w:val="00754FFE"/>
    <w:rsid w:val="007550D2"/>
    <w:rsid w:val="007550E6"/>
    <w:rsid w:val="00755127"/>
    <w:rsid w:val="0075513F"/>
    <w:rsid w:val="007551D4"/>
    <w:rsid w:val="00755238"/>
    <w:rsid w:val="00755330"/>
    <w:rsid w:val="0075539D"/>
    <w:rsid w:val="007553DD"/>
    <w:rsid w:val="0075541F"/>
    <w:rsid w:val="00755443"/>
    <w:rsid w:val="007554E1"/>
    <w:rsid w:val="007554E5"/>
    <w:rsid w:val="0075554A"/>
    <w:rsid w:val="00755558"/>
    <w:rsid w:val="0075555A"/>
    <w:rsid w:val="007555BB"/>
    <w:rsid w:val="00755605"/>
    <w:rsid w:val="007556A3"/>
    <w:rsid w:val="007556E5"/>
    <w:rsid w:val="0075577F"/>
    <w:rsid w:val="00755787"/>
    <w:rsid w:val="00755861"/>
    <w:rsid w:val="00755865"/>
    <w:rsid w:val="007558C9"/>
    <w:rsid w:val="00755925"/>
    <w:rsid w:val="0075597C"/>
    <w:rsid w:val="00755A42"/>
    <w:rsid w:val="00755A5D"/>
    <w:rsid w:val="00755B9E"/>
    <w:rsid w:val="00755BDF"/>
    <w:rsid w:val="00755CC2"/>
    <w:rsid w:val="00755D07"/>
    <w:rsid w:val="00755E53"/>
    <w:rsid w:val="00755EAB"/>
    <w:rsid w:val="00755F7C"/>
    <w:rsid w:val="00756033"/>
    <w:rsid w:val="0075609A"/>
    <w:rsid w:val="00756130"/>
    <w:rsid w:val="0075613F"/>
    <w:rsid w:val="0075619D"/>
    <w:rsid w:val="007561E7"/>
    <w:rsid w:val="0075626A"/>
    <w:rsid w:val="0075630F"/>
    <w:rsid w:val="00756346"/>
    <w:rsid w:val="0075636F"/>
    <w:rsid w:val="00756384"/>
    <w:rsid w:val="0075640C"/>
    <w:rsid w:val="0075642F"/>
    <w:rsid w:val="00756504"/>
    <w:rsid w:val="00756506"/>
    <w:rsid w:val="0075653C"/>
    <w:rsid w:val="00756613"/>
    <w:rsid w:val="00756686"/>
    <w:rsid w:val="00756692"/>
    <w:rsid w:val="007566BB"/>
    <w:rsid w:val="00756716"/>
    <w:rsid w:val="0075671E"/>
    <w:rsid w:val="007567DB"/>
    <w:rsid w:val="0075683C"/>
    <w:rsid w:val="00756967"/>
    <w:rsid w:val="00756971"/>
    <w:rsid w:val="00756A03"/>
    <w:rsid w:val="00756A3B"/>
    <w:rsid w:val="00756AD2"/>
    <w:rsid w:val="00756B05"/>
    <w:rsid w:val="00756B3B"/>
    <w:rsid w:val="00756B52"/>
    <w:rsid w:val="00756BD5"/>
    <w:rsid w:val="00756E6E"/>
    <w:rsid w:val="00756F7B"/>
    <w:rsid w:val="00756F7F"/>
    <w:rsid w:val="00756FE9"/>
    <w:rsid w:val="00757044"/>
    <w:rsid w:val="007570B3"/>
    <w:rsid w:val="00757127"/>
    <w:rsid w:val="0075713C"/>
    <w:rsid w:val="0075714E"/>
    <w:rsid w:val="00757198"/>
    <w:rsid w:val="007571D9"/>
    <w:rsid w:val="0075725F"/>
    <w:rsid w:val="00757311"/>
    <w:rsid w:val="00757366"/>
    <w:rsid w:val="0075737B"/>
    <w:rsid w:val="0075740A"/>
    <w:rsid w:val="00757476"/>
    <w:rsid w:val="007575C5"/>
    <w:rsid w:val="00757621"/>
    <w:rsid w:val="00757651"/>
    <w:rsid w:val="007576B0"/>
    <w:rsid w:val="00757755"/>
    <w:rsid w:val="007577E8"/>
    <w:rsid w:val="00757859"/>
    <w:rsid w:val="0075785B"/>
    <w:rsid w:val="007578F0"/>
    <w:rsid w:val="00757982"/>
    <w:rsid w:val="007579C4"/>
    <w:rsid w:val="00757A11"/>
    <w:rsid w:val="00757A56"/>
    <w:rsid w:val="00757A5B"/>
    <w:rsid w:val="00757A6D"/>
    <w:rsid w:val="00757AC4"/>
    <w:rsid w:val="00757B11"/>
    <w:rsid w:val="00757B23"/>
    <w:rsid w:val="00757B37"/>
    <w:rsid w:val="00757BA2"/>
    <w:rsid w:val="00757BC0"/>
    <w:rsid w:val="00757C47"/>
    <w:rsid w:val="00757CB6"/>
    <w:rsid w:val="00757CE2"/>
    <w:rsid w:val="00757D1C"/>
    <w:rsid w:val="00757E6E"/>
    <w:rsid w:val="00757E70"/>
    <w:rsid w:val="00757F31"/>
    <w:rsid w:val="00757F68"/>
    <w:rsid w:val="00757F6D"/>
    <w:rsid w:val="00760022"/>
    <w:rsid w:val="00760027"/>
    <w:rsid w:val="007600A8"/>
    <w:rsid w:val="00760194"/>
    <w:rsid w:val="0076026C"/>
    <w:rsid w:val="00760294"/>
    <w:rsid w:val="007602E4"/>
    <w:rsid w:val="007602FC"/>
    <w:rsid w:val="00760331"/>
    <w:rsid w:val="00760366"/>
    <w:rsid w:val="00760563"/>
    <w:rsid w:val="00760569"/>
    <w:rsid w:val="007605BD"/>
    <w:rsid w:val="007605D0"/>
    <w:rsid w:val="0076061E"/>
    <w:rsid w:val="00760669"/>
    <w:rsid w:val="007606BA"/>
    <w:rsid w:val="007606E4"/>
    <w:rsid w:val="0076073A"/>
    <w:rsid w:val="007607AB"/>
    <w:rsid w:val="007607B2"/>
    <w:rsid w:val="00760837"/>
    <w:rsid w:val="00760850"/>
    <w:rsid w:val="00760885"/>
    <w:rsid w:val="007608DA"/>
    <w:rsid w:val="00760983"/>
    <w:rsid w:val="007609F7"/>
    <w:rsid w:val="00760A48"/>
    <w:rsid w:val="00760ADE"/>
    <w:rsid w:val="00760B2F"/>
    <w:rsid w:val="00760BDB"/>
    <w:rsid w:val="00760BDC"/>
    <w:rsid w:val="00760BE8"/>
    <w:rsid w:val="00760D3F"/>
    <w:rsid w:val="00760DCF"/>
    <w:rsid w:val="00760E40"/>
    <w:rsid w:val="00760EB4"/>
    <w:rsid w:val="00760F0E"/>
    <w:rsid w:val="00760F53"/>
    <w:rsid w:val="00760F7A"/>
    <w:rsid w:val="00760F8E"/>
    <w:rsid w:val="00760FB2"/>
    <w:rsid w:val="00761069"/>
    <w:rsid w:val="00761076"/>
    <w:rsid w:val="0076113E"/>
    <w:rsid w:val="00761155"/>
    <w:rsid w:val="00761175"/>
    <w:rsid w:val="007611BC"/>
    <w:rsid w:val="00761228"/>
    <w:rsid w:val="0076122C"/>
    <w:rsid w:val="0076125E"/>
    <w:rsid w:val="007612CE"/>
    <w:rsid w:val="00761309"/>
    <w:rsid w:val="0076130D"/>
    <w:rsid w:val="00761363"/>
    <w:rsid w:val="0076137C"/>
    <w:rsid w:val="0076142E"/>
    <w:rsid w:val="0076145D"/>
    <w:rsid w:val="00761486"/>
    <w:rsid w:val="007614D2"/>
    <w:rsid w:val="007614E2"/>
    <w:rsid w:val="0076152C"/>
    <w:rsid w:val="007615E6"/>
    <w:rsid w:val="0076162F"/>
    <w:rsid w:val="00761647"/>
    <w:rsid w:val="0076165A"/>
    <w:rsid w:val="0076166A"/>
    <w:rsid w:val="0076167D"/>
    <w:rsid w:val="00761687"/>
    <w:rsid w:val="00761748"/>
    <w:rsid w:val="00761868"/>
    <w:rsid w:val="00761918"/>
    <w:rsid w:val="0076192D"/>
    <w:rsid w:val="00761986"/>
    <w:rsid w:val="007619BF"/>
    <w:rsid w:val="00761A84"/>
    <w:rsid w:val="00761ACF"/>
    <w:rsid w:val="00761BC6"/>
    <w:rsid w:val="00761C69"/>
    <w:rsid w:val="00761C94"/>
    <w:rsid w:val="00761CA8"/>
    <w:rsid w:val="00761E0A"/>
    <w:rsid w:val="00761E51"/>
    <w:rsid w:val="00761F50"/>
    <w:rsid w:val="00761F6E"/>
    <w:rsid w:val="00762014"/>
    <w:rsid w:val="00762065"/>
    <w:rsid w:val="007620C9"/>
    <w:rsid w:val="007620D7"/>
    <w:rsid w:val="0076220F"/>
    <w:rsid w:val="007623B1"/>
    <w:rsid w:val="007623EB"/>
    <w:rsid w:val="0076244A"/>
    <w:rsid w:val="007624D3"/>
    <w:rsid w:val="0076252D"/>
    <w:rsid w:val="007625C3"/>
    <w:rsid w:val="00762601"/>
    <w:rsid w:val="00762705"/>
    <w:rsid w:val="0076274C"/>
    <w:rsid w:val="0076282A"/>
    <w:rsid w:val="00762916"/>
    <w:rsid w:val="00762966"/>
    <w:rsid w:val="0076296B"/>
    <w:rsid w:val="007629D7"/>
    <w:rsid w:val="007629E3"/>
    <w:rsid w:val="007629F9"/>
    <w:rsid w:val="007629FE"/>
    <w:rsid w:val="00762A10"/>
    <w:rsid w:val="00762A4C"/>
    <w:rsid w:val="00762A6A"/>
    <w:rsid w:val="00762B4C"/>
    <w:rsid w:val="00762BA0"/>
    <w:rsid w:val="00762C45"/>
    <w:rsid w:val="00762C4F"/>
    <w:rsid w:val="00762D17"/>
    <w:rsid w:val="00762E04"/>
    <w:rsid w:val="00762FA7"/>
    <w:rsid w:val="0076302F"/>
    <w:rsid w:val="00763052"/>
    <w:rsid w:val="0076306C"/>
    <w:rsid w:val="007630AB"/>
    <w:rsid w:val="00763152"/>
    <w:rsid w:val="0076316D"/>
    <w:rsid w:val="007631AC"/>
    <w:rsid w:val="007631AE"/>
    <w:rsid w:val="00763217"/>
    <w:rsid w:val="0076322E"/>
    <w:rsid w:val="00763238"/>
    <w:rsid w:val="0076326E"/>
    <w:rsid w:val="0076329A"/>
    <w:rsid w:val="007632D1"/>
    <w:rsid w:val="007632FE"/>
    <w:rsid w:val="0076333B"/>
    <w:rsid w:val="0076338A"/>
    <w:rsid w:val="007633CE"/>
    <w:rsid w:val="007633F1"/>
    <w:rsid w:val="00763415"/>
    <w:rsid w:val="0076347A"/>
    <w:rsid w:val="007634CD"/>
    <w:rsid w:val="007634EF"/>
    <w:rsid w:val="007634FC"/>
    <w:rsid w:val="00763564"/>
    <w:rsid w:val="007635C3"/>
    <w:rsid w:val="007635F0"/>
    <w:rsid w:val="00763666"/>
    <w:rsid w:val="007637BC"/>
    <w:rsid w:val="00763882"/>
    <w:rsid w:val="00763899"/>
    <w:rsid w:val="007638F2"/>
    <w:rsid w:val="00763905"/>
    <w:rsid w:val="0076398B"/>
    <w:rsid w:val="00763B23"/>
    <w:rsid w:val="00763B7B"/>
    <w:rsid w:val="00763C27"/>
    <w:rsid w:val="00763C34"/>
    <w:rsid w:val="00763C6E"/>
    <w:rsid w:val="00763D3F"/>
    <w:rsid w:val="00763DEE"/>
    <w:rsid w:val="00763E2A"/>
    <w:rsid w:val="00763EBF"/>
    <w:rsid w:val="00763F18"/>
    <w:rsid w:val="00763F5C"/>
    <w:rsid w:val="00763F61"/>
    <w:rsid w:val="00763FDA"/>
    <w:rsid w:val="00763FF4"/>
    <w:rsid w:val="00764085"/>
    <w:rsid w:val="007640CC"/>
    <w:rsid w:val="007640CE"/>
    <w:rsid w:val="00764120"/>
    <w:rsid w:val="0076412A"/>
    <w:rsid w:val="00764152"/>
    <w:rsid w:val="00764217"/>
    <w:rsid w:val="00764318"/>
    <w:rsid w:val="00764328"/>
    <w:rsid w:val="0076433D"/>
    <w:rsid w:val="0076433E"/>
    <w:rsid w:val="00764357"/>
    <w:rsid w:val="007643BB"/>
    <w:rsid w:val="007643DE"/>
    <w:rsid w:val="007643E9"/>
    <w:rsid w:val="00764460"/>
    <w:rsid w:val="007644E1"/>
    <w:rsid w:val="00764511"/>
    <w:rsid w:val="00764603"/>
    <w:rsid w:val="00764681"/>
    <w:rsid w:val="00764706"/>
    <w:rsid w:val="0076478B"/>
    <w:rsid w:val="0076497A"/>
    <w:rsid w:val="00764981"/>
    <w:rsid w:val="00764993"/>
    <w:rsid w:val="00764A87"/>
    <w:rsid w:val="00764B36"/>
    <w:rsid w:val="00764B98"/>
    <w:rsid w:val="00764CBC"/>
    <w:rsid w:val="00764CDF"/>
    <w:rsid w:val="00764D24"/>
    <w:rsid w:val="00764D32"/>
    <w:rsid w:val="00764D57"/>
    <w:rsid w:val="00764EF6"/>
    <w:rsid w:val="00764FAA"/>
    <w:rsid w:val="00764FED"/>
    <w:rsid w:val="007651E6"/>
    <w:rsid w:val="007651F2"/>
    <w:rsid w:val="0076521B"/>
    <w:rsid w:val="00765298"/>
    <w:rsid w:val="007652DE"/>
    <w:rsid w:val="00765362"/>
    <w:rsid w:val="00765366"/>
    <w:rsid w:val="007653D5"/>
    <w:rsid w:val="00765460"/>
    <w:rsid w:val="0076552D"/>
    <w:rsid w:val="007655D7"/>
    <w:rsid w:val="00765615"/>
    <w:rsid w:val="007656A1"/>
    <w:rsid w:val="007656E2"/>
    <w:rsid w:val="00765761"/>
    <w:rsid w:val="007657BD"/>
    <w:rsid w:val="0076585B"/>
    <w:rsid w:val="00765895"/>
    <w:rsid w:val="007658FB"/>
    <w:rsid w:val="0076591E"/>
    <w:rsid w:val="00765953"/>
    <w:rsid w:val="0076599B"/>
    <w:rsid w:val="00765A99"/>
    <w:rsid w:val="00765B93"/>
    <w:rsid w:val="00765C0D"/>
    <w:rsid w:val="00765C52"/>
    <w:rsid w:val="00765CDF"/>
    <w:rsid w:val="00765D49"/>
    <w:rsid w:val="00765D9F"/>
    <w:rsid w:val="00765DA6"/>
    <w:rsid w:val="00765E02"/>
    <w:rsid w:val="00765E12"/>
    <w:rsid w:val="00765E9C"/>
    <w:rsid w:val="00765EB7"/>
    <w:rsid w:val="00765EF4"/>
    <w:rsid w:val="00765F38"/>
    <w:rsid w:val="00765FA7"/>
    <w:rsid w:val="0076600D"/>
    <w:rsid w:val="00766022"/>
    <w:rsid w:val="0076602A"/>
    <w:rsid w:val="00766094"/>
    <w:rsid w:val="007660B3"/>
    <w:rsid w:val="0076610D"/>
    <w:rsid w:val="007661A8"/>
    <w:rsid w:val="007661FB"/>
    <w:rsid w:val="00766293"/>
    <w:rsid w:val="007662A3"/>
    <w:rsid w:val="0076630C"/>
    <w:rsid w:val="00766322"/>
    <w:rsid w:val="007663B0"/>
    <w:rsid w:val="0076643E"/>
    <w:rsid w:val="007664A2"/>
    <w:rsid w:val="007664A7"/>
    <w:rsid w:val="007664C9"/>
    <w:rsid w:val="0076658B"/>
    <w:rsid w:val="00766776"/>
    <w:rsid w:val="007667EC"/>
    <w:rsid w:val="00766817"/>
    <w:rsid w:val="0076682D"/>
    <w:rsid w:val="0076683E"/>
    <w:rsid w:val="00766842"/>
    <w:rsid w:val="0076685F"/>
    <w:rsid w:val="007668B0"/>
    <w:rsid w:val="007668F7"/>
    <w:rsid w:val="0076692C"/>
    <w:rsid w:val="00766A3A"/>
    <w:rsid w:val="00766AE7"/>
    <w:rsid w:val="00766AFC"/>
    <w:rsid w:val="00766BCD"/>
    <w:rsid w:val="00766BCE"/>
    <w:rsid w:val="00766BDE"/>
    <w:rsid w:val="00766C4C"/>
    <w:rsid w:val="00766C9C"/>
    <w:rsid w:val="00766CB4"/>
    <w:rsid w:val="00766D44"/>
    <w:rsid w:val="00766EAF"/>
    <w:rsid w:val="00766ECF"/>
    <w:rsid w:val="00766EF9"/>
    <w:rsid w:val="00766F21"/>
    <w:rsid w:val="00766F9C"/>
    <w:rsid w:val="00766FAE"/>
    <w:rsid w:val="0076702D"/>
    <w:rsid w:val="007670E2"/>
    <w:rsid w:val="00767146"/>
    <w:rsid w:val="00767166"/>
    <w:rsid w:val="0076718D"/>
    <w:rsid w:val="00767235"/>
    <w:rsid w:val="00767252"/>
    <w:rsid w:val="007672D5"/>
    <w:rsid w:val="00767353"/>
    <w:rsid w:val="00767359"/>
    <w:rsid w:val="007673BC"/>
    <w:rsid w:val="007673DB"/>
    <w:rsid w:val="007673ED"/>
    <w:rsid w:val="00767405"/>
    <w:rsid w:val="007676B2"/>
    <w:rsid w:val="007676D3"/>
    <w:rsid w:val="00767887"/>
    <w:rsid w:val="00767893"/>
    <w:rsid w:val="007678B2"/>
    <w:rsid w:val="007678F3"/>
    <w:rsid w:val="00767967"/>
    <w:rsid w:val="00767983"/>
    <w:rsid w:val="007679AD"/>
    <w:rsid w:val="00767A0D"/>
    <w:rsid w:val="00767AA8"/>
    <w:rsid w:val="00767AC0"/>
    <w:rsid w:val="00767B83"/>
    <w:rsid w:val="00767BEF"/>
    <w:rsid w:val="00767CAD"/>
    <w:rsid w:val="00767CCA"/>
    <w:rsid w:val="00767CE0"/>
    <w:rsid w:val="00767D4A"/>
    <w:rsid w:val="00767D9A"/>
    <w:rsid w:val="0077015E"/>
    <w:rsid w:val="007701D8"/>
    <w:rsid w:val="0077026E"/>
    <w:rsid w:val="007702D4"/>
    <w:rsid w:val="0077034B"/>
    <w:rsid w:val="00770367"/>
    <w:rsid w:val="00770444"/>
    <w:rsid w:val="00770467"/>
    <w:rsid w:val="007704CA"/>
    <w:rsid w:val="0077053C"/>
    <w:rsid w:val="0077064A"/>
    <w:rsid w:val="0077079B"/>
    <w:rsid w:val="007707C3"/>
    <w:rsid w:val="007707EF"/>
    <w:rsid w:val="0077083B"/>
    <w:rsid w:val="00770845"/>
    <w:rsid w:val="00770854"/>
    <w:rsid w:val="00770927"/>
    <w:rsid w:val="007709D0"/>
    <w:rsid w:val="00770A76"/>
    <w:rsid w:val="00770B44"/>
    <w:rsid w:val="00770BA8"/>
    <w:rsid w:val="00770BCD"/>
    <w:rsid w:val="00770BF0"/>
    <w:rsid w:val="00770C6E"/>
    <w:rsid w:val="00770C91"/>
    <w:rsid w:val="00770CB2"/>
    <w:rsid w:val="00770CD4"/>
    <w:rsid w:val="00770D1C"/>
    <w:rsid w:val="00770D7A"/>
    <w:rsid w:val="00770DBF"/>
    <w:rsid w:val="00770E29"/>
    <w:rsid w:val="00770E3F"/>
    <w:rsid w:val="00770E44"/>
    <w:rsid w:val="00770E5B"/>
    <w:rsid w:val="00770EDF"/>
    <w:rsid w:val="00770EFA"/>
    <w:rsid w:val="00770F37"/>
    <w:rsid w:val="00770F44"/>
    <w:rsid w:val="00770F98"/>
    <w:rsid w:val="00770FAF"/>
    <w:rsid w:val="00770FCC"/>
    <w:rsid w:val="007710B4"/>
    <w:rsid w:val="0077112E"/>
    <w:rsid w:val="00771236"/>
    <w:rsid w:val="007712FB"/>
    <w:rsid w:val="00771355"/>
    <w:rsid w:val="00771362"/>
    <w:rsid w:val="007713EA"/>
    <w:rsid w:val="0077145E"/>
    <w:rsid w:val="007714F8"/>
    <w:rsid w:val="0077150B"/>
    <w:rsid w:val="00771585"/>
    <w:rsid w:val="007716B8"/>
    <w:rsid w:val="0077178D"/>
    <w:rsid w:val="007717D2"/>
    <w:rsid w:val="00771824"/>
    <w:rsid w:val="0077185C"/>
    <w:rsid w:val="00771879"/>
    <w:rsid w:val="007719C7"/>
    <w:rsid w:val="00771A8D"/>
    <w:rsid w:val="00771AF6"/>
    <w:rsid w:val="00771B48"/>
    <w:rsid w:val="00771BC8"/>
    <w:rsid w:val="00771CA8"/>
    <w:rsid w:val="00771CDF"/>
    <w:rsid w:val="00771D81"/>
    <w:rsid w:val="00771DDD"/>
    <w:rsid w:val="00771E2C"/>
    <w:rsid w:val="00771E99"/>
    <w:rsid w:val="00771EFB"/>
    <w:rsid w:val="00771F02"/>
    <w:rsid w:val="00771F76"/>
    <w:rsid w:val="00771FB3"/>
    <w:rsid w:val="00771FEB"/>
    <w:rsid w:val="0077207E"/>
    <w:rsid w:val="0077215E"/>
    <w:rsid w:val="00772198"/>
    <w:rsid w:val="007721A4"/>
    <w:rsid w:val="007721AC"/>
    <w:rsid w:val="007721E5"/>
    <w:rsid w:val="00772255"/>
    <w:rsid w:val="007722CA"/>
    <w:rsid w:val="0077233B"/>
    <w:rsid w:val="0077238F"/>
    <w:rsid w:val="007723ED"/>
    <w:rsid w:val="00772446"/>
    <w:rsid w:val="0077254A"/>
    <w:rsid w:val="007725DA"/>
    <w:rsid w:val="007725E8"/>
    <w:rsid w:val="007725F9"/>
    <w:rsid w:val="007727DD"/>
    <w:rsid w:val="007727E3"/>
    <w:rsid w:val="007727F1"/>
    <w:rsid w:val="007727FB"/>
    <w:rsid w:val="00772854"/>
    <w:rsid w:val="00772917"/>
    <w:rsid w:val="0077295E"/>
    <w:rsid w:val="0077299B"/>
    <w:rsid w:val="007729B2"/>
    <w:rsid w:val="007729B8"/>
    <w:rsid w:val="007729BA"/>
    <w:rsid w:val="007729E7"/>
    <w:rsid w:val="00772A39"/>
    <w:rsid w:val="00772A68"/>
    <w:rsid w:val="00772A8B"/>
    <w:rsid w:val="00772AC3"/>
    <w:rsid w:val="00772AFD"/>
    <w:rsid w:val="00772B94"/>
    <w:rsid w:val="00772BC1"/>
    <w:rsid w:val="00772BC7"/>
    <w:rsid w:val="00772C29"/>
    <w:rsid w:val="00772C62"/>
    <w:rsid w:val="00772CDB"/>
    <w:rsid w:val="00772D1C"/>
    <w:rsid w:val="00772E9D"/>
    <w:rsid w:val="00772EDF"/>
    <w:rsid w:val="00772FAA"/>
    <w:rsid w:val="00772FE5"/>
    <w:rsid w:val="00773115"/>
    <w:rsid w:val="0077311A"/>
    <w:rsid w:val="0077311F"/>
    <w:rsid w:val="0077316B"/>
    <w:rsid w:val="007731A3"/>
    <w:rsid w:val="007731D6"/>
    <w:rsid w:val="0077320C"/>
    <w:rsid w:val="00773256"/>
    <w:rsid w:val="007732E6"/>
    <w:rsid w:val="007732ED"/>
    <w:rsid w:val="007732F3"/>
    <w:rsid w:val="00773311"/>
    <w:rsid w:val="00773344"/>
    <w:rsid w:val="007733B6"/>
    <w:rsid w:val="00773495"/>
    <w:rsid w:val="007734A8"/>
    <w:rsid w:val="007734D8"/>
    <w:rsid w:val="007734DC"/>
    <w:rsid w:val="0077351B"/>
    <w:rsid w:val="007735B6"/>
    <w:rsid w:val="007735FC"/>
    <w:rsid w:val="007736F9"/>
    <w:rsid w:val="00773706"/>
    <w:rsid w:val="00773726"/>
    <w:rsid w:val="00773764"/>
    <w:rsid w:val="00773796"/>
    <w:rsid w:val="007737A0"/>
    <w:rsid w:val="00773850"/>
    <w:rsid w:val="00773859"/>
    <w:rsid w:val="0077386A"/>
    <w:rsid w:val="00773938"/>
    <w:rsid w:val="007739C6"/>
    <w:rsid w:val="007739D6"/>
    <w:rsid w:val="00773A42"/>
    <w:rsid w:val="00773A92"/>
    <w:rsid w:val="00773AB9"/>
    <w:rsid w:val="00773AD2"/>
    <w:rsid w:val="00773B08"/>
    <w:rsid w:val="00773B6F"/>
    <w:rsid w:val="00773B9C"/>
    <w:rsid w:val="00773BCF"/>
    <w:rsid w:val="00773BD2"/>
    <w:rsid w:val="00773BF0"/>
    <w:rsid w:val="00773C5B"/>
    <w:rsid w:val="00773DAF"/>
    <w:rsid w:val="00773DC7"/>
    <w:rsid w:val="00773E1A"/>
    <w:rsid w:val="00773E1C"/>
    <w:rsid w:val="00773E2C"/>
    <w:rsid w:val="00773EBC"/>
    <w:rsid w:val="00773F0D"/>
    <w:rsid w:val="00773F36"/>
    <w:rsid w:val="00773F67"/>
    <w:rsid w:val="00773F88"/>
    <w:rsid w:val="00773F92"/>
    <w:rsid w:val="007740FA"/>
    <w:rsid w:val="00774122"/>
    <w:rsid w:val="00774124"/>
    <w:rsid w:val="0077413D"/>
    <w:rsid w:val="0077416B"/>
    <w:rsid w:val="0077418E"/>
    <w:rsid w:val="00774205"/>
    <w:rsid w:val="00774218"/>
    <w:rsid w:val="00774260"/>
    <w:rsid w:val="00774397"/>
    <w:rsid w:val="0077439B"/>
    <w:rsid w:val="0077448B"/>
    <w:rsid w:val="00774515"/>
    <w:rsid w:val="0077451A"/>
    <w:rsid w:val="00774524"/>
    <w:rsid w:val="00774599"/>
    <w:rsid w:val="00774657"/>
    <w:rsid w:val="0077466B"/>
    <w:rsid w:val="0077466E"/>
    <w:rsid w:val="007746BA"/>
    <w:rsid w:val="0077474D"/>
    <w:rsid w:val="00774780"/>
    <w:rsid w:val="007748BB"/>
    <w:rsid w:val="007749E5"/>
    <w:rsid w:val="00774A0D"/>
    <w:rsid w:val="00774AA7"/>
    <w:rsid w:val="00774AC6"/>
    <w:rsid w:val="00774B20"/>
    <w:rsid w:val="00774B4B"/>
    <w:rsid w:val="00774BB8"/>
    <w:rsid w:val="00774BD0"/>
    <w:rsid w:val="00774C0E"/>
    <w:rsid w:val="00774C12"/>
    <w:rsid w:val="00774C2C"/>
    <w:rsid w:val="00774CDE"/>
    <w:rsid w:val="00774DCB"/>
    <w:rsid w:val="00774E03"/>
    <w:rsid w:val="00774E7D"/>
    <w:rsid w:val="00774F05"/>
    <w:rsid w:val="00774FC7"/>
    <w:rsid w:val="00774FE0"/>
    <w:rsid w:val="00775014"/>
    <w:rsid w:val="0077503E"/>
    <w:rsid w:val="00775043"/>
    <w:rsid w:val="00775046"/>
    <w:rsid w:val="00775057"/>
    <w:rsid w:val="00775071"/>
    <w:rsid w:val="007750BB"/>
    <w:rsid w:val="0077526F"/>
    <w:rsid w:val="007752D6"/>
    <w:rsid w:val="00775305"/>
    <w:rsid w:val="0077530F"/>
    <w:rsid w:val="0077533A"/>
    <w:rsid w:val="00775342"/>
    <w:rsid w:val="00775395"/>
    <w:rsid w:val="00775401"/>
    <w:rsid w:val="0077546D"/>
    <w:rsid w:val="007754AF"/>
    <w:rsid w:val="007754C4"/>
    <w:rsid w:val="00775522"/>
    <w:rsid w:val="0077556C"/>
    <w:rsid w:val="00775575"/>
    <w:rsid w:val="007755C1"/>
    <w:rsid w:val="00775671"/>
    <w:rsid w:val="0077569A"/>
    <w:rsid w:val="00775712"/>
    <w:rsid w:val="00775718"/>
    <w:rsid w:val="00775760"/>
    <w:rsid w:val="007757B0"/>
    <w:rsid w:val="007757D1"/>
    <w:rsid w:val="007757F8"/>
    <w:rsid w:val="00775892"/>
    <w:rsid w:val="00775979"/>
    <w:rsid w:val="00775986"/>
    <w:rsid w:val="0077598A"/>
    <w:rsid w:val="00775A11"/>
    <w:rsid w:val="00775A69"/>
    <w:rsid w:val="00775A94"/>
    <w:rsid w:val="00775B83"/>
    <w:rsid w:val="00775B91"/>
    <w:rsid w:val="00775C2D"/>
    <w:rsid w:val="00775C44"/>
    <w:rsid w:val="00775C81"/>
    <w:rsid w:val="00775C83"/>
    <w:rsid w:val="00775D65"/>
    <w:rsid w:val="00775DA8"/>
    <w:rsid w:val="00775E6E"/>
    <w:rsid w:val="00775EA3"/>
    <w:rsid w:val="00775ECA"/>
    <w:rsid w:val="00775F05"/>
    <w:rsid w:val="00775F3C"/>
    <w:rsid w:val="00776128"/>
    <w:rsid w:val="0077617C"/>
    <w:rsid w:val="007761CB"/>
    <w:rsid w:val="0077620F"/>
    <w:rsid w:val="00776284"/>
    <w:rsid w:val="007762A4"/>
    <w:rsid w:val="0077634B"/>
    <w:rsid w:val="00776383"/>
    <w:rsid w:val="007764EA"/>
    <w:rsid w:val="0077651B"/>
    <w:rsid w:val="00776526"/>
    <w:rsid w:val="00776542"/>
    <w:rsid w:val="007765EA"/>
    <w:rsid w:val="007766C8"/>
    <w:rsid w:val="00776706"/>
    <w:rsid w:val="0077670D"/>
    <w:rsid w:val="0077678E"/>
    <w:rsid w:val="007767C2"/>
    <w:rsid w:val="0077687D"/>
    <w:rsid w:val="007768FC"/>
    <w:rsid w:val="0077695D"/>
    <w:rsid w:val="00776999"/>
    <w:rsid w:val="007769FC"/>
    <w:rsid w:val="00776A57"/>
    <w:rsid w:val="00776A5C"/>
    <w:rsid w:val="00776A97"/>
    <w:rsid w:val="00776AB5"/>
    <w:rsid w:val="00776AB8"/>
    <w:rsid w:val="00776B0D"/>
    <w:rsid w:val="00776B29"/>
    <w:rsid w:val="00776B78"/>
    <w:rsid w:val="00776BA2"/>
    <w:rsid w:val="00776BE1"/>
    <w:rsid w:val="00776C45"/>
    <w:rsid w:val="00776C4B"/>
    <w:rsid w:val="00776C8A"/>
    <w:rsid w:val="00776CD4"/>
    <w:rsid w:val="00776CD6"/>
    <w:rsid w:val="00776D3C"/>
    <w:rsid w:val="00776DB8"/>
    <w:rsid w:val="00776DC5"/>
    <w:rsid w:val="00776E09"/>
    <w:rsid w:val="00776EAB"/>
    <w:rsid w:val="00776F08"/>
    <w:rsid w:val="00776FC6"/>
    <w:rsid w:val="0077711F"/>
    <w:rsid w:val="0077712F"/>
    <w:rsid w:val="00777178"/>
    <w:rsid w:val="0077722F"/>
    <w:rsid w:val="0077724D"/>
    <w:rsid w:val="007772F6"/>
    <w:rsid w:val="007773E4"/>
    <w:rsid w:val="007774D7"/>
    <w:rsid w:val="00777549"/>
    <w:rsid w:val="0077762B"/>
    <w:rsid w:val="0077764D"/>
    <w:rsid w:val="0077765F"/>
    <w:rsid w:val="007776BE"/>
    <w:rsid w:val="007776D3"/>
    <w:rsid w:val="007776E4"/>
    <w:rsid w:val="0077771A"/>
    <w:rsid w:val="00777780"/>
    <w:rsid w:val="007777FA"/>
    <w:rsid w:val="00777835"/>
    <w:rsid w:val="00777901"/>
    <w:rsid w:val="00777963"/>
    <w:rsid w:val="0077798B"/>
    <w:rsid w:val="00777BE3"/>
    <w:rsid w:val="00777C1B"/>
    <w:rsid w:val="00777C2A"/>
    <w:rsid w:val="00777C45"/>
    <w:rsid w:val="00777CD9"/>
    <w:rsid w:val="00777D2C"/>
    <w:rsid w:val="00777FC2"/>
    <w:rsid w:val="00777FF1"/>
    <w:rsid w:val="00780013"/>
    <w:rsid w:val="0078004D"/>
    <w:rsid w:val="007800C8"/>
    <w:rsid w:val="007801B5"/>
    <w:rsid w:val="007801D0"/>
    <w:rsid w:val="007801F7"/>
    <w:rsid w:val="0078027F"/>
    <w:rsid w:val="007802C4"/>
    <w:rsid w:val="00780337"/>
    <w:rsid w:val="00780360"/>
    <w:rsid w:val="00780363"/>
    <w:rsid w:val="0078050F"/>
    <w:rsid w:val="00780585"/>
    <w:rsid w:val="007805CF"/>
    <w:rsid w:val="00780686"/>
    <w:rsid w:val="007806AE"/>
    <w:rsid w:val="007806FB"/>
    <w:rsid w:val="0078072B"/>
    <w:rsid w:val="00780819"/>
    <w:rsid w:val="0078087B"/>
    <w:rsid w:val="0078088B"/>
    <w:rsid w:val="007808C0"/>
    <w:rsid w:val="00780910"/>
    <w:rsid w:val="00780944"/>
    <w:rsid w:val="00780953"/>
    <w:rsid w:val="0078098A"/>
    <w:rsid w:val="007809E1"/>
    <w:rsid w:val="00780A91"/>
    <w:rsid w:val="00780AEB"/>
    <w:rsid w:val="00780B43"/>
    <w:rsid w:val="00780BB7"/>
    <w:rsid w:val="00780C4E"/>
    <w:rsid w:val="00780C50"/>
    <w:rsid w:val="00780CB5"/>
    <w:rsid w:val="00780D55"/>
    <w:rsid w:val="00780D9E"/>
    <w:rsid w:val="00780DAD"/>
    <w:rsid w:val="00780E25"/>
    <w:rsid w:val="00780EFC"/>
    <w:rsid w:val="00780F15"/>
    <w:rsid w:val="00780F41"/>
    <w:rsid w:val="00780F48"/>
    <w:rsid w:val="00780F79"/>
    <w:rsid w:val="0078108E"/>
    <w:rsid w:val="007810FB"/>
    <w:rsid w:val="00781204"/>
    <w:rsid w:val="007812D0"/>
    <w:rsid w:val="0078144B"/>
    <w:rsid w:val="0078154D"/>
    <w:rsid w:val="00781566"/>
    <w:rsid w:val="0078163C"/>
    <w:rsid w:val="00781646"/>
    <w:rsid w:val="00781685"/>
    <w:rsid w:val="0078168B"/>
    <w:rsid w:val="007816F3"/>
    <w:rsid w:val="00781771"/>
    <w:rsid w:val="007817B4"/>
    <w:rsid w:val="007817BC"/>
    <w:rsid w:val="007817DA"/>
    <w:rsid w:val="007817FB"/>
    <w:rsid w:val="00781815"/>
    <w:rsid w:val="007818CF"/>
    <w:rsid w:val="00781927"/>
    <w:rsid w:val="007819B9"/>
    <w:rsid w:val="00781A11"/>
    <w:rsid w:val="00781A37"/>
    <w:rsid w:val="00781A5B"/>
    <w:rsid w:val="00781B62"/>
    <w:rsid w:val="00781B90"/>
    <w:rsid w:val="00781C21"/>
    <w:rsid w:val="00781CFE"/>
    <w:rsid w:val="00781DB4"/>
    <w:rsid w:val="00781DBF"/>
    <w:rsid w:val="00781DD8"/>
    <w:rsid w:val="00781E20"/>
    <w:rsid w:val="00781ED8"/>
    <w:rsid w:val="00781EF6"/>
    <w:rsid w:val="00781F5B"/>
    <w:rsid w:val="00781FA7"/>
    <w:rsid w:val="00782015"/>
    <w:rsid w:val="0078203B"/>
    <w:rsid w:val="00782043"/>
    <w:rsid w:val="00782045"/>
    <w:rsid w:val="0078204F"/>
    <w:rsid w:val="0078205E"/>
    <w:rsid w:val="007820DD"/>
    <w:rsid w:val="00782105"/>
    <w:rsid w:val="00782179"/>
    <w:rsid w:val="0078226B"/>
    <w:rsid w:val="0078228A"/>
    <w:rsid w:val="007822D7"/>
    <w:rsid w:val="007822F6"/>
    <w:rsid w:val="00782302"/>
    <w:rsid w:val="00782312"/>
    <w:rsid w:val="00782486"/>
    <w:rsid w:val="007824C5"/>
    <w:rsid w:val="007824EA"/>
    <w:rsid w:val="00782514"/>
    <w:rsid w:val="007825A7"/>
    <w:rsid w:val="00782747"/>
    <w:rsid w:val="007827AA"/>
    <w:rsid w:val="0078280D"/>
    <w:rsid w:val="0078283A"/>
    <w:rsid w:val="007828CC"/>
    <w:rsid w:val="007828D9"/>
    <w:rsid w:val="00782914"/>
    <w:rsid w:val="0078292E"/>
    <w:rsid w:val="007829A4"/>
    <w:rsid w:val="00782A2F"/>
    <w:rsid w:val="00782A7A"/>
    <w:rsid w:val="00782B2C"/>
    <w:rsid w:val="00782B5D"/>
    <w:rsid w:val="00782B8D"/>
    <w:rsid w:val="00782BC7"/>
    <w:rsid w:val="00782CAF"/>
    <w:rsid w:val="00782E3D"/>
    <w:rsid w:val="00782EE2"/>
    <w:rsid w:val="00782EF5"/>
    <w:rsid w:val="00783007"/>
    <w:rsid w:val="0078305F"/>
    <w:rsid w:val="00783070"/>
    <w:rsid w:val="0078313F"/>
    <w:rsid w:val="007831B8"/>
    <w:rsid w:val="00783236"/>
    <w:rsid w:val="00783336"/>
    <w:rsid w:val="0078334D"/>
    <w:rsid w:val="00783392"/>
    <w:rsid w:val="0078350C"/>
    <w:rsid w:val="0078352E"/>
    <w:rsid w:val="00783547"/>
    <w:rsid w:val="00783556"/>
    <w:rsid w:val="007835D6"/>
    <w:rsid w:val="007835F0"/>
    <w:rsid w:val="00783616"/>
    <w:rsid w:val="0078366A"/>
    <w:rsid w:val="00783768"/>
    <w:rsid w:val="007837BE"/>
    <w:rsid w:val="00783813"/>
    <w:rsid w:val="00783845"/>
    <w:rsid w:val="00783856"/>
    <w:rsid w:val="0078385C"/>
    <w:rsid w:val="0078388E"/>
    <w:rsid w:val="007838BC"/>
    <w:rsid w:val="007838FC"/>
    <w:rsid w:val="0078390C"/>
    <w:rsid w:val="0078393B"/>
    <w:rsid w:val="00783AAB"/>
    <w:rsid w:val="00783AD8"/>
    <w:rsid w:val="00783AE2"/>
    <w:rsid w:val="00783B56"/>
    <w:rsid w:val="00783B7E"/>
    <w:rsid w:val="00783C61"/>
    <w:rsid w:val="00783CB6"/>
    <w:rsid w:val="00783CBF"/>
    <w:rsid w:val="00783D12"/>
    <w:rsid w:val="00783DDA"/>
    <w:rsid w:val="00783DDF"/>
    <w:rsid w:val="00783DFD"/>
    <w:rsid w:val="00783EAD"/>
    <w:rsid w:val="00783F3E"/>
    <w:rsid w:val="00783F9C"/>
    <w:rsid w:val="00784065"/>
    <w:rsid w:val="007840A8"/>
    <w:rsid w:val="007840EF"/>
    <w:rsid w:val="0078410B"/>
    <w:rsid w:val="00784132"/>
    <w:rsid w:val="007841F7"/>
    <w:rsid w:val="00784339"/>
    <w:rsid w:val="007843F9"/>
    <w:rsid w:val="0078443D"/>
    <w:rsid w:val="00784466"/>
    <w:rsid w:val="007844D9"/>
    <w:rsid w:val="00784582"/>
    <w:rsid w:val="00784614"/>
    <w:rsid w:val="007846ED"/>
    <w:rsid w:val="007846F3"/>
    <w:rsid w:val="007846FD"/>
    <w:rsid w:val="00784707"/>
    <w:rsid w:val="007847AB"/>
    <w:rsid w:val="0078482B"/>
    <w:rsid w:val="00784851"/>
    <w:rsid w:val="0078485F"/>
    <w:rsid w:val="00784891"/>
    <w:rsid w:val="00784910"/>
    <w:rsid w:val="00784920"/>
    <w:rsid w:val="007849AE"/>
    <w:rsid w:val="007849CC"/>
    <w:rsid w:val="007849EA"/>
    <w:rsid w:val="00784A61"/>
    <w:rsid w:val="00784BA1"/>
    <w:rsid w:val="00784C32"/>
    <w:rsid w:val="00784C35"/>
    <w:rsid w:val="00784C3B"/>
    <w:rsid w:val="00784C54"/>
    <w:rsid w:val="00784D1C"/>
    <w:rsid w:val="00784D49"/>
    <w:rsid w:val="00784E37"/>
    <w:rsid w:val="00784E5E"/>
    <w:rsid w:val="00784EE0"/>
    <w:rsid w:val="00784F36"/>
    <w:rsid w:val="00784F93"/>
    <w:rsid w:val="00784FD5"/>
    <w:rsid w:val="00784FFD"/>
    <w:rsid w:val="0078500E"/>
    <w:rsid w:val="0078506A"/>
    <w:rsid w:val="007850F5"/>
    <w:rsid w:val="00785156"/>
    <w:rsid w:val="0078521C"/>
    <w:rsid w:val="007852EF"/>
    <w:rsid w:val="00785376"/>
    <w:rsid w:val="00785396"/>
    <w:rsid w:val="0078545B"/>
    <w:rsid w:val="00785460"/>
    <w:rsid w:val="00785481"/>
    <w:rsid w:val="007854F7"/>
    <w:rsid w:val="00785531"/>
    <w:rsid w:val="007855B9"/>
    <w:rsid w:val="00785603"/>
    <w:rsid w:val="007856D3"/>
    <w:rsid w:val="00785714"/>
    <w:rsid w:val="0078579F"/>
    <w:rsid w:val="007857B1"/>
    <w:rsid w:val="0078581D"/>
    <w:rsid w:val="007858ED"/>
    <w:rsid w:val="00785901"/>
    <w:rsid w:val="00785914"/>
    <w:rsid w:val="00785952"/>
    <w:rsid w:val="00785970"/>
    <w:rsid w:val="00785977"/>
    <w:rsid w:val="007859B1"/>
    <w:rsid w:val="007859BE"/>
    <w:rsid w:val="00785A0B"/>
    <w:rsid w:val="00785B30"/>
    <w:rsid w:val="00785B71"/>
    <w:rsid w:val="00785B86"/>
    <w:rsid w:val="00785C22"/>
    <w:rsid w:val="00785C38"/>
    <w:rsid w:val="00785CAD"/>
    <w:rsid w:val="00785DCD"/>
    <w:rsid w:val="00785E0B"/>
    <w:rsid w:val="00785E59"/>
    <w:rsid w:val="00785F9E"/>
    <w:rsid w:val="00785FF7"/>
    <w:rsid w:val="0078602D"/>
    <w:rsid w:val="00786108"/>
    <w:rsid w:val="007861C0"/>
    <w:rsid w:val="0078620E"/>
    <w:rsid w:val="00786325"/>
    <w:rsid w:val="00786371"/>
    <w:rsid w:val="007863E6"/>
    <w:rsid w:val="007863E9"/>
    <w:rsid w:val="00786420"/>
    <w:rsid w:val="00786524"/>
    <w:rsid w:val="0078655A"/>
    <w:rsid w:val="007865B1"/>
    <w:rsid w:val="007865BD"/>
    <w:rsid w:val="007866A2"/>
    <w:rsid w:val="0078671C"/>
    <w:rsid w:val="00786798"/>
    <w:rsid w:val="007867AE"/>
    <w:rsid w:val="00786857"/>
    <w:rsid w:val="00786958"/>
    <w:rsid w:val="00786998"/>
    <w:rsid w:val="007869AF"/>
    <w:rsid w:val="007869D4"/>
    <w:rsid w:val="00786A4A"/>
    <w:rsid w:val="00786ADE"/>
    <w:rsid w:val="00786B53"/>
    <w:rsid w:val="00786BB4"/>
    <w:rsid w:val="00786BC2"/>
    <w:rsid w:val="00786C14"/>
    <w:rsid w:val="00786CB2"/>
    <w:rsid w:val="00786CE9"/>
    <w:rsid w:val="00786D2F"/>
    <w:rsid w:val="00786DC4"/>
    <w:rsid w:val="00786E52"/>
    <w:rsid w:val="00786E78"/>
    <w:rsid w:val="00786E98"/>
    <w:rsid w:val="00786EEE"/>
    <w:rsid w:val="00786F31"/>
    <w:rsid w:val="00786FC1"/>
    <w:rsid w:val="00786FC7"/>
    <w:rsid w:val="00786FEA"/>
    <w:rsid w:val="00786FED"/>
    <w:rsid w:val="0078705A"/>
    <w:rsid w:val="00787091"/>
    <w:rsid w:val="0078716E"/>
    <w:rsid w:val="0078723D"/>
    <w:rsid w:val="00787248"/>
    <w:rsid w:val="00787250"/>
    <w:rsid w:val="007872BD"/>
    <w:rsid w:val="007872CE"/>
    <w:rsid w:val="00787379"/>
    <w:rsid w:val="007873C3"/>
    <w:rsid w:val="007873F1"/>
    <w:rsid w:val="00787418"/>
    <w:rsid w:val="007874AA"/>
    <w:rsid w:val="007874D8"/>
    <w:rsid w:val="0078757A"/>
    <w:rsid w:val="007875D0"/>
    <w:rsid w:val="00787617"/>
    <w:rsid w:val="0078761F"/>
    <w:rsid w:val="00787649"/>
    <w:rsid w:val="0078766D"/>
    <w:rsid w:val="00787692"/>
    <w:rsid w:val="0078773C"/>
    <w:rsid w:val="0078774B"/>
    <w:rsid w:val="00787843"/>
    <w:rsid w:val="0078784C"/>
    <w:rsid w:val="00787854"/>
    <w:rsid w:val="00787860"/>
    <w:rsid w:val="0078788B"/>
    <w:rsid w:val="007878AF"/>
    <w:rsid w:val="007878B8"/>
    <w:rsid w:val="007878C2"/>
    <w:rsid w:val="007878F5"/>
    <w:rsid w:val="00787918"/>
    <w:rsid w:val="0078799B"/>
    <w:rsid w:val="007879B3"/>
    <w:rsid w:val="007879BC"/>
    <w:rsid w:val="007879EE"/>
    <w:rsid w:val="00787A2A"/>
    <w:rsid w:val="00787AC8"/>
    <w:rsid w:val="00787B4D"/>
    <w:rsid w:val="00787C29"/>
    <w:rsid w:val="00787C38"/>
    <w:rsid w:val="00787CCD"/>
    <w:rsid w:val="00787DB2"/>
    <w:rsid w:val="00787DFD"/>
    <w:rsid w:val="00787E30"/>
    <w:rsid w:val="00787FD6"/>
    <w:rsid w:val="00790012"/>
    <w:rsid w:val="0079001B"/>
    <w:rsid w:val="00790030"/>
    <w:rsid w:val="0079007B"/>
    <w:rsid w:val="0079017D"/>
    <w:rsid w:val="00790198"/>
    <w:rsid w:val="00790231"/>
    <w:rsid w:val="0079027B"/>
    <w:rsid w:val="00790303"/>
    <w:rsid w:val="00790309"/>
    <w:rsid w:val="00790332"/>
    <w:rsid w:val="00790391"/>
    <w:rsid w:val="007903D3"/>
    <w:rsid w:val="007903ED"/>
    <w:rsid w:val="00790434"/>
    <w:rsid w:val="007904EC"/>
    <w:rsid w:val="007904F1"/>
    <w:rsid w:val="00790661"/>
    <w:rsid w:val="007906EC"/>
    <w:rsid w:val="0079071C"/>
    <w:rsid w:val="0079076B"/>
    <w:rsid w:val="00790799"/>
    <w:rsid w:val="007907A1"/>
    <w:rsid w:val="007907F0"/>
    <w:rsid w:val="0079083E"/>
    <w:rsid w:val="007908B7"/>
    <w:rsid w:val="0079092E"/>
    <w:rsid w:val="00790A9C"/>
    <w:rsid w:val="00790ADC"/>
    <w:rsid w:val="00790AF3"/>
    <w:rsid w:val="00790B03"/>
    <w:rsid w:val="00790BA8"/>
    <w:rsid w:val="00790C1E"/>
    <w:rsid w:val="00790D3F"/>
    <w:rsid w:val="00790D86"/>
    <w:rsid w:val="00790ECB"/>
    <w:rsid w:val="00790F4D"/>
    <w:rsid w:val="0079111E"/>
    <w:rsid w:val="00791149"/>
    <w:rsid w:val="00791172"/>
    <w:rsid w:val="007911C1"/>
    <w:rsid w:val="0079125C"/>
    <w:rsid w:val="00791348"/>
    <w:rsid w:val="0079134E"/>
    <w:rsid w:val="0079141D"/>
    <w:rsid w:val="0079155A"/>
    <w:rsid w:val="007915E3"/>
    <w:rsid w:val="00791653"/>
    <w:rsid w:val="00791712"/>
    <w:rsid w:val="00791717"/>
    <w:rsid w:val="0079171B"/>
    <w:rsid w:val="0079178F"/>
    <w:rsid w:val="007917D7"/>
    <w:rsid w:val="007917EA"/>
    <w:rsid w:val="007917F0"/>
    <w:rsid w:val="007918E6"/>
    <w:rsid w:val="007919AE"/>
    <w:rsid w:val="00791AB5"/>
    <w:rsid w:val="00791B38"/>
    <w:rsid w:val="00791B8B"/>
    <w:rsid w:val="00791C20"/>
    <w:rsid w:val="00791CAB"/>
    <w:rsid w:val="00791D14"/>
    <w:rsid w:val="00791D4D"/>
    <w:rsid w:val="00791DB5"/>
    <w:rsid w:val="00791E17"/>
    <w:rsid w:val="00791E4C"/>
    <w:rsid w:val="00791EEF"/>
    <w:rsid w:val="00791F15"/>
    <w:rsid w:val="00791FBA"/>
    <w:rsid w:val="0079201E"/>
    <w:rsid w:val="0079207A"/>
    <w:rsid w:val="007920E1"/>
    <w:rsid w:val="00792130"/>
    <w:rsid w:val="0079217B"/>
    <w:rsid w:val="00792276"/>
    <w:rsid w:val="00792306"/>
    <w:rsid w:val="00792311"/>
    <w:rsid w:val="0079231D"/>
    <w:rsid w:val="00792416"/>
    <w:rsid w:val="00792445"/>
    <w:rsid w:val="00792502"/>
    <w:rsid w:val="007925FC"/>
    <w:rsid w:val="0079262B"/>
    <w:rsid w:val="00792798"/>
    <w:rsid w:val="007927AE"/>
    <w:rsid w:val="0079286C"/>
    <w:rsid w:val="007928E8"/>
    <w:rsid w:val="007928F7"/>
    <w:rsid w:val="00792903"/>
    <w:rsid w:val="00792954"/>
    <w:rsid w:val="007929CA"/>
    <w:rsid w:val="007929CC"/>
    <w:rsid w:val="007929E8"/>
    <w:rsid w:val="00792A5C"/>
    <w:rsid w:val="00792A85"/>
    <w:rsid w:val="00792AEF"/>
    <w:rsid w:val="00792B5E"/>
    <w:rsid w:val="00792B9D"/>
    <w:rsid w:val="00792C5C"/>
    <w:rsid w:val="00792C74"/>
    <w:rsid w:val="00792CAC"/>
    <w:rsid w:val="00792D15"/>
    <w:rsid w:val="00792D33"/>
    <w:rsid w:val="00792D3F"/>
    <w:rsid w:val="00792D56"/>
    <w:rsid w:val="00792D8C"/>
    <w:rsid w:val="00792E87"/>
    <w:rsid w:val="00792E98"/>
    <w:rsid w:val="00792FAA"/>
    <w:rsid w:val="00792FD8"/>
    <w:rsid w:val="0079300B"/>
    <w:rsid w:val="00793028"/>
    <w:rsid w:val="00793043"/>
    <w:rsid w:val="007930A5"/>
    <w:rsid w:val="007930FC"/>
    <w:rsid w:val="00793117"/>
    <w:rsid w:val="0079316D"/>
    <w:rsid w:val="00793189"/>
    <w:rsid w:val="00793195"/>
    <w:rsid w:val="007931AB"/>
    <w:rsid w:val="007931B2"/>
    <w:rsid w:val="0079322A"/>
    <w:rsid w:val="0079322B"/>
    <w:rsid w:val="00793240"/>
    <w:rsid w:val="0079324E"/>
    <w:rsid w:val="0079327F"/>
    <w:rsid w:val="007932B6"/>
    <w:rsid w:val="007932F3"/>
    <w:rsid w:val="0079331D"/>
    <w:rsid w:val="0079332E"/>
    <w:rsid w:val="00793342"/>
    <w:rsid w:val="00793368"/>
    <w:rsid w:val="00793399"/>
    <w:rsid w:val="007933C0"/>
    <w:rsid w:val="007933DD"/>
    <w:rsid w:val="00793464"/>
    <w:rsid w:val="00793515"/>
    <w:rsid w:val="00793524"/>
    <w:rsid w:val="0079354D"/>
    <w:rsid w:val="007935C8"/>
    <w:rsid w:val="00793610"/>
    <w:rsid w:val="0079365F"/>
    <w:rsid w:val="0079367E"/>
    <w:rsid w:val="00793745"/>
    <w:rsid w:val="00793798"/>
    <w:rsid w:val="007937D6"/>
    <w:rsid w:val="00793807"/>
    <w:rsid w:val="0079385C"/>
    <w:rsid w:val="007938F4"/>
    <w:rsid w:val="00793AEE"/>
    <w:rsid w:val="00793BB7"/>
    <w:rsid w:val="00793BBD"/>
    <w:rsid w:val="00793D7F"/>
    <w:rsid w:val="00793DB4"/>
    <w:rsid w:val="00793E11"/>
    <w:rsid w:val="00793E9D"/>
    <w:rsid w:val="00793EF5"/>
    <w:rsid w:val="00793F82"/>
    <w:rsid w:val="00793F8D"/>
    <w:rsid w:val="00793F9C"/>
    <w:rsid w:val="00793FDF"/>
    <w:rsid w:val="00793FEC"/>
    <w:rsid w:val="0079402C"/>
    <w:rsid w:val="00794073"/>
    <w:rsid w:val="007940A6"/>
    <w:rsid w:val="00794118"/>
    <w:rsid w:val="0079415F"/>
    <w:rsid w:val="00794179"/>
    <w:rsid w:val="007941E2"/>
    <w:rsid w:val="00794260"/>
    <w:rsid w:val="007942C2"/>
    <w:rsid w:val="00794314"/>
    <w:rsid w:val="00794334"/>
    <w:rsid w:val="007943A2"/>
    <w:rsid w:val="007943D2"/>
    <w:rsid w:val="007943DD"/>
    <w:rsid w:val="0079445D"/>
    <w:rsid w:val="007944A8"/>
    <w:rsid w:val="0079452B"/>
    <w:rsid w:val="00794560"/>
    <w:rsid w:val="00794780"/>
    <w:rsid w:val="007947C9"/>
    <w:rsid w:val="007947CF"/>
    <w:rsid w:val="00794891"/>
    <w:rsid w:val="007948A8"/>
    <w:rsid w:val="00794940"/>
    <w:rsid w:val="00794963"/>
    <w:rsid w:val="00794C03"/>
    <w:rsid w:val="00794CBD"/>
    <w:rsid w:val="00794D67"/>
    <w:rsid w:val="00794D8C"/>
    <w:rsid w:val="00794DD0"/>
    <w:rsid w:val="00794DE1"/>
    <w:rsid w:val="00794E1B"/>
    <w:rsid w:val="00794E72"/>
    <w:rsid w:val="00794EB3"/>
    <w:rsid w:val="00794ED9"/>
    <w:rsid w:val="00794EE0"/>
    <w:rsid w:val="00794EE9"/>
    <w:rsid w:val="00794F29"/>
    <w:rsid w:val="00794F5F"/>
    <w:rsid w:val="00794FAA"/>
    <w:rsid w:val="00794FBB"/>
    <w:rsid w:val="00794FC0"/>
    <w:rsid w:val="0079503C"/>
    <w:rsid w:val="00795050"/>
    <w:rsid w:val="0079507F"/>
    <w:rsid w:val="007950C0"/>
    <w:rsid w:val="00795143"/>
    <w:rsid w:val="00795183"/>
    <w:rsid w:val="00795203"/>
    <w:rsid w:val="00795252"/>
    <w:rsid w:val="007952A8"/>
    <w:rsid w:val="00795381"/>
    <w:rsid w:val="0079541B"/>
    <w:rsid w:val="0079548C"/>
    <w:rsid w:val="0079561F"/>
    <w:rsid w:val="00795673"/>
    <w:rsid w:val="00795677"/>
    <w:rsid w:val="007956EE"/>
    <w:rsid w:val="0079577E"/>
    <w:rsid w:val="007957A5"/>
    <w:rsid w:val="007957BC"/>
    <w:rsid w:val="00795854"/>
    <w:rsid w:val="007958DE"/>
    <w:rsid w:val="00795A42"/>
    <w:rsid w:val="00795B67"/>
    <w:rsid w:val="00795B78"/>
    <w:rsid w:val="00795B7F"/>
    <w:rsid w:val="00795BB1"/>
    <w:rsid w:val="00795C0A"/>
    <w:rsid w:val="00795C9A"/>
    <w:rsid w:val="00795D0B"/>
    <w:rsid w:val="00795D45"/>
    <w:rsid w:val="00795D53"/>
    <w:rsid w:val="00795DDE"/>
    <w:rsid w:val="00795DFC"/>
    <w:rsid w:val="00796019"/>
    <w:rsid w:val="00796023"/>
    <w:rsid w:val="007960F9"/>
    <w:rsid w:val="007961CC"/>
    <w:rsid w:val="007962AF"/>
    <w:rsid w:val="007963A0"/>
    <w:rsid w:val="0079648D"/>
    <w:rsid w:val="0079651E"/>
    <w:rsid w:val="0079651F"/>
    <w:rsid w:val="007965EC"/>
    <w:rsid w:val="007966BA"/>
    <w:rsid w:val="00796743"/>
    <w:rsid w:val="00796749"/>
    <w:rsid w:val="00796786"/>
    <w:rsid w:val="00796854"/>
    <w:rsid w:val="0079686C"/>
    <w:rsid w:val="007968DC"/>
    <w:rsid w:val="00796960"/>
    <w:rsid w:val="007969C9"/>
    <w:rsid w:val="007969F2"/>
    <w:rsid w:val="00796A0F"/>
    <w:rsid w:val="00796AFE"/>
    <w:rsid w:val="00796C25"/>
    <w:rsid w:val="00796C57"/>
    <w:rsid w:val="00796CB4"/>
    <w:rsid w:val="00796D65"/>
    <w:rsid w:val="00796DA7"/>
    <w:rsid w:val="00796DCD"/>
    <w:rsid w:val="00796E48"/>
    <w:rsid w:val="00796E59"/>
    <w:rsid w:val="00796E6D"/>
    <w:rsid w:val="00796EA0"/>
    <w:rsid w:val="00796FBC"/>
    <w:rsid w:val="007970AE"/>
    <w:rsid w:val="007970D2"/>
    <w:rsid w:val="0079710B"/>
    <w:rsid w:val="00797116"/>
    <w:rsid w:val="0079714A"/>
    <w:rsid w:val="00797161"/>
    <w:rsid w:val="00797173"/>
    <w:rsid w:val="0079721F"/>
    <w:rsid w:val="00797236"/>
    <w:rsid w:val="00797245"/>
    <w:rsid w:val="007972E7"/>
    <w:rsid w:val="0079736A"/>
    <w:rsid w:val="00797378"/>
    <w:rsid w:val="0079737B"/>
    <w:rsid w:val="007973F0"/>
    <w:rsid w:val="00797483"/>
    <w:rsid w:val="007974BD"/>
    <w:rsid w:val="0079750B"/>
    <w:rsid w:val="00797737"/>
    <w:rsid w:val="0079775F"/>
    <w:rsid w:val="00797785"/>
    <w:rsid w:val="00797791"/>
    <w:rsid w:val="00797842"/>
    <w:rsid w:val="00797852"/>
    <w:rsid w:val="0079798F"/>
    <w:rsid w:val="007979BE"/>
    <w:rsid w:val="00797A45"/>
    <w:rsid w:val="00797A57"/>
    <w:rsid w:val="00797C4F"/>
    <w:rsid w:val="00797DB5"/>
    <w:rsid w:val="00797DC4"/>
    <w:rsid w:val="00797DD9"/>
    <w:rsid w:val="00797E3D"/>
    <w:rsid w:val="00797E64"/>
    <w:rsid w:val="00797E97"/>
    <w:rsid w:val="00797FF3"/>
    <w:rsid w:val="007A000A"/>
    <w:rsid w:val="007A001C"/>
    <w:rsid w:val="007A0034"/>
    <w:rsid w:val="007A00EA"/>
    <w:rsid w:val="007A011C"/>
    <w:rsid w:val="007A0143"/>
    <w:rsid w:val="007A0197"/>
    <w:rsid w:val="007A01A4"/>
    <w:rsid w:val="007A01B6"/>
    <w:rsid w:val="007A01EA"/>
    <w:rsid w:val="007A0255"/>
    <w:rsid w:val="007A0267"/>
    <w:rsid w:val="007A026D"/>
    <w:rsid w:val="007A02E5"/>
    <w:rsid w:val="007A0364"/>
    <w:rsid w:val="007A03AD"/>
    <w:rsid w:val="007A03F9"/>
    <w:rsid w:val="007A0402"/>
    <w:rsid w:val="007A0411"/>
    <w:rsid w:val="007A045E"/>
    <w:rsid w:val="007A049B"/>
    <w:rsid w:val="007A05A6"/>
    <w:rsid w:val="007A05B5"/>
    <w:rsid w:val="007A05D3"/>
    <w:rsid w:val="007A0605"/>
    <w:rsid w:val="007A067D"/>
    <w:rsid w:val="007A06CE"/>
    <w:rsid w:val="007A078B"/>
    <w:rsid w:val="007A0820"/>
    <w:rsid w:val="007A08D2"/>
    <w:rsid w:val="007A08DE"/>
    <w:rsid w:val="007A0908"/>
    <w:rsid w:val="007A0A11"/>
    <w:rsid w:val="007A0A89"/>
    <w:rsid w:val="007A0AFE"/>
    <w:rsid w:val="007A0B20"/>
    <w:rsid w:val="007A0B47"/>
    <w:rsid w:val="007A0BA8"/>
    <w:rsid w:val="007A0BDB"/>
    <w:rsid w:val="007A0BF0"/>
    <w:rsid w:val="007A0C00"/>
    <w:rsid w:val="007A0C53"/>
    <w:rsid w:val="007A0C6F"/>
    <w:rsid w:val="007A0CDF"/>
    <w:rsid w:val="007A0D2C"/>
    <w:rsid w:val="007A0D76"/>
    <w:rsid w:val="007A0D8B"/>
    <w:rsid w:val="007A0E21"/>
    <w:rsid w:val="007A0EC4"/>
    <w:rsid w:val="007A1020"/>
    <w:rsid w:val="007A1044"/>
    <w:rsid w:val="007A1054"/>
    <w:rsid w:val="007A1055"/>
    <w:rsid w:val="007A1094"/>
    <w:rsid w:val="007A10AB"/>
    <w:rsid w:val="007A1168"/>
    <w:rsid w:val="007A131B"/>
    <w:rsid w:val="007A1346"/>
    <w:rsid w:val="007A1390"/>
    <w:rsid w:val="007A13F8"/>
    <w:rsid w:val="007A1400"/>
    <w:rsid w:val="007A150D"/>
    <w:rsid w:val="007A153C"/>
    <w:rsid w:val="007A1581"/>
    <w:rsid w:val="007A1589"/>
    <w:rsid w:val="007A158A"/>
    <w:rsid w:val="007A15A3"/>
    <w:rsid w:val="007A15A7"/>
    <w:rsid w:val="007A1649"/>
    <w:rsid w:val="007A167C"/>
    <w:rsid w:val="007A1685"/>
    <w:rsid w:val="007A1749"/>
    <w:rsid w:val="007A1753"/>
    <w:rsid w:val="007A177A"/>
    <w:rsid w:val="007A1885"/>
    <w:rsid w:val="007A188E"/>
    <w:rsid w:val="007A1904"/>
    <w:rsid w:val="007A1941"/>
    <w:rsid w:val="007A1959"/>
    <w:rsid w:val="007A1A5D"/>
    <w:rsid w:val="007A1AEC"/>
    <w:rsid w:val="007A1B11"/>
    <w:rsid w:val="007A1B49"/>
    <w:rsid w:val="007A1B8D"/>
    <w:rsid w:val="007A1BA0"/>
    <w:rsid w:val="007A1BED"/>
    <w:rsid w:val="007A1BF1"/>
    <w:rsid w:val="007A1CD3"/>
    <w:rsid w:val="007A1D0D"/>
    <w:rsid w:val="007A1DA9"/>
    <w:rsid w:val="007A1DFE"/>
    <w:rsid w:val="007A1E47"/>
    <w:rsid w:val="007A1E7F"/>
    <w:rsid w:val="007A1E86"/>
    <w:rsid w:val="007A2081"/>
    <w:rsid w:val="007A20A2"/>
    <w:rsid w:val="007A20D2"/>
    <w:rsid w:val="007A210F"/>
    <w:rsid w:val="007A2120"/>
    <w:rsid w:val="007A213E"/>
    <w:rsid w:val="007A2165"/>
    <w:rsid w:val="007A2192"/>
    <w:rsid w:val="007A21EB"/>
    <w:rsid w:val="007A221F"/>
    <w:rsid w:val="007A22E0"/>
    <w:rsid w:val="007A230E"/>
    <w:rsid w:val="007A231B"/>
    <w:rsid w:val="007A231F"/>
    <w:rsid w:val="007A23EA"/>
    <w:rsid w:val="007A23F8"/>
    <w:rsid w:val="007A25A2"/>
    <w:rsid w:val="007A25FF"/>
    <w:rsid w:val="007A26F5"/>
    <w:rsid w:val="007A27E9"/>
    <w:rsid w:val="007A2842"/>
    <w:rsid w:val="007A2859"/>
    <w:rsid w:val="007A289D"/>
    <w:rsid w:val="007A289F"/>
    <w:rsid w:val="007A28BF"/>
    <w:rsid w:val="007A2932"/>
    <w:rsid w:val="007A29C4"/>
    <w:rsid w:val="007A2A95"/>
    <w:rsid w:val="007A2AD5"/>
    <w:rsid w:val="007A2AEE"/>
    <w:rsid w:val="007A2B59"/>
    <w:rsid w:val="007A2BF6"/>
    <w:rsid w:val="007A2C16"/>
    <w:rsid w:val="007A2C48"/>
    <w:rsid w:val="007A2C5E"/>
    <w:rsid w:val="007A2D5D"/>
    <w:rsid w:val="007A2DAC"/>
    <w:rsid w:val="007A2E8B"/>
    <w:rsid w:val="007A2F36"/>
    <w:rsid w:val="007A2F8D"/>
    <w:rsid w:val="007A2FDA"/>
    <w:rsid w:val="007A304C"/>
    <w:rsid w:val="007A30FC"/>
    <w:rsid w:val="007A3102"/>
    <w:rsid w:val="007A31B7"/>
    <w:rsid w:val="007A31D9"/>
    <w:rsid w:val="007A31E3"/>
    <w:rsid w:val="007A31E4"/>
    <w:rsid w:val="007A31F8"/>
    <w:rsid w:val="007A326A"/>
    <w:rsid w:val="007A3284"/>
    <w:rsid w:val="007A328B"/>
    <w:rsid w:val="007A3319"/>
    <w:rsid w:val="007A33E2"/>
    <w:rsid w:val="007A340B"/>
    <w:rsid w:val="007A349B"/>
    <w:rsid w:val="007A352E"/>
    <w:rsid w:val="007A3530"/>
    <w:rsid w:val="007A354E"/>
    <w:rsid w:val="007A35F1"/>
    <w:rsid w:val="007A361D"/>
    <w:rsid w:val="007A3682"/>
    <w:rsid w:val="007A3697"/>
    <w:rsid w:val="007A36A8"/>
    <w:rsid w:val="007A3757"/>
    <w:rsid w:val="007A3759"/>
    <w:rsid w:val="007A37AF"/>
    <w:rsid w:val="007A37B6"/>
    <w:rsid w:val="007A3844"/>
    <w:rsid w:val="007A39AE"/>
    <w:rsid w:val="007A39C1"/>
    <w:rsid w:val="007A3AA1"/>
    <w:rsid w:val="007A3AB0"/>
    <w:rsid w:val="007A3B2E"/>
    <w:rsid w:val="007A3B60"/>
    <w:rsid w:val="007A3BB8"/>
    <w:rsid w:val="007A3C01"/>
    <w:rsid w:val="007A3CE2"/>
    <w:rsid w:val="007A3DB5"/>
    <w:rsid w:val="007A3DCF"/>
    <w:rsid w:val="007A3E17"/>
    <w:rsid w:val="007A3E8A"/>
    <w:rsid w:val="007A3F18"/>
    <w:rsid w:val="007A3F48"/>
    <w:rsid w:val="007A3FB7"/>
    <w:rsid w:val="007A3FCD"/>
    <w:rsid w:val="007A4041"/>
    <w:rsid w:val="007A404F"/>
    <w:rsid w:val="007A4105"/>
    <w:rsid w:val="007A42DF"/>
    <w:rsid w:val="007A4327"/>
    <w:rsid w:val="007A43B9"/>
    <w:rsid w:val="007A4404"/>
    <w:rsid w:val="007A4407"/>
    <w:rsid w:val="007A4480"/>
    <w:rsid w:val="007A44BB"/>
    <w:rsid w:val="007A44E1"/>
    <w:rsid w:val="007A44EA"/>
    <w:rsid w:val="007A4532"/>
    <w:rsid w:val="007A457B"/>
    <w:rsid w:val="007A46A4"/>
    <w:rsid w:val="007A46CD"/>
    <w:rsid w:val="007A4732"/>
    <w:rsid w:val="007A476D"/>
    <w:rsid w:val="007A4857"/>
    <w:rsid w:val="007A4880"/>
    <w:rsid w:val="007A4934"/>
    <w:rsid w:val="007A49BA"/>
    <w:rsid w:val="007A49FA"/>
    <w:rsid w:val="007A4A28"/>
    <w:rsid w:val="007A4A93"/>
    <w:rsid w:val="007A4B69"/>
    <w:rsid w:val="007A4B6F"/>
    <w:rsid w:val="007A4C46"/>
    <w:rsid w:val="007A4CBC"/>
    <w:rsid w:val="007A4DEE"/>
    <w:rsid w:val="007A4DF8"/>
    <w:rsid w:val="007A4E7A"/>
    <w:rsid w:val="007A4EAE"/>
    <w:rsid w:val="007A4EDC"/>
    <w:rsid w:val="007A4F8D"/>
    <w:rsid w:val="007A4F9B"/>
    <w:rsid w:val="007A5000"/>
    <w:rsid w:val="007A5060"/>
    <w:rsid w:val="007A5307"/>
    <w:rsid w:val="007A5308"/>
    <w:rsid w:val="007A5317"/>
    <w:rsid w:val="007A53D7"/>
    <w:rsid w:val="007A540A"/>
    <w:rsid w:val="007A5430"/>
    <w:rsid w:val="007A544F"/>
    <w:rsid w:val="007A553D"/>
    <w:rsid w:val="007A55A8"/>
    <w:rsid w:val="007A55F3"/>
    <w:rsid w:val="007A561D"/>
    <w:rsid w:val="007A565B"/>
    <w:rsid w:val="007A56AC"/>
    <w:rsid w:val="007A56BD"/>
    <w:rsid w:val="007A570F"/>
    <w:rsid w:val="007A5744"/>
    <w:rsid w:val="007A5749"/>
    <w:rsid w:val="007A57F4"/>
    <w:rsid w:val="007A57FD"/>
    <w:rsid w:val="007A589E"/>
    <w:rsid w:val="007A5925"/>
    <w:rsid w:val="007A594C"/>
    <w:rsid w:val="007A5988"/>
    <w:rsid w:val="007A599E"/>
    <w:rsid w:val="007A5A0B"/>
    <w:rsid w:val="007A5A3F"/>
    <w:rsid w:val="007A5AE8"/>
    <w:rsid w:val="007A5BB1"/>
    <w:rsid w:val="007A5C17"/>
    <w:rsid w:val="007A5C1A"/>
    <w:rsid w:val="007A5C2D"/>
    <w:rsid w:val="007A5D9D"/>
    <w:rsid w:val="007A5DCD"/>
    <w:rsid w:val="007A5E10"/>
    <w:rsid w:val="007A5E19"/>
    <w:rsid w:val="007A5E36"/>
    <w:rsid w:val="007A5EA3"/>
    <w:rsid w:val="007A5F15"/>
    <w:rsid w:val="007A6004"/>
    <w:rsid w:val="007A60AD"/>
    <w:rsid w:val="007A6101"/>
    <w:rsid w:val="007A6111"/>
    <w:rsid w:val="007A6143"/>
    <w:rsid w:val="007A6153"/>
    <w:rsid w:val="007A61B9"/>
    <w:rsid w:val="007A62D3"/>
    <w:rsid w:val="007A63E8"/>
    <w:rsid w:val="007A63EA"/>
    <w:rsid w:val="007A63EF"/>
    <w:rsid w:val="007A6406"/>
    <w:rsid w:val="007A6460"/>
    <w:rsid w:val="007A6593"/>
    <w:rsid w:val="007A663C"/>
    <w:rsid w:val="007A6651"/>
    <w:rsid w:val="007A6696"/>
    <w:rsid w:val="007A66EA"/>
    <w:rsid w:val="007A6789"/>
    <w:rsid w:val="007A68C2"/>
    <w:rsid w:val="007A68E3"/>
    <w:rsid w:val="007A6914"/>
    <w:rsid w:val="007A6921"/>
    <w:rsid w:val="007A6938"/>
    <w:rsid w:val="007A6939"/>
    <w:rsid w:val="007A69CE"/>
    <w:rsid w:val="007A69E0"/>
    <w:rsid w:val="007A6AE8"/>
    <w:rsid w:val="007A6B1F"/>
    <w:rsid w:val="007A6B42"/>
    <w:rsid w:val="007A6C3A"/>
    <w:rsid w:val="007A6CB7"/>
    <w:rsid w:val="007A6CBE"/>
    <w:rsid w:val="007A6CF3"/>
    <w:rsid w:val="007A6DBE"/>
    <w:rsid w:val="007A6DCF"/>
    <w:rsid w:val="007A6E6C"/>
    <w:rsid w:val="007A6F61"/>
    <w:rsid w:val="007A6FAA"/>
    <w:rsid w:val="007A702D"/>
    <w:rsid w:val="007A70B4"/>
    <w:rsid w:val="007A71BB"/>
    <w:rsid w:val="007A71CF"/>
    <w:rsid w:val="007A7214"/>
    <w:rsid w:val="007A72CC"/>
    <w:rsid w:val="007A7302"/>
    <w:rsid w:val="007A7362"/>
    <w:rsid w:val="007A73AD"/>
    <w:rsid w:val="007A7401"/>
    <w:rsid w:val="007A74BD"/>
    <w:rsid w:val="007A74FE"/>
    <w:rsid w:val="007A753C"/>
    <w:rsid w:val="007A755E"/>
    <w:rsid w:val="007A757D"/>
    <w:rsid w:val="007A763A"/>
    <w:rsid w:val="007A7708"/>
    <w:rsid w:val="007A77CD"/>
    <w:rsid w:val="007A7858"/>
    <w:rsid w:val="007A7889"/>
    <w:rsid w:val="007A78C5"/>
    <w:rsid w:val="007A7A47"/>
    <w:rsid w:val="007A7A69"/>
    <w:rsid w:val="007A7A90"/>
    <w:rsid w:val="007A7B13"/>
    <w:rsid w:val="007A7BA2"/>
    <w:rsid w:val="007A7C06"/>
    <w:rsid w:val="007A7C49"/>
    <w:rsid w:val="007A7C4D"/>
    <w:rsid w:val="007A7D03"/>
    <w:rsid w:val="007A7D60"/>
    <w:rsid w:val="007A7DA0"/>
    <w:rsid w:val="007A7DFA"/>
    <w:rsid w:val="007A7E4E"/>
    <w:rsid w:val="007A7F60"/>
    <w:rsid w:val="007B00FB"/>
    <w:rsid w:val="007B0188"/>
    <w:rsid w:val="007B0194"/>
    <w:rsid w:val="007B01AF"/>
    <w:rsid w:val="007B01EA"/>
    <w:rsid w:val="007B0204"/>
    <w:rsid w:val="007B02B2"/>
    <w:rsid w:val="007B02D1"/>
    <w:rsid w:val="007B0313"/>
    <w:rsid w:val="007B0328"/>
    <w:rsid w:val="007B037E"/>
    <w:rsid w:val="007B03CC"/>
    <w:rsid w:val="007B0498"/>
    <w:rsid w:val="007B04A0"/>
    <w:rsid w:val="007B04D8"/>
    <w:rsid w:val="007B04FB"/>
    <w:rsid w:val="007B052B"/>
    <w:rsid w:val="007B0618"/>
    <w:rsid w:val="007B0640"/>
    <w:rsid w:val="007B0684"/>
    <w:rsid w:val="007B06E0"/>
    <w:rsid w:val="007B06F8"/>
    <w:rsid w:val="007B0724"/>
    <w:rsid w:val="007B0727"/>
    <w:rsid w:val="007B078C"/>
    <w:rsid w:val="007B080C"/>
    <w:rsid w:val="007B08B7"/>
    <w:rsid w:val="007B091E"/>
    <w:rsid w:val="007B0948"/>
    <w:rsid w:val="007B094E"/>
    <w:rsid w:val="007B099B"/>
    <w:rsid w:val="007B0A74"/>
    <w:rsid w:val="007B0B0E"/>
    <w:rsid w:val="007B0C04"/>
    <w:rsid w:val="007B0C89"/>
    <w:rsid w:val="007B0D56"/>
    <w:rsid w:val="007B0E06"/>
    <w:rsid w:val="007B0E31"/>
    <w:rsid w:val="007B0E80"/>
    <w:rsid w:val="007B0EC6"/>
    <w:rsid w:val="007B0F51"/>
    <w:rsid w:val="007B0F7F"/>
    <w:rsid w:val="007B0FE9"/>
    <w:rsid w:val="007B10B4"/>
    <w:rsid w:val="007B117E"/>
    <w:rsid w:val="007B11B2"/>
    <w:rsid w:val="007B11CE"/>
    <w:rsid w:val="007B1253"/>
    <w:rsid w:val="007B129D"/>
    <w:rsid w:val="007B12E0"/>
    <w:rsid w:val="007B1365"/>
    <w:rsid w:val="007B140A"/>
    <w:rsid w:val="007B1474"/>
    <w:rsid w:val="007B1487"/>
    <w:rsid w:val="007B1498"/>
    <w:rsid w:val="007B153D"/>
    <w:rsid w:val="007B1555"/>
    <w:rsid w:val="007B1591"/>
    <w:rsid w:val="007B164A"/>
    <w:rsid w:val="007B16E3"/>
    <w:rsid w:val="007B16EB"/>
    <w:rsid w:val="007B1700"/>
    <w:rsid w:val="007B17CB"/>
    <w:rsid w:val="007B18B4"/>
    <w:rsid w:val="007B18DE"/>
    <w:rsid w:val="007B19F0"/>
    <w:rsid w:val="007B1A0C"/>
    <w:rsid w:val="007B1A9D"/>
    <w:rsid w:val="007B1B55"/>
    <w:rsid w:val="007B1B9E"/>
    <w:rsid w:val="007B1C2C"/>
    <w:rsid w:val="007B1C4B"/>
    <w:rsid w:val="007B1CD8"/>
    <w:rsid w:val="007B1D30"/>
    <w:rsid w:val="007B1D40"/>
    <w:rsid w:val="007B1D55"/>
    <w:rsid w:val="007B1E03"/>
    <w:rsid w:val="007B1E18"/>
    <w:rsid w:val="007B1ED1"/>
    <w:rsid w:val="007B1F29"/>
    <w:rsid w:val="007B1F35"/>
    <w:rsid w:val="007B1F85"/>
    <w:rsid w:val="007B2086"/>
    <w:rsid w:val="007B208E"/>
    <w:rsid w:val="007B209C"/>
    <w:rsid w:val="007B20DA"/>
    <w:rsid w:val="007B20EE"/>
    <w:rsid w:val="007B20F8"/>
    <w:rsid w:val="007B2127"/>
    <w:rsid w:val="007B214D"/>
    <w:rsid w:val="007B2181"/>
    <w:rsid w:val="007B2197"/>
    <w:rsid w:val="007B21E0"/>
    <w:rsid w:val="007B22C5"/>
    <w:rsid w:val="007B23F0"/>
    <w:rsid w:val="007B2455"/>
    <w:rsid w:val="007B249B"/>
    <w:rsid w:val="007B255B"/>
    <w:rsid w:val="007B2591"/>
    <w:rsid w:val="007B25F6"/>
    <w:rsid w:val="007B261B"/>
    <w:rsid w:val="007B2623"/>
    <w:rsid w:val="007B2635"/>
    <w:rsid w:val="007B2675"/>
    <w:rsid w:val="007B268D"/>
    <w:rsid w:val="007B27DA"/>
    <w:rsid w:val="007B2815"/>
    <w:rsid w:val="007B282B"/>
    <w:rsid w:val="007B2898"/>
    <w:rsid w:val="007B28D4"/>
    <w:rsid w:val="007B28DB"/>
    <w:rsid w:val="007B28F1"/>
    <w:rsid w:val="007B291B"/>
    <w:rsid w:val="007B291E"/>
    <w:rsid w:val="007B2A25"/>
    <w:rsid w:val="007B2A87"/>
    <w:rsid w:val="007B2B89"/>
    <w:rsid w:val="007B2BAD"/>
    <w:rsid w:val="007B2C03"/>
    <w:rsid w:val="007B2C33"/>
    <w:rsid w:val="007B2C50"/>
    <w:rsid w:val="007B2D87"/>
    <w:rsid w:val="007B2DC4"/>
    <w:rsid w:val="007B2E2B"/>
    <w:rsid w:val="007B2EF7"/>
    <w:rsid w:val="007B2EFD"/>
    <w:rsid w:val="007B2FCF"/>
    <w:rsid w:val="007B3094"/>
    <w:rsid w:val="007B3195"/>
    <w:rsid w:val="007B31E7"/>
    <w:rsid w:val="007B31FA"/>
    <w:rsid w:val="007B3211"/>
    <w:rsid w:val="007B3253"/>
    <w:rsid w:val="007B3282"/>
    <w:rsid w:val="007B3298"/>
    <w:rsid w:val="007B32C6"/>
    <w:rsid w:val="007B330D"/>
    <w:rsid w:val="007B337B"/>
    <w:rsid w:val="007B3380"/>
    <w:rsid w:val="007B33B2"/>
    <w:rsid w:val="007B33D5"/>
    <w:rsid w:val="007B33F2"/>
    <w:rsid w:val="007B3456"/>
    <w:rsid w:val="007B34B1"/>
    <w:rsid w:val="007B351A"/>
    <w:rsid w:val="007B3734"/>
    <w:rsid w:val="007B377B"/>
    <w:rsid w:val="007B37AD"/>
    <w:rsid w:val="007B37D5"/>
    <w:rsid w:val="007B37E4"/>
    <w:rsid w:val="007B387D"/>
    <w:rsid w:val="007B38A5"/>
    <w:rsid w:val="007B3911"/>
    <w:rsid w:val="007B392A"/>
    <w:rsid w:val="007B3957"/>
    <w:rsid w:val="007B39CC"/>
    <w:rsid w:val="007B3A27"/>
    <w:rsid w:val="007B3A40"/>
    <w:rsid w:val="007B3AA3"/>
    <w:rsid w:val="007B3B1E"/>
    <w:rsid w:val="007B3B86"/>
    <w:rsid w:val="007B3BE0"/>
    <w:rsid w:val="007B3BE2"/>
    <w:rsid w:val="007B3D07"/>
    <w:rsid w:val="007B3D17"/>
    <w:rsid w:val="007B3EC4"/>
    <w:rsid w:val="007B3F87"/>
    <w:rsid w:val="007B3F8F"/>
    <w:rsid w:val="007B3FE4"/>
    <w:rsid w:val="007B408A"/>
    <w:rsid w:val="007B40EF"/>
    <w:rsid w:val="007B4153"/>
    <w:rsid w:val="007B4192"/>
    <w:rsid w:val="007B41A6"/>
    <w:rsid w:val="007B41D6"/>
    <w:rsid w:val="007B434D"/>
    <w:rsid w:val="007B43C6"/>
    <w:rsid w:val="007B43FB"/>
    <w:rsid w:val="007B444B"/>
    <w:rsid w:val="007B44F0"/>
    <w:rsid w:val="007B4549"/>
    <w:rsid w:val="007B4671"/>
    <w:rsid w:val="007B46B7"/>
    <w:rsid w:val="007B4784"/>
    <w:rsid w:val="007B47B6"/>
    <w:rsid w:val="007B47CC"/>
    <w:rsid w:val="007B47DB"/>
    <w:rsid w:val="007B47DD"/>
    <w:rsid w:val="007B4818"/>
    <w:rsid w:val="007B4897"/>
    <w:rsid w:val="007B4936"/>
    <w:rsid w:val="007B4A01"/>
    <w:rsid w:val="007B4A2C"/>
    <w:rsid w:val="007B4B8F"/>
    <w:rsid w:val="007B4BD8"/>
    <w:rsid w:val="007B4D12"/>
    <w:rsid w:val="007B4DA6"/>
    <w:rsid w:val="007B4DFE"/>
    <w:rsid w:val="007B4E1C"/>
    <w:rsid w:val="007B4E51"/>
    <w:rsid w:val="007B4E6A"/>
    <w:rsid w:val="007B4EA6"/>
    <w:rsid w:val="007B4EDE"/>
    <w:rsid w:val="007B4F18"/>
    <w:rsid w:val="007B4F79"/>
    <w:rsid w:val="007B4FEB"/>
    <w:rsid w:val="007B5008"/>
    <w:rsid w:val="007B5054"/>
    <w:rsid w:val="007B5068"/>
    <w:rsid w:val="007B5071"/>
    <w:rsid w:val="007B5078"/>
    <w:rsid w:val="007B5094"/>
    <w:rsid w:val="007B50C7"/>
    <w:rsid w:val="007B515A"/>
    <w:rsid w:val="007B519F"/>
    <w:rsid w:val="007B51E0"/>
    <w:rsid w:val="007B5213"/>
    <w:rsid w:val="007B5228"/>
    <w:rsid w:val="007B52A3"/>
    <w:rsid w:val="007B536C"/>
    <w:rsid w:val="007B53B4"/>
    <w:rsid w:val="007B5401"/>
    <w:rsid w:val="007B5437"/>
    <w:rsid w:val="007B5472"/>
    <w:rsid w:val="007B54EA"/>
    <w:rsid w:val="007B550A"/>
    <w:rsid w:val="007B5536"/>
    <w:rsid w:val="007B5574"/>
    <w:rsid w:val="007B55BE"/>
    <w:rsid w:val="007B55F3"/>
    <w:rsid w:val="007B5687"/>
    <w:rsid w:val="007B5708"/>
    <w:rsid w:val="007B5728"/>
    <w:rsid w:val="007B5778"/>
    <w:rsid w:val="007B57D2"/>
    <w:rsid w:val="007B5836"/>
    <w:rsid w:val="007B5A01"/>
    <w:rsid w:val="007B5A97"/>
    <w:rsid w:val="007B5AAE"/>
    <w:rsid w:val="007B5AB4"/>
    <w:rsid w:val="007B5B4F"/>
    <w:rsid w:val="007B5B8D"/>
    <w:rsid w:val="007B5BF0"/>
    <w:rsid w:val="007B5D34"/>
    <w:rsid w:val="007B5D91"/>
    <w:rsid w:val="007B5DAF"/>
    <w:rsid w:val="007B5DBB"/>
    <w:rsid w:val="007B5E30"/>
    <w:rsid w:val="007B5E79"/>
    <w:rsid w:val="007B5EB0"/>
    <w:rsid w:val="007B5F07"/>
    <w:rsid w:val="007B5F38"/>
    <w:rsid w:val="007B5F6D"/>
    <w:rsid w:val="007B6038"/>
    <w:rsid w:val="007B604D"/>
    <w:rsid w:val="007B6050"/>
    <w:rsid w:val="007B608A"/>
    <w:rsid w:val="007B6099"/>
    <w:rsid w:val="007B615B"/>
    <w:rsid w:val="007B616A"/>
    <w:rsid w:val="007B6174"/>
    <w:rsid w:val="007B61F0"/>
    <w:rsid w:val="007B6250"/>
    <w:rsid w:val="007B627E"/>
    <w:rsid w:val="007B62A1"/>
    <w:rsid w:val="007B62DF"/>
    <w:rsid w:val="007B6361"/>
    <w:rsid w:val="007B639E"/>
    <w:rsid w:val="007B63A7"/>
    <w:rsid w:val="007B642D"/>
    <w:rsid w:val="007B6447"/>
    <w:rsid w:val="007B646D"/>
    <w:rsid w:val="007B649C"/>
    <w:rsid w:val="007B64F0"/>
    <w:rsid w:val="007B658D"/>
    <w:rsid w:val="007B6679"/>
    <w:rsid w:val="007B669A"/>
    <w:rsid w:val="007B678F"/>
    <w:rsid w:val="007B685E"/>
    <w:rsid w:val="007B686B"/>
    <w:rsid w:val="007B6883"/>
    <w:rsid w:val="007B68CC"/>
    <w:rsid w:val="007B69E4"/>
    <w:rsid w:val="007B6A0B"/>
    <w:rsid w:val="007B6A22"/>
    <w:rsid w:val="007B6A53"/>
    <w:rsid w:val="007B6B96"/>
    <w:rsid w:val="007B6CDE"/>
    <w:rsid w:val="007B6D03"/>
    <w:rsid w:val="007B6DA8"/>
    <w:rsid w:val="007B6DB9"/>
    <w:rsid w:val="007B6DC4"/>
    <w:rsid w:val="007B6DFF"/>
    <w:rsid w:val="007B6E1D"/>
    <w:rsid w:val="007B6E46"/>
    <w:rsid w:val="007B6EB5"/>
    <w:rsid w:val="007B6EC9"/>
    <w:rsid w:val="007B6ED2"/>
    <w:rsid w:val="007B6F27"/>
    <w:rsid w:val="007B6F6B"/>
    <w:rsid w:val="007B6FAD"/>
    <w:rsid w:val="007B6FF5"/>
    <w:rsid w:val="007B7072"/>
    <w:rsid w:val="007B71BC"/>
    <w:rsid w:val="007B7213"/>
    <w:rsid w:val="007B7285"/>
    <w:rsid w:val="007B72B7"/>
    <w:rsid w:val="007B7305"/>
    <w:rsid w:val="007B733F"/>
    <w:rsid w:val="007B75AE"/>
    <w:rsid w:val="007B762F"/>
    <w:rsid w:val="007B76CF"/>
    <w:rsid w:val="007B76D1"/>
    <w:rsid w:val="007B7710"/>
    <w:rsid w:val="007B77B3"/>
    <w:rsid w:val="007B77F8"/>
    <w:rsid w:val="007B79CC"/>
    <w:rsid w:val="007B7A04"/>
    <w:rsid w:val="007B7A86"/>
    <w:rsid w:val="007B7A97"/>
    <w:rsid w:val="007B7AA3"/>
    <w:rsid w:val="007B7ABE"/>
    <w:rsid w:val="007B7B12"/>
    <w:rsid w:val="007B7BA3"/>
    <w:rsid w:val="007B7C18"/>
    <w:rsid w:val="007B7C1A"/>
    <w:rsid w:val="007B7C8E"/>
    <w:rsid w:val="007B7CAF"/>
    <w:rsid w:val="007B7DAB"/>
    <w:rsid w:val="007B7F00"/>
    <w:rsid w:val="007B7F9A"/>
    <w:rsid w:val="007BFA21"/>
    <w:rsid w:val="007C0133"/>
    <w:rsid w:val="007C016C"/>
    <w:rsid w:val="007C0195"/>
    <w:rsid w:val="007C028E"/>
    <w:rsid w:val="007C0331"/>
    <w:rsid w:val="007C0465"/>
    <w:rsid w:val="007C0474"/>
    <w:rsid w:val="007C0484"/>
    <w:rsid w:val="007C0540"/>
    <w:rsid w:val="007C057D"/>
    <w:rsid w:val="007C0592"/>
    <w:rsid w:val="007C05F8"/>
    <w:rsid w:val="007C067D"/>
    <w:rsid w:val="007C0696"/>
    <w:rsid w:val="007C06AF"/>
    <w:rsid w:val="007C070E"/>
    <w:rsid w:val="007C0718"/>
    <w:rsid w:val="007C07BB"/>
    <w:rsid w:val="007C07C8"/>
    <w:rsid w:val="007C0817"/>
    <w:rsid w:val="007C08E9"/>
    <w:rsid w:val="007C0965"/>
    <w:rsid w:val="007C0967"/>
    <w:rsid w:val="007C0A1F"/>
    <w:rsid w:val="007C0AD2"/>
    <w:rsid w:val="007C0AD5"/>
    <w:rsid w:val="007C0B3A"/>
    <w:rsid w:val="007C0C1D"/>
    <w:rsid w:val="007C0C85"/>
    <w:rsid w:val="007C0DBF"/>
    <w:rsid w:val="007C0E0E"/>
    <w:rsid w:val="007C0E54"/>
    <w:rsid w:val="007C101C"/>
    <w:rsid w:val="007C1087"/>
    <w:rsid w:val="007C10C7"/>
    <w:rsid w:val="007C10CF"/>
    <w:rsid w:val="007C111B"/>
    <w:rsid w:val="007C1129"/>
    <w:rsid w:val="007C1143"/>
    <w:rsid w:val="007C11AF"/>
    <w:rsid w:val="007C11FB"/>
    <w:rsid w:val="007C1226"/>
    <w:rsid w:val="007C1259"/>
    <w:rsid w:val="007C131F"/>
    <w:rsid w:val="007C1348"/>
    <w:rsid w:val="007C136D"/>
    <w:rsid w:val="007C1379"/>
    <w:rsid w:val="007C15E9"/>
    <w:rsid w:val="007C1603"/>
    <w:rsid w:val="007C164F"/>
    <w:rsid w:val="007C1673"/>
    <w:rsid w:val="007C16A6"/>
    <w:rsid w:val="007C16D2"/>
    <w:rsid w:val="007C173B"/>
    <w:rsid w:val="007C1755"/>
    <w:rsid w:val="007C1775"/>
    <w:rsid w:val="007C188B"/>
    <w:rsid w:val="007C18AE"/>
    <w:rsid w:val="007C1912"/>
    <w:rsid w:val="007C191D"/>
    <w:rsid w:val="007C193F"/>
    <w:rsid w:val="007C195A"/>
    <w:rsid w:val="007C1966"/>
    <w:rsid w:val="007C1984"/>
    <w:rsid w:val="007C1A63"/>
    <w:rsid w:val="007C1AA6"/>
    <w:rsid w:val="007C1AEA"/>
    <w:rsid w:val="007C1B3F"/>
    <w:rsid w:val="007C1B8C"/>
    <w:rsid w:val="007C1BE4"/>
    <w:rsid w:val="007C1C0B"/>
    <w:rsid w:val="007C1C60"/>
    <w:rsid w:val="007C1CC9"/>
    <w:rsid w:val="007C1E40"/>
    <w:rsid w:val="007C1E4C"/>
    <w:rsid w:val="007C1E87"/>
    <w:rsid w:val="007C1EFB"/>
    <w:rsid w:val="007C1F54"/>
    <w:rsid w:val="007C202C"/>
    <w:rsid w:val="007C2031"/>
    <w:rsid w:val="007C20B5"/>
    <w:rsid w:val="007C20D6"/>
    <w:rsid w:val="007C20F2"/>
    <w:rsid w:val="007C2116"/>
    <w:rsid w:val="007C2117"/>
    <w:rsid w:val="007C211F"/>
    <w:rsid w:val="007C21A7"/>
    <w:rsid w:val="007C2224"/>
    <w:rsid w:val="007C2228"/>
    <w:rsid w:val="007C226E"/>
    <w:rsid w:val="007C2277"/>
    <w:rsid w:val="007C22D4"/>
    <w:rsid w:val="007C23D4"/>
    <w:rsid w:val="007C2437"/>
    <w:rsid w:val="007C24B8"/>
    <w:rsid w:val="007C24B9"/>
    <w:rsid w:val="007C24E4"/>
    <w:rsid w:val="007C254D"/>
    <w:rsid w:val="007C262A"/>
    <w:rsid w:val="007C266C"/>
    <w:rsid w:val="007C267B"/>
    <w:rsid w:val="007C2693"/>
    <w:rsid w:val="007C26B2"/>
    <w:rsid w:val="007C26F1"/>
    <w:rsid w:val="007C2770"/>
    <w:rsid w:val="007C2808"/>
    <w:rsid w:val="007C28AB"/>
    <w:rsid w:val="007C28DE"/>
    <w:rsid w:val="007C2915"/>
    <w:rsid w:val="007C292B"/>
    <w:rsid w:val="007C293B"/>
    <w:rsid w:val="007C2A1C"/>
    <w:rsid w:val="007C2A5E"/>
    <w:rsid w:val="007C2B2C"/>
    <w:rsid w:val="007C2BE3"/>
    <w:rsid w:val="007C2BFF"/>
    <w:rsid w:val="007C2C0F"/>
    <w:rsid w:val="007C2C15"/>
    <w:rsid w:val="007C2C82"/>
    <w:rsid w:val="007C2D10"/>
    <w:rsid w:val="007C2D91"/>
    <w:rsid w:val="007C2E38"/>
    <w:rsid w:val="007C2E78"/>
    <w:rsid w:val="007C2EF7"/>
    <w:rsid w:val="007C2F4A"/>
    <w:rsid w:val="007C2FF4"/>
    <w:rsid w:val="007C3034"/>
    <w:rsid w:val="007C3062"/>
    <w:rsid w:val="007C30E7"/>
    <w:rsid w:val="007C30E8"/>
    <w:rsid w:val="007C30FE"/>
    <w:rsid w:val="007C3120"/>
    <w:rsid w:val="007C3155"/>
    <w:rsid w:val="007C3212"/>
    <w:rsid w:val="007C3232"/>
    <w:rsid w:val="007C32D6"/>
    <w:rsid w:val="007C3396"/>
    <w:rsid w:val="007C33B4"/>
    <w:rsid w:val="007C3423"/>
    <w:rsid w:val="007C344E"/>
    <w:rsid w:val="007C345E"/>
    <w:rsid w:val="007C34DE"/>
    <w:rsid w:val="007C35A9"/>
    <w:rsid w:val="007C3622"/>
    <w:rsid w:val="007C3623"/>
    <w:rsid w:val="007C364D"/>
    <w:rsid w:val="007C3651"/>
    <w:rsid w:val="007C3667"/>
    <w:rsid w:val="007C36C9"/>
    <w:rsid w:val="007C3721"/>
    <w:rsid w:val="007C3788"/>
    <w:rsid w:val="007C37C0"/>
    <w:rsid w:val="007C37C9"/>
    <w:rsid w:val="007C37F4"/>
    <w:rsid w:val="007C383A"/>
    <w:rsid w:val="007C394C"/>
    <w:rsid w:val="007C39DE"/>
    <w:rsid w:val="007C3A1F"/>
    <w:rsid w:val="007C3A45"/>
    <w:rsid w:val="007C3A5B"/>
    <w:rsid w:val="007C3A5C"/>
    <w:rsid w:val="007C3A5E"/>
    <w:rsid w:val="007C3ABE"/>
    <w:rsid w:val="007C3B29"/>
    <w:rsid w:val="007C3C01"/>
    <w:rsid w:val="007C3C24"/>
    <w:rsid w:val="007C3CBB"/>
    <w:rsid w:val="007C3D01"/>
    <w:rsid w:val="007C3EBC"/>
    <w:rsid w:val="007C4065"/>
    <w:rsid w:val="007C429B"/>
    <w:rsid w:val="007C42D1"/>
    <w:rsid w:val="007C436E"/>
    <w:rsid w:val="007C4386"/>
    <w:rsid w:val="007C4398"/>
    <w:rsid w:val="007C43AC"/>
    <w:rsid w:val="007C43F9"/>
    <w:rsid w:val="007C4510"/>
    <w:rsid w:val="007C4545"/>
    <w:rsid w:val="007C4560"/>
    <w:rsid w:val="007C457C"/>
    <w:rsid w:val="007C4600"/>
    <w:rsid w:val="007C465A"/>
    <w:rsid w:val="007C466B"/>
    <w:rsid w:val="007C46F0"/>
    <w:rsid w:val="007C472E"/>
    <w:rsid w:val="007C473A"/>
    <w:rsid w:val="007C4745"/>
    <w:rsid w:val="007C4782"/>
    <w:rsid w:val="007C4783"/>
    <w:rsid w:val="007C47C3"/>
    <w:rsid w:val="007C47F8"/>
    <w:rsid w:val="007C483D"/>
    <w:rsid w:val="007C495E"/>
    <w:rsid w:val="007C4971"/>
    <w:rsid w:val="007C4A33"/>
    <w:rsid w:val="007C4A4C"/>
    <w:rsid w:val="007C4B09"/>
    <w:rsid w:val="007C4B1B"/>
    <w:rsid w:val="007C4B4D"/>
    <w:rsid w:val="007C4B72"/>
    <w:rsid w:val="007C4B83"/>
    <w:rsid w:val="007C4BE0"/>
    <w:rsid w:val="007C4C5A"/>
    <w:rsid w:val="007C4CF5"/>
    <w:rsid w:val="007C4D83"/>
    <w:rsid w:val="007C4DBE"/>
    <w:rsid w:val="007C4E02"/>
    <w:rsid w:val="007C4E1C"/>
    <w:rsid w:val="007C4E44"/>
    <w:rsid w:val="007C4E88"/>
    <w:rsid w:val="007C4ED2"/>
    <w:rsid w:val="007C4F6F"/>
    <w:rsid w:val="007C4F8F"/>
    <w:rsid w:val="007C4FB0"/>
    <w:rsid w:val="007C4FC7"/>
    <w:rsid w:val="007C5005"/>
    <w:rsid w:val="007C50C7"/>
    <w:rsid w:val="007C518D"/>
    <w:rsid w:val="007C51A8"/>
    <w:rsid w:val="007C51B4"/>
    <w:rsid w:val="007C5216"/>
    <w:rsid w:val="007C528A"/>
    <w:rsid w:val="007C52AD"/>
    <w:rsid w:val="007C532A"/>
    <w:rsid w:val="007C536C"/>
    <w:rsid w:val="007C5382"/>
    <w:rsid w:val="007C538E"/>
    <w:rsid w:val="007C53E4"/>
    <w:rsid w:val="007C5490"/>
    <w:rsid w:val="007C54F4"/>
    <w:rsid w:val="007C563B"/>
    <w:rsid w:val="007C567A"/>
    <w:rsid w:val="007C5682"/>
    <w:rsid w:val="007C56B5"/>
    <w:rsid w:val="007C570D"/>
    <w:rsid w:val="007C5714"/>
    <w:rsid w:val="007C578E"/>
    <w:rsid w:val="007C5878"/>
    <w:rsid w:val="007C5941"/>
    <w:rsid w:val="007C5944"/>
    <w:rsid w:val="007C59D7"/>
    <w:rsid w:val="007C5A90"/>
    <w:rsid w:val="007C5AC7"/>
    <w:rsid w:val="007C5B04"/>
    <w:rsid w:val="007C5B11"/>
    <w:rsid w:val="007C5BF9"/>
    <w:rsid w:val="007C5CA1"/>
    <w:rsid w:val="007C5D7E"/>
    <w:rsid w:val="007C5D84"/>
    <w:rsid w:val="007C5DA3"/>
    <w:rsid w:val="007C5DC7"/>
    <w:rsid w:val="007C5DCE"/>
    <w:rsid w:val="007C5E14"/>
    <w:rsid w:val="007C5E7C"/>
    <w:rsid w:val="007C5E81"/>
    <w:rsid w:val="007C5E9B"/>
    <w:rsid w:val="007C5F1A"/>
    <w:rsid w:val="007C5F38"/>
    <w:rsid w:val="007C5F3B"/>
    <w:rsid w:val="007C5FD3"/>
    <w:rsid w:val="007C6086"/>
    <w:rsid w:val="007C60B6"/>
    <w:rsid w:val="007C616F"/>
    <w:rsid w:val="007C618F"/>
    <w:rsid w:val="007C61AF"/>
    <w:rsid w:val="007C61C7"/>
    <w:rsid w:val="007C620B"/>
    <w:rsid w:val="007C6321"/>
    <w:rsid w:val="007C63A3"/>
    <w:rsid w:val="007C6450"/>
    <w:rsid w:val="007C645F"/>
    <w:rsid w:val="007C646A"/>
    <w:rsid w:val="007C6497"/>
    <w:rsid w:val="007C64C6"/>
    <w:rsid w:val="007C64F0"/>
    <w:rsid w:val="007C658C"/>
    <w:rsid w:val="007C6594"/>
    <w:rsid w:val="007C65F6"/>
    <w:rsid w:val="007C662E"/>
    <w:rsid w:val="007C667B"/>
    <w:rsid w:val="007C668F"/>
    <w:rsid w:val="007C6744"/>
    <w:rsid w:val="007C677C"/>
    <w:rsid w:val="007C67F6"/>
    <w:rsid w:val="007C682E"/>
    <w:rsid w:val="007C68A3"/>
    <w:rsid w:val="007C6970"/>
    <w:rsid w:val="007C6A2C"/>
    <w:rsid w:val="007C6A33"/>
    <w:rsid w:val="007C6A3A"/>
    <w:rsid w:val="007C6ACA"/>
    <w:rsid w:val="007C6AE2"/>
    <w:rsid w:val="007C6BBB"/>
    <w:rsid w:val="007C6C10"/>
    <w:rsid w:val="007C6C1E"/>
    <w:rsid w:val="007C6C39"/>
    <w:rsid w:val="007C6C42"/>
    <w:rsid w:val="007C6C84"/>
    <w:rsid w:val="007C6D49"/>
    <w:rsid w:val="007C6D52"/>
    <w:rsid w:val="007C6DBE"/>
    <w:rsid w:val="007C6E24"/>
    <w:rsid w:val="007C6E6E"/>
    <w:rsid w:val="007C6F43"/>
    <w:rsid w:val="007C6F86"/>
    <w:rsid w:val="007C708E"/>
    <w:rsid w:val="007C70C7"/>
    <w:rsid w:val="007C71C8"/>
    <w:rsid w:val="007C71D7"/>
    <w:rsid w:val="007C7210"/>
    <w:rsid w:val="007C72B0"/>
    <w:rsid w:val="007C72CB"/>
    <w:rsid w:val="007C72D2"/>
    <w:rsid w:val="007C7327"/>
    <w:rsid w:val="007C737E"/>
    <w:rsid w:val="007C73A3"/>
    <w:rsid w:val="007C74D6"/>
    <w:rsid w:val="007C74E8"/>
    <w:rsid w:val="007C7540"/>
    <w:rsid w:val="007C7595"/>
    <w:rsid w:val="007C75D0"/>
    <w:rsid w:val="007C75E4"/>
    <w:rsid w:val="007C75FC"/>
    <w:rsid w:val="007C7627"/>
    <w:rsid w:val="007C76F2"/>
    <w:rsid w:val="007C7813"/>
    <w:rsid w:val="007C7833"/>
    <w:rsid w:val="007C78E9"/>
    <w:rsid w:val="007C78F0"/>
    <w:rsid w:val="007C7980"/>
    <w:rsid w:val="007C79CE"/>
    <w:rsid w:val="007C7A1A"/>
    <w:rsid w:val="007C7BAA"/>
    <w:rsid w:val="007C7BDD"/>
    <w:rsid w:val="007C7BE5"/>
    <w:rsid w:val="007C7C5D"/>
    <w:rsid w:val="007C7D01"/>
    <w:rsid w:val="007C7D1B"/>
    <w:rsid w:val="007C7D34"/>
    <w:rsid w:val="007C7D5A"/>
    <w:rsid w:val="007C7D5C"/>
    <w:rsid w:val="007C7DC5"/>
    <w:rsid w:val="007C7F0D"/>
    <w:rsid w:val="007D004A"/>
    <w:rsid w:val="007D0127"/>
    <w:rsid w:val="007D012D"/>
    <w:rsid w:val="007D01F2"/>
    <w:rsid w:val="007D020B"/>
    <w:rsid w:val="007D03AD"/>
    <w:rsid w:val="007D0409"/>
    <w:rsid w:val="007D0467"/>
    <w:rsid w:val="007D0481"/>
    <w:rsid w:val="007D04A8"/>
    <w:rsid w:val="007D04B3"/>
    <w:rsid w:val="007D0617"/>
    <w:rsid w:val="007D070D"/>
    <w:rsid w:val="007D077B"/>
    <w:rsid w:val="007D07D0"/>
    <w:rsid w:val="007D07DB"/>
    <w:rsid w:val="007D07F6"/>
    <w:rsid w:val="007D07FE"/>
    <w:rsid w:val="007D0823"/>
    <w:rsid w:val="007D082A"/>
    <w:rsid w:val="007D0845"/>
    <w:rsid w:val="007D0861"/>
    <w:rsid w:val="007D08D4"/>
    <w:rsid w:val="007D0938"/>
    <w:rsid w:val="007D09C7"/>
    <w:rsid w:val="007D09DD"/>
    <w:rsid w:val="007D0A05"/>
    <w:rsid w:val="007D0A7B"/>
    <w:rsid w:val="007D0ADC"/>
    <w:rsid w:val="007D0B34"/>
    <w:rsid w:val="007D0C28"/>
    <w:rsid w:val="007D0CA9"/>
    <w:rsid w:val="007D0CC9"/>
    <w:rsid w:val="007D0CEB"/>
    <w:rsid w:val="007D0DE5"/>
    <w:rsid w:val="007D0DE6"/>
    <w:rsid w:val="007D0E45"/>
    <w:rsid w:val="007D0E77"/>
    <w:rsid w:val="007D0E9B"/>
    <w:rsid w:val="007D0EB8"/>
    <w:rsid w:val="007D0EF9"/>
    <w:rsid w:val="007D0F03"/>
    <w:rsid w:val="007D0F5B"/>
    <w:rsid w:val="007D0F72"/>
    <w:rsid w:val="007D1029"/>
    <w:rsid w:val="007D1056"/>
    <w:rsid w:val="007D109B"/>
    <w:rsid w:val="007D1188"/>
    <w:rsid w:val="007D11A1"/>
    <w:rsid w:val="007D126A"/>
    <w:rsid w:val="007D1294"/>
    <w:rsid w:val="007D1376"/>
    <w:rsid w:val="007D1387"/>
    <w:rsid w:val="007D1427"/>
    <w:rsid w:val="007D146D"/>
    <w:rsid w:val="007D155D"/>
    <w:rsid w:val="007D1580"/>
    <w:rsid w:val="007D159C"/>
    <w:rsid w:val="007D15DD"/>
    <w:rsid w:val="007D15DE"/>
    <w:rsid w:val="007D162A"/>
    <w:rsid w:val="007D162F"/>
    <w:rsid w:val="007D177B"/>
    <w:rsid w:val="007D183D"/>
    <w:rsid w:val="007D18C6"/>
    <w:rsid w:val="007D1A18"/>
    <w:rsid w:val="007D1A76"/>
    <w:rsid w:val="007D1A7F"/>
    <w:rsid w:val="007D1AD3"/>
    <w:rsid w:val="007D1AD7"/>
    <w:rsid w:val="007D1BD5"/>
    <w:rsid w:val="007D1C1A"/>
    <w:rsid w:val="007D1C69"/>
    <w:rsid w:val="007D1CB8"/>
    <w:rsid w:val="007D1D11"/>
    <w:rsid w:val="007D1E44"/>
    <w:rsid w:val="007D1E84"/>
    <w:rsid w:val="007D2008"/>
    <w:rsid w:val="007D203C"/>
    <w:rsid w:val="007D20A6"/>
    <w:rsid w:val="007D20C8"/>
    <w:rsid w:val="007D20F0"/>
    <w:rsid w:val="007D216E"/>
    <w:rsid w:val="007D217F"/>
    <w:rsid w:val="007D21B8"/>
    <w:rsid w:val="007D21C1"/>
    <w:rsid w:val="007D21C9"/>
    <w:rsid w:val="007D21D4"/>
    <w:rsid w:val="007D21F5"/>
    <w:rsid w:val="007D22EB"/>
    <w:rsid w:val="007D232B"/>
    <w:rsid w:val="007D2337"/>
    <w:rsid w:val="007D2356"/>
    <w:rsid w:val="007D238C"/>
    <w:rsid w:val="007D23DA"/>
    <w:rsid w:val="007D249E"/>
    <w:rsid w:val="007D24BB"/>
    <w:rsid w:val="007D2509"/>
    <w:rsid w:val="007D2641"/>
    <w:rsid w:val="007D266E"/>
    <w:rsid w:val="007D279A"/>
    <w:rsid w:val="007D280A"/>
    <w:rsid w:val="007D2851"/>
    <w:rsid w:val="007D2872"/>
    <w:rsid w:val="007D2876"/>
    <w:rsid w:val="007D28C5"/>
    <w:rsid w:val="007D28E2"/>
    <w:rsid w:val="007D28EF"/>
    <w:rsid w:val="007D2971"/>
    <w:rsid w:val="007D2ABD"/>
    <w:rsid w:val="007D2B4F"/>
    <w:rsid w:val="007D2B59"/>
    <w:rsid w:val="007D2B5E"/>
    <w:rsid w:val="007D2BDA"/>
    <w:rsid w:val="007D2C06"/>
    <w:rsid w:val="007D2C49"/>
    <w:rsid w:val="007D2C52"/>
    <w:rsid w:val="007D2D09"/>
    <w:rsid w:val="007D2DC5"/>
    <w:rsid w:val="007D2E17"/>
    <w:rsid w:val="007D2E2D"/>
    <w:rsid w:val="007D30B2"/>
    <w:rsid w:val="007D30BC"/>
    <w:rsid w:val="007D31E0"/>
    <w:rsid w:val="007D3213"/>
    <w:rsid w:val="007D3288"/>
    <w:rsid w:val="007D32DC"/>
    <w:rsid w:val="007D341A"/>
    <w:rsid w:val="007D3428"/>
    <w:rsid w:val="007D3439"/>
    <w:rsid w:val="007D3474"/>
    <w:rsid w:val="007D3497"/>
    <w:rsid w:val="007D34F8"/>
    <w:rsid w:val="007D3517"/>
    <w:rsid w:val="007D3585"/>
    <w:rsid w:val="007D35A9"/>
    <w:rsid w:val="007D360D"/>
    <w:rsid w:val="007D3685"/>
    <w:rsid w:val="007D369D"/>
    <w:rsid w:val="007D37DF"/>
    <w:rsid w:val="007D386A"/>
    <w:rsid w:val="007D3889"/>
    <w:rsid w:val="007D388C"/>
    <w:rsid w:val="007D38A5"/>
    <w:rsid w:val="007D38C3"/>
    <w:rsid w:val="007D3954"/>
    <w:rsid w:val="007D3997"/>
    <w:rsid w:val="007D39A2"/>
    <w:rsid w:val="007D3A46"/>
    <w:rsid w:val="007D3AF9"/>
    <w:rsid w:val="007D3B1C"/>
    <w:rsid w:val="007D3B38"/>
    <w:rsid w:val="007D3B56"/>
    <w:rsid w:val="007D3C38"/>
    <w:rsid w:val="007D3C4A"/>
    <w:rsid w:val="007D3D0A"/>
    <w:rsid w:val="007D3D5C"/>
    <w:rsid w:val="007D3DCA"/>
    <w:rsid w:val="007D3EF5"/>
    <w:rsid w:val="007D3F2C"/>
    <w:rsid w:val="007D3F47"/>
    <w:rsid w:val="007D3FA6"/>
    <w:rsid w:val="007D3FC6"/>
    <w:rsid w:val="007D4050"/>
    <w:rsid w:val="007D410A"/>
    <w:rsid w:val="007D4183"/>
    <w:rsid w:val="007D4216"/>
    <w:rsid w:val="007D421B"/>
    <w:rsid w:val="007D4274"/>
    <w:rsid w:val="007D42EB"/>
    <w:rsid w:val="007D42EF"/>
    <w:rsid w:val="007D439F"/>
    <w:rsid w:val="007D43AB"/>
    <w:rsid w:val="007D454F"/>
    <w:rsid w:val="007D45A6"/>
    <w:rsid w:val="007D45A9"/>
    <w:rsid w:val="007D465D"/>
    <w:rsid w:val="007D46C6"/>
    <w:rsid w:val="007D4868"/>
    <w:rsid w:val="007D4870"/>
    <w:rsid w:val="007D493A"/>
    <w:rsid w:val="007D49B4"/>
    <w:rsid w:val="007D4A5E"/>
    <w:rsid w:val="007D4AE0"/>
    <w:rsid w:val="007D4B51"/>
    <w:rsid w:val="007D4BF6"/>
    <w:rsid w:val="007D4C76"/>
    <w:rsid w:val="007D4DD9"/>
    <w:rsid w:val="007D4E18"/>
    <w:rsid w:val="007D4E31"/>
    <w:rsid w:val="007D4E68"/>
    <w:rsid w:val="007D4F03"/>
    <w:rsid w:val="007D4F18"/>
    <w:rsid w:val="007D4F7F"/>
    <w:rsid w:val="007D506E"/>
    <w:rsid w:val="007D5094"/>
    <w:rsid w:val="007D50BC"/>
    <w:rsid w:val="007D50BF"/>
    <w:rsid w:val="007D50CF"/>
    <w:rsid w:val="007D5148"/>
    <w:rsid w:val="007D51B4"/>
    <w:rsid w:val="007D51B7"/>
    <w:rsid w:val="007D51EC"/>
    <w:rsid w:val="007D5233"/>
    <w:rsid w:val="007D52A2"/>
    <w:rsid w:val="007D52FD"/>
    <w:rsid w:val="007D5335"/>
    <w:rsid w:val="007D5345"/>
    <w:rsid w:val="007D534B"/>
    <w:rsid w:val="007D53D7"/>
    <w:rsid w:val="007D54A9"/>
    <w:rsid w:val="007D5501"/>
    <w:rsid w:val="007D552B"/>
    <w:rsid w:val="007D55AC"/>
    <w:rsid w:val="007D55B6"/>
    <w:rsid w:val="007D55EA"/>
    <w:rsid w:val="007D5613"/>
    <w:rsid w:val="007D5661"/>
    <w:rsid w:val="007D5666"/>
    <w:rsid w:val="007D5756"/>
    <w:rsid w:val="007D5783"/>
    <w:rsid w:val="007D5789"/>
    <w:rsid w:val="007D57AE"/>
    <w:rsid w:val="007D57C6"/>
    <w:rsid w:val="007D57E9"/>
    <w:rsid w:val="007D5848"/>
    <w:rsid w:val="007D5856"/>
    <w:rsid w:val="007D589D"/>
    <w:rsid w:val="007D58AF"/>
    <w:rsid w:val="007D592C"/>
    <w:rsid w:val="007D5979"/>
    <w:rsid w:val="007D599C"/>
    <w:rsid w:val="007D59FC"/>
    <w:rsid w:val="007D5A67"/>
    <w:rsid w:val="007D5B17"/>
    <w:rsid w:val="007D5C9E"/>
    <w:rsid w:val="007D5D13"/>
    <w:rsid w:val="007D5D26"/>
    <w:rsid w:val="007D5D3E"/>
    <w:rsid w:val="007D5DB2"/>
    <w:rsid w:val="007D5E1A"/>
    <w:rsid w:val="007D5E2F"/>
    <w:rsid w:val="007D5E46"/>
    <w:rsid w:val="007D5EEB"/>
    <w:rsid w:val="007D5F00"/>
    <w:rsid w:val="007D5F89"/>
    <w:rsid w:val="007D5FBC"/>
    <w:rsid w:val="007D6051"/>
    <w:rsid w:val="007D607B"/>
    <w:rsid w:val="007D6121"/>
    <w:rsid w:val="007D6145"/>
    <w:rsid w:val="007D618C"/>
    <w:rsid w:val="007D61B4"/>
    <w:rsid w:val="007D6306"/>
    <w:rsid w:val="007D635B"/>
    <w:rsid w:val="007D63A5"/>
    <w:rsid w:val="007D63DD"/>
    <w:rsid w:val="007D63EA"/>
    <w:rsid w:val="007D64A3"/>
    <w:rsid w:val="007D64B8"/>
    <w:rsid w:val="007D6504"/>
    <w:rsid w:val="007D6505"/>
    <w:rsid w:val="007D6540"/>
    <w:rsid w:val="007D6614"/>
    <w:rsid w:val="007D6615"/>
    <w:rsid w:val="007D6629"/>
    <w:rsid w:val="007D665A"/>
    <w:rsid w:val="007D6661"/>
    <w:rsid w:val="007D66AB"/>
    <w:rsid w:val="007D66BC"/>
    <w:rsid w:val="007D6801"/>
    <w:rsid w:val="007D6886"/>
    <w:rsid w:val="007D68EC"/>
    <w:rsid w:val="007D6908"/>
    <w:rsid w:val="007D69C4"/>
    <w:rsid w:val="007D69E0"/>
    <w:rsid w:val="007D6AA0"/>
    <w:rsid w:val="007D6AD0"/>
    <w:rsid w:val="007D6B1D"/>
    <w:rsid w:val="007D6B94"/>
    <w:rsid w:val="007D6BD4"/>
    <w:rsid w:val="007D6BD9"/>
    <w:rsid w:val="007D6BDB"/>
    <w:rsid w:val="007D6C4A"/>
    <w:rsid w:val="007D6C59"/>
    <w:rsid w:val="007D6D71"/>
    <w:rsid w:val="007D6DC3"/>
    <w:rsid w:val="007D6E06"/>
    <w:rsid w:val="007D6E81"/>
    <w:rsid w:val="007D6E86"/>
    <w:rsid w:val="007D6EEF"/>
    <w:rsid w:val="007D6F26"/>
    <w:rsid w:val="007D6FB4"/>
    <w:rsid w:val="007D70AF"/>
    <w:rsid w:val="007D70F2"/>
    <w:rsid w:val="007D713D"/>
    <w:rsid w:val="007D7252"/>
    <w:rsid w:val="007D7279"/>
    <w:rsid w:val="007D727F"/>
    <w:rsid w:val="007D72B9"/>
    <w:rsid w:val="007D72BB"/>
    <w:rsid w:val="007D7383"/>
    <w:rsid w:val="007D73B3"/>
    <w:rsid w:val="007D73BF"/>
    <w:rsid w:val="007D73E7"/>
    <w:rsid w:val="007D742E"/>
    <w:rsid w:val="007D7433"/>
    <w:rsid w:val="007D7488"/>
    <w:rsid w:val="007D7531"/>
    <w:rsid w:val="007D7544"/>
    <w:rsid w:val="007D7583"/>
    <w:rsid w:val="007D75E2"/>
    <w:rsid w:val="007D7671"/>
    <w:rsid w:val="007D76C4"/>
    <w:rsid w:val="007D76FF"/>
    <w:rsid w:val="007D772B"/>
    <w:rsid w:val="007D77C7"/>
    <w:rsid w:val="007D785B"/>
    <w:rsid w:val="007D78CF"/>
    <w:rsid w:val="007D7903"/>
    <w:rsid w:val="007D7AEA"/>
    <w:rsid w:val="007D7B83"/>
    <w:rsid w:val="007D7BD1"/>
    <w:rsid w:val="007D7C8C"/>
    <w:rsid w:val="007D7D0D"/>
    <w:rsid w:val="007D7D8B"/>
    <w:rsid w:val="007D7DB1"/>
    <w:rsid w:val="007D7E0B"/>
    <w:rsid w:val="007D7E2F"/>
    <w:rsid w:val="007D7E53"/>
    <w:rsid w:val="007D7EEF"/>
    <w:rsid w:val="007D7F9E"/>
    <w:rsid w:val="007D7FE8"/>
    <w:rsid w:val="007E010B"/>
    <w:rsid w:val="007E012F"/>
    <w:rsid w:val="007E0146"/>
    <w:rsid w:val="007E01C4"/>
    <w:rsid w:val="007E01EA"/>
    <w:rsid w:val="007E0214"/>
    <w:rsid w:val="007E023B"/>
    <w:rsid w:val="007E025B"/>
    <w:rsid w:val="007E028A"/>
    <w:rsid w:val="007E03C5"/>
    <w:rsid w:val="007E03FA"/>
    <w:rsid w:val="007E052C"/>
    <w:rsid w:val="007E0548"/>
    <w:rsid w:val="007E05A2"/>
    <w:rsid w:val="007E05E4"/>
    <w:rsid w:val="007E063B"/>
    <w:rsid w:val="007E066D"/>
    <w:rsid w:val="007E0686"/>
    <w:rsid w:val="007E06C0"/>
    <w:rsid w:val="007E06DC"/>
    <w:rsid w:val="007E06E0"/>
    <w:rsid w:val="007E080D"/>
    <w:rsid w:val="007E0810"/>
    <w:rsid w:val="007E0812"/>
    <w:rsid w:val="007E0886"/>
    <w:rsid w:val="007E092C"/>
    <w:rsid w:val="007E0970"/>
    <w:rsid w:val="007E09DA"/>
    <w:rsid w:val="007E09FE"/>
    <w:rsid w:val="007E0B3C"/>
    <w:rsid w:val="007E0B78"/>
    <w:rsid w:val="007E0CEF"/>
    <w:rsid w:val="007E0D71"/>
    <w:rsid w:val="007E0DB7"/>
    <w:rsid w:val="007E0E36"/>
    <w:rsid w:val="007E0E4F"/>
    <w:rsid w:val="007E0F0D"/>
    <w:rsid w:val="007E0F15"/>
    <w:rsid w:val="007E0F41"/>
    <w:rsid w:val="007E0F51"/>
    <w:rsid w:val="007E0FB9"/>
    <w:rsid w:val="007E1003"/>
    <w:rsid w:val="007E1100"/>
    <w:rsid w:val="007E11BD"/>
    <w:rsid w:val="007E127A"/>
    <w:rsid w:val="007E128D"/>
    <w:rsid w:val="007E12C4"/>
    <w:rsid w:val="007E139F"/>
    <w:rsid w:val="007E13AF"/>
    <w:rsid w:val="007E13D0"/>
    <w:rsid w:val="007E1525"/>
    <w:rsid w:val="007E1599"/>
    <w:rsid w:val="007E15B7"/>
    <w:rsid w:val="007E16A3"/>
    <w:rsid w:val="007E1788"/>
    <w:rsid w:val="007E17B1"/>
    <w:rsid w:val="007E1848"/>
    <w:rsid w:val="007E1854"/>
    <w:rsid w:val="007E1868"/>
    <w:rsid w:val="007E190A"/>
    <w:rsid w:val="007E1984"/>
    <w:rsid w:val="007E1995"/>
    <w:rsid w:val="007E19D4"/>
    <w:rsid w:val="007E1A09"/>
    <w:rsid w:val="007E1A0F"/>
    <w:rsid w:val="007E1A2D"/>
    <w:rsid w:val="007E1A53"/>
    <w:rsid w:val="007E1ACE"/>
    <w:rsid w:val="007E1B2E"/>
    <w:rsid w:val="007E1B65"/>
    <w:rsid w:val="007E1B78"/>
    <w:rsid w:val="007E1BD1"/>
    <w:rsid w:val="007E1C64"/>
    <w:rsid w:val="007E1C80"/>
    <w:rsid w:val="007E1D00"/>
    <w:rsid w:val="007E1E1B"/>
    <w:rsid w:val="007E1EBA"/>
    <w:rsid w:val="007E1EFE"/>
    <w:rsid w:val="007E1F4A"/>
    <w:rsid w:val="007E1F76"/>
    <w:rsid w:val="007E1FAF"/>
    <w:rsid w:val="007E20CA"/>
    <w:rsid w:val="007E210A"/>
    <w:rsid w:val="007E21DD"/>
    <w:rsid w:val="007E220F"/>
    <w:rsid w:val="007E2249"/>
    <w:rsid w:val="007E2362"/>
    <w:rsid w:val="007E2410"/>
    <w:rsid w:val="007E2435"/>
    <w:rsid w:val="007E2442"/>
    <w:rsid w:val="007E2543"/>
    <w:rsid w:val="007E2658"/>
    <w:rsid w:val="007E282A"/>
    <w:rsid w:val="007E2848"/>
    <w:rsid w:val="007E28D4"/>
    <w:rsid w:val="007E2918"/>
    <w:rsid w:val="007E2A55"/>
    <w:rsid w:val="007E2A61"/>
    <w:rsid w:val="007E2A79"/>
    <w:rsid w:val="007E2B20"/>
    <w:rsid w:val="007E2B84"/>
    <w:rsid w:val="007E2BC0"/>
    <w:rsid w:val="007E2BD5"/>
    <w:rsid w:val="007E2BD9"/>
    <w:rsid w:val="007E2BF6"/>
    <w:rsid w:val="007E2C6D"/>
    <w:rsid w:val="007E2C8D"/>
    <w:rsid w:val="007E2CBA"/>
    <w:rsid w:val="007E2D9C"/>
    <w:rsid w:val="007E2E59"/>
    <w:rsid w:val="007E2EC1"/>
    <w:rsid w:val="007E2F7C"/>
    <w:rsid w:val="007E301F"/>
    <w:rsid w:val="007E304D"/>
    <w:rsid w:val="007E307C"/>
    <w:rsid w:val="007E31A9"/>
    <w:rsid w:val="007E3266"/>
    <w:rsid w:val="007E327F"/>
    <w:rsid w:val="007E3388"/>
    <w:rsid w:val="007E3410"/>
    <w:rsid w:val="007E343A"/>
    <w:rsid w:val="007E348A"/>
    <w:rsid w:val="007E34BC"/>
    <w:rsid w:val="007E34C7"/>
    <w:rsid w:val="007E3522"/>
    <w:rsid w:val="007E3590"/>
    <w:rsid w:val="007E36EC"/>
    <w:rsid w:val="007E378D"/>
    <w:rsid w:val="007E378F"/>
    <w:rsid w:val="007E37DA"/>
    <w:rsid w:val="007E395C"/>
    <w:rsid w:val="007E3971"/>
    <w:rsid w:val="007E3B5C"/>
    <w:rsid w:val="007E3BEE"/>
    <w:rsid w:val="007E3BF8"/>
    <w:rsid w:val="007E3C2B"/>
    <w:rsid w:val="007E3C8B"/>
    <w:rsid w:val="007E3CA2"/>
    <w:rsid w:val="007E3D6C"/>
    <w:rsid w:val="007E3D81"/>
    <w:rsid w:val="007E3DC0"/>
    <w:rsid w:val="007E3E6F"/>
    <w:rsid w:val="007E3F4B"/>
    <w:rsid w:val="007E3F62"/>
    <w:rsid w:val="007E3FB3"/>
    <w:rsid w:val="007E4066"/>
    <w:rsid w:val="007E4091"/>
    <w:rsid w:val="007E40D6"/>
    <w:rsid w:val="007E415B"/>
    <w:rsid w:val="007E417C"/>
    <w:rsid w:val="007E4191"/>
    <w:rsid w:val="007E41A7"/>
    <w:rsid w:val="007E41AC"/>
    <w:rsid w:val="007E41F1"/>
    <w:rsid w:val="007E4218"/>
    <w:rsid w:val="007E431D"/>
    <w:rsid w:val="007E43AF"/>
    <w:rsid w:val="007E43EF"/>
    <w:rsid w:val="007E445A"/>
    <w:rsid w:val="007E4462"/>
    <w:rsid w:val="007E453B"/>
    <w:rsid w:val="007E4545"/>
    <w:rsid w:val="007E4574"/>
    <w:rsid w:val="007E45E5"/>
    <w:rsid w:val="007E4646"/>
    <w:rsid w:val="007E46D7"/>
    <w:rsid w:val="007E46E0"/>
    <w:rsid w:val="007E4734"/>
    <w:rsid w:val="007E474E"/>
    <w:rsid w:val="007E4794"/>
    <w:rsid w:val="007E479F"/>
    <w:rsid w:val="007E47B9"/>
    <w:rsid w:val="007E47E6"/>
    <w:rsid w:val="007E48CE"/>
    <w:rsid w:val="007E48D6"/>
    <w:rsid w:val="007E493D"/>
    <w:rsid w:val="007E49EC"/>
    <w:rsid w:val="007E4A4C"/>
    <w:rsid w:val="007E4A64"/>
    <w:rsid w:val="007E4AEB"/>
    <w:rsid w:val="007E4C26"/>
    <w:rsid w:val="007E4C94"/>
    <w:rsid w:val="007E4CD1"/>
    <w:rsid w:val="007E4D58"/>
    <w:rsid w:val="007E4D5E"/>
    <w:rsid w:val="007E4DEE"/>
    <w:rsid w:val="007E4E5F"/>
    <w:rsid w:val="007E4F1D"/>
    <w:rsid w:val="007E4F37"/>
    <w:rsid w:val="007E4F4E"/>
    <w:rsid w:val="007E4F51"/>
    <w:rsid w:val="007E4F9C"/>
    <w:rsid w:val="007E5014"/>
    <w:rsid w:val="007E503D"/>
    <w:rsid w:val="007E5043"/>
    <w:rsid w:val="007E5050"/>
    <w:rsid w:val="007E50BE"/>
    <w:rsid w:val="007E5198"/>
    <w:rsid w:val="007E5199"/>
    <w:rsid w:val="007E51CB"/>
    <w:rsid w:val="007E5248"/>
    <w:rsid w:val="007E524C"/>
    <w:rsid w:val="007E527B"/>
    <w:rsid w:val="007E52D6"/>
    <w:rsid w:val="007E5309"/>
    <w:rsid w:val="007E5344"/>
    <w:rsid w:val="007E53E4"/>
    <w:rsid w:val="007E544D"/>
    <w:rsid w:val="007E5478"/>
    <w:rsid w:val="007E54F0"/>
    <w:rsid w:val="007E5549"/>
    <w:rsid w:val="007E554F"/>
    <w:rsid w:val="007E5560"/>
    <w:rsid w:val="007E564F"/>
    <w:rsid w:val="007E5659"/>
    <w:rsid w:val="007E568A"/>
    <w:rsid w:val="007E56AC"/>
    <w:rsid w:val="007E56B9"/>
    <w:rsid w:val="007E5765"/>
    <w:rsid w:val="007E57D1"/>
    <w:rsid w:val="007E581C"/>
    <w:rsid w:val="007E5830"/>
    <w:rsid w:val="007E5B52"/>
    <w:rsid w:val="007E5B56"/>
    <w:rsid w:val="007E5BB6"/>
    <w:rsid w:val="007E5BFD"/>
    <w:rsid w:val="007E5C2B"/>
    <w:rsid w:val="007E5C5E"/>
    <w:rsid w:val="007E5CAA"/>
    <w:rsid w:val="007E5CAE"/>
    <w:rsid w:val="007E5CCA"/>
    <w:rsid w:val="007E5CE5"/>
    <w:rsid w:val="007E5D16"/>
    <w:rsid w:val="007E5D45"/>
    <w:rsid w:val="007E5DDA"/>
    <w:rsid w:val="007E5E15"/>
    <w:rsid w:val="007E5E54"/>
    <w:rsid w:val="007E5E93"/>
    <w:rsid w:val="007E6026"/>
    <w:rsid w:val="007E6042"/>
    <w:rsid w:val="007E60A8"/>
    <w:rsid w:val="007E617C"/>
    <w:rsid w:val="007E6218"/>
    <w:rsid w:val="007E624D"/>
    <w:rsid w:val="007E6257"/>
    <w:rsid w:val="007E62D8"/>
    <w:rsid w:val="007E637F"/>
    <w:rsid w:val="007E640C"/>
    <w:rsid w:val="007E645B"/>
    <w:rsid w:val="007E655F"/>
    <w:rsid w:val="007E6572"/>
    <w:rsid w:val="007E65D5"/>
    <w:rsid w:val="007E663E"/>
    <w:rsid w:val="007E6659"/>
    <w:rsid w:val="007E6674"/>
    <w:rsid w:val="007E66AE"/>
    <w:rsid w:val="007E66D2"/>
    <w:rsid w:val="007E66DD"/>
    <w:rsid w:val="007E6748"/>
    <w:rsid w:val="007E677F"/>
    <w:rsid w:val="007E678F"/>
    <w:rsid w:val="007E67D3"/>
    <w:rsid w:val="007E682F"/>
    <w:rsid w:val="007E68EC"/>
    <w:rsid w:val="007E6987"/>
    <w:rsid w:val="007E69F9"/>
    <w:rsid w:val="007E6A20"/>
    <w:rsid w:val="007E6A23"/>
    <w:rsid w:val="007E6A99"/>
    <w:rsid w:val="007E6ABE"/>
    <w:rsid w:val="007E6AD3"/>
    <w:rsid w:val="007E6B06"/>
    <w:rsid w:val="007E6B34"/>
    <w:rsid w:val="007E6BA4"/>
    <w:rsid w:val="007E6C12"/>
    <w:rsid w:val="007E6D2F"/>
    <w:rsid w:val="007E6E4C"/>
    <w:rsid w:val="007E6E79"/>
    <w:rsid w:val="007E6EE2"/>
    <w:rsid w:val="007E6F6D"/>
    <w:rsid w:val="007E7028"/>
    <w:rsid w:val="007E7134"/>
    <w:rsid w:val="007E717A"/>
    <w:rsid w:val="007E7188"/>
    <w:rsid w:val="007E7208"/>
    <w:rsid w:val="007E72BA"/>
    <w:rsid w:val="007E733B"/>
    <w:rsid w:val="007E7370"/>
    <w:rsid w:val="007E745C"/>
    <w:rsid w:val="007E7462"/>
    <w:rsid w:val="007E7511"/>
    <w:rsid w:val="007E7562"/>
    <w:rsid w:val="007E7584"/>
    <w:rsid w:val="007E75A3"/>
    <w:rsid w:val="007E75A7"/>
    <w:rsid w:val="007E764C"/>
    <w:rsid w:val="007E766C"/>
    <w:rsid w:val="007E7688"/>
    <w:rsid w:val="007E76D5"/>
    <w:rsid w:val="007E774B"/>
    <w:rsid w:val="007E77C9"/>
    <w:rsid w:val="007E77D6"/>
    <w:rsid w:val="007E77F6"/>
    <w:rsid w:val="007E7850"/>
    <w:rsid w:val="007E793D"/>
    <w:rsid w:val="007E7996"/>
    <w:rsid w:val="007E7A8B"/>
    <w:rsid w:val="007E7A97"/>
    <w:rsid w:val="007E7AA8"/>
    <w:rsid w:val="007E7B32"/>
    <w:rsid w:val="007E7B4D"/>
    <w:rsid w:val="007E7B83"/>
    <w:rsid w:val="007E7BA1"/>
    <w:rsid w:val="007E7BE6"/>
    <w:rsid w:val="007E7C05"/>
    <w:rsid w:val="007E7C73"/>
    <w:rsid w:val="007E7D2A"/>
    <w:rsid w:val="007E7E51"/>
    <w:rsid w:val="007E7E55"/>
    <w:rsid w:val="007E7ECA"/>
    <w:rsid w:val="007E7F7E"/>
    <w:rsid w:val="007E7F81"/>
    <w:rsid w:val="007E7FEF"/>
    <w:rsid w:val="007F0035"/>
    <w:rsid w:val="007F006D"/>
    <w:rsid w:val="007F007F"/>
    <w:rsid w:val="007F0164"/>
    <w:rsid w:val="007F01DA"/>
    <w:rsid w:val="007F01E1"/>
    <w:rsid w:val="007F024D"/>
    <w:rsid w:val="007F0255"/>
    <w:rsid w:val="007F031E"/>
    <w:rsid w:val="007F0354"/>
    <w:rsid w:val="007F03FD"/>
    <w:rsid w:val="007F0455"/>
    <w:rsid w:val="007F05E3"/>
    <w:rsid w:val="007F05E9"/>
    <w:rsid w:val="007F069C"/>
    <w:rsid w:val="007F06AE"/>
    <w:rsid w:val="007F06C8"/>
    <w:rsid w:val="007F073E"/>
    <w:rsid w:val="007F0745"/>
    <w:rsid w:val="007F07AB"/>
    <w:rsid w:val="007F07BD"/>
    <w:rsid w:val="007F07C6"/>
    <w:rsid w:val="007F080A"/>
    <w:rsid w:val="007F088B"/>
    <w:rsid w:val="007F0890"/>
    <w:rsid w:val="007F090F"/>
    <w:rsid w:val="007F0933"/>
    <w:rsid w:val="007F0965"/>
    <w:rsid w:val="007F09F0"/>
    <w:rsid w:val="007F09F2"/>
    <w:rsid w:val="007F0ABF"/>
    <w:rsid w:val="007F0ACC"/>
    <w:rsid w:val="007F0AEC"/>
    <w:rsid w:val="007F0AFE"/>
    <w:rsid w:val="007F0B61"/>
    <w:rsid w:val="007F0BDD"/>
    <w:rsid w:val="007F0BE3"/>
    <w:rsid w:val="007F0CAB"/>
    <w:rsid w:val="007F0CB6"/>
    <w:rsid w:val="007F0D0B"/>
    <w:rsid w:val="007F0D66"/>
    <w:rsid w:val="007F0DCF"/>
    <w:rsid w:val="007F0E41"/>
    <w:rsid w:val="007F0E6C"/>
    <w:rsid w:val="007F0E77"/>
    <w:rsid w:val="007F0EED"/>
    <w:rsid w:val="007F0F9F"/>
    <w:rsid w:val="007F0FAD"/>
    <w:rsid w:val="007F0FC5"/>
    <w:rsid w:val="007F109B"/>
    <w:rsid w:val="007F1149"/>
    <w:rsid w:val="007F11C3"/>
    <w:rsid w:val="007F1228"/>
    <w:rsid w:val="007F1235"/>
    <w:rsid w:val="007F125C"/>
    <w:rsid w:val="007F1381"/>
    <w:rsid w:val="007F13FD"/>
    <w:rsid w:val="007F1448"/>
    <w:rsid w:val="007F1608"/>
    <w:rsid w:val="007F184E"/>
    <w:rsid w:val="007F18A5"/>
    <w:rsid w:val="007F1A3D"/>
    <w:rsid w:val="007F1A3E"/>
    <w:rsid w:val="007F1A76"/>
    <w:rsid w:val="007F1B4B"/>
    <w:rsid w:val="007F1CAE"/>
    <w:rsid w:val="007F1CB6"/>
    <w:rsid w:val="007F1CBC"/>
    <w:rsid w:val="007F1D42"/>
    <w:rsid w:val="007F1D4F"/>
    <w:rsid w:val="007F1D7A"/>
    <w:rsid w:val="007F1E14"/>
    <w:rsid w:val="007F1F26"/>
    <w:rsid w:val="007F1F2D"/>
    <w:rsid w:val="007F2006"/>
    <w:rsid w:val="007F2037"/>
    <w:rsid w:val="007F213C"/>
    <w:rsid w:val="007F21FD"/>
    <w:rsid w:val="007F2239"/>
    <w:rsid w:val="007F22A2"/>
    <w:rsid w:val="007F22BB"/>
    <w:rsid w:val="007F22DF"/>
    <w:rsid w:val="007F23B4"/>
    <w:rsid w:val="007F2412"/>
    <w:rsid w:val="007F246A"/>
    <w:rsid w:val="007F24C0"/>
    <w:rsid w:val="007F25E4"/>
    <w:rsid w:val="007F271E"/>
    <w:rsid w:val="007F2735"/>
    <w:rsid w:val="007F2786"/>
    <w:rsid w:val="007F27CA"/>
    <w:rsid w:val="007F27EE"/>
    <w:rsid w:val="007F2834"/>
    <w:rsid w:val="007F2931"/>
    <w:rsid w:val="007F2954"/>
    <w:rsid w:val="007F2983"/>
    <w:rsid w:val="007F29CE"/>
    <w:rsid w:val="007F2A58"/>
    <w:rsid w:val="007F2A5E"/>
    <w:rsid w:val="007F2A7D"/>
    <w:rsid w:val="007F2AE1"/>
    <w:rsid w:val="007F2C5A"/>
    <w:rsid w:val="007F2CD3"/>
    <w:rsid w:val="007F2CE6"/>
    <w:rsid w:val="007F2D6C"/>
    <w:rsid w:val="007F2DC5"/>
    <w:rsid w:val="007F2E75"/>
    <w:rsid w:val="007F2E96"/>
    <w:rsid w:val="007F2ECE"/>
    <w:rsid w:val="007F2EF7"/>
    <w:rsid w:val="007F2F8F"/>
    <w:rsid w:val="007F2FC4"/>
    <w:rsid w:val="007F308B"/>
    <w:rsid w:val="007F30DB"/>
    <w:rsid w:val="007F3225"/>
    <w:rsid w:val="007F3270"/>
    <w:rsid w:val="007F32B7"/>
    <w:rsid w:val="007F32BB"/>
    <w:rsid w:val="007F32D7"/>
    <w:rsid w:val="007F3370"/>
    <w:rsid w:val="007F3395"/>
    <w:rsid w:val="007F3400"/>
    <w:rsid w:val="007F34DD"/>
    <w:rsid w:val="007F35C0"/>
    <w:rsid w:val="007F35FE"/>
    <w:rsid w:val="007F361F"/>
    <w:rsid w:val="007F3670"/>
    <w:rsid w:val="007F36C2"/>
    <w:rsid w:val="007F36E8"/>
    <w:rsid w:val="007F36FC"/>
    <w:rsid w:val="007F383F"/>
    <w:rsid w:val="007F3909"/>
    <w:rsid w:val="007F3918"/>
    <w:rsid w:val="007F3963"/>
    <w:rsid w:val="007F39F4"/>
    <w:rsid w:val="007F3A3E"/>
    <w:rsid w:val="007F3AA6"/>
    <w:rsid w:val="007F3BA6"/>
    <w:rsid w:val="007F3BC7"/>
    <w:rsid w:val="007F3BFF"/>
    <w:rsid w:val="007F3D15"/>
    <w:rsid w:val="007F3D41"/>
    <w:rsid w:val="007F3D49"/>
    <w:rsid w:val="007F3DDC"/>
    <w:rsid w:val="007F3E28"/>
    <w:rsid w:val="007F3F76"/>
    <w:rsid w:val="007F3FCD"/>
    <w:rsid w:val="007F404F"/>
    <w:rsid w:val="007F41DC"/>
    <w:rsid w:val="007F4211"/>
    <w:rsid w:val="007F42D0"/>
    <w:rsid w:val="007F42DE"/>
    <w:rsid w:val="007F4358"/>
    <w:rsid w:val="007F436C"/>
    <w:rsid w:val="007F4383"/>
    <w:rsid w:val="007F43BA"/>
    <w:rsid w:val="007F43DC"/>
    <w:rsid w:val="007F43E3"/>
    <w:rsid w:val="007F4477"/>
    <w:rsid w:val="007F4499"/>
    <w:rsid w:val="007F44C6"/>
    <w:rsid w:val="007F451D"/>
    <w:rsid w:val="007F4554"/>
    <w:rsid w:val="007F4561"/>
    <w:rsid w:val="007F4576"/>
    <w:rsid w:val="007F46BC"/>
    <w:rsid w:val="007F478D"/>
    <w:rsid w:val="007F47B5"/>
    <w:rsid w:val="007F4949"/>
    <w:rsid w:val="007F4ACE"/>
    <w:rsid w:val="007F4AF6"/>
    <w:rsid w:val="007F4B3E"/>
    <w:rsid w:val="007F4B76"/>
    <w:rsid w:val="007F4B92"/>
    <w:rsid w:val="007F4BF0"/>
    <w:rsid w:val="007F4BF6"/>
    <w:rsid w:val="007F4C5A"/>
    <w:rsid w:val="007F4C7D"/>
    <w:rsid w:val="007F4CDF"/>
    <w:rsid w:val="007F4D3F"/>
    <w:rsid w:val="007F4D66"/>
    <w:rsid w:val="007F4D86"/>
    <w:rsid w:val="007F4D96"/>
    <w:rsid w:val="007F4E67"/>
    <w:rsid w:val="007F4FD5"/>
    <w:rsid w:val="007F50A1"/>
    <w:rsid w:val="007F50AF"/>
    <w:rsid w:val="007F50D5"/>
    <w:rsid w:val="007F5113"/>
    <w:rsid w:val="007F514F"/>
    <w:rsid w:val="007F52F2"/>
    <w:rsid w:val="007F5328"/>
    <w:rsid w:val="007F53C3"/>
    <w:rsid w:val="007F5441"/>
    <w:rsid w:val="007F549B"/>
    <w:rsid w:val="007F54D5"/>
    <w:rsid w:val="007F5502"/>
    <w:rsid w:val="007F5506"/>
    <w:rsid w:val="007F5543"/>
    <w:rsid w:val="007F55A5"/>
    <w:rsid w:val="007F55CB"/>
    <w:rsid w:val="007F55DC"/>
    <w:rsid w:val="007F573D"/>
    <w:rsid w:val="007F587A"/>
    <w:rsid w:val="007F58AA"/>
    <w:rsid w:val="007F5902"/>
    <w:rsid w:val="007F5962"/>
    <w:rsid w:val="007F59B6"/>
    <w:rsid w:val="007F59DA"/>
    <w:rsid w:val="007F5A04"/>
    <w:rsid w:val="007F5A98"/>
    <w:rsid w:val="007F5B21"/>
    <w:rsid w:val="007F5B3E"/>
    <w:rsid w:val="007F5BD5"/>
    <w:rsid w:val="007F5C05"/>
    <w:rsid w:val="007F5C9A"/>
    <w:rsid w:val="007F5CEA"/>
    <w:rsid w:val="007F5D6C"/>
    <w:rsid w:val="007F5DCC"/>
    <w:rsid w:val="007F5DD8"/>
    <w:rsid w:val="007F5F53"/>
    <w:rsid w:val="007F5F83"/>
    <w:rsid w:val="007F5F8D"/>
    <w:rsid w:val="007F5FEA"/>
    <w:rsid w:val="007F6003"/>
    <w:rsid w:val="007F60F1"/>
    <w:rsid w:val="007F6142"/>
    <w:rsid w:val="007F6157"/>
    <w:rsid w:val="007F6187"/>
    <w:rsid w:val="007F6240"/>
    <w:rsid w:val="007F6293"/>
    <w:rsid w:val="007F62AD"/>
    <w:rsid w:val="007F6330"/>
    <w:rsid w:val="007F6345"/>
    <w:rsid w:val="007F6447"/>
    <w:rsid w:val="007F64CA"/>
    <w:rsid w:val="007F6558"/>
    <w:rsid w:val="007F65ED"/>
    <w:rsid w:val="007F660B"/>
    <w:rsid w:val="007F66AC"/>
    <w:rsid w:val="007F66AD"/>
    <w:rsid w:val="007F67EE"/>
    <w:rsid w:val="007F6800"/>
    <w:rsid w:val="007F68E6"/>
    <w:rsid w:val="007F6938"/>
    <w:rsid w:val="007F695E"/>
    <w:rsid w:val="007F69C3"/>
    <w:rsid w:val="007F6BDA"/>
    <w:rsid w:val="007F6C27"/>
    <w:rsid w:val="007F6C31"/>
    <w:rsid w:val="007F6D14"/>
    <w:rsid w:val="007F6D73"/>
    <w:rsid w:val="007F6D88"/>
    <w:rsid w:val="007F6F11"/>
    <w:rsid w:val="007F6F71"/>
    <w:rsid w:val="007F6F80"/>
    <w:rsid w:val="007F7003"/>
    <w:rsid w:val="007F70C2"/>
    <w:rsid w:val="007F7105"/>
    <w:rsid w:val="007F7308"/>
    <w:rsid w:val="007F7361"/>
    <w:rsid w:val="007F744C"/>
    <w:rsid w:val="007F7502"/>
    <w:rsid w:val="007F753A"/>
    <w:rsid w:val="007F754B"/>
    <w:rsid w:val="007F756B"/>
    <w:rsid w:val="007F760C"/>
    <w:rsid w:val="007F7892"/>
    <w:rsid w:val="007F7912"/>
    <w:rsid w:val="007F799C"/>
    <w:rsid w:val="007F79A6"/>
    <w:rsid w:val="007F7A25"/>
    <w:rsid w:val="007F7A31"/>
    <w:rsid w:val="007F7A79"/>
    <w:rsid w:val="007F7A82"/>
    <w:rsid w:val="007F7B61"/>
    <w:rsid w:val="007F7B67"/>
    <w:rsid w:val="007F7C2A"/>
    <w:rsid w:val="007F7C61"/>
    <w:rsid w:val="007F7CCE"/>
    <w:rsid w:val="007F7CD5"/>
    <w:rsid w:val="007F7D3C"/>
    <w:rsid w:val="007F7D5C"/>
    <w:rsid w:val="007F7D6F"/>
    <w:rsid w:val="007F7DB6"/>
    <w:rsid w:val="007F7DF2"/>
    <w:rsid w:val="007F7E65"/>
    <w:rsid w:val="007F7E7F"/>
    <w:rsid w:val="007F7EB2"/>
    <w:rsid w:val="007F7F53"/>
    <w:rsid w:val="007F7FD9"/>
    <w:rsid w:val="00800001"/>
    <w:rsid w:val="00800010"/>
    <w:rsid w:val="00800121"/>
    <w:rsid w:val="0080013F"/>
    <w:rsid w:val="00800142"/>
    <w:rsid w:val="00800148"/>
    <w:rsid w:val="008001E4"/>
    <w:rsid w:val="00800355"/>
    <w:rsid w:val="00800457"/>
    <w:rsid w:val="0080048F"/>
    <w:rsid w:val="008004E0"/>
    <w:rsid w:val="00800501"/>
    <w:rsid w:val="00800516"/>
    <w:rsid w:val="008005B3"/>
    <w:rsid w:val="008005D5"/>
    <w:rsid w:val="0080066F"/>
    <w:rsid w:val="008006F4"/>
    <w:rsid w:val="00800730"/>
    <w:rsid w:val="00800799"/>
    <w:rsid w:val="008007AC"/>
    <w:rsid w:val="0080081A"/>
    <w:rsid w:val="008008AA"/>
    <w:rsid w:val="008008CF"/>
    <w:rsid w:val="008008D3"/>
    <w:rsid w:val="008008F8"/>
    <w:rsid w:val="0080093F"/>
    <w:rsid w:val="00800951"/>
    <w:rsid w:val="008009BA"/>
    <w:rsid w:val="008009C3"/>
    <w:rsid w:val="00800A56"/>
    <w:rsid w:val="00800AC2"/>
    <w:rsid w:val="00800ADE"/>
    <w:rsid w:val="00800BE8"/>
    <w:rsid w:val="00800C7E"/>
    <w:rsid w:val="00800C8F"/>
    <w:rsid w:val="00800D1F"/>
    <w:rsid w:val="00800D90"/>
    <w:rsid w:val="00800E19"/>
    <w:rsid w:val="00800E86"/>
    <w:rsid w:val="00800F7B"/>
    <w:rsid w:val="0080109E"/>
    <w:rsid w:val="00801106"/>
    <w:rsid w:val="0080110A"/>
    <w:rsid w:val="00801116"/>
    <w:rsid w:val="00801155"/>
    <w:rsid w:val="008011B9"/>
    <w:rsid w:val="0080124B"/>
    <w:rsid w:val="00801351"/>
    <w:rsid w:val="00801387"/>
    <w:rsid w:val="00801392"/>
    <w:rsid w:val="0080146F"/>
    <w:rsid w:val="00801478"/>
    <w:rsid w:val="0080149E"/>
    <w:rsid w:val="008014D5"/>
    <w:rsid w:val="00801557"/>
    <w:rsid w:val="0080165F"/>
    <w:rsid w:val="0080166B"/>
    <w:rsid w:val="00801678"/>
    <w:rsid w:val="0080169B"/>
    <w:rsid w:val="008016B7"/>
    <w:rsid w:val="008016B8"/>
    <w:rsid w:val="00801746"/>
    <w:rsid w:val="008017B9"/>
    <w:rsid w:val="0080184D"/>
    <w:rsid w:val="00801873"/>
    <w:rsid w:val="0080189A"/>
    <w:rsid w:val="008018B7"/>
    <w:rsid w:val="00801908"/>
    <w:rsid w:val="0080193C"/>
    <w:rsid w:val="00801970"/>
    <w:rsid w:val="008019BB"/>
    <w:rsid w:val="008019C9"/>
    <w:rsid w:val="00801A2D"/>
    <w:rsid w:val="00801A84"/>
    <w:rsid w:val="00801B67"/>
    <w:rsid w:val="00801B69"/>
    <w:rsid w:val="00801B76"/>
    <w:rsid w:val="00801B87"/>
    <w:rsid w:val="00801BF5"/>
    <w:rsid w:val="00801BF8"/>
    <w:rsid w:val="00801C0B"/>
    <w:rsid w:val="00801D3D"/>
    <w:rsid w:val="00801E30"/>
    <w:rsid w:val="00801E72"/>
    <w:rsid w:val="00801E79"/>
    <w:rsid w:val="00801E98"/>
    <w:rsid w:val="00801EED"/>
    <w:rsid w:val="00801F2D"/>
    <w:rsid w:val="00801F33"/>
    <w:rsid w:val="00801FCD"/>
    <w:rsid w:val="0080200F"/>
    <w:rsid w:val="008020D2"/>
    <w:rsid w:val="00802127"/>
    <w:rsid w:val="008021CB"/>
    <w:rsid w:val="008021E2"/>
    <w:rsid w:val="00802241"/>
    <w:rsid w:val="0080225B"/>
    <w:rsid w:val="008022A0"/>
    <w:rsid w:val="008022A4"/>
    <w:rsid w:val="0080232F"/>
    <w:rsid w:val="00802341"/>
    <w:rsid w:val="00802351"/>
    <w:rsid w:val="00802375"/>
    <w:rsid w:val="00802507"/>
    <w:rsid w:val="00802514"/>
    <w:rsid w:val="0080253B"/>
    <w:rsid w:val="0080255E"/>
    <w:rsid w:val="008025B3"/>
    <w:rsid w:val="008025F5"/>
    <w:rsid w:val="0080260A"/>
    <w:rsid w:val="008026C5"/>
    <w:rsid w:val="008026D4"/>
    <w:rsid w:val="00802752"/>
    <w:rsid w:val="00802760"/>
    <w:rsid w:val="00802776"/>
    <w:rsid w:val="0080287F"/>
    <w:rsid w:val="00802931"/>
    <w:rsid w:val="008029B8"/>
    <w:rsid w:val="00802A3D"/>
    <w:rsid w:val="00802A88"/>
    <w:rsid w:val="00802B06"/>
    <w:rsid w:val="00802B09"/>
    <w:rsid w:val="00802B23"/>
    <w:rsid w:val="00802CC8"/>
    <w:rsid w:val="00802CDA"/>
    <w:rsid w:val="00802CEA"/>
    <w:rsid w:val="00802D13"/>
    <w:rsid w:val="00802F16"/>
    <w:rsid w:val="00802F8F"/>
    <w:rsid w:val="00802FC2"/>
    <w:rsid w:val="00802FF4"/>
    <w:rsid w:val="00803036"/>
    <w:rsid w:val="008030F8"/>
    <w:rsid w:val="008031EB"/>
    <w:rsid w:val="0080322C"/>
    <w:rsid w:val="008032AF"/>
    <w:rsid w:val="008032EF"/>
    <w:rsid w:val="008033DD"/>
    <w:rsid w:val="0080343E"/>
    <w:rsid w:val="00803448"/>
    <w:rsid w:val="00803466"/>
    <w:rsid w:val="008034D0"/>
    <w:rsid w:val="008034D5"/>
    <w:rsid w:val="008034F3"/>
    <w:rsid w:val="0080352E"/>
    <w:rsid w:val="00803587"/>
    <w:rsid w:val="00803598"/>
    <w:rsid w:val="00803611"/>
    <w:rsid w:val="00803667"/>
    <w:rsid w:val="00803675"/>
    <w:rsid w:val="008036E7"/>
    <w:rsid w:val="008037AD"/>
    <w:rsid w:val="008037C0"/>
    <w:rsid w:val="008037ED"/>
    <w:rsid w:val="008038F9"/>
    <w:rsid w:val="00803925"/>
    <w:rsid w:val="00803A2D"/>
    <w:rsid w:val="00803A7D"/>
    <w:rsid w:val="00803AC7"/>
    <w:rsid w:val="00803B4F"/>
    <w:rsid w:val="00803B6B"/>
    <w:rsid w:val="00803C88"/>
    <w:rsid w:val="00803D0C"/>
    <w:rsid w:val="00803D1C"/>
    <w:rsid w:val="00803D37"/>
    <w:rsid w:val="00803D4E"/>
    <w:rsid w:val="00803D73"/>
    <w:rsid w:val="00803D76"/>
    <w:rsid w:val="00803E81"/>
    <w:rsid w:val="00803EE1"/>
    <w:rsid w:val="00803EFA"/>
    <w:rsid w:val="0080403A"/>
    <w:rsid w:val="00804069"/>
    <w:rsid w:val="00804111"/>
    <w:rsid w:val="00804134"/>
    <w:rsid w:val="00804176"/>
    <w:rsid w:val="008041E1"/>
    <w:rsid w:val="008042E3"/>
    <w:rsid w:val="00804363"/>
    <w:rsid w:val="00804384"/>
    <w:rsid w:val="008043AB"/>
    <w:rsid w:val="008043D0"/>
    <w:rsid w:val="0080442D"/>
    <w:rsid w:val="00804437"/>
    <w:rsid w:val="008044DE"/>
    <w:rsid w:val="00804558"/>
    <w:rsid w:val="0080457A"/>
    <w:rsid w:val="0080460C"/>
    <w:rsid w:val="0080463C"/>
    <w:rsid w:val="00804654"/>
    <w:rsid w:val="008046B7"/>
    <w:rsid w:val="008046D1"/>
    <w:rsid w:val="008046DE"/>
    <w:rsid w:val="00804732"/>
    <w:rsid w:val="00804797"/>
    <w:rsid w:val="008047A4"/>
    <w:rsid w:val="008047B1"/>
    <w:rsid w:val="00804A04"/>
    <w:rsid w:val="00804A2F"/>
    <w:rsid w:val="00804A77"/>
    <w:rsid w:val="00804C56"/>
    <w:rsid w:val="00804CA2"/>
    <w:rsid w:val="00804CC0"/>
    <w:rsid w:val="00804CDE"/>
    <w:rsid w:val="00804D50"/>
    <w:rsid w:val="00804DCF"/>
    <w:rsid w:val="00804DDE"/>
    <w:rsid w:val="00804E50"/>
    <w:rsid w:val="00804EA2"/>
    <w:rsid w:val="00804EE3"/>
    <w:rsid w:val="00804FA7"/>
    <w:rsid w:val="00804FC3"/>
    <w:rsid w:val="00805134"/>
    <w:rsid w:val="0080515F"/>
    <w:rsid w:val="0080518D"/>
    <w:rsid w:val="008051A5"/>
    <w:rsid w:val="008051EF"/>
    <w:rsid w:val="00805273"/>
    <w:rsid w:val="0080527D"/>
    <w:rsid w:val="008052A5"/>
    <w:rsid w:val="0080533B"/>
    <w:rsid w:val="00805386"/>
    <w:rsid w:val="008053AA"/>
    <w:rsid w:val="008053E6"/>
    <w:rsid w:val="0080540A"/>
    <w:rsid w:val="0080544A"/>
    <w:rsid w:val="00805459"/>
    <w:rsid w:val="00805520"/>
    <w:rsid w:val="0080555B"/>
    <w:rsid w:val="00805637"/>
    <w:rsid w:val="0080569A"/>
    <w:rsid w:val="008056F5"/>
    <w:rsid w:val="00805750"/>
    <w:rsid w:val="0080578A"/>
    <w:rsid w:val="008057A2"/>
    <w:rsid w:val="00805823"/>
    <w:rsid w:val="008058F3"/>
    <w:rsid w:val="00805978"/>
    <w:rsid w:val="00805A09"/>
    <w:rsid w:val="00805A60"/>
    <w:rsid w:val="00805AA2"/>
    <w:rsid w:val="00805AC9"/>
    <w:rsid w:val="00805B13"/>
    <w:rsid w:val="00805B46"/>
    <w:rsid w:val="00805B5B"/>
    <w:rsid w:val="00805B78"/>
    <w:rsid w:val="00805B9A"/>
    <w:rsid w:val="00805CDF"/>
    <w:rsid w:val="00805D25"/>
    <w:rsid w:val="00805D59"/>
    <w:rsid w:val="00805DC4"/>
    <w:rsid w:val="00805E72"/>
    <w:rsid w:val="00805F41"/>
    <w:rsid w:val="00805F6E"/>
    <w:rsid w:val="00805F77"/>
    <w:rsid w:val="00805FB7"/>
    <w:rsid w:val="00805FF6"/>
    <w:rsid w:val="00806021"/>
    <w:rsid w:val="00806029"/>
    <w:rsid w:val="0080616C"/>
    <w:rsid w:val="00806194"/>
    <w:rsid w:val="0080619D"/>
    <w:rsid w:val="0080619F"/>
    <w:rsid w:val="00806238"/>
    <w:rsid w:val="0080623A"/>
    <w:rsid w:val="008062AA"/>
    <w:rsid w:val="008062BF"/>
    <w:rsid w:val="0080636E"/>
    <w:rsid w:val="0080637F"/>
    <w:rsid w:val="0080638C"/>
    <w:rsid w:val="008063F3"/>
    <w:rsid w:val="00806514"/>
    <w:rsid w:val="0080654D"/>
    <w:rsid w:val="008065BC"/>
    <w:rsid w:val="0080662F"/>
    <w:rsid w:val="0080665C"/>
    <w:rsid w:val="00806681"/>
    <w:rsid w:val="008066AD"/>
    <w:rsid w:val="008066BF"/>
    <w:rsid w:val="0080678D"/>
    <w:rsid w:val="0080679B"/>
    <w:rsid w:val="008067A5"/>
    <w:rsid w:val="008067C2"/>
    <w:rsid w:val="00806875"/>
    <w:rsid w:val="00806888"/>
    <w:rsid w:val="008068B3"/>
    <w:rsid w:val="008068F4"/>
    <w:rsid w:val="00806916"/>
    <w:rsid w:val="0080696E"/>
    <w:rsid w:val="00806998"/>
    <w:rsid w:val="00806A4A"/>
    <w:rsid w:val="00806AAC"/>
    <w:rsid w:val="00806B00"/>
    <w:rsid w:val="00806B2F"/>
    <w:rsid w:val="00806B44"/>
    <w:rsid w:val="00806B66"/>
    <w:rsid w:val="00806BC0"/>
    <w:rsid w:val="00806CA6"/>
    <w:rsid w:val="00806CD3"/>
    <w:rsid w:val="00806D62"/>
    <w:rsid w:val="00806D90"/>
    <w:rsid w:val="00806DC0"/>
    <w:rsid w:val="00806DF8"/>
    <w:rsid w:val="00806E88"/>
    <w:rsid w:val="00806E97"/>
    <w:rsid w:val="00806EF5"/>
    <w:rsid w:val="00806F7D"/>
    <w:rsid w:val="00806FBA"/>
    <w:rsid w:val="00807021"/>
    <w:rsid w:val="008070A6"/>
    <w:rsid w:val="008070EB"/>
    <w:rsid w:val="008070F7"/>
    <w:rsid w:val="0080719B"/>
    <w:rsid w:val="008071D1"/>
    <w:rsid w:val="008071DD"/>
    <w:rsid w:val="008071FD"/>
    <w:rsid w:val="008072EA"/>
    <w:rsid w:val="00807331"/>
    <w:rsid w:val="0080743C"/>
    <w:rsid w:val="00807494"/>
    <w:rsid w:val="008074EF"/>
    <w:rsid w:val="00807502"/>
    <w:rsid w:val="0080752B"/>
    <w:rsid w:val="008075AA"/>
    <w:rsid w:val="0080764F"/>
    <w:rsid w:val="0080767D"/>
    <w:rsid w:val="008076B6"/>
    <w:rsid w:val="008076C5"/>
    <w:rsid w:val="0080770D"/>
    <w:rsid w:val="00807739"/>
    <w:rsid w:val="008077A0"/>
    <w:rsid w:val="008077AD"/>
    <w:rsid w:val="00807871"/>
    <w:rsid w:val="00807975"/>
    <w:rsid w:val="008079AD"/>
    <w:rsid w:val="00807A04"/>
    <w:rsid w:val="00807A1A"/>
    <w:rsid w:val="00807A34"/>
    <w:rsid w:val="00807A75"/>
    <w:rsid w:val="00807A8B"/>
    <w:rsid w:val="00807BA7"/>
    <w:rsid w:val="00807C0C"/>
    <w:rsid w:val="00807C85"/>
    <w:rsid w:val="00807CCB"/>
    <w:rsid w:val="00807D85"/>
    <w:rsid w:val="00807ED4"/>
    <w:rsid w:val="00807FAE"/>
    <w:rsid w:val="00810066"/>
    <w:rsid w:val="00810088"/>
    <w:rsid w:val="008100A3"/>
    <w:rsid w:val="008100B5"/>
    <w:rsid w:val="00810104"/>
    <w:rsid w:val="00810142"/>
    <w:rsid w:val="008101D4"/>
    <w:rsid w:val="00810245"/>
    <w:rsid w:val="00810295"/>
    <w:rsid w:val="008102B5"/>
    <w:rsid w:val="008102CB"/>
    <w:rsid w:val="0081031A"/>
    <w:rsid w:val="008103C1"/>
    <w:rsid w:val="00810437"/>
    <w:rsid w:val="0081043C"/>
    <w:rsid w:val="00810598"/>
    <w:rsid w:val="00810599"/>
    <w:rsid w:val="008105A4"/>
    <w:rsid w:val="008105B0"/>
    <w:rsid w:val="008105C2"/>
    <w:rsid w:val="008106B3"/>
    <w:rsid w:val="008106D9"/>
    <w:rsid w:val="0081071D"/>
    <w:rsid w:val="008107A0"/>
    <w:rsid w:val="008107AC"/>
    <w:rsid w:val="008107CA"/>
    <w:rsid w:val="008107D8"/>
    <w:rsid w:val="00810826"/>
    <w:rsid w:val="0081091C"/>
    <w:rsid w:val="0081092A"/>
    <w:rsid w:val="00810999"/>
    <w:rsid w:val="00810BF5"/>
    <w:rsid w:val="00810BFD"/>
    <w:rsid w:val="00810C6E"/>
    <w:rsid w:val="00810CB7"/>
    <w:rsid w:val="00810D01"/>
    <w:rsid w:val="00810D14"/>
    <w:rsid w:val="00810D2C"/>
    <w:rsid w:val="00810DA4"/>
    <w:rsid w:val="00810DF6"/>
    <w:rsid w:val="00810EF6"/>
    <w:rsid w:val="00810EFF"/>
    <w:rsid w:val="00810FA6"/>
    <w:rsid w:val="00811068"/>
    <w:rsid w:val="0081106F"/>
    <w:rsid w:val="008110C8"/>
    <w:rsid w:val="00811101"/>
    <w:rsid w:val="00811126"/>
    <w:rsid w:val="0081114E"/>
    <w:rsid w:val="00811167"/>
    <w:rsid w:val="00811293"/>
    <w:rsid w:val="00811334"/>
    <w:rsid w:val="00811335"/>
    <w:rsid w:val="00811351"/>
    <w:rsid w:val="00811356"/>
    <w:rsid w:val="0081136F"/>
    <w:rsid w:val="0081141E"/>
    <w:rsid w:val="00811444"/>
    <w:rsid w:val="0081151D"/>
    <w:rsid w:val="0081157B"/>
    <w:rsid w:val="008115DE"/>
    <w:rsid w:val="008115E0"/>
    <w:rsid w:val="00811603"/>
    <w:rsid w:val="0081166B"/>
    <w:rsid w:val="008116A9"/>
    <w:rsid w:val="00811775"/>
    <w:rsid w:val="008117BC"/>
    <w:rsid w:val="0081181B"/>
    <w:rsid w:val="00811877"/>
    <w:rsid w:val="00811934"/>
    <w:rsid w:val="008119B7"/>
    <w:rsid w:val="00811A1C"/>
    <w:rsid w:val="00811A44"/>
    <w:rsid w:val="00811A58"/>
    <w:rsid w:val="00811ACC"/>
    <w:rsid w:val="00811AFA"/>
    <w:rsid w:val="00811B05"/>
    <w:rsid w:val="00811B76"/>
    <w:rsid w:val="00811C20"/>
    <w:rsid w:val="00811EC1"/>
    <w:rsid w:val="00811F9B"/>
    <w:rsid w:val="00811FC0"/>
    <w:rsid w:val="00811FEB"/>
    <w:rsid w:val="0081207D"/>
    <w:rsid w:val="008120C7"/>
    <w:rsid w:val="008120E6"/>
    <w:rsid w:val="008121CB"/>
    <w:rsid w:val="008121E3"/>
    <w:rsid w:val="008121F5"/>
    <w:rsid w:val="00812223"/>
    <w:rsid w:val="0081229C"/>
    <w:rsid w:val="008122E2"/>
    <w:rsid w:val="00812348"/>
    <w:rsid w:val="00812424"/>
    <w:rsid w:val="00812478"/>
    <w:rsid w:val="008124D4"/>
    <w:rsid w:val="008124EB"/>
    <w:rsid w:val="00812528"/>
    <w:rsid w:val="00812566"/>
    <w:rsid w:val="008125B9"/>
    <w:rsid w:val="008125C4"/>
    <w:rsid w:val="008125D8"/>
    <w:rsid w:val="0081260C"/>
    <w:rsid w:val="00812694"/>
    <w:rsid w:val="008126B6"/>
    <w:rsid w:val="00812708"/>
    <w:rsid w:val="0081277D"/>
    <w:rsid w:val="0081284D"/>
    <w:rsid w:val="0081284F"/>
    <w:rsid w:val="00812853"/>
    <w:rsid w:val="00812898"/>
    <w:rsid w:val="008128BF"/>
    <w:rsid w:val="00812912"/>
    <w:rsid w:val="00812946"/>
    <w:rsid w:val="00812967"/>
    <w:rsid w:val="00812980"/>
    <w:rsid w:val="00812996"/>
    <w:rsid w:val="008129D9"/>
    <w:rsid w:val="00812A6B"/>
    <w:rsid w:val="00812A8C"/>
    <w:rsid w:val="00812A8D"/>
    <w:rsid w:val="00812A9D"/>
    <w:rsid w:val="00812AE4"/>
    <w:rsid w:val="00812B07"/>
    <w:rsid w:val="00812B0D"/>
    <w:rsid w:val="00812B83"/>
    <w:rsid w:val="00812C4B"/>
    <w:rsid w:val="00812CA6"/>
    <w:rsid w:val="00812CFA"/>
    <w:rsid w:val="00812D37"/>
    <w:rsid w:val="00812DA5"/>
    <w:rsid w:val="00812DEB"/>
    <w:rsid w:val="00812DF8"/>
    <w:rsid w:val="00812E14"/>
    <w:rsid w:val="00812E56"/>
    <w:rsid w:val="00812E73"/>
    <w:rsid w:val="00812ED6"/>
    <w:rsid w:val="00812EEB"/>
    <w:rsid w:val="00812F03"/>
    <w:rsid w:val="008130C6"/>
    <w:rsid w:val="00813374"/>
    <w:rsid w:val="008134DA"/>
    <w:rsid w:val="008134FF"/>
    <w:rsid w:val="008135CC"/>
    <w:rsid w:val="008136E6"/>
    <w:rsid w:val="008136E9"/>
    <w:rsid w:val="00813794"/>
    <w:rsid w:val="0081387B"/>
    <w:rsid w:val="00813939"/>
    <w:rsid w:val="00813949"/>
    <w:rsid w:val="008139C8"/>
    <w:rsid w:val="008139E3"/>
    <w:rsid w:val="008139E7"/>
    <w:rsid w:val="00813A13"/>
    <w:rsid w:val="00813ACF"/>
    <w:rsid w:val="00813B79"/>
    <w:rsid w:val="00813B7F"/>
    <w:rsid w:val="00813BF7"/>
    <w:rsid w:val="00813C34"/>
    <w:rsid w:val="00813C4D"/>
    <w:rsid w:val="00813CC3"/>
    <w:rsid w:val="00813DA3"/>
    <w:rsid w:val="00813DAD"/>
    <w:rsid w:val="00813DF1"/>
    <w:rsid w:val="00813E60"/>
    <w:rsid w:val="00813EBE"/>
    <w:rsid w:val="00813F7E"/>
    <w:rsid w:val="00813F95"/>
    <w:rsid w:val="00814021"/>
    <w:rsid w:val="0081404D"/>
    <w:rsid w:val="008141DF"/>
    <w:rsid w:val="008141E8"/>
    <w:rsid w:val="00814260"/>
    <w:rsid w:val="00814269"/>
    <w:rsid w:val="00814278"/>
    <w:rsid w:val="008142B1"/>
    <w:rsid w:val="00814305"/>
    <w:rsid w:val="0081439B"/>
    <w:rsid w:val="008143C1"/>
    <w:rsid w:val="00814463"/>
    <w:rsid w:val="008144EE"/>
    <w:rsid w:val="0081461D"/>
    <w:rsid w:val="00814669"/>
    <w:rsid w:val="008146E5"/>
    <w:rsid w:val="0081472E"/>
    <w:rsid w:val="008147DF"/>
    <w:rsid w:val="00814860"/>
    <w:rsid w:val="008148C3"/>
    <w:rsid w:val="0081491B"/>
    <w:rsid w:val="00814946"/>
    <w:rsid w:val="0081494D"/>
    <w:rsid w:val="008149DE"/>
    <w:rsid w:val="008149E8"/>
    <w:rsid w:val="00814A5A"/>
    <w:rsid w:val="00814B3C"/>
    <w:rsid w:val="00814B9E"/>
    <w:rsid w:val="00814C40"/>
    <w:rsid w:val="00814C99"/>
    <w:rsid w:val="00814D21"/>
    <w:rsid w:val="00814DB9"/>
    <w:rsid w:val="00814E4A"/>
    <w:rsid w:val="00814E9E"/>
    <w:rsid w:val="00814EA0"/>
    <w:rsid w:val="00814EA4"/>
    <w:rsid w:val="00814ED5"/>
    <w:rsid w:val="00814F1B"/>
    <w:rsid w:val="00814F68"/>
    <w:rsid w:val="00814FA9"/>
    <w:rsid w:val="00814FCC"/>
    <w:rsid w:val="00815013"/>
    <w:rsid w:val="008150D4"/>
    <w:rsid w:val="0081514D"/>
    <w:rsid w:val="0081518F"/>
    <w:rsid w:val="0081519C"/>
    <w:rsid w:val="008151B2"/>
    <w:rsid w:val="008151D6"/>
    <w:rsid w:val="00815207"/>
    <w:rsid w:val="00815255"/>
    <w:rsid w:val="00815314"/>
    <w:rsid w:val="0081536A"/>
    <w:rsid w:val="0081536F"/>
    <w:rsid w:val="0081538C"/>
    <w:rsid w:val="00815518"/>
    <w:rsid w:val="008155E6"/>
    <w:rsid w:val="008155E8"/>
    <w:rsid w:val="00815619"/>
    <w:rsid w:val="00815632"/>
    <w:rsid w:val="0081563B"/>
    <w:rsid w:val="008156BE"/>
    <w:rsid w:val="00815743"/>
    <w:rsid w:val="00815787"/>
    <w:rsid w:val="0081579A"/>
    <w:rsid w:val="008157BC"/>
    <w:rsid w:val="00815853"/>
    <w:rsid w:val="008158D2"/>
    <w:rsid w:val="0081593E"/>
    <w:rsid w:val="00815952"/>
    <w:rsid w:val="008159C3"/>
    <w:rsid w:val="008159F1"/>
    <w:rsid w:val="00815A67"/>
    <w:rsid w:val="00815A75"/>
    <w:rsid w:val="00815ABD"/>
    <w:rsid w:val="00815B1C"/>
    <w:rsid w:val="00815BEA"/>
    <w:rsid w:val="00815BF1"/>
    <w:rsid w:val="00815BF3"/>
    <w:rsid w:val="00815C8F"/>
    <w:rsid w:val="00815CB9"/>
    <w:rsid w:val="00815DE7"/>
    <w:rsid w:val="00815E9C"/>
    <w:rsid w:val="00815F11"/>
    <w:rsid w:val="00815F6F"/>
    <w:rsid w:val="00815F96"/>
    <w:rsid w:val="00815F9C"/>
    <w:rsid w:val="0081601C"/>
    <w:rsid w:val="008160A7"/>
    <w:rsid w:val="00816155"/>
    <w:rsid w:val="008161CB"/>
    <w:rsid w:val="0081627C"/>
    <w:rsid w:val="008162EA"/>
    <w:rsid w:val="00816307"/>
    <w:rsid w:val="00816324"/>
    <w:rsid w:val="00816339"/>
    <w:rsid w:val="00816389"/>
    <w:rsid w:val="00816398"/>
    <w:rsid w:val="008163B0"/>
    <w:rsid w:val="00816441"/>
    <w:rsid w:val="00816585"/>
    <w:rsid w:val="008165F1"/>
    <w:rsid w:val="0081663D"/>
    <w:rsid w:val="00816660"/>
    <w:rsid w:val="00816687"/>
    <w:rsid w:val="008166D4"/>
    <w:rsid w:val="0081671C"/>
    <w:rsid w:val="00816728"/>
    <w:rsid w:val="008167B3"/>
    <w:rsid w:val="008167CD"/>
    <w:rsid w:val="008167CF"/>
    <w:rsid w:val="008167F0"/>
    <w:rsid w:val="00816840"/>
    <w:rsid w:val="00816844"/>
    <w:rsid w:val="008168A4"/>
    <w:rsid w:val="008168BF"/>
    <w:rsid w:val="008169B8"/>
    <w:rsid w:val="00816B2D"/>
    <w:rsid w:val="00816B3B"/>
    <w:rsid w:val="00816B44"/>
    <w:rsid w:val="00816B9E"/>
    <w:rsid w:val="00816BA6"/>
    <w:rsid w:val="00816BCC"/>
    <w:rsid w:val="00816BE0"/>
    <w:rsid w:val="00816C22"/>
    <w:rsid w:val="00816C9F"/>
    <w:rsid w:val="00816CD9"/>
    <w:rsid w:val="00816CE1"/>
    <w:rsid w:val="00816E60"/>
    <w:rsid w:val="00816E94"/>
    <w:rsid w:val="00816F01"/>
    <w:rsid w:val="00816F32"/>
    <w:rsid w:val="00816F4F"/>
    <w:rsid w:val="00816F5A"/>
    <w:rsid w:val="00816FD2"/>
    <w:rsid w:val="00816FF4"/>
    <w:rsid w:val="00816FF7"/>
    <w:rsid w:val="0081701A"/>
    <w:rsid w:val="00817091"/>
    <w:rsid w:val="00817118"/>
    <w:rsid w:val="00817178"/>
    <w:rsid w:val="00817204"/>
    <w:rsid w:val="0081727E"/>
    <w:rsid w:val="00817329"/>
    <w:rsid w:val="00817417"/>
    <w:rsid w:val="0081743A"/>
    <w:rsid w:val="0081748F"/>
    <w:rsid w:val="008174B1"/>
    <w:rsid w:val="00817596"/>
    <w:rsid w:val="008175A2"/>
    <w:rsid w:val="008176B6"/>
    <w:rsid w:val="008178A7"/>
    <w:rsid w:val="0081794E"/>
    <w:rsid w:val="00817A31"/>
    <w:rsid w:val="00817A60"/>
    <w:rsid w:val="00817A76"/>
    <w:rsid w:val="00817B01"/>
    <w:rsid w:val="00817B29"/>
    <w:rsid w:val="00817BE3"/>
    <w:rsid w:val="00817C01"/>
    <w:rsid w:val="00817C21"/>
    <w:rsid w:val="00817C57"/>
    <w:rsid w:val="00817CF8"/>
    <w:rsid w:val="00817D1C"/>
    <w:rsid w:val="00817D34"/>
    <w:rsid w:val="00817D69"/>
    <w:rsid w:val="00817D7F"/>
    <w:rsid w:val="00817D99"/>
    <w:rsid w:val="00817DA0"/>
    <w:rsid w:val="00817DB3"/>
    <w:rsid w:val="00817DDE"/>
    <w:rsid w:val="00817E6F"/>
    <w:rsid w:val="00817E79"/>
    <w:rsid w:val="00817E8F"/>
    <w:rsid w:val="00817EE9"/>
    <w:rsid w:val="00817F96"/>
    <w:rsid w:val="00817FCD"/>
    <w:rsid w:val="00817FD7"/>
    <w:rsid w:val="00820135"/>
    <w:rsid w:val="00820143"/>
    <w:rsid w:val="00820197"/>
    <w:rsid w:val="008201A1"/>
    <w:rsid w:val="0082020E"/>
    <w:rsid w:val="0082024B"/>
    <w:rsid w:val="00820269"/>
    <w:rsid w:val="008202D2"/>
    <w:rsid w:val="008202FC"/>
    <w:rsid w:val="00820322"/>
    <w:rsid w:val="008203E9"/>
    <w:rsid w:val="008203F5"/>
    <w:rsid w:val="00820555"/>
    <w:rsid w:val="00820598"/>
    <w:rsid w:val="00820612"/>
    <w:rsid w:val="00820699"/>
    <w:rsid w:val="008207C8"/>
    <w:rsid w:val="0082083F"/>
    <w:rsid w:val="008208B4"/>
    <w:rsid w:val="00820A84"/>
    <w:rsid w:val="00820B22"/>
    <w:rsid w:val="00820BBA"/>
    <w:rsid w:val="00820BD9"/>
    <w:rsid w:val="00820C70"/>
    <w:rsid w:val="00820CE8"/>
    <w:rsid w:val="00820D09"/>
    <w:rsid w:val="00820DB6"/>
    <w:rsid w:val="00820DFD"/>
    <w:rsid w:val="00820E7E"/>
    <w:rsid w:val="00820F18"/>
    <w:rsid w:val="00820F30"/>
    <w:rsid w:val="00820F9B"/>
    <w:rsid w:val="00820FF3"/>
    <w:rsid w:val="00821014"/>
    <w:rsid w:val="00821041"/>
    <w:rsid w:val="0082105B"/>
    <w:rsid w:val="008210BE"/>
    <w:rsid w:val="008210CB"/>
    <w:rsid w:val="0082112C"/>
    <w:rsid w:val="0082112F"/>
    <w:rsid w:val="008211A6"/>
    <w:rsid w:val="0082128E"/>
    <w:rsid w:val="00821306"/>
    <w:rsid w:val="0082135D"/>
    <w:rsid w:val="008213EF"/>
    <w:rsid w:val="00821414"/>
    <w:rsid w:val="0082142F"/>
    <w:rsid w:val="00821447"/>
    <w:rsid w:val="00821459"/>
    <w:rsid w:val="0082147C"/>
    <w:rsid w:val="008214F5"/>
    <w:rsid w:val="0082150B"/>
    <w:rsid w:val="00821516"/>
    <w:rsid w:val="00821534"/>
    <w:rsid w:val="0082156C"/>
    <w:rsid w:val="0082156E"/>
    <w:rsid w:val="0082171A"/>
    <w:rsid w:val="0082174F"/>
    <w:rsid w:val="00821779"/>
    <w:rsid w:val="008217A5"/>
    <w:rsid w:val="008217AB"/>
    <w:rsid w:val="00821835"/>
    <w:rsid w:val="0082187E"/>
    <w:rsid w:val="008218DD"/>
    <w:rsid w:val="0082193B"/>
    <w:rsid w:val="008219E2"/>
    <w:rsid w:val="008219E9"/>
    <w:rsid w:val="00821ACE"/>
    <w:rsid w:val="00821B5A"/>
    <w:rsid w:val="00821C0B"/>
    <w:rsid w:val="00821C80"/>
    <w:rsid w:val="00821DA9"/>
    <w:rsid w:val="00821E32"/>
    <w:rsid w:val="00821FB0"/>
    <w:rsid w:val="00821FEE"/>
    <w:rsid w:val="008220D7"/>
    <w:rsid w:val="0082211C"/>
    <w:rsid w:val="00822123"/>
    <w:rsid w:val="0082219D"/>
    <w:rsid w:val="008221AA"/>
    <w:rsid w:val="008221B3"/>
    <w:rsid w:val="00822224"/>
    <w:rsid w:val="0082242E"/>
    <w:rsid w:val="00822487"/>
    <w:rsid w:val="008225A3"/>
    <w:rsid w:val="00822695"/>
    <w:rsid w:val="008226C9"/>
    <w:rsid w:val="00822728"/>
    <w:rsid w:val="008227DC"/>
    <w:rsid w:val="00822919"/>
    <w:rsid w:val="00822925"/>
    <w:rsid w:val="0082292B"/>
    <w:rsid w:val="00822A08"/>
    <w:rsid w:val="00822A22"/>
    <w:rsid w:val="00822A3F"/>
    <w:rsid w:val="00822B06"/>
    <w:rsid w:val="00822B2A"/>
    <w:rsid w:val="00822B7D"/>
    <w:rsid w:val="00822B7F"/>
    <w:rsid w:val="00822BD9"/>
    <w:rsid w:val="00822C25"/>
    <w:rsid w:val="00822C3E"/>
    <w:rsid w:val="00822C9B"/>
    <w:rsid w:val="00822CF2"/>
    <w:rsid w:val="00822D6E"/>
    <w:rsid w:val="00822D84"/>
    <w:rsid w:val="00822DA9"/>
    <w:rsid w:val="00822DB4"/>
    <w:rsid w:val="00822E2D"/>
    <w:rsid w:val="00822E81"/>
    <w:rsid w:val="00822E94"/>
    <w:rsid w:val="00822E9D"/>
    <w:rsid w:val="00822EAC"/>
    <w:rsid w:val="00822EAE"/>
    <w:rsid w:val="00822FA7"/>
    <w:rsid w:val="00823094"/>
    <w:rsid w:val="008230A1"/>
    <w:rsid w:val="00823136"/>
    <w:rsid w:val="00823188"/>
    <w:rsid w:val="0082318C"/>
    <w:rsid w:val="008231E7"/>
    <w:rsid w:val="0082329C"/>
    <w:rsid w:val="008232C9"/>
    <w:rsid w:val="008233C8"/>
    <w:rsid w:val="008235D5"/>
    <w:rsid w:val="008235FD"/>
    <w:rsid w:val="0082364D"/>
    <w:rsid w:val="0082365B"/>
    <w:rsid w:val="0082368E"/>
    <w:rsid w:val="008236C7"/>
    <w:rsid w:val="00823735"/>
    <w:rsid w:val="0082379B"/>
    <w:rsid w:val="0082390F"/>
    <w:rsid w:val="00823918"/>
    <w:rsid w:val="00823956"/>
    <w:rsid w:val="008239EE"/>
    <w:rsid w:val="00823B0C"/>
    <w:rsid w:val="00823C28"/>
    <w:rsid w:val="00823D55"/>
    <w:rsid w:val="00823D6D"/>
    <w:rsid w:val="00823E4B"/>
    <w:rsid w:val="00823E58"/>
    <w:rsid w:val="00823E5D"/>
    <w:rsid w:val="00823E7A"/>
    <w:rsid w:val="00823EA7"/>
    <w:rsid w:val="00823EB9"/>
    <w:rsid w:val="00823FCB"/>
    <w:rsid w:val="00823FD9"/>
    <w:rsid w:val="00823FFB"/>
    <w:rsid w:val="00824016"/>
    <w:rsid w:val="0082405A"/>
    <w:rsid w:val="0082413A"/>
    <w:rsid w:val="008241AD"/>
    <w:rsid w:val="00824298"/>
    <w:rsid w:val="008242D7"/>
    <w:rsid w:val="00824351"/>
    <w:rsid w:val="0082435A"/>
    <w:rsid w:val="0082435B"/>
    <w:rsid w:val="00824395"/>
    <w:rsid w:val="0082448C"/>
    <w:rsid w:val="00824507"/>
    <w:rsid w:val="00824517"/>
    <w:rsid w:val="0082451F"/>
    <w:rsid w:val="0082454A"/>
    <w:rsid w:val="00824659"/>
    <w:rsid w:val="00824661"/>
    <w:rsid w:val="00824711"/>
    <w:rsid w:val="00824751"/>
    <w:rsid w:val="0082483E"/>
    <w:rsid w:val="0082486D"/>
    <w:rsid w:val="00824897"/>
    <w:rsid w:val="00824932"/>
    <w:rsid w:val="00824AAF"/>
    <w:rsid w:val="00824B30"/>
    <w:rsid w:val="00824BFC"/>
    <w:rsid w:val="00824C19"/>
    <w:rsid w:val="00824C4C"/>
    <w:rsid w:val="00824D49"/>
    <w:rsid w:val="00824D51"/>
    <w:rsid w:val="00824D65"/>
    <w:rsid w:val="00824DA9"/>
    <w:rsid w:val="00824EBE"/>
    <w:rsid w:val="00824FAD"/>
    <w:rsid w:val="00824FC8"/>
    <w:rsid w:val="00825010"/>
    <w:rsid w:val="00825037"/>
    <w:rsid w:val="008250B8"/>
    <w:rsid w:val="00825132"/>
    <w:rsid w:val="0082514C"/>
    <w:rsid w:val="00825242"/>
    <w:rsid w:val="008252BE"/>
    <w:rsid w:val="008252C8"/>
    <w:rsid w:val="008252CB"/>
    <w:rsid w:val="008252F8"/>
    <w:rsid w:val="008253A7"/>
    <w:rsid w:val="008253B3"/>
    <w:rsid w:val="008253CD"/>
    <w:rsid w:val="008253D3"/>
    <w:rsid w:val="008253DE"/>
    <w:rsid w:val="008254E2"/>
    <w:rsid w:val="00825834"/>
    <w:rsid w:val="0082583B"/>
    <w:rsid w:val="0082583C"/>
    <w:rsid w:val="00825897"/>
    <w:rsid w:val="0082593C"/>
    <w:rsid w:val="00825A7B"/>
    <w:rsid w:val="00825A9F"/>
    <w:rsid w:val="00825AE4"/>
    <w:rsid w:val="00825AEE"/>
    <w:rsid w:val="00825B2C"/>
    <w:rsid w:val="00825B2D"/>
    <w:rsid w:val="00825BC0"/>
    <w:rsid w:val="00825BDC"/>
    <w:rsid w:val="00825BE4"/>
    <w:rsid w:val="00825C3B"/>
    <w:rsid w:val="00825C89"/>
    <w:rsid w:val="00825C8C"/>
    <w:rsid w:val="00825D21"/>
    <w:rsid w:val="00825D2F"/>
    <w:rsid w:val="00825D39"/>
    <w:rsid w:val="00825D5C"/>
    <w:rsid w:val="00825D61"/>
    <w:rsid w:val="00825D6E"/>
    <w:rsid w:val="00825D78"/>
    <w:rsid w:val="0082607A"/>
    <w:rsid w:val="008260E7"/>
    <w:rsid w:val="00826117"/>
    <w:rsid w:val="00826122"/>
    <w:rsid w:val="00826148"/>
    <w:rsid w:val="00826170"/>
    <w:rsid w:val="00826229"/>
    <w:rsid w:val="008262CB"/>
    <w:rsid w:val="0082633D"/>
    <w:rsid w:val="00826374"/>
    <w:rsid w:val="008263AB"/>
    <w:rsid w:val="0082641A"/>
    <w:rsid w:val="0082641F"/>
    <w:rsid w:val="00826498"/>
    <w:rsid w:val="008265CD"/>
    <w:rsid w:val="008265E4"/>
    <w:rsid w:val="0082662A"/>
    <w:rsid w:val="00826660"/>
    <w:rsid w:val="0082666E"/>
    <w:rsid w:val="00826689"/>
    <w:rsid w:val="008266C3"/>
    <w:rsid w:val="0082671F"/>
    <w:rsid w:val="00826734"/>
    <w:rsid w:val="00826749"/>
    <w:rsid w:val="008267A0"/>
    <w:rsid w:val="008267FA"/>
    <w:rsid w:val="0082683A"/>
    <w:rsid w:val="00826920"/>
    <w:rsid w:val="0082694D"/>
    <w:rsid w:val="00826988"/>
    <w:rsid w:val="008269D7"/>
    <w:rsid w:val="00826A2F"/>
    <w:rsid w:val="00826A45"/>
    <w:rsid w:val="00826AB0"/>
    <w:rsid w:val="00826B0B"/>
    <w:rsid w:val="00826B0D"/>
    <w:rsid w:val="00826BFA"/>
    <w:rsid w:val="00826C0D"/>
    <w:rsid w:val="00826C5A"/>
    <w:rsid w:val="00826C6B"/>
    <w:rsid w:val="00826C74"/>
    <w:rsid w:val="00826C7B"/>
    <w:rsid w:val="00826D58"/>
    <w:rsid w:val="00826D8F"/>
    <w:rsid w:val="00826E36"/>
    <w:rsid w:val="00826E89"/>
    <w:rsid w:val="00826F08"/>
    <w:rsid w:val="00826F0B"/>
    <w:rsid w:val="00826F29"/>
    <w:rsid w:val="00826F42"/>
    <w:rsid w:val="00826F51"/>
    <w:rsid w:val="00826F85"/>
    <w:rsid w:val="00826F90"/>
    <w:rsid w:val="00826FAA"/>
    <w:rsid w:val="00826FC8"/>
    <w:rsid w:val="00826FF6"/>
    <w:rsid w:val="00827034"/>
    <w:rsid w:val="00827091"/>
    <w:rsid w:val="008270A7"/>
    <w:rsid w:val="00827117"/>
    <w:rsid w:val="00827122"/>
    <w:rsid w:val="008271AA"/>
    <w:rsid w:val="00827226"/>
    <w:rsid w:val="00827302"/>
    <w:rsid w:val="00827316"/>
    <w:rsid w:val="0082735C"/>
    <w:rsid w:val="008273E1"/>
    <w:rsid w:val="00827455"/>
    <w:rsid w:val="00827463"/>
    <w:rsid w:val="0082748D"/>
    <w:rsid w:val="00827513"/>
    <w:rsid w:val="0082759B"/>
    <w:rsid w:val="00827615"/>
    <w:rsid w:val="00827789"/>
    <w:rsid w:val="008277F9"/>
    <w:rsid w:val="0082780C"/>
    <w:rsid w:val="0082781F"/>
    <w:rsid w:val="0082788D"/>
    <w:rsid w:val="008278EB"/>
    <w:rsid w:val="008279A5"/>
    <w:rsid w:val="00827A97"/>
    <w:rsid w:val="00827B37"/>
    <w:rsid w:val="00827B43"/>
    <w:rsid w:val="00827B44"/>
    <w:rsid w:val="00827BE2"/>
    <w:rsid w:val="00827CEC"/>
    <w:rsid w:val="00827D45"/>
    <w:rsid w:val="00827DF2"/>
    <w:rsid w:val="00827E24"/>
    <w:rsid w:val="00827E65"/>
    <w:rsid w:val="00827E70"/>
    <w:rsid w:val="00827EF4"/>
    <w:rsid w:val="00827F0D"/>
    <w:rsid w:val="00827F19"/>
    <w:rsid w:val="00827FD9"/>
    <w:rsid w:val="00830008"/>
    <w:rsid w:val="0083002E"/>
    <w:rsid w:val="00830030"/>
    <w:rsid w:val="0083006B"/>
    <w:rsid w:val="00830105"/>
    <w:rsid w:val="00830248"/>
    <w:rsid w:val="00830293"/>
    <w:rsid w:val="00830387"/>
    <w:rsid w:val="0083043B"/>
    <w:rsid w:val="0083051E"/>
    <w:rsid w:val="00830557"/>
    <w:rsid w:val="00830664"/>
    <w:rsid w:val="008306EE"/>
    <w:rsid w:val="008306FD"/>
    <w:rsid w:val="008306FE"/>
    <w:rsid w:val="00830795"/>
    <w:rsid w:val="008307BA"/>
    <w:rsid w:val="00830825"/>
    <w:rsid w:val="00830849"/>
    <w:rsid w:val="008308ED"/>
    <w:rsid w:val="00830952"/>
    <w:rsid w:val="0083098F"/>
    <w:rsid w:val="008309F3"/>
    <w:rsid w:val="00830A47"/>
    <w:rsid w:val="00830A62"/>
    <w:rsid w:val="00830A69"/>
    <w:rsid w:val="00830AC9"/>
    <w:rsid w:val="00830AD6"/>
    <w:rsid w:val="00830AE9"/>
    <w:rsid w:val="00830D20"/>
    <w:rsid w:val="00830D9E"/>
    <w:rsid w:val="00830DCB"/>
    <w:rsid w:val="00830E34"/>
    <w:rsid w:val="00830E63"/>
    <w:rsid w:val="00830EC2"/>
    <w:rsid w:val="00830F24"/>
    <w:rsid w:val="00830FAC"/>
    <w:rsid w:val="0083100D"/>
    <w:rsid w:val="00831034"/>
    <w:rsid w:val="00831037"/>
    <w:rsid w:val="0083106A"/>
    <w:rsid w:val="00831087"/>
    <w:rsid w:val="0083109F"/>
    <w:rsid w:val="008310A5"/>
    <w:rsid w:val="00831119"/>
    <w:rsid w:val="0083113D"/>
    <w:rsid w:val="00831140"/>
    <w:rsid w:val="008311CA"/>
    <w:rsid w:val="00831230"/>
    <w:rsid w:val="00831291"/>
    <w:rsid w:val="00831299"/>
    <w:rsid w:val="00831324"/>
    <w:rsid w:val="00831330"/>
    <w:rsid w:val="0083135F"/>
    <w:rsid w:val="008313BF"/>
    <w:rsid w:val="008313F2"/>
    <w:rsid w:val="0083145C"/>
    <w:rsid w:val="0083154C"/>
    <w:rsid w:val="00831669"/>
    <w:rsid w:val="00831702"/>
    <w:rsid w:val="008317D3"/>
    <w:rsid w:val="008317EE"/>
    <w:rsid w:val="008317F2"/>
    <w:rsid w:val="00831800"/>
    <w:rsid w:val="00831807"/>
    <w:rsid w:val="00831833"/>
    <w:rsid w:val="00831994"/>
    <w:rsid w:val="008319F3"/>
    <w:rsid w:val="00831A56"/>
    <w:rsid w:val="00831AA9"/>
    <w:rsid w:val="00831ADE"/>
    <w:rsid w:val="00831B52"/>
    <w:rsid w:val="00831B7B"/>
    <w:rsid w:val="00831BB5"/>
    <w:rsid w:val="00831C0C"/>
    <w:rsid w:val="00831C38"/>
    <w:rsid w:val="00831C96"/>
    <w:rsid w:val="00831CA2"/>
    <w:rsid w:val="00831D11"/>
    <w:rsid w:val="00831D4E"/>
    <w:rsid w:val="00831DBA"/>
    <w:rsid w:val="00831E09"/>
    <w:rsid w:val="00831EAC"/>
    <w:rsid w:val="00831F0B"/>
    <w:rsid w:val="00831F31"/>
    <w:rsid w:val="00831F52"/>
    <w:rsid w:val="00831F9E"/>
    <w:rsid w:val="00831FBF"/>
    <w:rsid w:val="00832070"/>
    <w:rsid w:val="008320D9"/>
    <w:rsid w:val="008321D8"/>
    <w:rsid w:val="008321F1"/>
    <w:rsid w:val="0083221C"/>
    <w:rsid w:val="00832237"/>
    <w:rsid w:val="0083233E"/>
    <w:rsid w:val="0083246F"/>
    <w:rsid w:val="008324B3"/>
    <w:rsid w:val="008324D6"/>
    <w:rsid w:val="008325E0"/>
    <w:rsid w:val="00832614"/>
    <w:rsid w:val="0083269D"/>
    <w:rsid w:val="0083278B"/>
    <w:rsid w:val="008327C3"/>
    <w:rsid w:val="0083284F"/>
    <w:rsid w:val="00832864"/>
    <w:rsid w:val="008329E2"/>
    <w:rsid w:val="008329FC"/>
    <w:rsid w:val="00832A2D"/>
    <w:rsid w:val="00832AF0"/>
    <w:rsid w:val="00832B51"/>
    <w:rsid w:val="00832BB6"/>
    <w:rsid w:val="00832BF0"/>
    <w:rsid w:val="00832C65"/>
    <w:rsid w:val="00832CFE"/>
    <w:rsid w:val="00832D70"/>
    <w:rsid w:val="00832DD8"/>
    <w:rsid w:val="00832DDB"/>
    <w:rsid w:val="00832DFE"/>
    <w:rsid w:val="00832E03"/>
    <w:rsid w:val="00832EC8"/>
    <w:rsid w:val="00832F84"/>
    <w:rsid w:val="0083303E"/>
    <w:rsid w:val="008330CF"/>
    <w:rsid w:val="00833109"/>
    <w:rsid w:val="0083312D"/>
    <w:rsid w:val="00833133"/>
    <w:rsid w:val="0083325A"/>
    <w:rsid w:val="008332FC"/>
    <w:rsid w:val="00833336"/>
    <w:rsid w:val="00833369"/>
    <w:rsid w:val="0083338A"/>
    <w:rsid w:val="0083358B"/>
    <w:rsid w:val="00833597"/>
    <w:rsid w:val="008335BE"/>
    <w:rsid w:val="0083367D"/>
    <w:rsid w:val="008336EE"/>
    <w:rsid w:val="008337C1"/>
    <w:rsid w:val="008337F4"/>
    <w:rsid w:val="008337FE"/>
    <w:rsid w:val="00833888"/>
    <w:rsid w:val="00833981"/>
    <w:rsid w:val="008339A5"/>
    <w:rsid w:val="008339D6"/>
    <w:rsid w:val="008339E2"/>
    <w:rsid w:val="00833A0D"/>
    <w:rsid w:val="00833C5C"/>
    <w:rsid w:val="00833C8E"/>
    <w:rsid w:val="00833D53"/>
    <w:rsid w:val="00833D68"/>
    <w:rsid w:val="00833DAF"/>
    <w:rsid w:val="00833DCE"/>
    <w:rsid w:val="00833E3B"/>
    <w:rsid w:val="00833F2C"/>
    <w:rsid w:val="00833F40"/>
    <w:rsid w:val="00833F69"/>
    <w:rsid w:val="0083403D"/>
    <w:rsid w:val="0083409C"/>
    <w:rsid w:val="008341AC"/>
    <w:rsid w:val="00834206"/>
    <w:rsid w:val="00834228"/>
    <w:rsid w:val="0083427E"/>
    <w:rsid w:val="008342A0"/>
    <w:rsid w:val="00834384"/>
    <w:rsid w:val="008343C5"/>
    <w:rsid w:val="00834489"/>
    <w:rsid w:val="008344CC"/>
    <w:rsid w:val="0083465D"/>
    <w:rsid w:val="0083469C"/>
    <w:rsid w:val="0083483A"/>
    <w:rsid w:val="00834871"/>
    <w:rsid w:val="00834972"/>
    <w:rsid w:val="00834AA0"/>
    <w:rsid w:val="00834AF4"/>
    <w:rsid w:val="00834B43"/>
    <w:rsid w:val="00834C1F"/>
    <w:rsid w:val="00834C98"/>
    <w:rsid w:val="00834CDA"/>
    <w:rsid w:val="00834CDB"/>
    <w:rsid w:val="00834D31"/>
    <w:rsid w:val="00834D8E"/>
    <w:rsid w:val="00834E35"/>
    <w:rsid w:val="00834E38"/>
    <w:rsid w:val="00834E5F"/>
    <w:rsid w:val="00834F22"/>
    <w:rsid w:val="00834F9D"/>
    <w:rsid w:val="00834FA5"/>
    <w:rsid w:val="008350A7"/>
    <w:rsid w:val="0083514D"/>
    <w:rsid w:val="008351B4"/>
    <w:rsid w:val="008352AA"/>
    <w:rsid w:val="008352FF"/>
    <w:rsid w:val="0083539F"/>
    <w:rsid w:val="00835434"/>
    <w:rsid w:val="00835435"/>
    <w:rsid w:val="0083562C"/>
    <w:rsid w:val="0083571F"/>
    <w:rsid w:val="0083580A"/>
    <w:rsid w:val="0083582F"/>
    <w:rsid w:val="00835864"/>
    <w:rsid w:val="00835898"/>
    <w:rsid w:val="008358CF"/>
    <w:rsid w:val="008358D8"/>
    <w:rsid w:val="00835982"/>
    <w:rsid w:val="008359A8"/>
    <w:rsid w:val="00835A0C"/>
    <w:rsid w:val="00835A50"/>
    <w:rsid w:val="00835ABF"/>
    <w:rsid w:val="00835B9A"/>
    <w:rsid w:val="00835BA9"/>
    <w:rsid w:val="00835BF7"/>
    <w:rsid w:val="00835C13"/>
    <w:rsid w:val="00835C25"/>
    <w:rsid w:val="00835C6A"/>
    <w:rsid w:val="00835CCD"/>
    <w:rsid w:val="00835CCF"/>
    <w:rsid w:val="00835D34"/>
    <w:rsid w:val="00835D4D"/>
    <w:rsid w:val="00835E4B"/>
    <w:rsid w:val="00835E79"/>
    <w:rsid w:val="00835EEC"/>
    <w:rsid w:val="00835F17"/>
    <w:rsid w:val="00835FD9"/>
    <w:rsid w:val="00836041"/>
    <w:rsid w:val="0083617A"/>
    <w:rsid w:val="008361D2"/>
    <w:rsid w:val="0083625C"/>
    <w:rsid w:val="00836263"/>
    <w:rsid w:val="008362BA"/>
    <w:rsid w:val="0083636D"/>
    <w:rsid w:val="0083638F"/>
    <w:rsid w:val="008363C7"/>
    <w:rsid w:val="00836404"/>
    <w:rsid w:val="00836425"/>
    <w:rsid w:val="008364B1"/>
    <w:rsid w:val="008364C0"/>
    <w:rsid w:val="008364DE"/>
    <w:rsid w:val="00836528"/>
    <w:rsid w:val="00836593"/>
    <w:rsid w:val="008365FC"/>
    <w:rsid w:val="008365FE"/>
    <w:rsid w:val="00836617"/>
    <w:rsid w:val="008366AE"/>
    <w:rsid w:val="00836771"/>
    <w:rsid w:val="008367BD"/>
    <w:rsid w:val="008367E8"/>
    <w:rsid w:val="00836803"/>
    <w:rsid w:val="00836892"/>
    <w:rsid w:val="00836905"/>
    <w:rsid w:val="00836964"/>
    <w:rsid w:val="008369A2"/>
    <w:rsid w:val="008369B4"/>
    <w:rsid w:val="008369BB"/>
    <w:rsid w:val="008369C9"/>
    <w:rsid w:val="008369CC"/>
    <w:rsid w:val="00836A02"/>
    <w:rsid w:val="00836A4F"/>
    <w:rsid w:val="00836A86"/>
    <w:rsid w:val="00836ACB"/>
    <w:rsid w:val="00836AFD"/>
    <w:rsid w:val="00836B05"/>
    <w:rsid w:val="00836B59"/>
    <w:rsid w:val="00836B9F"/>
    <w:rsid w:val="00836BFE"/>
    <w:rsid w:val="00836C4F"/>
    <w:rsid w:val="00836CF4"/>
    <w:rsid w:val="00836D3C"/>
    <w:rsid w:val="00836D8A"/>
    <w:rsid w:val="00836E0D"/>
    <w:rsid w:val="00836EC2"/>
    <w:rsid w:val="00836F69"/>
    <w:rsid w:val="00836F76"/>
    <w:rsid w:val="00837030"/>
    <w:rsid w:val="00837076"/>
    <w:rsid w:val="00837098"/>
    <w:rsid w:val="00837197"/>
    <w:rsid w:val="00837259"/>
    <w:rsid w:val="008372CC"/>
    <w:rsid w:val="00837402"/>
    <w:rsid w:val="0083746A"/>
    <w:rsid w:val="008374EF"/>
    <w:rsid w:val="0083753B"/>
    <w:rsid w:val="00837541"/>
    <w:rsid w:val="008375EA"/>
    <w:rsid w:val="00837688"/>
    <w:rsid w:val="008378D9"/>
    <w:rsid w:val="00837979"/>
    <w:rsid w:val="00837991"/>
    <w:rsid w:val="00837A37"/>
    <w:rsid w:val="00837A97"/>
    <w:rsid w:val="00837AD8"/>
    <w:rsid w:val="00837C07"/>
    <w:rsid w:val="00837C53"/>
    <w:rsid w:val="00837C84"/>
    <w:rsid w:val="00837D1F"/>
    <w:rsid w:val="00837DA5"/>
    <w:rsid w:val="00837E37"/>
    <w:rsid w:val="00837E67"/>
    <w:rsid w:val="00837EC7"/>
    <w:rsid w:val="00840010"/>
    <w:rsid w:val="00840019"/>
    <w:rsid w:val="008400FF"/>
    <w:rsid w:val="00840123"/>
    <w:rsid w:val="0084013A"/>
    <w:rsid w:val="00840188"/>
    <w:rsid w:val="008401AE"/>
    <w:rsid w:val="008401B5"/>
    <w:rsid w:val="008403E8"/>
    <w:rsid w:val="008403F3"/>
    <w:rsid w:val="00840421"/>
    <w:rsid w:val="008404FA"/>
    <w:rsid w:val="00840507"/>
    <w:rsid w:val="00840567"/>
    <w:rsid w:val="008405D6"/>
    <w:rsid w:val="0084061A"/>
    <w:rsid w:val="0084063B"/>
    <w:rsid w:val="00840644"/>
    <w:rsid w:val="008406D9"/>
    <w:rsid w:val="008407F3"/>
    <w:rsid w:val="008408A5"/>
    <w:rsid w:val="008408AC"/>
    <w:rsid w:val="008408C3"/>
    <w:rsid w:val="008408E5"/>
    <w:rsid w:val="00840996"/>
    <w:rsid w:val="008409B7"/>
    <w:rsid w:val="008409E6"/>
    <w:rsid w:val="00840A00"/>
    <w:rsid w:val="00840A11"/>
    <w:rsid w:val="00840A65"/>
    <w:rsid w:val="00840AB4"/>
    <w:rsid w:val="00840AE5"/>
    <w:rsid w:val="00840C17"/>
    <w:rsid w:val="00840C20"/>
    <w:rsid w:val="00840C48"/>
    <w:rsid w:val="00840D41"/>
    <w:rsid w:val="00840D91"/>
    <w:rsid w:val="00840E95"/>
    <w:rsid w:val="00840EEB"/>
    <w:rsid w:val="00840F43"/>
    <w:rsid w:val="00840F8D"/>
    <w:rsid w:val="00840F9D"/>
    <w:rsid w:val="00840FB6"/>
    <w:rsid w:val="00841021"/>
    <w:rsid w:val="008411D5"/>
    <w:rsid w:val="00841232"/>
    <w:rsid w:val="00841242"/>
    <w:rsid w:val="0084132E"/>
    <w:rsid w:val="00841368"/>
    <w:rsid w:val="008413B0"/>
    <w:rsid w:val="008413FF"/>
    <w:rsid w:val="00841438"/>
    <w:rsid w:val="008414A0"/>
    <w:rsid w:val="00841574"/>
    <w:rsid w:val="008416ED"/>
    <w:rsid w:val="0084170B"/>
    <w:rsid w:val="00841802"/>
    <w:rsid w:val="00841815"/>
    <w:rsid w:val="00841880"/>
    <w:rsid w:val="00841897"/>
    <w:rsid w:val="0084190D"/>
    <w:rsid w:val="00841A68"/>
    <w:rsid w:val="00841AA0"/>
    <w:rsid w:val="00841AA4"/>
    <w:rsid w:val="00841AB5"/>
    <w:rsid w:val="00841B3B"/>
    <w:rsid w:val="00841B5B"/>
    <w:rsid w:val="00841BCE"/>
    <w:rsid w:val="00841C1D"/>
    <w:rsid w:val="00841CCB"/>
    <w:rsid w:val="00841D53"/>
    <w:rsid w:val="00841DBE"/>
    <w:rsid w:val="00841E73"/>
    <w:rsid w:val="00841E84"/>
    <w:rsid w:val="00841E88"/>
    <w:rsid w:val="00841E90"/>
    <w:rsid w:val="00841EC5"/>
    <w:rsid w:val="00842040"/>
    <w:rsid w:val="00842168"/>
    <w:rsid w:val="008421E2"/>
    <w:rsid w:val="00842214"/>
    <w:rsid w:val="00842223"/>
    <w:rsid w:val="0084234E"/>
    <w:rsid w:val="0084235C"/>
    <w:rsid w:val="00842375"/>
    <w:rsid w:val="008423CF"/>
    <w:rsid w:val="008423D1"/>
    <w:rsid w:val="00842452"/>
    <w:rsid w:val="0084246A"/>
    <w:rsid w:val="00842487"/>
    <w:rsid w:val="008424DA"/>
    <w:rsid w:val="00842577"/>
    <w:rsid w:val="008425FA"/>
    <w:rsid w:val="008426A1"/>
    <w:rsid w:val="008426A8"/>
    <w:rsid w:val="00842754"/>
    <w:rsid w:val="00842791"/>
    <w:rsid w:val="008427A8"/>
    <w:rsid w:val="00842807"/>
    <w:rsid w:val="008428D9"/>
    <w:rsid w:val="0084290D"/>
    <w:rsid w:val="00842934"/>
    <w:rsid w:val="00842B19"/>
    <w:rsid w:val="00842B6E"/>
    <w:rsid w:val="00842BBB"/>
    <w:rsid w:val="00842BC4"/>
    <w:rsid w:val="00842BC7"/>
    <w:rsid w:val="00842BD3"/>
    <w:rsid w:val="00842C17"/>
    <w:rsid w:val="00842C49"/>
    <w:rsid w:val="00842C4C"/>
    <w:rsid w:val="00842C5D"/>
    <w:rsid w:val="00842CDB"/>
    <w:rsid w:val="00842DAA"/>
    <w:rsid w:val="00842DAC"/>
    <w:rsid w:val="00842DF9"/>
    <w:rsid w:val="00842E32"/>
    <w:rsid w:val="00842F1B"/>
    <w:rsid w:val="00842FAB"/>
    <w:rsid w:val="00843058"/>
    <w:rsid w:val="0084306B"/>
    <w:rsid w:val="008430B6"/>
    <w:rsid w:val="008430B8"/>
    <w:rsid w:val="00843112"/>
    <w:rsid w:val="008431B2"/>
    <w:rsid w:val="008432C2"/>
    <w:rsid w:val="008432EE"/>
    <w:rsid w:val="00843379"/>
    <w:rsid w:val="0084338E"/>
    <w:rsid w:val="00843391"/>
    <w:rsid w:val="00843450"/>
    <w:rsid w:val="0084346E"/>
    <w:rsid w:val="008434E4"/>
    <w:rsid w:val="00843508"/>
    <w:rsid w:val="00843525"/>
    <w:rsid w:val="008435EB"/>
    <w:rsid w:val="008436D8"/>
    <w:rsid w:val="0084373F"/>
    <w:rsid w:val="00843830"/>
    <w:rsid w:val="00843832"/>
    <w:rsid w:val="008438E9"/>
    <w:rsid w:val="0084390B"/>
    <w:rsid w:val="0084398E"/>
    <w:rsid w:val="008439B2"/>
    <w:rsid w:val="00843A31"/>
    <w:rsid w:val="00843A95"/>
    <w:rsid w:val="00843BEB"/>
    <w:rsid w:val="00843C2B"/>
    <w:rsid w:val="00843C41"/>
    <w:rsid w:val="00843CB2"/>
    <w:rsid w:val="00843D3B"/>
    <w:rsid w:val="00843DA3"/>
    <w:rsid w:val="00843DCE"/>
    <w:rsid w:val="00843F81"/>
    <w:rsid w:val="0084401F"/>
    <w:rsid w:val="00844030"/>
    <w:rsid w:val="008440AA"/>
    <w:rsid w:val="0084418E"/>
    <w:rsid w:val="0084418F"/>
    <w:rsid w:val="0084420A"/>
    <w:rsid w:val="00844291"/>
    <w:rsid w:val="008442B3"/>
    <w:rsid w:val="008442D1"/>
    <w:rsid w:val="0084430A"/>
    <w:rsid w:val="0084439B"/>
    <w:rsid w:val="008443DF"/>
    <w:rsid w:val="00844494"/>
    <w:rsid w:val="008444DA"/>
    <w:rsid w:val="0084454F"/>
    <w:rsid w:val="0084467A"/>
    <w:rsid w:val="00844685"/>
    <w:rsid w:val="008446F5"/>
    <w:rsid w:val="00844706"/>
    <w:rsid w:val="00844739"/>
    <w:rsid w:val="00844843"/>
    <w:rsid w:val="00844938"/>
    <w:rsid w:val="0084493E"/>
    <w:rsid w:val="00844948"/>
    <w:rsid w:val="00844A3B"/>
    <w:rsid w:val="00844A5F"/>
    <w:rsid w:val="00844AD8"/>
    <w:rsid w:val="00844AFA"/>
    <w:rsid w:val="00844B8E"/>
    <w:rsid w:val="00844C17"/>
    <w:rsid w:val="00844C70"/>
    <w:rsid w:val="00844D57"/>
    <w:rsid w:val="00844DC6"/>
    <w:rsid w:val="00844E4F"/>
    <w:rsid w:val="00844ED6"/>
    <w:rsid w:val="00844ED7"/>
    <w:rsid w:val="00844F1A"/>
    <w:rsid w:val="00844F31"/>
    <w:rsid w:val="00844FB3"/>
    <w:rsid w:val="00844FE8"/>
    <w:rsid w:val="00844FEF"/>
    <w:rsid w:val="00845039"/>
    <w:rsid w:val="00845055"/>
    <w:rsid w:val="008450CE"/>
    <w:rsid w:val="00845360"/>
    <w:rsid w:val="008453FE"/>
    <w:rsid w:val="00845437"/>
    <w:rsid w:val="0084546E"/>
    <w:rsid w:val="00845507"/>
    <w:rsid w:val="008455CE"/>
    <w:rsid w:val="008455F3"/>
    <w:rsid w:val="008456E5"/>
    <w:rsid w:val="0084577F"/>
    <w:rsid w:val="008457CC"/>
    <w:rsid w:val="0084580A"/>
    <w:rsid w:val="00845820"/>
    <w:rsid w:val="0084593B"/>
    <w:rsid w:val="0084596E"/>
    <w:rsid w:val="008459A3"/>
    <w:rsid w:val="00845A2C"/>
    <w:rsid w:val="00845A77"/>
    <w:rsid w:val="00845A9A"/>
    <w:rsid w:val="00845B0E"/>
    <w:rsid w:val="00845B64"/>
    <w:rsid w:val="00845B7D"/>
    <w:rsid w:val="00845B92"/>
    <w:rsid w:val="00845BDF"/>
    <w:rsid w:val="00845C3B"/>
    <w:rsid w:val="00845D2A"/>
    <w:rsid w:val="00845D87"/>
    <w:rsid w:val="00845DFC"/>
    <w:rsid w:val="00845E25"/>
    <w:rsid w:val="00845E32"/>
    <w:rsid w:val="00845E8C"/>
    <w:rsid w:val="00845ED6"/>
    <w:rsid w:val="00845F27"/>
    <w:rsid w:val="00845F98"/>
    <w:rsid w:val="0084604F"/>
    <w:rsid w:val="00846050"/>
    <w:rsid w:val="008460B9"/>
    <w:rsid w:val="008460DB"/>
    <w:rsid w:val="008460DC"/>
    <w:rsid w:val="0084618C"/>
    <w:rsid w:val="008461E7"/>
    <w:rsid w:val="00846258"/>
    <w:rsid w:val="0084635E"/>
    <w:rsid w:val="008463C7"/>
    <w:rsid w:val="008464B8"/>
    <w:rsid w:val="008464E6"/>
    <w:rsid w:val="0084650D"/>
    <w:rsid w:val="00846522"/>
    <w:rsid w:val="0084655B"/>
    <w:rsid w:val="008465C4"/>
    <w:rsid w:val="008465EA"/>
    <w:rsid w:val="0084660A"/>
    <w:rsid w:val="00846680"/>
    <w:rsid w:val="008466C6"/>
    <w:rsid w:val="0084671D"/>
    <w:rsid w:val="00846724"/>
    <w:rsid w:val="00846783"/>
    <w:rsid w:val="00846842"/>
    <w:rsid w:val="00846873"/>
    <w:rsid w:val="0084687A"/>
    <w:rsid w:val="0084687F"/>
    <w:rsid w:val="00846882"/>
    <w:rsid w:val="008468BF"/>
    <w:rsid w:val="00846973"/>
    <w:rsid w:val="008469B2"/>
    <w:rsid w:val="008469B7"/>
    <w:rsid w:val="008469C2"/>
    <w:rsid w:val="008469FB"/>
    <w:rsid w:val="00846A1D"/>
    <w:rsid w:val="00846A76"/>
    <w:rsid w:val="00846ADC"/>
    <w:rsid w:val="00846AED"/>
    <w:rsid w:val="00846B31"/>
    <w:rsid w:val="00846B3A"/>
    <w:rsid w:val="00846B3D"/>
    <w:rsid w:val="00846BF2"/>
    <w:rsid w:val="00846C87"/>
    <w:rsid w:val="00846CDE"/>
    <w:rsid w:val="00846D25"/>
    <w:rsid w:val="00846D2D"/>
    <w:rsid w:val="00846D8F"/>
    <w:rsid w:val="00846E13"/>
    <w:rsid w:val="00846EAA"/>
    <w:rsid w:val="00846EC0"/>
    <w:rsid w:val="00846EC3"/>
    <w:rsid w:val="00846F0C"/>
    <w:rsid w:val="00846F72"/>
    <w:rsid w:val="00846FCE"/>
    <w:rsid w:val="00846FDA"/>
    <w:rsid w:val="00847068"/>
    <w:rsid w:val="00847086"/>
    <w:rsid w:val="008470BF"/>
    <w:rsid w:val="008470FA"/>
    <w:rsid w:val="00847106"/>
    <w:rsid w:val="0084718F"/>
    <w:rsid w:val="0084727F"/>
    <w:rsid w:val="00847285"/>
    <w:rsid w:val="008472BB"/>
    <w:rsid w:val="008472E8"/>
    <w:rsid w:val="008472F6"/>
    <w:rsid w:val="00847347"/>
    <w:rsid w:val="0084746E"/>
    <w:rsid w:val="008474AA"/>
    <w:rsid w:val="008474C0"/>
    <w:rsid w:val="0084752A"/>
    <w:rsid w:val="0084754B"/>
    <w:rsid w:val="00847551"/>
    <w:rsid w:val="00847578"/>
    <w:rsid w:val="00847700"/>
    <w:rsid w:val="00847823"/>
    <w:rsid w:val="00847825"/>
    <w:rsid w:val="008478CE"/>
    <w:rsid w:val="008478E5"/>
    <w:rsid w:val="008478E9"/>
    <w:rsid w:val="00847916"/>
    <w:rsid w:val="00847A30"/>
    <w:rsid w:val="00847A45"/>
    <w:rsid w:val="00847BD8"/>
    <w:rsid w:val="00847BD9"/>
    <w:rsid w:val="00847BE0"/>
    <w:rsid w:val="00847BE5"/>
    <w:rsid w:val="00847C01"/>
    <w:rsid w:val="00847CAF"/>
    <w:rsid w:val="00847D01"/>
    <w:rsid w:val="00847D39"/>
    <w:rsid w:val="00847D48"/>
    <w:rsid w:val="00847D88"/>
    <w:rsid w:val="00847D8E"/>
    <w:rsid w:val="00847E0B"/>
    <w:rsid w:val="00847E1A"/>
    <w:rsid w:val="00847E2D"/>
    <w:rsid w:val="00847E3A"/>
    <w:rsid w:val="00847E40"/>
    <w:rsid w:val="00847F04"/>
    <w:rsid w:val="00847F39"/>
    <w:rsid w:val="00847FBA"/>
    <w:rsid w:val="0085003E"/>
    <w:rsid w:val="008500AA"/>
    <w:rsid w:val="008500EA"/>
    <w:rsid w:val="008500F1"/>
    <w:rsid w:val="008500FB"/>
    <w:rsid w:val="0085010F"/>
    <w:rsid w:val="00850115"/>
    <w:rsid w:val="00850131"/>
    <w:rsid w:val="0085019C"/>
    <w:rsid w:val="00850264"/>
    <w:rsid w:val="0085028C"/>
    <w:rsid w:val="008502D2"/>
    <w:rsid w:val="008502DF"/>
    <w:rsid w:val="00850395"/>
    <w:rsid w:val="00850429"/>
    <w:rsid w:val="008504B1"/>
    <w:rsid w:val="00850513"/>
    <w:rsid w:val="00850514"/>
    <w:rsid w:val="00850553"/>
    <w:rsid w:val="00850564"/>
    <w:rsid w:val="0085058D"/>
    <w:rsid w:val="008505DD"/>
    <w:rsid w:val="0085060A"/>
    <w:rsid w:val="00850663"/>
    <w:rsid w:val="008506DB"/>
    <w:rsid w:val="008506E9"/>
    <w:rsid w:val="008508CB"/>
    <w:rsid w:val="008508CC"/>
    <w:rsid w:val="008508CE"/>
    <w:rsid w:val="008508D2"/>
    <w:rsid w:val="008508EB"/>
    <w:rsid w:val="00850A23"/>
    <w:rsid w:val="00850A85"/>
    <w:rsid w:val="00850AED"/>
    <w:rsid w:val="00850B50"/>
    <w:rsid w:val="00850BC3"/>
    <w:rsid w:val="00850BE3"/>
    <w:rsid w:val="00850C3F"/>
    <w:rsid w:val="00850D00"/>
    <w:rsid w:val="00850D1E"/>
    <w:rsid w:val="00850D6D"/>
    <w:rsid w:val="00850DA0"/>
    <w:rsid w:val="00850DE5"/>
    <w:rsid w:val="00850E90"/>
    <w:rsid w:val="00850EFE"/>
    <w:rsid w:val="00850F28"/>
    <w:rsid w:val="00850F9D"/>
    <w:rsid w:val="00850FFC"/>
    <w:rsid w:val="00851045"/>
    <w:rsid w:val="008510BD"/>
    <w:rsid w:val="0085110B"/>
    <w:rsid w:val="0085113C"/>
    <w:rsid w:val="00851163"/>
    <w:rsid w:val="0085116C"/>
    <w:rsid w:val="00851189"/>
    <w:rsid w:val="008511E5"/>
    <w:rsid w:val="00851260"/>
    <w:rsid w:val="0085130A"/>
    <w:rsid w:val="00851392"/>
    <w:rsid w:val="00851560"/>
    <w:rsid w:val="00851649"/>
    <w:rsid w:val="00851682"/>
    <w:rsid w:val="008516AE"/>
    <w:rsid w:val="00851807"/>
    <w:rsid w:val="00851856"/>
    <w:rsid w:val="008518BB"/>
    <w:rsid w:val="008518DD"/>
    <w:rsid w:val="008518FE"/>
    <w:rsid w:val="008519A3"/>
    <w:rsid w:val="00851AB8"/>
    <w:rsid w:val="00851ABA"/>
    <w:rsid w:val="00851AEE"/>
    <w:rsid w:val="00851C17"/>
    <w:rsid w:val="00851C81"/>
    <w:rsid w:val="00851CC8"/>
    <w:rsid w:val="00851D73"/>
    <w:rsid w:val="00851D82"/>
    <w:rsid w:val="00851EBE"/>
    <w:rsid w:val="00851F4E"/>
    <w:rsid w:val="00851F9E"/>
    <w:rsid w:val="00852019"/>
    <w:rsid w:val="0085203F"/>
    <w:rsid w:val="00852062"/>
    <w:rsid w:val="00852082"/>
    <w:rsid w:val="00852152"/>
    <w:rsid w:val="00852166"/>
    <w:rsid w:val="00852173"/>
    <w:rsid w:val="00852177"/>
    <w:rsid w:val="00852208"/>
    <w:rsid w:val="0085224F"/>
    <w:rsid w:val="008522CB"/>
    <w:rsid w:val="00852368"/>
    <w:rsid w:val="008523C1"/>
    <w:rsid w:val="0085242D"/>
    <w:rsid w:val="008524AC"/>
    <w:rsid w:val="00852522"/>
    <w:rsid w:val="00852538"/>
    <w:rsid w:val="00852597"/>
    <w:rsid w:val="00852614"/>
    <w:rsid w:val="00852656"/>
    <w:rsid w:val="00852662"/>
    <w:rsid w:val="008526D7"/>
    <w:rsid w:val="00852723"/>
    <w:rsid w:val="008527B1"/>
    <w:rsid w:val="00852843"/>
    <w:rsid w:val="00852852"/>
    <w:rsid w:val="008528CF"/>
    <w:rsid w:val="00852992"/>
    <w:rsid w:val="00852993"/>
    <w:rsid w:val="008529C2"/>
    <w:rsid w:val="00852AF6"/>
    <w:rsid w:val="00852B72"/>
    <w:rsid w:val="00852BA6"/>
    <w:rsid w:val="00852BDD"/>
    <w:rsid w:val="00852C1C"/>
    <w:rsid w:val="00852C65"/>
    <w:rsid w:val="00852C88"/>
    <w:rsid w:val="00852CF8"/>
    <w:rsid w:val="00852D4C"/>
    <w:rsid w:val="00852D99"/>
    <w:rsid w:val="00852E3E"/>
    <w:rsid w:val="00852E57"/>
    <w:rsid w:val="00852F20"/>
    <w:rsid w:val="00852F30"/>
    <w:rsid w:val="00853021"/>
    <w:rsid w:val="00853037"/>
    <w:rsid w:val="0085326C"/>
    <w:rsid w:val="0085334A"/>
    <w:rsid w:val="008533AE"/>
    <w:rsid w:val="008533B2"/>
    <w:rsid w:val="008533CF"/>
    <w:rsid w:val="0085346B"/>
    <w:rsid w:val="008534B1"/>
    <w:rsid w:val="008534DE"/>
    <w:rsid w:val="008535C2"/>
    <w:rsid w:val="00853654"/>
    <w:rsid w:val="00853744"/>
    <w:rsid w:val="0085374E"/>
    <w:rsid w:val="00853791"/>
    <w:rsid w:val="00853815"/>
    <w:rsid w:val="008538E4"/>
    <w:rsid w:val="008539E5"/>
    <w:rsid w:val="008539F8"/>
    <w:rsid w:val="00853A99"/>
    <w:rsid w:val="00853AC3"/>
    <w:rsid w:val="00853B15"/>
    <w:rsid w:val="00853B36"/>
    <w:rsid w:val="00853B4B"/>
    <w:rsid w:val="00853B80"/>
    <w:rsid w:val="00853B87"/>
    <w:rsid w:val="00853B9A"/>
    <w:rsid w:val="00853C0D"/>
    <w:rsid w:val="00853C1B"/>
    <w:rsid w:val="00853CA3"/>
    <w:rsid w:val="00853CAD"/>
    <w:rsid w:val="00853CC6"/>
    <w:rsid w:val="00853D2D"/>
    <w:rsid w:val="00853D40"/>
    <w:rsid w:val="00853D76"/>
    <w:rsid w:val="00853E38"/>
    <w:rsid w:val="00853EFC"/>
    <w:rsid w:val="00853F93"/>
    <w:rsid w:val="00853FD9"/>
    <w:rsid w:val="00853FFD"/>
    <w:rsid w:val="00854055"/>
    <w:rsid w:val="00854074"/>
    <w:rsid w:val="008540A2"/>
    <w:rsid w:val="00854172"/>
    <w:rsid w:val="00854178"/>
    <w:rsid w:val="00854286"/>
    <w:rsid w:val="008543B7"/>
    <w:rsid w:val="0085457F"/>
    <w:rsid w:val="008545A0"/>
    <w:rsid w:val="008545A6"/>
    <w:rsid w:val="0085463B"/>
    <w:rsid w:val="00854698"/>
    <w:rsid w:val="008546B8"/>
    <w:rsid w:val="008546C6"/>
    <w:rsid w:val="008546D0"/>
    <w:rsid w:val="00854719"/>
    <w:rsid w:val="00854729"/>
    <w:rsid w:val="00854730"/>
    <w:rsid w:val="00854837"/>
    <w:rsid w:val="0085487A"/>
    <w:rsid w:val="0085488E"/>
    <w:rsid w:val="00854898"/>
    <w:rsid w:val="008548C2"/>
    <w:rsid w:val="008548CA"/>
    <w:rsid w:val="00854990"/>
    <w:rsid w:val="008549AB"/>
    <w:rsid w:val="008549ED"/>
    <w:rsid w:val="008549F1"/>
    <w:rsid w:val="00854AA6"/>
    <w:rsid w:val="00854B72"/>
    <w:rsid w:val="00854BB6"/>
    <w:rsid w:val="00854BF6"/>
    <w:rsid w:val="00854CE7"/>
    <w:rsid w:val="00854D01"/>
    <w:rsid w:val="00854D6C"/>
    <w:rsid w:val="00854E46"/>
    <w:rsid w:val="00854EC3"/>
    <w:rsid w:val="00854F08"/>
    <w:rsid w:val="00854FDA"/>
    <w:rsid w:val="00854FF6"/>
    <w:rsid w:val="00855020"/>
    <w:rsid w:val="00855072"/>
    <w:rsid w:val="0085508F"/>
    <w:rsid w:val="0085521D"/>
    <w:rsid w:val="00855249"/>
    <w:rsid w:val="00855290"/>
    <w:rsid w:val="00855299"/>
    <w:rsid w:val="008553B3"/>
    <w:rsid w:val="008553C8"/>
    <w:rsid w:val="008554AE"/>
    <w:rsid w:val="00855536"/>
    <w:rsid w:val="008555FE"/>
    <w:rsid w:val="008556E7"/>
    <w:rsid w:val="00855771"/>
    <w:rsid w:val="0085579D"/>
    <w:rsid w:val="008558E1"/>
    <w:rsid w:val="0085598D"/>
    <w:rsid w:val="00855A01"/>
    <w:rsid w:val="00855A69"/>
    <w:rsid w:val="00855AA3"/>
    <w:rsid w:val="00855AE9"/>
    <w:rsid w:val="00855CCF"/>
    <w:rsid w:val="00855D33"/>
    <w:rsid w:val="00855D82"/>
    <w:rsid w:val="00855DE1"/>
    <w:rsid w:val="00855F2C"/>
    <w:rsid w:val="00856000"/>
    <w:rsid w:val="00856001"/>
    <w:rsid w:val="00856095"/>
    <w:rsid w:val="0085609F"/>
    <w:rsid w:val="008561C6"/>
    <w:rsid w:val="00856216"/>
    <w:rsid w:val="00856229"/>
    <w:rsid w:val="00856235"/>
    <w:rsid w:val="008562F8"/>
    <w:rsid w:val="008563D8"/>
    <w:rsid w:val="008563DC"/>
    <w:rsid w:val="008563EE"/>
    <w:rsid w:val="00856515"/>
    <w:rsid w:val="00856545"/>
    <w:rsid w:val="008565D5"/>
    <w:rsid w:val="008566B5"/>
    <w:rsid w:val="00856717"/>
    <w:rsid w:val="0085690B"/>
    <w:rsid w:val="0085695C"/>
    <w:rsid w:val="00856981"/>
    <w:rsid w:val="008569B9"/>
    <w:rsid w:val="00856A55"/>
    <w:rsid w:val="00856A90"/>
    <w:rsid w:val="00856AD4"/>
    <w:rsid w:val="00856AF6"/>
    <w:rsid w:val="00856B2A"/>
    <w:rsid w:val="00856B30"/>
    <w:rsid w:val="00856B74"/>
    <w:rsid w:val="00856BB8"/>
    <w:rsid w:val="00856C51"/>
    <w:rsid w:val="00856C58"/>
    <w:rsid w:val="00856C71"/>
    <w:rsid w:val="00856CAB"/>
    <w:rsid w:val="00856D67"/>
    <w:rsid w:val="00856D6B"/>
    <w:rsid w:val="00856DAC"/>
    <w:rsid w:val="00856DBB"/>
    <w:rsid w:val="00856DD7"/>
    <w:rsid w:val="00856E22"/>
    <w:rsid w:val="00856F01"/>
    <w:rsid w:val="00856F10"/>
    <w:rsid w:val="00856FA3"/>
    <w:rsid w:val="00856FBB"/>
    <w:rsid w:val="00856FDC"/>
    <w:rsid w:val="0085704F"/>
    <w:rsid w:val="008570FA"/>
    <w:rsid w:val="0085711E"/>
    <w:rsid w:val="0085712A"/>
    <w:rsid w:val="0085714A"/>
    <w:rsid w:val="0085715C"/>
    <w:rsid w:val="00857169"/>
    <w:rsid w:val="0085717B"/>
    <w:rsid w:val="00857183"/>
    <w:rsid w:val="008571D0"/>
    <w:rsid w:val="008571D4"/>
    <w:rsid w:val="008571E4"/>
    <w:rsid w:val="008572E0"/>
    <w:rsid w:val="00857361"/>
    <w:rsid w:val="00857379"/>
    <w:rsid w:val="00857386"/>
    <w:rsid w:val="00857393"/>
    <w:rsid w:val="00857408"/>
    <w:rsid w:val="00857502"/>
    <w:rsid w:val="00857517"/>
    <w:rsid w:val="0085763B"/>
    <w:rsid w:val="00857649"/>
    <w:rsid w:val="008576B0"/>
    <w:rsid w:val="008576B3"/>
    <w:rsid w:val="008576FB"/>
    <w:rsid w:val="00857733"/>
    <w:rsid w:val="00857736"/>
    <w:rsid w:val="0085773F"/>
    <w:rsid w:val="0085774A"/>
    <w:rsid w:val="008577AE"/>
    <w:rsid w:val="00857803"/>
    <w:rsid w:val="0085784D"/>
    <w:rsid w:val="00857878"/>
    <w:rsid w:val="008578F9"/>
    <w:rsid w:val="00857A00"/>
    <w:rsid w:val="00857A42"/>
    <w:rsid w:val="00857B4E"/>
    <w:rsid w:val="00857B9B"/>
    <w:rsid w:val="00857BB2"/>
    <w:rsid w:val="00857BDE"/>
    <w:rsid w:val="00857C1B"/>
    <w:rsid w:val="00857C2B"/>
    <w:rsid w:val="00857CC9"/>
    <w:rsid w:val="00857CD7"/>
    <w:rsid w:val="00857CE3"/>
    <w:rsid w:val="00857D5C"/>
    <w:rsid w:val="00857D72"/>
    <w:rsid w:val="00857E40"/>
    <w:rsid w:val="00857E67"/>
    <w:rsid w:val="00857EA6"/>
    <w:rsid w:val="00857ECC"/>
    <w:rsid w:val="00857ECD"/>
    <w:rsid w:val="00857EF4"/>
    <w:rsid w:val="00857F27"/>
    <w:rsid w:val="00857F99"/>
    <w:rsid w:val="00860031"/>
    <w:rsid w:val="00860041"/>
    <w:rsid w:val="008600BF"/>
    <w:rsid w:val="008600C3"/>
    <w:rsid w:val="008600CF"/>
    <w:rsid w:val="0086015A"/>
    <w:rsid w:val="0086019C"/>
    <w:rsid w:val="00860336"/>
    <w:rsid w:val="00860342"/>
    <w:rsid w:val="00860365"/>
    <w:rsid w:val="00860384"/>
    <w:rsid w:val="008603A4"/>
    <w:rsid w:val="008603C1"/>
    <w:rsid w:val="008603DB"/>
    <w:rsid w:val="00860427"/>
    <w:rsid w:val="008604D3"/>
    <w:rsid w:val="008604F7"/>
    <w:rsid w:val="0086064B"/>
    <w:rsid w:val="00860669"/>
    <w:rsid w:val="008606D6"/>
    <w:rsid w:val="0086072E"/>
    <w:rsid w:val="00860760"/>
    <w:rsid w:val="00860772"/>
    <w:rsid w:val="008607C6"/>
    <w:rsid w:val="008607D2"/>
    <w:rsid w:val="008607F0"/>
    <w:rsid w:val="0086082A"/>
    <w:rsid w:val="0086083F"/>
    <w:rsid w:val="00860865"/>
    <w:rsid w:val="008608B9"/>
    <w:rsid w:val="008608F9"/>
    <w:rsid w:val="00860901"/>
    <w:rsid w:val="00860934"/>
    <w:rsid w:val="00860977"/>
    <w:rsid w:val="008609CA"/>
    <w:rsid w:val="00860AA0"/>
    <w:rsid w:val="00860AD8"/>
    <w:rsid w:val="00860B16"/>
    <w:rsid w:val="00860B4E"/>
    <w:rsid w:val="00860B50"/>
    <w:rsid w:val="00860B5A"/>
    <w:rsid w:val="00860C44"/>
    <w:rsid w:val="00860C83"/>
    <w:rsid w:val="00860C98"/>
    <w:rsid w:val="00860CB7"/>
    <w:rsid w:val="00860D21"/>
    <w:rsid w:val="00860DAE"/>
    <w:rsid w:val="00860DBF"/>
    <w:rsid w:val="00860EE3"/>
    <w:rsid w:val="00860F28"/>
    <w:rsid w:val="00860FC6"/>
    <w:rsid w:val="00861008"/>
    <w:rsid w:val="00861018"/>
    <w:rsid w:val="00861021"/>
    <w:rsid w:val="00861042"/>
    <w:rsid w:val="008610CC"/>
    <w:rsid w:val="008610CD"/>
    <w:rsid w:val="00861145"/>
    <w:rsid w:val="00861168"/>
    <w:rsid w:val="0086117D"/>
    <w:rsid w:val="008612A7"/>
    <w:rsid w:val="008612B8"/>
    <w:rsid w:val="008612DE"/>
    <w:rsid w:val="00861369"/>
    <w:rsid w:val="00861388"/>
    <w:rsid w:val="008613C5"/>
    <w:rsid w:val="00861423"/>
    <w:rsid w:val="00861456"/>
    <w:rsid w:val="008614C5"/>
    <w:rsid w:val="00861603"/>
    <w:rsid w:val="00861655"/>
    <w:rsid w:val="008616BD"/>
    <w:rsid w:val="008616F7"/>
    <w:rsid w:val="00861746"/>
    <w:rsid w:val="0086178A"/>
    <w:rsid w:val="008617C4"/>
    <w:rsid w:val="0086187B"/>
    <w:rsid w:val="008618F3"/>
    <w:rsid w:val="00861915"/>
    <w:rsid w:val="00861926"/>
    <w:rsid w:val="00861927"/>
    <w:rsid w:val="00861938"/>
    <w:rsid w:val="0086199C"/>
    <w:rsid w:val="008619D8"/>
    <w:rsid w:val="008619F5"/>
    <w:rsid w:val="00861A1F"/>
    <w:rsid w:val="00861ABB"/>
    <w:rsid w:val="00861AF4"/>
    <w:rsid w:val="00861B18"/>
    <w:rsid w:val="00861B40"/>
    <w:rsid w:val="00861B5E"/>
    <w:rsid w:val="00861C7D"/>
    <w:rsid w:val="00861D15"/>
    <w:rsid w:val="00861DEB"/>
    <w:rsid w:val="00861F21"/>
    <w:rsid w:val="00861FC0"/>
    <w:rsid w:val="00861FDD"/>
    <w:rsid w:val="00862018"/>
    <w:rsid w:val="0086201A"/>
    <w:rsid w:val="0086202F"/>
    <w:rsid w:val="0086203E"/>
    <w:rsid w:val="008621D3"/>
    <w:rsid w:val="00862212"/>
    <w:rsid w:val="00862238"/>
    <w:rsid w:val="00862257"/>
    <w:rsid w:val="00862296"/>
    <w:rsid w:val="008622C9"/>
    <w:rsid w:val="008622D0"/>
    <w:rsid w:val="008622D4"/>
    <w:rsid w:val="008623A9"/>
    <w:rsid w:val="008623EC"/>
    <w:rsid w:val="00862435"/>
    <w:rsid w:val="008624D3"/>
    <w:rsid w:val="0086255E"/>
    <w:rsid w:val="008626AF"/>
    <w:rsid w:val="008626EC"/>
    <w:rsid w:val="0086287B"/>
    <w:rsid w:val="00862941"/>
    <w:rsid w:val="008629CC"/>
    <w:rsid w:val="00862B05"/>
    <w:rsid w:val="00862B16"/>
    <w:rsid w:val="00862B22"/>
    <w:rsid w:val="00862B24"/>
    <w:rsid w:val="00862B81"/>
    <w:rsid w:val="00862BA9"/>
    <w:rsid w:val="00862C27"/>
    <w:rsid w:val="00862CD6"/>
    <w:rsid w:val="00862E02"/>
    <w:rsid w:val="00862F0F"/>
    <w:rsid w:val="00862F22"/>
    <w:rsid w:val="00862F34"/>
    <w:rsid w:val="00862F6B"/>
    <w:rsid w:val="00862F84"/>
    <w:rsid w:val="0086309A"/>
    <w:rsid w:val="0086311E"/>
    <w:rsid w:val="008631B7"/>
    <w:rsid w:val="008632D5"/>
    <w:rsid w:val="00863354"/>
    <w:rsid w:val="00863397"/>
    <w:rsid w:val="00863492"/>
    <w:rsid w:val="008634B5"/>
    <w:rsid w:val="008635CF"/>
    <w:rsid w:val="00863686"/>
    <w:rsid w:val="0086378C"/>
    <w:rsid w:val="00863791"/>
    <w:rsid w:val="008637B4"/>
    <w:rsid w:val="00863A0C"/>
    <w:rsid w:val="00863A3E"/>
    <w:rsid w:val="00863A4C"/>
    <w:rsid w:val="00863A65"/>
    <w:rsid w:val="00863B65"/>
    <w:rsid w:val="00863BCE"/>
    <w:rsid w:val="00863BF4"/>
    <w:rsid w:val="00863CEC"/>
    <w:rsid w:val="00863D0D"/>
    <w:rsid w:val="00863D10"/>
    <w:rsid w:val="00863DA1"/>
    <w:rsid w:val="00863E0C"/>
    <w:rsid w:val="00863E56"/>
    <w:rsid w:val="00863F05"/>
    <w:rsid w:val="00863F41"/>
    <w:rsid w:val="00863FA0"/>
    <w:rsid w:val="008640F4"/>
    <w:rsid w:val="0086410E"/>
    <w:rsid w:val="00864114"/>
    <w:rsid w:val="00864116"/>
    <w:rsid w:val="008641E3"/>
    <w:rsid w:val="0086425F"/>
    <w:rsid w:val="00864263"/>
    <w:rsid w:val="00864270"/>
    <w:rsid w:val="0086429B"/>
    <w:rsid w:val="00864352"/>
    <w:rsid w:val="0086441A"/>
    <w:rsid w:val="00864453"/>
    <w:rsid w:val="00864458"/>
    <w:rsid w:val="008644C0"/>
    <w:rsid w:val="008644C9"/>
    <w:rsid w:val="00864511"/>
    <w:rsid w:val="00864515"/>
    <w:rsid w:val="008645D2"/>
    <w:rsid w:val="00864610"/>
    <w:rsid w:val="00864628"/>
    <w:rsid w:val="0086462E"/>
    <w:rsid w:val="0086465D"/>
    <w:rsid w:val="0086466F"/>
    <w:rsid w:val="008646C5"/>
    <w:rsid w:val="008646CD"/>
    <w:rsid w:val="008646FF"/>
    <w:rsid w:val="00864714"/>
    <w:rsid w:val="00864784"/>
    <w:rsid w:val="008647FE"/>
    <w:rsid w:val="008648E8"/>
    <w:rsid w:val="008648F0"/>
    <w:rsid w:val="0086490F"/>
    <w:rsid w:val="00864935"/>
    <w:rsid w:val="00864A20"/>
    <w:rsid w:val="00864A2E"/>
    <w:rsid w:val="00864A58"/>
    <w:rsid w:val="00864ACC"/>
    <w:rsid w:val="00864AEF"/>
    <w:rsid w:val="00864B0E"/>
    <w:rsid w:val="00864B59"/>
    <w:rsid w:val="00864B90"/>
    <w:rsid w:val="00864C07"/>
    <w:rsid w:val="00864CE2"/>
    <w:rsid w:val="00864D11"/>
    <w:rsid w:val="00864D3A"/>
    <w:rsid w:val="00864D66"/>
    <w:rsid w:val="00864DA8"/>
    <w:rsid w:val="00864E5B"/>
    <w:rsid w:val="00864E61"/>
    <w:rsid w:val="00864E7D"/>
    <w:rsid w:val="00864F3D"/>
    <w:rsid w:val="00864FB1"/>
    <w:rsid w:val="00864FEF"/>
    <w:rsid w:val="00864FF1"/>
    <w:rsid w:val="0086501B"/>
    <w:rsid w:val="00865122"/>
    <w:rsid w:val="0086513B"/>
    <w:rsid w:val="0086513F"/>
    <w:rsid w:val="00865213"/>
    <w:rsid w:val="0086521C"/>
    <w:rsid w:val="00865228"/>
    <w:rsid w:val="00865282"/>
    <w:rsid w:val="00865290"/>
    <w:rsid w:val="0086539A"/>
    <w:rsid w:val="008653E8"/>
    <w:rsid w:val="008653EF"/>
    <w:rsid w:val="0086542F"/>
    <w:rsid w:val="00865445"/>
    <w:rsid w:val="008654E8"/>
    <w:rsid w:val="00865509"/>
    <w:rsid w:val="0086552E"/>
    <w:rsid w:val="008655E8"/>
    <w:rsid w:val="008656D1"/>
    <w:rsid w:val="008657B3"/>
    <w:rsid w:val="00865800"/>
    <w:rsid w:val="00865A5B"/>
    <w:rsid w:val="00865A66"/>
    <w:rsid w:val="00865B0B"/>
    <w:rsid w:val="00865B68"/>
    <w:rsid w:val="00865BC6"/>
    <w:rsid w:val="00865D63"/>
    <w:rsid w:val="00865E40"/>
    <w:rsid w:val="00865FC5"/>
    <w:rsid w:val="00865FD9"/>
    <w:rsid w:val="00866077"/>
    <w:rsid w:val="00866090"/>
    <w:rsid w:val="0086609F"/>
    <w:rsid w:val="00866105"/>
    <w:rsid w:val="0086610A"/>
    <w:rsid w:val="0086613C"/>
    <w:rsid w:val="00866169"/>
    <w:rsid w:val="0086627C"/>
    <w:rsid w:val="008662B7"/>
    <w:rsid w:val="0086632B"/>
    <w:rsid w:val="008663B5"/>
    <w:rsid w:val="008663BD"/>
    <w:rsid w:val="0086644D"/>
    <w:rsid w:val="008664D6"/>
    <w:rsid w:val="0086651E"/>
    <w:rsid w:val="00866521"/>
    <w:rsid w:val="00866522"/>
    <w:rsid w:val="00866523"/>
    <w:rsid w:val="008665E6"/>
    <w:rsid w:val="0086670D"/>
    <w:rsid w:val="00866721"/>
    <w:rsid w:val="00866798"/>
    <w:rsid w:val="008667BC"/>
    <w:rsid w:val="008667EB"/>
    <w:rsid w:val="0086685E"/>
    <w:rsid w:val="00866893"/>
    <w:rsid w:val="00866913"/>
    <w:rsid w:val="00866927"/>
    <w:rsid w:val="0086697B"/>
    <w:rsid w:val="0086697D"/>
    <w:rsid w:val="00866A20"/>
    <w:rsid w:val="00866A29"/>
    <w:rsid w:val="00866A73"/>
    <w:rsid w:val="00866AD1"/>
    <w:rsid w:val="00866AED"/>
    <w:rsid w:val="00866B58"/>
    <w:rsid w:val="00866BA6"/>
    <w:rsid w:val="00866C02"/>
    <w:rsid w:val="00866C33"/>
    <w:rsid w:val="00866C3D"/>
    <w:rsid w:val="00866C46"/>
    <w:rsid w:val="00866C66"/>
    <w:rsid w:val="00866CF2"/>
    <w:rsid w:val="00866CFF"/>
    <w:rsid w:val="00866D45"/>
    <w:rsid w:val="00866D7E"/>
    <w:rsid w:val="00866E26"/>
    <w:rsid w:val="00866E54"/>
    <w:rsid w:val="00866FF7"/>
    <w:rsid w:val="00867033"/>
    <w:rsid w:val="0086703A"/>
    <w:rsid w:val="008670B4"/>
    <w:rsid w:val="008670B7"/>
    <w:rsid w:val="008670D4"/>
    <w:rsid w:val="00867123"/>
    <w:rsid w:val="0086714B"/>
    <w:rsid w:val="008671EC"/>
    <w:rsid w:val="00867204"/>
    <w:rsid w:val="00867211"/>
    <w:rsid w:val="008672B2"/>
    <w:rsid w:val="0086731D"/>
    <w:rsid w:val="00867338"/>
    <w:rsid w:val="00867340"/>
    <w:rsid w:val="0086737C"/>
    <w:rsid w:val="0086739F"/>
    <w:rsid w:val="0086740C"/>
    <w:rsid w:val="00867470"/>
    <w:rsid w:val="008674CF"/>
    <w:rsid w:val="008674D3"/>
    <w:rsid w:val="008674D5"/>
    <w:rsid w:val="0086754A"/>
    <w:rsid w:val="00867562"/>
    <w:rsid w:val="0086757F"/>
    <w:rsid w:val="0086762C"/>
    <w:rsid w:val="00867659"/>
    <w:rsid w:val="00867702"/>
    <w:rsid w:val="0086770B"/>
    <w:rsid w:val="0086774A"/>
    <w:rsid w:val="008677DE"/>
    <w:rsid w:val="00867813"/>
    <w:rsid w:val="0086783E"/>
    <w:rsid w:val="008678B7"/>
    <w:rsid w:val="008679A8"/>
    <w:rsid w:val="008679EB"/>
    <w:rsid w:val="008679EF"/>
    <w:rsid w:val="00867A09"/>
    <w:rsid w:val="00867A2D"/>
    <w:rsid w:val="00867A5F"/>
    <w:rsid w:val="00867AE9"/>
    <w:rsid w:val="00867BEA"/>
    <w:rsid w:val="00867C0F"/>
    <w:rsid w:val="00867C63"/>
    <w:rsid w:val="00867CB4"/>
    <w:rsid w:val="00867EE5"/>
    <w:rsid w:val="00867EF6"/>
    <w:rsid w:val="00867F04"/>
    <w:rsid w:val="00867F31"/>
    <w:rsid w:val="00867FC6"/>
    <w:rsid w:val="0087039D"/>
    <w:rsid w:val="00870420"/>
    <w:rsid w:val="00870476"/>
    <w:rsid w:val="008704C1"/>
    <w:rsid w:val="00870533"/>
    <w:rsid w:val="00870580"/>
    <w:rsid w:val="008705CA"/>
    <w:rsid w:val="008705DC"/>
    <w:rsid w:val="008705E2"/>
    <w:rsid w:val="00870613"/>
    <w:rsid w:val="00870632"/>
    <w:rsid w:val="00870689"/>
    <w:rsid w:val="008706F5"/>
    <w:rsid w:val="00870778"/>
    <w:rsid w:val="008707A0"/>
    <w:rsid w:val="008707BE"/>
    <w:rsid w:val="00870804"/>
    <w:rsid w:val="00870831"/>
    <w:rsid w:val="00870A15"/>
    <w:rsid w:val="00870A42"/>
    <w:rsid w:val="00870A65"/>
    <w:rsid w:val="00870AD5"/>
    <w:rsid w:val="00870B17"/>
    <w:rsid w:val="00870B64"/>
    <w:rsid w:val="00870BB1"/>
    <w:rsid w:val="00870BD0"/>
    <w:rsid w:val="00870C48"/>
    <w:rsid w:val="00870C7A"/>
    <w:rsid w:val="00870CBA"/>
    <w:rsid w:val="00870E24"/>
    <w:rsid w:val="00870E7C"/>
    <w:rsid w:val="00870E9E"/>
    <w:rsid w:val="00870F5A"/>
    <w:rsid w:val="00870F68"/>
    <w:rsid w:val="00870F72"/>
    <w:rsid w:val="00871035"/>
    <w:rsid w:val="00871043"/>
    <w:rsid w:val="00871072"/>
    <w:rsid w:val="0087107A"/>
    <w:rsid w:val="008710EE"/>
    <w:rsid w:val="0087124C"/>
    <w:rsid w:val="0087127D"/>
    <w:rsid w:val="00871293"/>
    <w:rsid w:val="008712E9"/>
    <w:rsid w:val="00871312"/>
    <w:rsid w:val="00871334"/>
    <w:rsid w:val="008713CE"/>
    <w:rsid w:val="008713E0"/>
    <w:rsid w:val="0087140C"/>
    <w:rsid w:val="00871485"/>
    <w:rsid w:val="00871526"/>
    <w:rsid w:val="008715EC"/>
    <w:rsid w:val="0087160F"/>
    <w:rsid w:val="0087165B"/>
    <w:rsid w:val="008716F1"/>
    <w:rsid w:val="00871793"/>
    <w:rsid w:val="00871799"/>
    <w:rsid w:val="008717A5"/>
    <w:rsid w:val="008717AD"/>
    <w:rsid w:val="00871886"/>
    <w:rsid w:val="00871903"/>
    <w:rsid w:val="00871970"/>
    <w:rsid w:val="00871994"/>
    <w:rsid w:val="00871A65"/>
    <w:rsid w:val="00871AF2"/>
    <w:rsid w:val="00871B6E"/>
    <w:rsid w:val="00871B8D"/>
    <w:rsid w:val="00871B9A"/>
    <w:rsid w:val="00871C2B"/>
    <w:rsid w:val="00871CF9"/>
    <w:rsid w:val="00871D3B"/>
    <w:rsid w:val="00871D57"/>
    <w:rsid w:val="00871DCD"/>
    <w:rsid w:val="00871E1A"/>
    <w:rsid w:val="00871E79"/>
    <w:rsid w:val="00871F37"/>
    <w:rsid w:val="00871F8B"/>
    <w:rsid w:val="00872076"/>
    <w:rsid w:val="008720A3"/>
    <w:rsid w:val="008720E6"/>
    <w:rsid w:val="00872153"/>
    <w:rsid w:val="0087217D"/>
    <w:rsid w:val="008721F5"/>
    <w:rsid w:val="0087226D"/>
    <w:rsid w:val="008722EE"/>
    <w:rsid w:val="00872318"/>
    <w:rsid w:val="00872399"/>
    <w:rsid w:val="008723CC"/>
    <w:rsid w:val="008723E5"/>
    <w:rsid w:val="00872429"/>
    <w:rsid w:val="008724B1"/>
    <w:rsid w:val="0087263A"/>
    <w:rsid w:val="00872749"/>
    <w:rsid w:val="0087276C"/>
    <w:rsid w:val="0087282B"/>
    <w:rsid w:val="00872832"/>
    <w:rsid w:val="008728EA"/>
    <w:rsid w:val="00872937"/>
    <w:rsid w:val="00872A64"/>
    <w:rsid w:val="00872AF7"/>
    <w:rsid w:val="00872B26"/>
    <w:rsid w:val="00872BAB"/>
    <w:rsid w:val="00872BBA"/>
    <w:rsid w:val="00872C4D"/>
    <w:rsid w:val="00872CC3"/>
    <w:rsid w:val="00872D26"/>
    <w:rsid w:val="00872D37"/>
    <w:rsid w:val="00872D5E"/>
    <w:rsid w:val="00872D63"/>
    <w:rsid w:val="00872FC5"/>
    <w:rsid w:val="00872FE0"/>
    <w:rsid w:val="00873054"/>
    <w:rsid w:val="00873077"/>
    <w:rsid w:val="008730CC"/>
    <w:rsid w:val="008730F1"/>
    <w:rsid w:val="0087313A"/>
    <w:rsid w:val="0087316A"/>
    <w:rsid w:val="0087319D"/>
    <w:rsid w:val="00873222"/>
    <w:rsid w:val="0087324D"/>
    <w:rsid w:val="00873254"/>
    <w:rsid w:val="008732A1"/>
    <w:rsid w:val="008732EC"/>
    <w:rsid w:val="008733BE"/>
    <w:rsid w:val="008733F7"/>
    <w:rsid w:val="0087342C"/>
    <w:rsid w:val="0087349E"/>
    <w:rsid w:val="00873535"/>
    <w:rsid w:val="008735C0"/>
    <w:rsid w:val="008735E6"/>
    <w:rsid w:val="00873667"/>
    <w:rsid w:val="0087366A"/>
    <w:rsid w:val="0087369D"/>
    <w:rsid w:val="008736AD"/>
    <w:rsid w:val="008736B8"/>
    <w:rsid w:val="008736CE"/>
    <w:rsid w:val="00873779"/>
    <w:rsid w:val="00873795"/>
    <w:rsid w:val="0087385A"/>
    <w:rsid w:val="008738B0"/>
    <w:rsid w:val="008738B4"/>
    <w:rsid w:val="008738C8"/>
    <w:rsid w:val="008738F9"/>
    <w:rsid w:val="00873974"/>
    <w:rsid w:val="008739CA"/>
    <w:rsid w:val="008739E0"/>
    <w:rsid w:val="008739E3"/>
    <w:rsid w:val="00873A4C"/>
    <w:rsid w:val="00873A64"/>
    <w:rsid w:val="00873A93"/>
    <w:rsid w:val="00873AE6"/>
    <w:rsid w:val="00873B43"/>
    <w:rsid w:val="00873B90"/>
    <w:rsid w:val="00873BA1"/>
    <w:rsid w:val="00873D5E"/>
    <w:rsid w:val="00873DAC"/>
    <w:rsid w:val="00873DCE"/>
    <w:rsid w:val="00873E0F"/>
    <w:rsid w:val="00873E42"/>
    <w:rsid w:val="00873E7D"/>
    <w:rsid w:val="00873EB2"/>
    <w:rsid w:val="00873EE9"/>
    <w:rsid w:val="00873EFC"/>
    <w:rsid w:val="00873F32"/>
    <w:rsid w:val="00873FFF"/>
    <w:rsid w:val="0087401C"/>
    <w:rsid w:val="0087401E"/>
    <w:rsid w:val="00874119"/>
    <w:rsid w:val="008741A5"/>
    <w:rsid w:val="008741CB"/>
    <w:rsid w:val="00874214"/>
    <w:rsid w:val="00874268"/>
    <w:rsid w:val="00874291"/>
    <w:rsid w:val="008742DC"/>
    <w:rsid w:val="008742DF"/>
    <w:rsid w:val="008742E0"/>
    <w:rsid w:val="00874365"/>
    <w:rsid w:val="00874370"/>
    <w:rsid w:val="008743B6"/>
    <w:rsid w:val="0087444F"/>
    <w:rsid w:val="00874489"/>
    <w:rsid w:val="00874557"/>
    <w:rsid w:val="0087457B"/>
    <w:rsid w:val="008745F5"/>
    <w:rsid w:val="0087466A"/>
    <w:rsid w:val="008747A8"/>
    <w:rsid w:val="008747C9"/>
    <w:rsid w:val="0087485C"/>
    <w:rsid w:val="008748B7"/>
    <w:rsid w:val="008748BF"/>
    <w:rsid w:val="00874913"/>
    <w:rsid w:val="00874937"/>
    <w:rsid w:val="0087495D"/>
    <w:rsid w:val="0087495E"/>
    <w:rsid w:val="008749D8"/>
    <w:rsid w:val="008749E1"/>
    <w:rsid w:val="00874A10"/>
    <w:rsid w:val="00874A70"/>
    <w:rsid w:val="00874A7C"/>
    <w:rsid w:val="00874A8F"/>
    <w:rsid w:val="00874B01"/>
    <w:rsid w:val="00874B0B"/>
    <w:rsid w:val="00874BEB"/>
    <w:rsid w:val="00874C19"/>
    <w:rsid w:val="00874C52"/>
    <w:rsid w:val="00874D3C"/>
    <w:rsid w:val="00874D6A"/>
    <w:rsid w:val="00874D70"/>
    <w:rsid w:val="00874DF6"/>
    <w:rsid w:val="00874EC4"/>
    <w:rsid w:val="0087500A"/>
    <w:rsid w:val="008751EC"/>
    <w:rsid w:val="00875230"/>
    <w:rsid w:val="008752A2"/>
    <w:rsid w:val="008752A3"/>
    <w:rsid w:val="008752DA"/>
    <w:rsid w:val="00875374"/>
    <w:rsid w:val="008753B3"/>
    <w:rsid w:val="0087543C"/>
    <w:rsid w:val="0087552D"/>
    <w:rsid w:val="00875551"/>
    <w:rsid w:val="00875586"/>
    <w:rsid w:val="008755C7"/>
    <w:rsid w:val="00875611"/>
    <w:rsid w:val="008756C1"/>
    <w:rsid w:val="0087570C"/>
    <w:rsid w:val="00875792"/>
    <w:rsid w:val="00875821"/>
    <w:rsid w:val="0087586F"/>
    <w:rsid w:val="0087595D"/>
    <w:rsid w:val="00875978"/>
    <w:rsid w:val="00875A2B"/>
    <w:rsid w:val="00875B21"/>
    <w:rsid w:val="00875B5A"/>
    <w:rsid w:val="00875C9C"/>
    <w:rsid w:val="00875D59"/>
    <w:rsid w:val="00875E17"/>
    <w:rsid w:val="00875EC2"/>
    <w:rsid w:val="00875EE7"/>
    <w:rsid w:val="00875F2D"/>
    <w:rsid w:val="00875F94"/>
    <w:rsid w:val="00875FA8"/>
    <w:rsid w:val="00875FDF"/>
    <w:rsid w:val="0087604F"/>
    <w:rsid w:val="00876098"/>
    <w:rsid w:val="00876103"/>
    <w:rsid w:val="0087612E"/>
    <w:rsid w:val="00876184"/>
    <w:rsid w:val="008761B5"/>
    <w:rsid w:val="008761DB"/>
    <w:rsid w:val="0087622D"/>
    <w:rsid w:val="00876274"/>
    <w:rsid w:val="0087629A"/>
    <w:rsid w:val="0087630C"/>
    <w:rsid w:val="00876351"/>
    <w:rsid w:val="00876390"/>
    <w:rsid w:val="008763CF"/>
    <w:rsid w:val="008763FD"/>
    <w:rsid w:val="008764A6"/>
    <w:rsid w:val="00876570"/>
    <w:rsid w:val="00876605"/>
    <w:rsid w:val="00876689"/>
    <w:rsid w:val="008766B7"/>
    <w:rsid w:val="00876713"/>
    <w:rsid w:val="00876772"/>
    <w:rsid w:val="00876793"/>
    <w:rsid w:val="008767C4"/>
    <w:rsid w:val="00876875"/>
    <w:rsid w:val="008768BC"/>
    <w:rsid w:val="00876957"/>
    <w:rsid w:val="0087697D"/>
    <w:rsid w:val="00876991"/>
    <w:rsid w:val="00876AEB"/>
    <w:rsid w:val="00876B95"/>
    <w:rsid w:val="00876C62"/>
    <w:rsid w:val="00876D71"/>
    <w:rsid w:val="00876E57"/>
    <w:rsid w:val="00876EB0"/>
    <w:rsid w:val="00876ECF"/>
    <w:rsid w:val="00876F0B"/>
    <w:rsid w:val="00876F91"/>
    <w:rsid w:val="00877046"/>
    <w:rsid w:val="008770DC"/>
    <w:rsid w:val="008771DA"/>
    <w:rsid w:val="00877256"/>
    <w:rsid w:val="00877279"/>
    <w:rsid w:val="008772D2"/>
    <w:rsid w:val="008772E5"/>
    <w:rsid w:val="00877308"/>
    <w:rsid w:val="00877387"/>
    <w:rsid w:val="0087738E"/>
    <w:rsid w:val="0087746E"/>
    <w:rsid w:val="00877511"/>
    <w:rsid w:val="00877571"/>
    <w:rsid w:val="00877587"/>
    <w:rsid w:val="008775D3"/>
    <w:rsid w:val="008775F3"/>
    <w:rsid w:val="0087761E"/>
    <w:rsid w:val="0087762C"/>
    <w:rsid w:val="00877639"/>
    <w:rsid w:val="008776A4"/>
    <w:rsid w:val="008776CE"/>
    <w:rsid w:val="0087771E"/>
    <w:rsid w:val="0087776D"/>
    <w:rsid w:val="0087779D"/>
    <w:rsid w:val="0087786D"/>
    <w:rsid w:val="00877879"/>
    <w:rsid w:val="008778E3"/>
    <w:rsid w:val="008779C2"/>
    <w:rsid w:val="00877A77"/>
    <w:rsid w:val="00877A94"/>
    <w:rsid w:val="00877AF5"/>
    <w:rsid w:val="00877AFA"/>
    <w:rsid w:val="00877AFD"/>
    <w:rsid w:val="00877B40"/>
    <w:rsid w:val="00877BA7"/>
    <w:rsid w:val="00877BD5"/>
    <w:rsid w:val="00877BEF"/>
    <w:rsid w:val="00877C41"/>
    <w:rsid w:val="00877C78"/>
    <w:rsid w:val="00877CA7"/>
    <w:rsid w:val="00877CF0"/>
    <w:rsid w:val="00877D06"/>
    <w:rsid w:val="00877D49"/>
    <w:rsid w:val="00877D91"/>
    <w:rsid w:val="00877DBA"/>
    <w:rsid w:val="00877DF4"/>
    <w:rsid w:val="00877E6B"/>
    <w:rsid w:val="00877F80"/>
    <w:rsid w:val="00880051"/>
    <w:rsid w:val="00880088"/>
    <w:rsid w:val="008800F7"/>
    <w:rsid w:val="008802A0"/>
    <w:rsid w:val="008802FB"/>
    <w:rsid w:val="00880311"/>
    <w:rsid w:val="00880356"/>
    <w:rsid w:val="0088036C"/>
    <w:rsid w:val="008803BD"/>
    <w:rsid w:val="008803D3"/>
    <w:rsid w:val="00880452"/>
    <w:rsid w:val="0088046D"/>
    <w:rsid w:val="0088048D"/>
    <w:rsid w:val="008804CA"/>
    <w:rsid w:val="0088066D"/>
    <w:rsid w:val="0088067E"/>
    <w:rsid w:val="00880778"/>
    <w:rsid w:val="008807A7"/>
    <w:rsid w:val="008807EB"/>
    <w:rsid w:val="008807EF"/>
    <w:rsid w:val="00880837"/>
    <w:rsid w:val="0088083E"/>
    <w:rsid w:val="00880932"/>
    <w:rsid w:val="0088093F"/>
    <w:rsid w:val="00880952"/>
    <w:rsid w:val="008809EA"/>
    <w:rsid w:val="00880A4E"/>
    <w:rsid w:val="00880A97"/>
    <w:rsid w:val="00880B67"/>
    <w:rsid w:val="00880B7A"/>
    <w:rsid w:val="00880C0B"/>
    <w:rsid w:val="00880C76"/>
    <w:rsid w:val="00880CC9"/>
    <w:rsid w:val="00880CE0"/>
    <w:rsid w:val="00880D0F"/>
    <w:rsid w:val="00880D6E"/>
    <w:rsid w:val="00880D89"/>
    <w:rsid w:val="00880DE6"/>
    <w:rsid w:val="00880F4F"/>
    <w:rsid w:val="00880F7C"/>
    <w:rsid w:val="00880FBD"/>
    <w:rsid w:val="0088100D"/>
    <w:rsid w:val="0088108E"/>
    <w:rsid w:val="0088112C"/>
    <w:rsid w:val="008811AD"/>
    <w:rsid w:val="00881219"/>
    <w:rsid w:val="00881385"/>
    <w:rsid w:val="008813DA"/>
    <w:rsid w:val="00881404"/>
    <w:rsid w:val="0088140E"/>
    <w:rsid w:val="00881458"/>
    <w:rsid w:val="0088152F"/>
    <w:rsid w:val="00881609"/>
    <w:rsid w:val="00881661"/>
    <w:rsid w:val="0088166C"/>
    <w:rsid w:val="008816B1"/>
    <w:rsid w:val="0088177E"/>
    <w:rsid w:val="008817A7"/>
    <w:rsid w:val="008817C2"/>
    <w:rsid w:val="008817D8"/>
    <w:rsid w:val="00881856"/>
    <w:rsid w:val="008818E9"/>
    <w:rsid w:val="008818F0"/>
    <w:rsid w:val="0088198F"/>
    <w:rsid w:val="008819C3"/>
    <w:rsid w:val="008819D1"/>
    <w:rsid w:val="00881A0A"/>
    <w:rsid w:val="00881B14"/>
    <w:rsid w:val="00881B4B"/>
    <w:rsid w:val="00881BAF"/>
    <w:rsid w:val="00881C57"/>
    <w:rsid w:val="00881D28"/>
    <w:rsid w:val="00881D2D"/>
    <w:rsid w:val="00881D5B"/>
    <w:rsid w:val="00881E31"/>
    <w:rsid w:val="00881E6C"/>
    <w:rsid w:val="00881EE2"/>
    <w:rsid w:val="00881EF1"/>
    <w:rsid w:val="00882015"/>
    <w:rsid w:val="00882038"/>
    <w:rsid w:val="00882064"/>
    <w:rsid w:val="008821BB"/>
    <w:rsid w:val="00882366"/>
    <w:rsid w:val="00882390"/>
    <w:rsid w:val="008823E4"/>
    <w:rsid w:val="00882459"/>
    <w:rsid w:val="00882490"/>
    <w:rsid w:val="0088249F"/>
    <w:rsid w:val="008824EC"/>
    <w:rsid w:val="0088254F"/>
    <w:rsid w:val="00882592"/>
    <w:rsid w:val="00882648"/>
    <w:rsid w:val="00882685"/>
    <w:rsid w:val="008826CA"/>
    <w:rsid w:val="00882808"/>
    <w:rsid w:val="0088281C"/>
    <w:rsid w:val="00882885"/>
    <w:rsid w:val="008828B9"/>
    <w:rsid w:val="008828DF"/>
    <w:rsid w:val="008828F0"/>
    <w:rsid w:val="00882904"/>
    <w:rsid w:val="00882959"/>
    <w:rsid w:val="0088297B"/>
    <w:rsid w:val="008829CC"/>
    <w:rsid w:val="00882A5B"/>
    <w:rsid w:val="00882A5D"/>
    <w:rsid w:val="00882AED"/>
    <w:rsid w:val="00882B84"/>
    <w:rsid w:val="00882BA5"/>
    <w:rsid w:val="00882BDC"/>
    <w:rsid w:val="00882C03"/>
    <w:rsid w:val="00882C15"/>
    <w:rsid w:val="00882C89"/>
    <w:rsid w:val="00882CF1"/>
    <w:rsid w:val="00882DB5"/>
    <w:rsid w:val="00882ED0"/>
    <w:rsid w:val="00882F97"/>
    <w:rsid w:val="008830D0"/>
    <w:rsid w:val="008830E0"/>
    <w:rsid w:val="00883131"/>
    <w:rsid w:val="0088313E"/>
    <w:rsid w:val="0088321F"/>
    <w:rsid w:val="00883224"/>
    <w:rsid w:val="0088328B"/>
    <w:rsid w:val="008832AD"/>
    <w:rsid w:val="008832D0"/>
    <w:rsid w:val="0088333C"/>
    <w:rsid w:val="008834B7"/>
    <w:rsid w:val="0088355D"/>
    <w:rsid w:val="00883582"/>
    <w:rsid w:val="008835A3"/>
    <w:rsid w:val="00883601"/>
    <w:rsid w:val="00883664"/>
    <w:rsid w:val="008836A8"/>
    <w:rsid w:val="008836DA"/>
    <w:rsid w:val="008837C9"/>
    <w:rsid w:val="008837E7"/>
    <w:rsid w:val="0088387E"/>
    <w:rsid w:val="00883930"/>
    <w:rsid w:val="0088393B"/>
    <w:rsid w:val="00883977"/>
    <w:rsid w:val="008839B7"/>
    <w:rsid w:val="00883ACA"/>
    <w:rsid w:val="00883B09"/>
    <w:rsid w:val="00883B72"/>
    <w:rsid w:val="00883BBA"/>
    <w:rsid w:val="00883BE2"/>
    <w:rsid w:val="00883CA3"/>
    <w:rsid w:val="00883CA4"/>
    <w:rsid w:val="00883CD8"/>
    <w:rsid w:val="00883CF5"/>
    <w:rsid w:val="00883D1C"/>
    <w:rsid w:val="00883D22"/>
    <w:rsid w:val="00883D42"/>
    <w:rsid w:val="00883D55"/>
    <w:rsid w:val="00883F59"/>
    <w:rsid w:val="00883F6C"/>
    <w:rsid w:val="00883FBD"/>
    <w:rsid w:val="00883FF4"/>
    <w:rsid w:val="00884040"/>
    <w:rsid w:val="0088406A"/>
    <w:rsid w:val="008840DB"/>
    <w:rsid w:val="0088417A"/>
    <w:rsid w:val="00884180"/>
    <w:rsid w:val="008841D4"/>
    <w:rsid w:val="00884260"/>
    <w:rsid w:val="0088426D"/>
    <w:rsid w:val="00884284"/>
    <w:rsid w:val="008842A6"/>
    <w:rsid w:val="0088430C"/>
    <w:rsid w:val="00884353"/>
    <w:rsid w:val="00884416"/>
    <w:rsid w:val="00884442"/>
    <w:rsid w:val="00884455"/>
    <w:rsid w:val="00884499"/>
    <w:rsid w:val="008844F4"/>
    <w:rsid w:val="00884539"/>
    <w:rsid w:val="008845D6"/>
    <w:rsid w:val="00884716"/>
    <w:rsid w:val="0088475C"/>
    <w:rsid w:val="00884771"/>
    <w:rsid w:val="0088477E"/>
    <w:rsid w:val="00884824"/>
    <w:rsid w:val="00884851"/>
    <w:rsid w:val="00884890"/>
    <w:rsid w:val="00884932"/>
    <w:rsid w:val="008849B0"/>
    <w:rsid w:val="008849BC"/>
    <w:rsid w:val="008849E0"/>
    <w:rsid w:val="008849EB"/>
    <w:rsid w:val="00884A01"/>
    <w:rsid w:val="00884AFE"/>
    <w:rsid w:val="00884B25"/>
    <w:rsid w:val="00884B26"/>
    <w:rsid w:val="00884B47"/>
    <w:rsid w:val="00884B9F"/>
    <w:rsid w:val="00884C3D"/>
    <w:rsid w:val="00884CA8"/>
    <w:rsid w:val="00884CE0"/>
    <w:rsid w:val="00884D59"/>
    <w:rsid w:val="00884F00"/>
    <w:rsid w:val="00884F59"/>
    <w:rsid w:val="00884F70"/>
    <w:rsid w:val="00884FF4"/>
    <w:rsid w:val="00885029"/>
    <w:rsid w:val="0088508F"/>
    <w:rsid w:val="008850A2"/>
    <w:rsid w:val="00885142"/>
    <w:rsid w:val="0088514F"/>
    <w:rsid w:val="0088516A"/>
    <w:rsid w:val="008851C1"/>
    <w:rsid w:val="0088522C"/>
    <w:rsid w:val="008852C4"/>
    <w:rsid w:val="00885504"/>
    <w:rsid w:val="00885689"/>
    <w:rsid w:val="0088571F"/>
    <w:rsid w:val="00885752"/>
    <w:rsid w:val="008857D8"/>
    <w:rsid w:val="00885898"/>
    <w:rsid w:val="008858ED"/>
    <w:rsid w:val="00885935"/>
    <w:rsid w:val="0088594E"/>
    <w:rsid w:val="00885AA5"/>
    <w:rsid w:val="00885AAB"/>
    <w:rsid w:val="00885B22"/>
    <w:rsid w:val="00885B44"/>
    <w:rsid w:val="00885BB7"/>
    <w:rsid w:val="00885C67"/>
    <w:rsid w:val="00885C81"/>
    <w:rsid w:val="00885E43"/>
    <w:rsid w:val="00885ED4"/>
    <w:rsid w:val="00885F02"/>
    <w:rsid w:val="00885F03"/>
    <w:rsid w:val="00886015"/>
    <w:rsid w:val="00886056"/>
    <w:rsid w:val="00886084"/>
    <w:rsid w:val="00886087"/>
    <w:rsid w:val="00886098"/>
    <w:rsid w:val="008860EC"/>
    <w:rsid w:val="0088612A"/>
    <w:rsid w:val="0088614F"/>
    <w:rsid w:val="0088616E"/>
    <w:rsid w:val="008862DF"/>
    <w:rsid w:val="008863F0"/>
    <w:rsid w:val="00886412"/>
    <w:rsid w:val="008864C9"/>
    <w:rsid w:val="0088650A"/>
    <w:rsid w:val="0088657F"/>
    <w:rsid w:val="0088660D"/>
    <w:rsid w:val="00886652"/>
    <w:rsid w:val="0088676E"/>
    <w:rsid w:val="008867A8"/>
    <w:rsid w:val="0088685E"/>
    <w:rsid w:val="0088686C"/>
    <w:rsid w:val="008868C9"/>
    <w:rsid w:val="008868D0"/>
    <w:rsid w:val="00886918"/>
    <w:rsid w:val="00886944"/>
    <w:rsid w:val="00886A18"/>
    <w:rsid w:val="00886A4F"/>
    <w:rsid w:val="00886AC9"/>
    <w:rsid w:val="00886C9E"/>
    <w:rsid w:val="00886EAD"/>
    <w:rsid w:val="00886F95"/>
    <w:rsid w:val="00886FAD"/>
    <w:rsid w:val="00887116"/>
    <w:rsid w:val="0088714E"/>
    <w:rsid w:val="008871BA"/>
    <w:rsid w:val="00887229"/>
    <w:rsid w:val="008872AD"/>
    <w:rsid w:val="008872D9"/>
    <w:rsid w:val="00887314"/>
    <w:rsid w:val="00887340"/>
    <w:rsid w:val="0088739E"/>
    <w:rsid w:val="00887595"/>
    <w:rsid w:val="00887613"/>
    <w:rsid w:val="00887676"/>
    <w:rsid w:val="008876C7"/>
    <w:rsid w:val="00887713"/>
    <w:rsid w:val="00887718"/>
    <w:rsid w:val="00887838"/>
    <w:rsid w:val="00887895"/>
    <w:rsid w:val="008878FC"/>
    <w:rsid w:val="00887912"/>
    <w:rsid w:val="008879A5"/>
    <w:rsid w:val="008879DF"/>
    <w:rsid w:val="00887A8E"/>
    <w:rsid w:val="00887AFC"/>
    <w:rsid w:val="00887BD2"/>
    <w:rsid w:val="00887C52"/>
    <w:rsid w:val="00887D04"/>
    <w:rsid w:val="00887D50"/>
    <w:rsid w:val="00887D5B"/>
    <w:rsid w:val="00887DD8"/>
    <w:rsid w:val="00887E3B"/>
    <w:rsid w:val="00887E50"/>
    <w:rsid w:val="00887E58"/>
    <w:rsid w:val="00887ED4"/>
    <w:rsid w:val="00887EF4"/>
    <w:rsid w:val="00887F1C"/>
    <w:rsid w:val="00887F35"/>
    <w:rsid w:val="00887FDC"/>
    <w:rsid w:val="00890000"/>
    <w:rsid w:val="008900A9"/>
    <w:rsid w:val="0089020D"/>
    <w:rsid w:val="00890282"/>
    <w:rsid w:val="0089029F"/>
    <w:rsid w:val="008902A4"/>
    <w:rsid w:val="008902B5"/>
    <w:rsid w:val="008902C0"/>
    <w:rsid w:val="008902CC"/>
    <w:rsid w:val="0089030D"/>
    <w:rsid w:val="0089032F"/>
    <w:rsid w:val="008903A3"/>
    <w:rsid w:val="008903DA"/>
    <w:rsid w:val="008903F9"/>
    <w:rsid w:val="0089057C"/>
    <w:rsid w:val="00890596"/>
    <w:rsid w:val="00890602"/>
    <w:rsid w:val="00890653"/>
    <w:rsid w:val="0089066F"/>
    <w:rsid w:val="00890723"/>
    <w:rsid w:val="00890792"/>
    <w:rsid w:val="008907F1"/>
    <w:rsid w:val="00890874"/>
    <w:rsid w:val="008908CB"/>
    <w:rsid w:val="008908FB"/>
    <w:rsid w:val="0089094B"/>
    <w:rsid w:val="008909A2"/>
    <w:rsid w:val="008909B8"/>
    <w:rsid w:val="008909E3"/>
    <w:rsid w:val="00890A04"/>
    <w:rsid w:val="00890ABF"/>
    <w:rsid w:val="00890CBC"/>
    <w:rsid w:val="00890CFD"/>
    <w:rsid w:val="00890D92"/>
    <w:rsid w:val="00890D93"/>
    <w:rsid w:val="00890DB0"/>
    <w:rsid w:val="00890DFA"/>
    <w:rsid w:val="00890E07"/>
    <w:rsid w:val="00890EC8"/>
    <w:rsid w:val="00890ED1"/>
    <w:rsid w:val="00890F56"/>
    <w:rsid w:val="00890F7D"/>
    <w:rsid w:val="00890FA9"/>
    <w:rsid w:val="00890FDF"/>
    <w:rsid w:val="0089103E"/>
    <w:rsid w:val="008910D3"/>
    <w:rsid w:val="008910E7"/>
    <w:rsid w:val="00891213"/>
    <w:rsid w:val="0089127A"/>
    <w:rsid w:val="0089136C"/>
    <w:rsid w:val="00891391"/>
    <w:rsid w:val="00891497"/>
    <w:rsid w:val="00891558"/>
    <w:rsid w:val="00891599"/>
    <w:rsid w:val="00891624"/>
    <w:rsid w:val="008917BA"/>
    <w:rsid w:val="008917C2"/>
    <w:rsid w:val="008918C3"/>
    <w:rsid w:val="0089195A"/>
    <w:rsid w:val="00891979"/>
    <w:rsid w:val="008919B2"/>
    <w:rsid w:val="00891AD3"/>
    <w:rsid w:val="00891AE1"/>
    <w:rsid w:val="00891B8B"/>
    <w:rsid w:val="00891B9B"/>
    <w:rsid w:val="00891C04"/>
    <w:rsid w:val="00891C10"/>
    <w:rsid w:val="00891C76"/>
    <w:rsid w:val="00891CAE"/>
    <w:rsid w:val="00891CBD"/>
    <w:rsid w:val="00891DA7"/>
    <w:rsid w:val="00891E06"/>
    <w:rsid w:val="00891E52"/>
    <w:rsid w:val="00891E76"/>
    <w:rsid w:val="00891E81"/>
    <w:rsid w:val="00891EF4"/>
    <w:rsid w:val="00891F64"/>
    <w:rsid w:val="00891F90"/>
    <w:rsid w:val="00891F9F"/>
    <w:rsid w:val="00891FC2"/>
    <w:rsid w:val="00892070"/>
    <w:rsid w:val="008920AF"/>
    <w:rsid w:val="008920D9"/>
    <w:rsid w:val="008920EF"/>
    <w:rsid w:val="008922E3"/>
    <w:rsid w:val="00892382"/>
    <w:rsid w:val="008923B4"/>
    <w:rsid w:val="008924B5"/>
    <w:rsid w:val="008924D1"/>
    <w:rsid w:val="00892563"/>
    <w:rsid w:val="00892570"/>
    <w:rsid w:val="00892627"/>
    <w:rsid w:val="0089265D"/>
    <w:rsid w:val="00892699"/>
    <w:rsid w:val="0089269F"/>
    <w:rsid w:val="008926EC"/>
    <w:rsid w:val="00892709"/>
    <w:rsid w:val="00892712"/>
    <w:rsid w:val="0089272E"/>
    <w:rsid w:val="0089277E"/>
    <w:rsid w:val="008927E9"/>
    <w:rsid w:val="0089282F"/>
    <w:rsid w:val="0089285C"/>
    <w:rsid w:val="00892891"/>
    <w:rsid w:val="008928C5"/>
    <w:rsid w:val="008928D8"/>
    <w:rsid w:val="008928DA"/>
    <w:rsid w:val="008928EC"/>
    <w:rsid w:val="00892910"/>
    <w:rsid w:val="008929DB"/>
    <w:rsid w:val="008929EF"/>
    <w:rsid w:val="00892AFC"/>
    <w:rsid w:val="00892B12"/>
    <w:rsid w:val="00892B16"/>
    <w:rsid w:val="00892B6E"/>
    <w:rsid w:val="00892BEE"/>
    <w:rsid w:val="00892BF1"/>
    <w:rsid w:val="00892BFC"/>
    <w:rsid w:val="00892CED"/>
    <w:rsid w:val="00892D8D"/>
    <w:rsid w:val="00892DFA"/>
    <w:rsid w:val="00892E15"/>
    <w:rsid w:val="00892E39"/>
    <w:rsid w:val="00892E5B"/>
    <w:rsid w:val="00892EB2"/>
    <w:rsid w:val="00892EBC"/>
    <w:rsid w:val="00892F2C"/>
    <w:rsid w:val="00892F38"/>
    <w:rsid w:val="00892F6F"/>
    <w:rsid w:val="00892F93"/>
    <w:rsid w:val="00892FFD"/>
    <w:rsid w:val="0089301A"/>
    <w:rsid w:val="00893028"/>
    <w:rsid w:val="008930BC"/>
    <w:rsid w:val="00893112"/>
    <w:rsid w:val="008931C9"/>
    <w:rsid w:val="008931F8"/>
    <w:rsid w:val="00893251"/>
    <w:rsid w:val="00893302"/>
    <w:rsid w:val="00893358"/>
    <w:rsid w:val="00893364"/>
    <w:rsid w:val="00893368"/>
    <w:rsid w:val="008933BD"/>
    <w:rsid w:val="0089340A"/>
    <w:rsid w:val="0089342C"/>
    <w:rsid w:val="0089345D"/>
    <w:rsid w:val="00893488"/>
    <w:rsid w:val="0089348A"/>
    <w:rsid w:val="008934BE"/>
    <w:rsid w:val="008934CE"/>
    <w:rsid w:val="00893526"/>
    <w:rsid w:val="00893565"/>
    <w:rsid w:val="008935CC"/>
    <w:rsid w:val="008935ED"/>
    <w:rsid w:val="00893678"/>
    <w:rsid w:val="00893758"/>
    <w:rsid w:val="008937DC"/>
    <w:rsid w:val="00893956"/>
    <w:rsid w:val="0089396F"/>
    <w:rsid w:val="00893B85"/>
    <w:rsid w:val="00893C10"/>
    <w:rsid w:val="00893C9A"/>
    <w:rsid w:val="00893D55"/>
    <w:rsid w:val="00893F6E"/>
    <w:rsid w:val="00893FF7"/>
    <w:rsid w:val="00893FFA"/>
    <w:rsid w:val="0089411A"/>
    <w:rsid w:val="0089415A"/>
    <w:rsid w:val="00894245"/>
    <w:rsid w:val="008942AE"/>
    <w:rsid w:val="00894301"/>
    <w:rsid w:val="0089435D"/>
    <w:rsid w:val="0089437A"/>
    <w:rsid w:val="0089437C"/>
    <w:rsid w:val="00894380"/>
    <w:rsid w:val="00894382"/>
    <w:rsid w:val="0089438C"/>
    <w:rsid w:val="008943A5"/>
    <w:rsid w:val="0089443A"/>
    <w:rsid w:val="00894443"/>
    <w:rsid w:val="008944E1"/>
    <w:rsid w:val="00894515"/>
    <w:rsid w:val="008945B6"/>
    <w:rsid w:val="008946E3"/>
    <w:rsid w:val="008946FD"/>
    <w:rsid w:val="0089476E"/>
    <w:rsid w:val="00894795"/>
    <w:rsid w:val="00894798"/>
    <w:rsid w:val="008947A1"/>
    <w:rsid w:val="008947E2"/>
    <w:rsid w:val="0089487D"/>
    <w:rsid w:val="0089489C"/>
    <w:rsid w:val="008948A5"/>
    <w:rsid w:val="00894986"/>
    <w:rsid w:val="00894A56"/>
    <w:rsid w:val="00894AAC"/>
    <w:rsid w:val="00894AE5"/>
    <w:rsid w:val="00894B44"/>
    <w:rsid w:val="00894B47"/>
    <w:rsid w:val="00894BD0"/>
    <w:rsid w:val="00894CA2"/>
    <w:rsid w:val="00894D0C"/>
    <w:rsid w:val="00894D5E"/>
    <w:rsid w:val="00894D9E"/>
    <w:rsid w:val="00894DC8"/>
    <w:rsid w:val="00894E99"/>
    <w:rsid w:val="00894E9A"/>
    <w:rsid w:val="00894F3A"/>
    <w:rsid w:val="00894F72"/>
    <w:rsid w:val="0089505F"/>
    <w:rsid w:val="00895088"/>
    <w:rsid w:val="008950D6"/>
    <w:rsid w:val="00895109"/>
    <w:rsid w:val="0089511C"/>
    <w:rsid w:val="008951D1"/>
    <w:rsid w:val="00895397"/>
    <w:rsid w:val="00895435"/>
    <w:rsid w:val="00895463"/>
    <w:rsid w:val="008954C9"/>
    <w:rsid w:val="008954E2"/>
    <w:rsid w:val="0089551D"/>
    <w:rsid w:val="00895542"/>
    <w:rsid w:val="00895551"/>
    <w:rsid w:val="00895635"/>
    <w:rsid w:val="00895714"/>
    <w:rsid w:val="0089572E"/>
    <w:rsid w:val="0089579A"/>
    <w:rsid w:val="0089583F"/>
    <w:rsid w:val="0089587B"/>
    <w:rsid w:val="00895889"/>
    <w:rsid w:val="0089588F"/>
    <w:rsid w:val="008958CB"/>
    <w:rsid w:val="0089597D"/>
    <w:rsid w:val="008959E9"/>
    <w:rsid w:val="00895A22"/>
    <w:rsid w:val="00895AA0"/>
    <w:rsid w:val="00895AD1"/>
    <w:rsid w:val="00895AD2"/>
    <w:rsid w:val="00895AF0"/>
    <w:rsid w:val="00895BD7"/>
    <w:rsid w:val="00895C3A"/>
    <w:rsid w:val="00895C91"/>
    <w:rsid w:val="00895CF7"/>
    <w:rsid w:val="00895D8E"/>
    <w:rsid w:val="00895DEE"/>
    <w:rsid w:val="00895DFF"/>
    <w:rsid w:val="00895E9C"/>
    <w:rsid w:val="00895EA3"/>
    <w:rsid w:val="00895ECB"/>
    <w:rsid w:val="00895F4D"/>
    <w:rsid w:val="00895F87"/>
    <w:rsid w:val="008960B7"/>
    <w:rsid w:val="008960E7"/>
    <w:rsid w:val="00896184"/>
    <w:rsid w:val="008961C0"/>
    <w:rsid w:val="00896245"/>
    <w:rsid w:val="0089628C"/>
    <w:rsid w:val="008962E4"/>
    <w:rsid w:val="00896307"/>
    <w:rsid w:val="00896312"/>
    <w:rsid w:val="0089633B"/>
    <w:rsid w:val="00896380"/>
    <w:rsid w:val="008963C8"/>
    <w:rsid w:val="00896412"/>
    <w:rsid w:val="00896471"/>
    <w:rsid w:val="00896523"/>
    <w:rsid w:val="008966A5"/>
    <w:rsid w:val="008966DE"/>
    <w:rsid w:val="0089677E"/>
    <w:rsid w:val="0089679A"/>
    <w:rsid w:val="00896887"/>
    <w:rsid w:val="008968BA"/>
    <w:rsid w:val="00896965"/>
    <w:rsid w:val="008969F8"/>
    <w:rsid w:val="008969FD"/>
    <w:rsid w:val="00896A27"/>
    <w:rsid w:val="00896A62"/>
    <w:rsid w:val="00896AA5"/>
    <w:rsid w:val="00896AAE"/>
    <w:rsid w:val="00896AE3"/>
    <w:rsid w:val="00896B05"/>
    <w:rsid w:val="00896B1E"/>
    <w:rsid w:val="00896BD6"/>
    <w:rsid w:val="00896C34"/>
    <w:rsid w:val="00896CFA"/>
    <w:rsid w:val="00896CFE"/>
    <w:rsid w:val="00896D2A"/>
    <w:rsid w:val="00896D73"/>
    <w:rsid w:val="00896D92"/>
    <w:rsid w:val="00896EF2"/>
    <w:rsid w:val="00896F1A"/>
    <w:rsid w:val="00897155"/>
    <w:rsid w:val="008971A1"/>
    <w:rsid w:val="008971ED"/>
    <w:rsid w:val="008971F2"/>
    <w:rsid w:val="008971F3"/>
    <w:rsid w:val="00897201"/>
    <w:rsid w:val="0089724D"/>
    <w:rsid w:val="008972A4"/>
    <w:rsid w:val="00897301"/>
    <w:rsid w:val="00897340"/>
    <w:rsid w:val="0089735F"/>
    <w:rsid w:val="008973C7"/>
    <w:rsid w:val="008973EC"/>
    <w:rsid w:val="0089742C"/>
    <w:rsid w:val="00897470"/>
    <w:rsid w:val="00897471"/>
    <w:rsid w:val="008974DA"/>
    <w:rsid w:val="00897539"/>
    <w:rsid w:val="00897560"/>
    <w:rsid w:val="008975BF"/>
    <w:rsid w:val="008975C5"/>
    <w:rsid w:val="00897617"/>
    <w:rsid w:val="00897673"/>
    <w:rsid w:val="0089767B"/>
    <w:rsid w:val="008976E5"/>
    <w:rsid w:val="0089773D"/>
    <w:rsid w:val="00897745"/>
    <w:rsid w:val="0089777B"/>
    <w:rsid w:val="008977E4"/>
    <w:rsid w:val="0089783A"/>
    <w:rsid w:val="00897861"/>
    <w:rsid w:val="0089793E"/>
    <w:rsid w:val="008979C2"/>
    <w:rsid w:val="00897A06"/>
    <w:rsid w:val="00897AA1"/>
    <w:rsid w:val="00897AC9"/>
    <w:rsid w:val="00897B1F"/>
    <w:rsid w:val="00897B53"/>
    <w:rsid w:val="00897B87"/>
    <w:rsid w:val="00897BD7"/>
    <w:rsid w:val="00897C09"/>
    <w:rsid w:val="00897C2C"/>
    <w:rsid w:val="00897C58"/>
    <w:rsid w:val="00897CFD"/>
    <w:rsid w:val="00897D4F"/>
    <w:rsid w:val="00897D71"/>
    <w:rsid w:val="00897D73"/>
    <w:rsid w:val="00897D7D"/>
    <w:rsid w:val="00897E2F"/>
    <w:rsid w:val="00897E60"/>
    <w:rsid w:val="00897F50"/>
    <w:rsid w:val="008A0010"/>
    <w:rsid w:val="008A00AD"/>
    <w:rsid w:val="008A0198"/>
    <w:rsid w:val="008A020C"/>
    <w:rsid w:val="008A022F"/>
    <w:rsid w:val="008A023F"/>
    <w:rsid w:val="008A0315"/>
    <w:rsid w:val="008A0323"/>
    <w:rsid w:val="008A034F"/>
    <w:rsid w:val="008A0372"/>
    <w:rsid w:val="008A039C"/>
    <w:rsid w:val="008A03A8"/>
    <w:rsid w:val="008A0442"/>
    <w:rsid w:val="008A05BA"/>
    <w:rsid w:val="008A05F8"/>
    <w:rsid w:val="008A07CC"/>
    <w:rsid w:val="008A085B"/>
    <w:rsid w:val="008A08BE"/>
    <w:rsid w:val="008A0945"/>
    <w:rsid w:val="008A0948"/>
    <w:rsid w:val="008A0A32"/>
    <w:rsid w:val="008A0AFD"/>
    <w:rsid w:val="008A0B41"/>
    <w:rsid w:val="008A0B65"/>
    <w:rsid w:val="008A0B89"/>
    <w:rsid w:val="008A0BCB"/>
    <w:rsid w:val="008A0C66"/>
    <w:rsid w:val="008A0CA5"/>
    <w:rsid w:val="008A0CDD"/>
    <w:rsid w:val="008A0CE1"/>
    <w:rsid w:val="008A0D1F"/>
    <w:rsid w:val="008A0DBC"/>
    <w:rsid w:val="008A0F08"/>
    <w:rsid w:val="008A0F53"/>
    <w:rsid w:val="008A0FFA"/>
    <w:rsid w:val="008A1050"/>
    <w:rsid w:val="008A118F"/>
    <w:rsid w:val="008A11A0"/>
    <w:rsid w:val="008A1245"/>
    <w:rsid w:val="008A1264"/>
    <w:rsid w:val="008A12CA"/>
    <w:rsid w:val="008A1395"/>
    <w:rsid w:val="008A14BB"/>
    <w:rsid w:val="008A14C6"/>
    <w:rsid w:val="008A15C8"/>
    <w:rsid w:val="008A15F7"/>
    <w:rsid w:val="008A16C8"/>
    <w:rsid w:val="008A170F"/>
    <w:rsid w:val="008A17B7"/>
    <w:rsid w:val="008A17D6"/>
    <w:rsid w:val="008A17ED"/>
    <w:rsid w:val="008A184C"/>
    <w:rsid w:val="008A184D"/>
    <w:rsid w:val="008A1853"/>
    <w:rsid w:val="008A18C4"/>
    <w:rsid w:val="008A1939"/>
    <w:rsid w:val="008A1A15"/>
    <w:rsid w:val="008A1B2F"/>
    <w:rsid w:val="008A1B76"/>
    <w:rsid w:val="008A1C4E"/>
    <w:rsid w:val="008A1C78"/>
    <w:rsid w:val="008A1CF7"/>
    <w:rsid w:val="008A1D2C"/>
    <w:rsid w:val="008A1D2D"/>
    <w:rsid w:val="008A1D3E"/>
    <w:rsid w:val="008A1E1A"/>
    <w:rsid w:val="008A1E3E"/>
    <w:rsid w:val="008A1E8E"/>
    <w:rsid w:val="008A1F06"/>
    <w:rsid w:val="008A1F59"/>
    <w:rsid w:val="008A1F8E"/>
    <w:rsid w:val="008A1FBF"/>
    <w:rsid w:val="008A1FF7"/>
    <w:rsid w:val="008A204E"/>
    <w:rsid w:val="008A2058"/>
    <w:rsid w:val="008A20BD"/>
    <w:rsid w:val="008A20C0"/>
    <w:rsid w:val="008A20CB"/>
    <w:rsid w:val="008A20E7"/>
    <w:rsid w:val="008A20EF"/>
    <w:rsid w:val="008A2117"/>
    <w:rsid w:val="008A21F1"/>
    <w:rsid w:val="008A22AD"/>
    <w:rsid w:val="008A23B7"/>
    <w:rsid w:val="008A23FF"/>
    <w:rsid w:val="008A245C"/>
    <w:rsid w:val="008A24A4"/>
    <w:rsid w:val="008A24DD"/>
    <w:rsid w:val="008A24FE"/>
    <w:rsid w:val="008A2646"/>
    <w:rsid w:val="008A26E8"/>
    <w:rsid w:val="008A278E"/>
    <w:rsid w:val="008A27AD"/>
    <w:rsid w:val="008A27B6"/>
    <w:rsid w:val="008A280A"/>
    <w:rsid w:val="008A28BF"/>
    <w:rsid w:val="008A2933"/>
    <w:rsid w:val="008A2AA5"/>
    <w:rsid w:val="008A2AAC"/>
    <w:rsid w:val="008A2C1C"/>
    <w:rsid w:val="008A2C25"/>
    <w:rsid w:val="008A2C51"/>
    <w:rsid w:val="008A2C57"/>
    <w:rsid w:val="008A2C6D"/>
    <w:rsid w:val="008A2D58"/>
    <w:rsid w:val="008A2D73"/>
    <w:rsid w:val="008A2DBB"/>
    <w:rsid w:val="008A2DE8"/>
    <w:rsid w:val="008A2E63"/>
    <w:rsid w:val="008A2E95"/>
    <w:rsid w:val="008A2EA8"/>
    <w:rsid w:val="008A2F42"/>
    <w:rsid w:val="008A2F79"/>
    <w:rsid w:val="008A2FA2"/>
    <w:rsid w:val="008A2FC9"/>
    <w:rsid w:val="008A2FCD"/>
    <w:rsid w:val="008A2FDC"/>
    <w:rsid w:val="008A30DD"/>
    <w:rsid w:val="008A3113"/>
    <w:rsid w:val="008A3189"/>
    <w:rsid w:val="008A319B"/>
    <w:rsid w:val="008A327C"/>
    <w:rsid w:val="008A32A5"/>
    <w:rsid w:val="008A32C8"/>
    <w:rsid w:val="008A32D7"/>
    <w:rsid w:val="008A32DF"/>
    <w:rsid w:val="008A3326"/>
    <w:rsid w:val="008A34E9"/>
    <w:rsid w:val="008A3562"/>
    <w:rsid w:val="008A3592"/>
    <w:rsid w:val="008A359B"/>
    <w:rsid w:val="008A35B3"/>
    <w:rsid w:val="008A35D8"/>
    <w:rsid w:val="008A35F6"/>
    <w:rsid w:val="008A35FB"/>
    <w:rsid w:val="008A368C"/>
    <w:rsid w:val="008A3834"/>
    <w:rsid w:val="008A386A"/>
    <w:rsid w:val="008A3929"/>
    <w:rsid w:val="008A3931"/>
    <w:rsid w:val="008A3945"/>
    <w:rsid w:val="008A3995"/>
    <w:rsid w:val="008A3A95"/>
    <w:rsid w:val="008A3B0A"/>
    <w:rsid w:val="008A3B12"/>
    <w:rsid w:val="008A3B3D"/>
    <w:rsid w:val="008A3B42"/>
    <w:rsid w:val="008A3B87"/>
    <w:rsid w:val="008A3C08"/>
    <w:rsid w:val="008A3C6B"/>
    <w:rsid w:val="008A3C6E"/>
    <w:rsid w:val="008A3DF3"/>
    <w:rsid w:val="008A3E1B"/>
    <w:rsid w:val="008A3E47"/>
    <w:rsid w:val="008A3F0B"/>
    <w:rsid w:val="008A3FC1"/>
    <w:rsid w:val="008A4042"/>
    <w:rsid w:val="008A40F6"/>
    <w:rsid w:val="008A4141"/>
    <w:rsid w:val="008A415B"/>
    <w:rsid w:val="008A4187"/>
    <w:rsid w:val="008A4191"/>
    <w:rsid w:val="008A41BD"/>
    <w:rsid w:val="008A4270"/>
    <w:rsid w:val="008A4297"/>
    <w:rsid w:val="008A432D"/>
    <w:rsid w:val="008A433E"/>
    <w:rsid w:val="008A43A3"/>
    <w:rsid w:val="008A43A4"/>
    <w:rsid w:val="008A449E"/>
    <w:rsid w:val="008A44D7"/>
    <w:rsid w:val="008A44E5"/>
    <w:rsid w:val="008A4602"/>
    <w:rsid w:val="008A4634"/>
    <w:rsid w:val="008A46AA"/>
    <w:rsid w:val="008A4754"/>
    <w:rsid w:val="008A4797"/>
    <w:rsid w:val="008A4846"/>
    <w:rsid w:val="008A4886"/>
    <w:rsid w:val="008A489B"/>
    <w:rsid w:val="008A4A40"/>
    <w:rsid w:val="008A4A7B"/>
    <w:rsid w:val="008A4AD2"/>
    <w:rsid w:val="008A4AD6"/>
    <w:rsid w:val="008A4AE8"/>
    <w:rsid w:val="008A4AFC"/>
    <w:rsid w:val="008A4B66"/>
    <w:rsid w:val="008A4BAA"/>
    <w:rsid w:val="008A4BC8"/>
    <w:rsid w:val="008A4BD3"/>
    <w:rsid w:val="008A4C33"/>
    <w:rsid w:val="008A4C65"/>
    <w:rsid w:val="008A4CFE"/>
    <w:rsid w:val="008A4D6D"/>
    <w:rsid w:val="008A4DAA"/>
    <w:rsid w:val="008A4EE3"/>
    <w:rsid w:val="008A4F5A"/>
    <w:rsid w:val="008A514C"/>
    <w:rsid w:val="008A5271"/>
    <w:rsid w:val="008A5290"/>
    <w:rsid w:val="008A52A3"/>
    <w:rsid w:val="008A52EB"/>
    <w:rsid w:val="008A5326"/>
    <w:rsid w:val="008A53AF"/>
    <w:rsid w:val="008A5454"/>
    <w:rsid w:val="008A5494"/>
    <w:rsid w:val="008A552F"/>
    <w:rsid w:val="008A5556"/>
    <w:rsid w:val="008A5592"/>
    <w:rsid w:val="008A5616"/>
    <w:rsid w:val="008A5791"/>
    <w:rsid w:val="008A57E8"/>
    <w:rsid w:val="008A5912"/>
    <w:rsid w:val="008A5965"/>
    <w:rsid w:val="008A598E"/>
    <w:rsid w:val="008A59B7"/>
    <w:rsid w:val="008A5AA2"/>
    <w:rsid w:val="008A5B21"/>
    <w:rsid w:val="008A5B4C"/>
    <w:rsid w:val="008A5BA9"/>
    <w:rsid w:val="008A5BD8"/>
    <w:rsid w:val="008A5BDB"/>
    <w:rsid w:val="008A5C05"/>
    <w:rsid w:val="008A5C11"/>
    <w:rsid w:val="008A5D51"/>
    <w:rsid w:val="008A5D56"/>
    <w:rsid w:val="008A5D8A"/>
    <w:rsid w:val="008A5D9A"/>
    <w:rsid w:val="008A5DB6"/>
    <w:rsid w:val="008A5DC1"/>
    <w:rsid w:val="008A5DE0"/>
    <w:rsid w:val="008A5E3B"/>
    <w:rsid w:val="008A5EF7"/>
    <w:rsid w:val="008A5F49"/>
    <w:rsid w:val="008A5F63"/>
    <w:rsid w:val="008A5FD3"/>
    <w:rsid w:val="008A6040"/>
    <w:rsid w:val="008A6063"/>
    <w:rsid w:val="008A60C7"/>
    <w:rsid w:val="008A60E6"/>
    <w:rsid w:val="008A6103"/>
    <w:rsid w:val="008A6112"/>
    <w:rsid w:val="008A6129"/>
    <w:rsid w:val="008A6191"/>
    <w:rsid w:val="008A619D"/>
    <w:rsid w:val="008A6273"/>
    <w:rsid w:val="008A629B"/>
    <w:rsid w:val="008A62B1"/>
    <w:rsid w:val="008A6369"/>
    <w:rsid w:val="008A64AE"/>
    <w:rsid w:val="008A64E7"/>
    <w:rsid w:val="008A658F"/>
    <w:rsid w:val="008A65CA"/>
    <w:rsid w:val="008A6610"/>
    <w:rsid w:val="008A663B"/>
    <w:rsid w:val="008A6768"/>
    <w:rsid w:val="008A67A6"/>
    <w:rsid w:val="008A6840"/>
    <w:rsid w:val="008A68A2"/>
    <w:rsid w:val="008A68B8"/>
    <w:rsid w:val="008A68BA"/>
    <w:rsid w:val="008A68ED"/>
    <w:rsid w:val="008A691F"/>
    <w:rsid w:val="008A697E"/>
    <w:rsid w:val="008A69A7"/>
    <w:rsid w:val="008A69F9"/>
    <w:rsid w:val="008A6A95"/>
    <w:rsid w:val="008A6AEC"/>
    <w:rsid w:val="008A6B37"/>
    <w:rsid w:val="008A6BC2"/>
    <w:rsid w:val="008A6C0F"/>
    <w:rsid w:val="008A6C1B"/>
    <w:rsid w:val="008A6CE5"/>
    <w:rsid w:val="008A6D35"/>
    <w:rsid w:val="008A6D83"/>
    <w:rsid w:val="008A6D8E"/>
    <w:rsid w:val="008A6D99"/>
    <w:rsid w:val="008A6E73"/>
    <w:rsid w:val="008A6F25"/>
    <w:rsid w:val="008A6FDA"/>
    <w:rsid w:val="008A6FE0"/>
    <w:rsid w:val="008A70F5"/>
    <w:rsid w:val="008A7119"/>
    <w:rsid w:val="008A7128"/>
    <w:rsid w:val="008A714E"/>
    <w:rsid w:val="008A7153"/>
    <w:rsid w:val="008A7165"/>
    <w:rsid w:val="008A7252"/>
    <w:rsid w:val="008A7255"/>
    <w:rsid w:val="008A72A2"/>
    <w:rsid w:val="008A7311"/>
    <w:rsid w:val="008A7342"/>
    <w:rsid w:val="008A735C"/>
    <w:rsid w:val="008A739D"/>
    <w:rsid w:val="008A73AD"/>
    <w:rsid w:val="008A744A"/>
    <w:rsid w:val="008A7590"/>
    <w:rsid w:val="008A75B2"/>
    <w:rsid w:val="008A75E3"/>
    <w:rsid w:val="008A75E6"/>
    <w:rsid w:val="008A7647"/>
    <w:rsid w:val="008A76AD"/>
    <w:rsid w:val="008A779F"/>
    <w:rsid w:val="008A780D"/>
    <w:rsid w:val="008A785F"/>
    <w:rsid w:val="008A78E3"/>
    <w:rsid w:val="008A78E4"/>
    <w:rsid w:val="008A7A38"/>
    <w:rsid w:val="008A7A40"/>
    <w:rsid w:val="008A7A68"/>
    <w:rsid w:val="008A7AEB"/>
    <w:rsid w:val="008A7C8F"/>
    <w:rsid w:val="008A7CAF"/>
    <w:rsid w:val="008A7CC1"/>
    <w:rsid w:val="008A7CE0"/>
    <w:rsid w:val="008A7D52"/>
    <w:rsid w:val="008A7E11"/>
    <w:rsid w:val="008A7E4A"/>
    <w:rsid w:val="008A7E62"/>
    <w:rsid w:val="008A7F32"/>
    <w:rsid w:val="008A7F69"/>
    <w:rsid w:val="008A7F73"/>
    <w:rsid w:val="008B0119"/>
    <w:rsid w:val="008B0153"/>
    <w:rsid w:val="008B018C"/>
    <w:rsid w:val="008B019D"/>
    <w:rsid w:val="008B0243"/>
    <w:rsid w:val="008B025F"/>
    <w:rsid w:val="008B0341"/>
    <w:rsid w:val="008B0356"/>
    <w:rsid w:val="008B0381"/>
    <w:rsid w:val="008B0391"/>
    <w:rsid w:val="008B03C6"/>
    <w:rsid w:val="008B046A"/>
    <w:rsid w:val="008B047D"/>
    <w:rsid w:val="008B04F1"/>
    <w:rsid w:val="008B0542"/>
    <w:rsid w:val="008B05BE"/>
    <w:rsid w:val="008B05C6"/>
    <w:rsid w:val="008B05DB"/>
    <w:rsid w:val="008B0649"/>
    <w:rsid w:val="008B0724"/>
    <w:rsid w:val="008B0852"/>
    <w:rsid w:val="008B088C"/>
    <w:rsid w:val="008B0956"/>
    <w:rsid w:val="008B0970"/>
    <w:rsid w:val="008B0989"/>
    <w:rsid w:val="008B0A18"/>
    <w:rsid w:val="008B0B48"/>
    <w:rsid w:val="008B0B63"/>
    <w:rsid w:val="008B0B9B"/>
    <w:rsid w:val="008B0C60"/>
    <w:rsid w:val="008B0CB4"/>
    <w:rsid w:val="008B0CC2"/>
    <w:rsid w:val="008B0D28"/>
    <w:rsid w:val="008B0DE4"/>
    <w:rsid w:val="008B0EEC"/>
    <w:rsid w:val="008B0F50"/>
    <w:rsid w:val="008B0FE5"/>
    <w:rsid w:val="008B1005"/>
    <w:rsid w:val="008B103C"/>
    <w:rsid w:val="008B10D1"/>
    <w:rsid w:val="008B119C"/>
    <w:rsid w:val="008B11B3"/>
    <w:rsid w:val="008B120A"/>
    <w:rsid w:val="008B125A"/>
    <w:rsid w:val="008B12A9"/>
    <w:rsid w:val="008B1307"/>
    <w:rsid w:val="008B1308"/>
    <w:rsid w:val="008B1325"/>
    <w:rsid w:val="008B1356"/>
    <w:rsid w:val="008B135E"/>
    <w:rsid w:val="008B13A2"/>
    <w:rsid w:val="008B13D0"/>
    <w:rsid w:val="008B149B"/>
    <w:rsid w:val="008B1521"/>
    <w:rsid w:val="008B160D"/>
    <w:rsid w:val="008B1646"/>
    <w:rsid w:val="008B1730"/>
    <w:rsid w:val="008B17AD"/>
    <w:rsid w:val="008B17B0"/>
    <w:rsid w:val="008B17E5"/>
    <w:rsid w:val="008B17FD"/>
    <w:rsid w:val="008B18AE"/>
    <w:rsid w:val="008B1995"/>
    <w:rsid w:val="008B1998"/>
    <w:rsid w:val="008B19DE"/>
    <w:rsid w:val="008B1A40"/>
    <w:rsid w:val="008B1A97"/>
    <w:rsid w:val="008B1ADB"/>
    <w:rsid w:val="008B1B01"/>
    <w:rsid w:val="008B1BB2"/>
    <w:rsid w:val="008B1BF1"/>
    <w:rsid w:val="008B1CBA"/>
    <w:rsid w:val="008B1D01"/>
    <w:rsid w:val="008B1D14"/>
    <w:rsid w:val="008B1D91"/>
    <w:rsid w:val="008B1DAC"/>
    <w:rsid w:val="008B1DE9"/>
    <w:rsid w:val="008B1EBA"/>
    <w:rsid w:val="008B1F74"/>
    <w:rsid w:val="008B1F83"/>
    <w:rsid w:val="008B1F94"/>
    <w:rsid w:val="008B203A"/>
    <w:rsid w:val="008B209E"/>
    <w:rsid w:val="008B2171"/>
    <w:rsid w:val="008B21DE"/>
    <w:rsid w:val="008B21EB"/>
    <w:rsid w:val="008B21F6"/>
    <w:rsid w:val="008B21FA"/>
    <w:rsid w:val="008B221B"/>
    <w:rsid w:val="008B22AC"/>
    <w:rsid w:val="008B234E"/>
    <w:rsid w:val="008B252C"/>
    <w:rsid w:val="008B2573"/>
    <w:rsid w:val="008B2599"/>
    <w:rsid w:val="008B25B3"/>
    <w:rsid w:val="008B2614"/>
    <w:rsid w:val="008B2615"/>
    <w:rsid w:val="008B2618"/>
    <w:rsid w:val="008B26CE"/>
    <w:rsid w:val="008B2771"/>
    <w:rsid w:val="008B2798"/>
    <w:rsid w:val="008B27D9"/>
    <w:rsid w:val="008B2819"/>
    <w:rsid w:val="008B2841"/>
    <w:rsid w:val="008B2844"/>
    <w:rsid w:val="008B2876"/>
    <w:rsid w:val="008B291B"/>
    <w:rsid w:val="008B29C4"/>
    <w:rsid w:val="008B2B12"/>
    <w:rsid w:val="008B2B59"/>
    <w:rsid w:val="008B2B60"/>
    <w:rsid w:val="008B2B92"/>
    <w:rsid w:val="008B2BEA"/>
    <w:rsid w:val="008B2C27"/>
    <w:rsid w:val="008B2C75"/>
    <w:rsid w:val="008B2D5E"/>
    <w:rsid w:val="008B2DD6"/>
    <w:rsid w:val="008B2DEA"/>
    <w:rsid w:val="008B2DF0"/>
    <w:rsid w:val="008B2E70"/>
    <w:rsid w:val="008B2F70"/>
    <w:rsid w:val="008B3032"/>
    <w:rsid w:val="008B3053"/>
    <w:rsid w:val="008B3084"/>
    <w:rsid w:val="008B308C"/>
    <w:rsid w:val="008B3095"/>
    <w:rsid w:val="008B309C"/>
    <w:rsid w:val="008B30BD"/>
    <w:rsid w:val="008B31D9"/>
    <w:rsid w:val="008B31F8"/>
    <w:rsid w:val="008B3232"/>
    <w:rsid w:val="008B3263"/>
    <w:rsid w:val="008B32A1"/>
    <w:rsid w:val="008B32B0"/>
    <w:rsid w:val="008B32D7"/>
    <w:rsid w:val="008B33A2"/>
    <w:rsid w:val="008B3419"/>
    <w:rsid w:val="008B3498"/>
    <w:rsid w:val="008B3531"/>
    <w:rsid w:val="008B3718"/>
    <w:rsid w:val="008B377D"/>
    <w:rsid w:val="008B3805"/>
    <w:rsid w:val="008B3824"/>
    <w:rsid w:val="008B38F0"/>
    <w:rsid w:val="008B38F5"/>
    <w:rsid w:val="008B3931"/>
    <w:rsid w:val="008B3960"/>
    <w:rsid w:val="008B3986"/>
    <w:rsid w:val="008B3998"/>
    <w:rsid w:val="008B3A08"/>
    <w:rsid w:val="008B3A26"/>
    <w:rsid w:val="008B3A8B"/>
    <w:rsid w:val="008B3BF0"/>
    <w:rsid w:val="008B3DA4"/>
    <w:rsid w:val="008B3E00"/>
    <w:rsid w:val="008B3F71"/>
    <w:rsid w:val="008B3FF2"/>
    <w:rsid w:val="008B4033"/>
    <w:rsid w:val="008B4069"/>
    <w:rsid w:val="008B406C"/>
    <w:rsid w:val="008B41CA"/>
    <w:rsid w:val="008B41F4"/>
    <w:rsid w:val="008B4308"/>
    <w:rsid w:val="008B4320"/>
    <w:rsid w:val="008B4389"/>
    <w:rsid w:val="008B43C4"/>
    <w:rsid w:val="008B4421"/>
    <w:rsid w:val="008B44E1"/>
    <w:rsid w:val="008B44F4"/>
    <w:rsid w:val="008B452B"/>
    <w:rsid w:val="008B454D"/>
    <w:rsid w:val="008B45C6"/>
    <w:rsid w:val="008B45E3"/>
    <w:rsid w:val="008B4601"/>
    <w:rsid w:val="008B467B"/>
    <w:rsid w:val="008B46CC"/>
    <w:rsid w:val="008B4714"/>
    <w:rsid w:val="008B476C"/>
    <w:rsid w:val="008B477D"/>
    <w:rsid w:val="008B4790"/>
    <w:rsid w:val="008B485C"/>
    <w:rsid w:val="008B486D"/>
    <w:rsid w:val="008B48EC"/>
    <w:rsid w:val="008B4952"/>
    <w:rsid w:val="008B4957"/>
    <w:rsid w:val="008B4A1F"/>
    <w:rsid w:val="008B4A50"/>
    <w:rsid w:val="008B4A90"/>
    <w:rsid w:val="008B4B5F"/>
    <w:rsid w:val="008B4B74"/>
    <w:rsid w:val="008B4B9C"/>
    <w:rsid w:val="008B4BA1"/>
    <w:rsid w:val="008B4BA5"/>
    <w:rsid w:val="008B4BCF"/>
    <w:rsid w:val="008B4BF0"/>
    <w:rsid w:val="008B4C67"/>
    <w:rsid w:val="008B4D17"/>
    <w:rsid w:val="008B4D19"/>
    <w:rsid w:val="008B4D5E"/>
    <w:rsid w:val="008B4E10"/>
    <w:rsid w:val="008B4EA1"/>
    <w:rsid w:val="008B4EEF"/>
    <w:rsid w:val="008B4F74"/>
    <w:rsid w:val="008B4FD6"/>
    <w:rsid w:val="008B5075"/>
    <w:rsid w:val="008B508B"/>
    <w:rsid w:val="008B5153"/>
    <w:rsid w:val="008B51DE"/>
    <w:rsid w:val="008B5210"/>
    <w:rsid w:val="008B5277"/>
    <w:rsid w:val="008B5281"/>
    <w:rsid w:val="008B5287"/>
    <w:rsid w:val="008B52A4"/>
    <w:rsid w:val="008B52B8"/>
    <w:rsid w:val="008B52BD"/>
    <w:rsid w:val="008B52C8"/>
    <w:rsid w:val="008B548E"/>
    <w:rsid w:val="008B5565"/>
    <w:rsid w:val="008B562A"/>
    <w:rsid w:val="008B565D"/>
    <w:rsid w:val="008B56E0"/>
    <w:rsid w:val="008B5760"/>
    <w:rsid w:val="008B57D2"/>
    <w:rsid w:val="008B589F"/>
    <w:rsid w:val="008B58DA"/>
    <w:rsid w:val="008B5971"/>
    <w:rsid w:val="008B59AD"/>
    <w:rsid w:val="008B5A22"/>
    <w:rsid w:val="008B5A47"/>
    <w:rsid w:val="008B5A77"/>
    <w:rsid w:val="008B5AA8"/>
    <w:rsid w:val="008B5B1F"/>
    <w:rsid w:val="008B5BD8"/>
    <w:rsid w:val="008B5CE9"/>
    <w:rsid w:val="008B5D27"/>
    <w:rsid w:val="008B5DD7"/>
    <w:rsid w:val="008B5DFE"/>
    <w:rsid w:val="008B5E22"/>
    <w:rsid w:val="008B5EDD"/>
    <w:rsid w:val="008B5F08"/>
    <w:rsid w:val="008B5F87"/>
    <w:rsid w:val="008B5F9B"/>
    <w:rsid w:val="008B5FCB"/>
    <w:rsid w:val="008B5FD5"/>
    <w:rsid w:val="008B6011"/>
    <w:rsid w:val="008B60F4"/>
    <w:rsid w:val="008B61E1"/>
    <w:rsid w:val="008B6248"/>
    <w:rsid w:val="008B6468"/>
    <w:rsid w:val="008B6578"/>
    <w:rsid w:val="008B6620"/>
    <w:rsid w:val="008B6637"/>
    <w:rsid w:val="008B66C6"/>
    <w:rsid w:val="008B66C9"/>
    <w:rsid w:val="008B66E4"/>
    <w:rsid w:val="008B6749"/>
    <w:rsid w:val="008B674A"/>
    <w:rsid w:val="008B677E"/>
    <w:rsid w:val="008B67B2"/>
    <w:rsid w:val="008B67F7"/>
    <w:rsid w:val="008B68FF"/>
    <w:rsid w:val="008B69BB"/>
    <w:rsid w:val="008B6A1F"/>
    <w:rsid w:val="008B6A35"/>
    <w:rsid w:val="008B6AC8"/>
    <w:rsid w:val="008B6C34"/>
    <w:rsid w:val="008B6C3A"/>
    <w:rsid w:val="008B6C46"/>
    <w:rsid w:val="008B6E14"/>
    <w:rsid w:val="008B6E39"/>
    <w:rsid w:val="008B6EBE"/>
    <w:rsid w:val="008B6ED1"/>
    <w:rsid w:val="008B6F2A"/>
    <w:rsid w:val="008B6F89"/>
    <w:rsid w:val="008B6FBD"/>
    <w:rsid w:val="008B7016"/>
    <w:rsid w:val="008B710A"/>
    <w:rsid w:val="008B71DB"/>
    <w:rsid w:val="008B71FB"/>
    <w:rsid w:val="008B7249"/>
    <w:rsid w:val="008B724B"/>
    <w:rsid w:val="008B7277"/>
    <w:rsid w:val="008B72D8"/>
    <w:rsid w:val="008B7329"/>
    <w:rsid w:val="008B7366"/>
    <w:rsid w:val="008B73F9"/>
    <w:rsid w:val="008B744F"/>
    <w:rsid w:val="008B7457"/>
    <w:rsid w:val="008B7458"/>
    <w:rsid w:val="008B7520"/>
    <w:rsid w:val="008B7523"/>
    <w:rsid w:val="008B770A"/>
    <w:rsid w:val="008B779D"/>
    <w:rsid w:val="008B77F6"/>
    <w:rsid w:val="008B7822"/>
    <w:rsid w:val="008B784B"/>
    <w:rsid w:val="008B786F"/>
    <w:rsid w:val="008B7898"/>
    <w:rsid w:val="008B78F9"/>
    <w:rsid w:val="008B7923"/>
    <w:rsid w:val="008B7939"/>
    <w:rsid w:val="008B7977"/>
    <w:rsid w:val="008B79E0"/>
    <w:rsid w:val="008B7AB7"/>
    <w:rsid w:val="008B7B06"/>
    <w:rsid w:val="008B7B93"/>
    <w:rsid w:val="008B7B9D"/>
    <w:rsid w:val="008B7BB0"/>
    <w:rsid w:val="008B7D5C"/>
    <w:rsid w:val="008B7D8F"/>
    <w:rsid w:val="008B7DBE"/>
    <w:rsid w:val="008B7DE8"/>
    <w:rsid w:val="008B7E71"/>
    <w:rsid w:val="008B7E98"/>
    <w:rsid w:val="008B7EF8"/>
    <w:rsid w:val="008B7F0B"/>
    <w:rsid w:val="008B7F14"/>
    <w:rsid w:val="008B7F49"/>
    <w:rsid w:val="008B7F69"/>
    <w:rsid w:val="008B7F6A"/>
    <w:rsid w:val="008B7F9F"/>
    <w:rsid w:val="008B7FC5"/>
    <w:rsid w:val="008B7FF2"/>
    <w:rsid w:val="008C004E"/>
    <w:rsid w:val="008C0066"/>
    <w:rsid w:val="008C007F"/>
    <w:rsid w:val="008C0119"/>
    <w:rsid w:val="008C0170"/>
    <w:rsid w:val="008C018C"/>
    <w:rsid w:val="008C01A3"/>
    <w:rsid w:val="008C027D"/>
    <w:rsid w:val="008C02C7"/>
    <w:rsid w:val="008C034E"/>
    <w:rsid w:val="008C0390"/>
    <w:rsid w:val="008C0442"/>
    <w:rsid w:val="008C0487"/>
    <w:rsid w:val="008C0495"/>
    <w:rsid w:val="008C049F"/>
    <w:rsid w:val="008C04BB"/>
    <w:rsid w:val="008C0504"/>
    <w:rsid w:val="008C0526"/>
    <w:rsid w:val="008C0598"/>
    <w:rsid w:val="008C0639"/>
    <w:rsid w:val="008C0683"/>
    <w:rsid w:val="008C0700"/>
    <w:rsid w:val="008C0759"/>
    <w:rsid w:val="008C075E"/>
    <w:rsid w:val="008C07BC"/>
    <w:rsid w:val="008C07F8"/>
    <w:rsid w:val="008C0827"/>
    <w:rsid w:val="008C0887"/>
    <w:rsid w:val="008C08BC"/>
    <w:rsid w:val="008C0943"/>
    <w:rsid w:val="008C0987"/>
    <w:rsid w:val="008C0988"/>
    <w:rsid w:val="008C0B2C"/>
    <w:rsid w:val="008C0B4F"/>
    <w:rsid w:val="008C0BD7"/>
    <w:rsid w:val="008C0BEC"/>
    <w:rsid w:val="008C0BFA"/>
    <w:rsid w:val="008C0C09"/>
    <w:rsid w:val="008C0CBE"/>
    <w:rsid w:val="008C0E43"/>
    <w:rsid w:val="008C0EB2"/>
    <w:rsid w:val="008C0F00"/>
    <w:rsid w:val="008C1096"/>
    <w:rsid w:val="008C112E"/>
    <w:rsid w:val="008C1183"/>
    <w:rsid w:val="008C118C"/>
    <w:rsid w:val="008C130A"/>
    <w:rsid w:val="008C140B"/>
    <w:rsid w:val="008C141D"/>
    <w:rsid w:val="008C144E"/>
    <w:rsid w:val="008C14C0"/>
    <w:rsid w:val="008C15ED"/>
    <w:rsid w:val="008C167B"/>
    <w:rsid w:val="008C170B"/>
    <w:rsid w:val="008C1798"/>
    <w:rsid w:val="008C179F"/>
    <w:rsid w:val="008C1821"/>
    <w:rsid w:val="008C18B6"/>
    <w:rsid w:val="008C18C0"/>
    <w:rsid w:val="008C1928"/>
    <w:rsid w:val="008C198C"/>
    <w:rsid w:val="008C19A1"/>
    <w:rsid w:val="008C1A45"/>
    <w:rsid w:val="008C1AC0"/>
    <w:rsid w:val="008C1AC3"/>
    <w:rsid w:val="008C1B5A"/>
    <w:rsid w:val="008C1C17"/>
    <w:rsid w:val="008C1C5E"/>
    <w:rsid w:val="008C1CAE"/>
    <w:rsid w:val="008C1D3E"/>
    <w:rsid w:val="008C1D63"/>
    <w:rsid w:val="008C1D88"/>
    <w:rsid w:val="008C1D93"/>
    <w:rsid w:val="008C1E9B"/>
    <w:rsid w:val="008C1EC5"/>
    <w:rsid w:val="008C1F00"/>
    <w:rsid w:val="008C1F17"/>
    <w:rsid w:val="008C1F59"/>
    <w:rsid w:val="008C1F66"/>
    <w:rsid w:val="008C1F85"/>
    <w:rsid w:val="008C1FA7"/>
    <w:rsid w:val="008C1FBF"/>
    <w:rsid w:val="008C1FC0"/>
    <w:rsid w:val="008C1FE9"/>
    <w:rsid w:val="008C2117"/>
    <w:rsid w:val="008C2243"/>
    <w:rsid w:val="008C226B"/>
    <w:rsid w:val="008C22FF"/>
    <w:rsid w:val="008C2307"/>
    <w:rsid w:val="008C232F"/>
    <w:rsid w:val="008C2383"/>
    <w:rsid w:val="008C23A3"/>
    <w:rsid w:val="008C23B5"/>
    <w:rsid w:val="008C23D0"/>
    <w:rsid w:val="008C248A"/>
    <w:rsid w:val="008C2544"/>
    <w:rsid w:val="008C2555"/>
    <w:rsid w:val="008C2558"/>
    <w:rsid w:val="008C2599"/>
    <w:rsid w:val="008C25DA"/>
    <w:rsid w:val="008C2631"/>
    <w:rsid w:val="008C265E"/>
    <w:rsid w:val="008C2776"/>
    <w:rsid w:val="008C2812"/>
    <w:rsid w:val="008C2815"/>
    <w:rsid w:val="008C2825"/>
    <w:rsid w:val="008C28DC"/>
    <w:rsid w:val="008C2952"/>
    <w:rsid w:val="008C295E"/>
    <w:rsid w:val="008C299E"/>
    <w:rsid w:val="008C2A18"/>
    <w:rsid w:val="008C2B1B"/>
    <w:rsid w:val="008C2B4A"/>
    <w:rsid w:val="008C2B91"/>
    <w:rsid w:val="008C2BFA"/>
    <w:rsid w:val="008C2CAE"/>
    <w:rsid w:val="008C2D26"/>
    <w:rsid w:val="008C2D6F"/>
    <w:rsid w:val="008C2D79"/>
    <w:rsid w:val="008C2E14"/>
    <w:rsid w:val="008C2EF5"/>
    <w:rsid w:val="008C2F7E"/>
    <w:rsid w:val="008C2F90"/>
    <w:rsid w:val="008C2FAE"/>
    <w:rsid w:val="008C2FD3"/>
    <w:rsid w:val="008C304E"/>
    <w:rsid w:val="008C30B1"/>
    <w:rsid w:val="008C30F4"/>
    <w:rsid w:val="008C3114"/>
    <w:rsid w:val="008C3296"/>
    <w:rsid w:val="008C3300"/>
    <w:rsid w:val="008C3310"/>
    <w:rsid w:val="008C3347"/>
    <w:rsid w:val="008C3354"/>
    <w:rsid w:val="008C3371"/>
    <w:rsid w:val="008C3415"/>
    <w:rsid w:val="008C347F"/>
    <w:rsid w:val="008C35B8"/>
    <w:rsid w:val="008C3629"/>
    <w:rsid w:val="008C366C"/>
    <w:rsid w:val="008C3672"/>
    <w:rsid w:val="008C367F"/>
    <w:rsid w:val="008C3705"/>
    <w:rsid w:val="008C3727"/>
    <w:rsid w:val="008C373C"/>
    <w:rsid w:val="008C37A5"/>
    <w:rsid w:val="008C37CC"/>
    <w:rsid w:val="008C37D3"/>
    <w:rsid w:val="008C3885"/>
    <w:rsid w:val="008C38BB"/>
    <w:rsid w:val="008C38D2"/>
    <w:rsid w:val="008C3921"/>
    <w:rsid w:val="008C39EB"/>
    <w:rsid w:val="008C3A1E"/>
    <w:rsid w:val="008C3A6D"/>
    <w:rsid w:val="008C3ADD"/>
    <w:rsid w:val="008C3B55"/>
    <w:rsid w:val="008C3BD7"/>
    <w:rsid w:val="008C3C66"/>
    <w:rsid w:val="008C3CE0"/>
    <w:rsid w:val="008C3D65"/>
    <w:rsid w:val="008C3DA0"/>
    <w:rsid w:val="008C3F35"/>
    <w:rsid w:val="008C3FE2"/>
    <w:rsid w:val="008C3FF0"/>
    <w:rsid w:val="008C4005"/>
    <w:rsid w:val="008C403D"/>
    <w:rsid w:val="008C40BE"/>
    <w:rsid w:val="008C4205"/>
    <w:rsid w:val="008C4254"/>
    <w:rsid w:val="008C44B8"/>
    <w:rsid w:val="008C44C5"/>
    <w:rsid w:val="008C44C6"/>
    <w:rsid w:val="008C44F9"/>
    <w:rsid w:val="008C45CC"/>
    <w:rsid w:val="008C47EE"/>
    <w:rsid w:val="008C4831"/>
    <w:rsid w:val="008C48D9"/>
    <w:rsid w:val="008C4907"/>
    <w:rsid w:val="008C49ED"/>
    <w:rsid w:val="008C4A98"/>
    <w:rsid w:val="008C4ACA"/>
    <w:rsid w:val="008C4B1E"/>
    <w:rsid w:val="008C4B63"/>
    <w:rsid w:val="008C4B65"/>
    <w:rsid w:val="008C4B9B"/>
    <w:rsid w:val="008C4C13"/>
    <w:rsid w:val="008C4CE4"/>
    <w:rsid w:val="008C4D80"/>
    <w:rsid w:val="008C4D8C"/>
    <w:rsid w:val="008C4DE9"/>
    <w:rsid w:val="008C4E4C"/>
    <w:rsid w:val="008C4EE0"/>
    <w:rsid w:val="008C4EF6"/>
    <w:rsid w:val="008C5066"/>
    <w:rsid w:val="008C50A0"/>
    <w:rsid w:val="008C50EB"/>
    <w:rsid w:val="008C5197"/>
    <w:rsid w:val="008C51C5"/>
    <w:rsid w:val="008C523F"/>
    <w:rsid w:val="008C527B"/>
    <w:rsid w:val="008C53D6"/>
    <w:rsid w:val="008C541C"/>
    <w:rsid w:val="008C5442"/>
    <w:rsid w:val="008C550C"/>
    <w:rsid w:val="008C5669"/>
    <w:rsid w:val="008C57C0"/>
    <w:rsid w:val="008C581E"/>
    <w:rsid w:val="008C5856"/>
    <w:rsid w:val="008C58AA"/>
    <w:rsid w:val="008C58E8"/>
    <w:rsid w:val="008C5927"/>
    <w:rsid w:val="008C592B"/>
    <w:rsid w:val="008C59C2"/>
    <w:rsid w:val="008C59FB"/>
    <w:rsid w:val="008C5A04"/>
    <w:rsid w:val="008C5A07"/>
    <w:rsid w:val="008C5A89"/>
    <w:rsid w:val="008C5AEE"/>
    <w:rsid w:val="008C5D0F"/>
    <w:rsid w:val="008C5F55"/>
    <w:rsid w:val="008C5F69"/>
    <w:rsid w:val="008C5FD2"/>
    <w:rsid w:val="008C5FD7"/>
    <w:rsid w:val="008C6039"/>
    <w:rsid w:val="008C611F"/>
    <w:rsid w:val="008C6206"/>
    <w:rsid w:val="008C621B"/>
    <w:rsid w:val="008C6342"/>
    <w:rsid w:val="008C63B6"/>
    <w:rsid w:val="008C63BF"/>
    <w:rsid w:val="008C6416"/>
    <w:rsid w:val="008C64CC"/>
    <w:rsid w:val="008C650B"/>
    <w:rsid w:val="008C65B5"/>
    <w:rsid w:val="008C66E1"/>
    <w:rsid w:val="008C6739"/>
    <w:rsid w:val="008C6798"/>
    <w:rsid w:val="008C67C2"/>
    <w:rsid w:val="008C67D4"/>
    <w:rsid w:val="008C6800"/>
    <w:rsid w:val="008C6836"/>
    <w:rsid w:val="008C688F"/>
    <w:rsid w:val="008C68A3"/>
    <w:rsid w:val="008C68DF"/>
    <w:rsid w:val="008C69AC"/>
    <w:rsid w:val="008C69D8"/>
    <w:rsid w:val="008C69FE"/>
    <w:rsid w:val="008C6A0E"/>
    <w:rsid w:val="008C6A9E"/>
    <w:rsid w:val="008C6AFF"/>
    <w:rsid w:val="008C6B33"/>
    <w:rsid w:val="008C6B66"/>
    <w:rsid w:val="008C6BBE"/>
    <w:rsid w:val="008C6C8C"/>
    <w:rsid w:val="008C6C90"/>
    <w:rsid w:val="008C6D2D"/>
    <w:rsid w:val="008C6EA1"/>
    <w:rsid w:val="008C6F0D"/>
    <w:rsid w:val="008C6F37"/>
    <w:rsid w:val="008C6F86"/>
    <w:rsid w:val="008C6FBC"/>
    <w:rsid w:val="008C7000"/>
    <w:rsid w:val="008C7014"/>
    <w:rsid w:val="008C70D7"/>
    <w:rsid w:val="008C71CE"/>
    <w:rsid w:val="008C72AC"/>
    <w:rsid w:val="008C7331"/>
    <w:rsid w:val="008C7335"/>
    <w:rsid w:val="008C7352"/>
    <w:rsid w:val="008C739F"/>
    <w:rsid w:val="008C73E2"/>
    <w:rsid w:val="008C73EE"/>
    <w:rsid w:val="008C744D"/>
    <w:rsid w:val="008C74CC"/>
    <w:rsid w:val="008C7562"/>
    <w:rsid w:val="008C7578"/>
    <w:rsid w:val="008C7605"/>
    <w:rsid w:val="008C7886"/>
    <w:rsid w:val="008C78B2"/>
    <w:rsid w:val="008C7914"/>
    <w:rsid w:val="008C7ADC"/>
    <w:rsid w:val="008C7B2A"/>
    <w:rsid w:val="008C7B54"/>
    <w:rsid w:val="008C7BC6"/>
    <w:rsid w:val="008C7BC8"/>
    <w:rsid w:val="008C7C67"/>
    <w:rsid w:val="008C7CA5"/>
    <w:rsid w:val="008C7D34"/>
    <w:rsid w:val="008C7D9F"/>
    <w:rsid w:val="008C7E58"/>
    <w:rsid w:val="008C7E75"/>
    <w:rsid w:val="008C7EE4"/>
    <w:rsid w:val="008C7F06"/>
    <w:rsid w:val="008C7F31"/>
    <w:rsid w:val="008C7F60"/>
    <w:rsid w:val="008C7F81"/>
    <w:rsid w:val="008C7F9A"/>
    <w:rsid w:val="008D0005"/>
    <w:rsid w:val="008D0065"/>
    <w:rsid w:val="008D0089"/>
    <w:rsid w:val="008D00CA"/>
    <w:rsid w:val="008D0168"/>
    <w:rsid w:val="008D017B"/>
    <w:rsid w:val="008D0202"/>
    <w:rsid w:val="008D022C"/>
    <w:rsid w:val="008D03E2"/>
    <w:rsid w:val="008D04DA"/>
    <w:rsid w:val="008D0596"/>
    <w:rsid w:val="008D063C"/>
    <w:rsid w:val="008D064F"/>
    <w:rsid w:val="008D068F"/>
    <w:rsid w:val="008D06C3"/>
    <w:rsid w:val="008D06EF"/>
    <w:rsid w:val="008D078E"/>
    <w:rsid w:val="008D07CA"/>
    <w:rsid w:val="008D085E"/>
    <w:rsid w:val="008D08FA"/>
    <w:rsid w:val="008D094E"/>
    <w:rsid w:val="008D0A63"/>
    <w:rsid w:val="008D0AA3"/>
    <w:rsid w:val="008D0AF0"/>
    <w:rsid w:val="008D0B62"/>
    <w:rsid w:val="008D0B7F"/>
    <w:rsid w:val="008D0BFB"/>
    <w:rsid w:val="008D0C25"/>
    <w:rsid w:val="008D0CA5"/>
    <w:rsid w:val="008D0CB9"/>
    <w:rsid w:val="008D0CDB"/>
    <w:rsid w:val="008D0CF0"/>
    <w:rsid w:val="008D0D08"/>
    <w:rsid w:val="008D0D89"/>
    <w:rsid w:val="008D0D9B"/>
    <w:rsid w:val="008D0E71"/>
    <w:rsid w:val="008D0F09"/>
    <w:rsid w:val="008D0F78"/>
    <w:rsid w:val="008D0FEF"/>
    <w:rsid w:val="008D1028"/>
    <w:rsid w:val="008D10C9"/>
    <w:rsid w:val="008D10E2"/>
    <w:rsid w:val="008D1119"/>
    <w:rsid w:val="008D1205"/>
    <w:rsid w:val="008D125C"/>
    <w:rsid w:val="008D1270"/>
    <w:rsid w:val="008D131F"/>
    <w:rsid w:val="008D1337"/>
    <w:rsid w:val="008D1397"/>
    <w:rsid w:val="008D139C"/>
    <w:rsid w:val="008D13A9"/>
    <w:rsid w:val="008D140F"/>
    <w:rsid w:val="008D141C"/>
    <w:rsid w:val="008D143A"/>
    <w:rsid w:val="008D161B"/>
    <w:rsid w:val="008D16BD"/>
    <w:rsid w:val="008D16F1"/>
    <w:rsid w:val="008D1756"/>
    <w:rsid w:val="008D175A"/>
    <w:rsid w:val="008D17AF"/>
    <w:rsid w:val="008D1819"/>
    <w:rsid w:val="008D1932"/>
    <w:rsid w:val="008D1978"/>
    <w:rsid w:val="008D199B"/>
    <w:rsid w:val="008D19F9"/>
    <w:rsid w:val="008D1A2C"/>
    <w:rsid w:val="008D1AB5"/>
    <w:rsid w:val="008D1B30"/>
    <w:rsid w:val="008D1BE2"/>
    <w:rsid w:val="008D1BEB"/>
    <w:rsid w:val="008D1BFD"/>
    <w:rsid w:val="008D1DB9"/>
    <w:rsid w:val="008D1E0E"/>
    <w:rsid w:val="008D1E6F"/>
    <w:rsid w:val="008D1E86"/>
    <w:rsid w:val="008D1F26"/>
    <w:rsid w:val="008D1F2F"/>
    <w:rsid w:val="008D1F31"/>
    <w:rsid w:val="008D1FEC"/>
    <w:rsid w:val="008D205C"/>
    <w:rsid w:val="008D207A"/>
    <w:rsid w:val="008D2095"/>
    <w:rsid w:val="008D20B3"/>
    <w:rsid w:val="008D20CC"/>
    <w:rsid w:val="008D20D9"/>
    <w:rsid w:val="008D20E9"/>
    <w:rsid w:val="008D20F4"/>
    <w:rsid w:val="008D2200"/>
    <w:rsid w:val="008D22AE"/>
    <w:rsid w:val="008D22CF"/>
    <w:rsid w:val="008D2310"/>
    <w:rsid w:val="008D235E"/>
    <w:rsid w:val="008D2361"/>
    <w:rsid w:val="008D239D"/>
    <w:rsid w:val="008D23CF"/>
    <w:rsid w:val="008D23DA"/>
    <w:rsid w:val="008D243F"/>
    <w:rsid w:val="008D249B"/>
    <w:rsid w:val="008D24F2"/>
    <w:rsid w:val="008D2535"/>
    <w:rsid w:val="008D2665"/>
    <w:rsid w:val="008D2688"/>
    <w:rsid w:val="008D269A"/>
    <w:rsid w:val="008D269B"/>
    <w:rsid w:val="008D26A9"/>
    <w:rsid w:val="008D2787"/>
    <w:rsid w:val="008D27EB"/>
    <w:rsid w:val="008D29A5"/>
    <w:rsid w:val="008D2A83"/>
    <w:rsid w:val="008D2A8D"/>
    <w:rsid w:val="008D2AC8"/>
    <w:rsid w:val="008D2B59"/>
    <w:rsid w:val="008D2C71"/>
    <w:rsid w:val="008D2D16"/>
    <w:rsid w:val="008D2D19"/>
    <w:rsid w:val="008D2D37"/>
    <w:rsid w:val="008D2D58"/>
    <w:rsid w:val="008D2DE0"/>
    <w:rsid w:val="008D2DFB"/>
    <w:rsid w:val="008D2EA2"/>
    <w:rsid w:val="008D2EB4"/>
    <w:rsid w:val="008D2EFA"/>
    <w:rsid w:val="008D2F08"/>
    <w:rsid w:val="008D2FBA"/>
    <w:rsid w:val="008D3031"/>
    <w:rsid w:val="008D307B"/>
    <w:rsid w:val="008D308D"/>
    <w:rsid w:val="008D309D"/>
    <w:rsid w:val="008D30BC"/>
    <w:rsid w:val="008D3162"/>
    <w:rsid w:val="008D31F0"/>
    <w:rsid w:val="008D3220"/>
    <w:rsid w:val="008D3293"/>
    <w:rsid w:val="008D3380"/>
    <w:rsid w:val="008D339A"/>
    <w:rsid w:val="008D3434"/>
    <w:rsid w:val="008D3451"/>
    <w:rsid w:val="008D34F5"/>
    <w:rsid w:val="008D352F"/>
    <w:rsid w:val="008D366D"/>
    <w:rsid w:val="008D3691"/>
    <w:rsid w:val="008D369C"/>
    <w:rsid w:val="008D375B"/>
    <w:rsid w:val="008D379C"/>
    <w:rsid w:val="008D37E5"/>
    <w:rsid w:val="008D37FD"/>
    <w:rsid w:val="008D388E"/>
    <w:rsid w:val="008D38FD"/>
    <w:rsid w:val="008D3941"/>
    <w:rsid w:val="008D3985"/>
    <w:rsid w:val="008D3995"/>
    <w:rsid w:val="008D39B0"/>
    <w:rsid w:val="008D3A73"/>
    <w:rsid w:val="008D3A86"/>
    <w:rsid w:val="008D3B24"/>
    <w:rsid w:val="008D3BB8"/>
    <w:rsid w:val="008D3C1C"/>
    <w:rsid w:val="008D3C1D"/>
    <w:rsid w:val="008D3C50"/>
    <w:rsid w:val="008D3DE9"/>
    <w:rsid w:val="008D3E8C"/>
    <w:rsid w:val="008D3EA5"/>
    <w:rsid w:val="008D3F80"/>
    <w:rsid w:val="008D3FDE"/>
    <w:rsid w:val="008D404D"/>
    <w:rsid w:val="008D40A8"/>
    <w:rsid w:val="008D40E9"/>
    <w:rsid w:val="008D4124"/>
    <w:rsid w:val="008D416E"/>
    <w:rsid w:val="008D4174"/>
    <w:rsid w:val="008D41BF"/>
    <w:rsid w:val="008D430C"/>
    <w:rsid w:val="008D4310"/>
    <w:rsid w:val="008D4313"/>
    <w:rsid w:val="008D4420"/>
    <w:rsid w:val="008D4431"/>
    <w:rsid w:val="008D452E"/>
    <w:rsid w:val="008D456A"/>
    <w:rsid w:val="008D45A1"/>
    <w:rsid w:val="008D4613"/>
    <w:rsid w:val="008D4618"/>
    <w:rsid w:val="008D4621"/>
    <w:rsid w:val="008D46F0"/>
    <w:rsid w:val="008D47BE"/>
    <w:rsid w:val="008D47F8"/>
    <w:rsid w:val="008D480B"/>
    <w:rsid w:val="008D482A"/>
    <w:rsid w:val="008D488B"/>
    <w:rsid w:val="008D488F"/>
    <w:rsid w:val="008D48BD"/>
    <w:rsid w:val="008D4936"/>
    <w:rsid w:val="008D4A3F"/>
    <w:rsid w:val="008D4A9F"/>
    <w:rsid w:val="008D4B55"/>
    <w:rsid w:val="008D4B5E"/>
    <w:rsid w:val="008D4BA3"/>
    <w:rsid w:val="008D4BA4"/>
    <w:rsid w:val="008D4BDC"/>
    <w:rsid w:val="008D4CAA"/>
    <w:rsid w:val="008D4CC3"/>
    <w:rsid w:val="008D4CD0"/>
    <w:rsid w:val="008D4CE2"/>
    <w:rsid w:val="008D4D01"/>
    <w:rsid w:val="008D4D48"/>
    <w:rsid w:val="008D4DB6"/>
    <w:rsid w:val="008D4DF9"/>
    <w:rsid w:val="008D4E13"/>
    <w:rsid w:val="008D4E3E"/>
    <w:rsid w:val="008D4EBA"/>
    <w:rsid w:val="008D5026"/>
    <w:rsid w:val="008D50C2"/>
    <w:rsid w:val="008D50DE"/>
    <w:rsid w:val="008D513F"/>
    <w:rsid w:val="008D517C"/>
    <w:rsid w:val="008D51D3"/>
    <w:rsid w:val="008D5215"/>
    <w:rsid w:val="008D5258"/>
    <w:rsid w:val="008D5276"/>
    <w:rsid w:val="008D5299"/>
    <w:rsid w:val="008D52AA"/>
    <w:rsid w:val="008D52D8"/>
    <w:rsid w:val="008D52EA"/>
    <w:rsid w:val="008D5312"/>
    <w:rsid w:val="008D5374"/>
    <w:rsid w:val="008D53B2"/>
    <w:rsid w:val="008D53E3"/>
    <w:rsid w:val="008D5442"/>
    <w:rsid w:val="008D5476"/>
    <w:rsid w:val="008D5530"/>
    <w:rsid w:val="008D5535"/>
    <w:rsid w:val="008D5630"/>
    <w:rsid w:val="008D566A"/>
    <w:rsid w:val="008D5688"/>
    <w:rsid w:val="008D5736"/>
    <w:rsid w:val="008D5751"/>
    <w:rsid w:val="008D57B0"/>
    <w:rsid w:val="008D5917"/>
    <w:rsid w:val="008D591C"/>
    <w:rsid w:val="008D593A"/>
    <w:rsid w:val="008D596D"/>
    <w:rsid w:val="008D59EC"/>
    <w:rsid w:val="008D5AD2"/>
    <w:rsid w:val="008D5AD9"/>
    <w:rsid w:val="008D5AF2"/>
    <w:rsid w:val="008D5B5E"/>
    <w:rsid w:val="008D5B80"/>
    <w:rsid w:val="008D5BFD"/>
    <w:rsid w:val="008D5C24"/>
    <w:rsid w:val="008D5C87"/>
    <w:rsid w:val="008D5CAC"/>
    <w:rsid w:val="008D5CB7"/>
    <w:rsid w:val="008D5CC5"/>
    <w:rsid w:val="008D5CE0"/>
    <w:rsid w:val="008D5D88"/>
    <w:rsid w:val="008D5E3F"/>
    <w:rsid w:val="008D5E71"/>
    <w:rsid w:val="008D5EE6"/>
    <w:rsid w:val="008D5EF0"/>
    <w:rsid w:val="008D5F9C"/>
    <w:rsid w:val="008D5FAB"/>
    <w:rsid w:val="008D5FEB"/>
    <w:rsid w:val="008D6011"/>
    <w:rsid w:val="008D613B"/>
    <w:rsid w:val="008D617F"/>
    <w:rsid w:val="008D6196"/>
    <w:rsid w:val="008D61A0"/>
    <w:rsid w:val="008D62DB"/>
    <w:rsid w:val="008D63F9"/>
    <w:rsid w:val="008D6454"/>
    <w:rsid w:val="008D651A"/>
    <w:rsid w:val="008D6524"/>
    <w:rsid w:val="008D6537"/>
    <w:rsid w:val="008D6558"/>
    <w:rsid w:val="008D65D7"/>
    <w:rsid w:val="008D65F1"/>
    <w:rsid w:val="008D673D"/>
    <w:rsid w:val="008D67FD"/>
    <w:rsid w:val="008D6804"/>
    <w:rsid w:val="008D687B"/>
    <w:rsid w:val="008D690F"/>
    <w:rsid w:val="008D692E"/>
    <w:rsid w:val="008D694B"/>
    <w:rsid w:val="008D697D"/>
    <w:rsid w:val="008D6980"/>
    <w:rsid w:val="008D698F"/>
    <w:rsid w:val="008D6B3E"/>
    <w:rsid w:val="008D6B89"/>
    <w:rsid w:val="008D6BAC"/>
    <w:rsid w:val="008D6DE5"/>
    <w:rsid w:val="008D6F48"/>
    <w:rsid w:val="008D6FAC"/>
    <w:rsid w:val="008D708D"/>
    <w:rsid w:val="008D70E5"/>
    <w:rsid w:val="008D7111"/>
    <w:rsid w:val="008D718B"/>
    <w:rsid w:val="008D721E"/>
    <w:rsid w:val="008D728F"/>
    <w:rsid w:val="008D7345"/>
    <w:rsid w:val="008D73C1"/>
    <w:rsid w:val="008D73D7"/>
    <w:rsid w:val="008D740E"/>
    <w:rsid w:val="008D7422"/>
    <w:rsid w:val="008D7489"/>
    <w:rsid w:val="008D75CB"/>
    <w:rsid w:val="008D75D9"/>
    <w:rsid w:val="008D75EA"/>
    <w:rsid w:val="008D75FB"/>
    <w:rsid w:val="008D7631"/>
    <w:rsid w:val="008D7712"/>
    <w:rsid w:val="008D771A"/>
    <w:rsid w:val="008D7752"/>
    <w:rsid w:val="008D79D7"/>
    <w:rsid w:val="008D7BA2"/>
    <w:rsid w:val="008D7C88"/>
    <w:rsid w:val="008D7CDC"/>
    <w:rsid w:val="008D7D77"/>
    <w:rsid w:val="008D7D99"/>
    <w:rsid w:val="008D7D9C"/>
    <w:rsid w:val="008D7E21"/>
    <w:rsid w:val="008D7E2D"/>
    <w:rsid w:val="008D7EC1"/>
    <w:rsid w:val="008D7FB2"/>
    <w:rsid w:val="008D7FD2"/>
    <w:rsid w:val="008E00F1"/>
    <w:rsid w:val="008E010B"/>
    <w:rsid w:val="008E013F"/>
    <w:rsid w:val="008E0146"/>
    <w:rsid w:val="008E017F"/>
    <w:rsid w:val="008E0242"/>
    <w:rsid w:val="008E0276"/>
    <w:rsid w:val="008E0309"/>
    <w:rsid w:val="008E03BD"/>
    <w:rsid w:val="008E03BF"/>
    <w:rsid w:val="008E0425"/>
    <w:rsid w:val="008E047A"/>
    <w:rsid w:val="008E04C3"/>
    <w:rsid w:val="008E04C9"/>
    <w:rsid w:val="008E050F"/>
    <w:rsid w:val="008E058C"/>
    <w:rsid w:val="008E0597"/>
    <w:rsid w:val="008E05F1"/>
    <w:rsid w:val="008E0645"/>
    <w:rsid w:val="008E0694"/>
    <w:rsid w:val="008E0726"/>
    <w:rsid w:val="008E07F6"/>
    <w:rsid w:val="008E085B"/>
    <w:rsid w:val="008E0895"/>
    <w:rsid w:val="008E0997"/>
    <w:rsid w:val="008E099A"/>
    <w:rsid w:val="008E0A12"/>
    <w:rsid w:val="008E0AF0"/>
    <w:rsid w:val="008E0B65"/>
    <w:rsid w:val="008E0C10"/>
    <w:rsid w:val="008E0C22"/>
    <w:rsid w:val="008E0C4F"/>
    <w:rsid w:val="008E0CA0"/>
    <w:rsid w:val="008E0CC1"/>
    <w:rsid w:val="008E0D08"/>
    <w:rsid w:val="008E0E24"/>
    <w:rsid w:val="008E0F22"/>
    <w:rsid w:val="008E0F29"/>
    <w:rsid w:val="008E0F41"/>
    <w:rsid w:val="008E0F7A"/>
    <w:rsid w:val="008E0FD0"/>
    <w:rsid w:val="008E104B"/>
    <w:rsid w:val="008E110B"/>
    <w:rsid w:val="008E1219"/>
    <w:rsid w:val="008E12DF"/>
    <w:rsid w:val="008E1343"/>
    <w:rsid w:val="008E13D0"/>
    <w:rsid w:val="008E140F"/>
    <w:rsid w:val="008E1421"/>
    <w:rsid w:val="008E146A"/>
    <w:rsid w:val="008E1520"/>
    <w:rsid w:val="008E1539"/>
    <w:rsid w:val="008E1621"/>
    <w:rsid w:val="008E163F"/>
    <w:rsid w:val="008E164E"/>
    <w:rsid w:val="008E16BC"/>
    <w:rsid w:val="008E1719"/>
    <w:rsid w:val="008E1871"/>
    <w:rsid w:val="008E18DA"/>
    <w:rsid w:val="008E1977"/>
    <w:rsid w:val="008E1982"/>
    <w:rsid w:val="008E1ADA"/>
    <w:rsid w:val="008E1B00"/>
    <w:rsid w:val="008E1BDC"/>
    <w:rsid w:val="008E1C76"/>
    <w:rsid w:val="008E1C95"/>
    <w:rsid w:val="008E1CCA"/>
    <w:rsid w:val="008E1E32"/>
    <w:rsid w:val="008E1E46"/>
    <w:rsid w:val="008E1E55"/>
    <w:rsid w:val="008E1E56"/>
    <w:rsid w:val="008E1F2D"/>
    <w:rsid w:val="008E1FAE"/>
    <w:rsid w:val="008E1FFE"/>
    <w:rsid w:val="008E2064"/>
    <w:rsid w:val="008E2090"/>
    <w:rsid w:val="008E20B7"/>
    <w:rsid w:val="008E20DD"/>
    <w:rsid w:val="008E2189"/>
    <w:rsid w:val="008E21E8"/>
    <w:rsid w:val="008E22D0"/>
    <w:rsid w:val="008E2304"/>
    <w:rsid w:val="008E2359"/>
    <w:rsid w:val="008E23F3"/>
    <w:rsid w:val="008E23F8"/>
    <w:rsid w:val="008E2417"/>
    <w:rsid w:val="008E2499"/>
    <w:rsid w:val="008E24F3"/>
    <w:rsid w:val="008E253B"/>
    <w:rsid w:val="008E262C"/>
    <w:rsid w:val="008E2694"/>
    <w:rsid w:val="008E26AD"/>
    <w:rsid w:val="008E271F"/>
    <w:rsid w:val="008E278A"/>
    <w:rsid w:val="008E282B"/>
    <w:rsid w:val="008E284D"/>
    <w:rsid w:val="008E28B1"/>
    <w:rsid w:val="008E291B"/>
    <w:rsid w:val="008E2996"/>
    <w:rsid w:val="008E2998"/>
    <w:rsid w:val="008E29A0"/>
    <w:rsid w:val="008E2A57"/>
    <w:rsid w:val="008E2AD6"/>
    <w:rsid w:val="008E2B8D"/>
    <w:rsid w:val="008E2C2E"/>
    <w:rsid w:val="008E2C37"/>
    <w:rsid w:val="008E2C4E"/>
    <w:rsid w:val="008E2CA1"/>
    <w:rsid w:val="008E2D3F"/>
    <w:rsid w:val="008E2D4A"/>
    <w:rsid w:val="008E2E07"/>
    <w:rsid w:val="008E2E25"/>
    <w:rsid w:val="008E2E2C"/>
    <w:rsid w:val="008E2E47"/>
    <w:rsid w:val="008E2EA8"/>
    <w:rsid w:val="008E2EAB"/>
    <w:rsid w:val="008E2EB1"/>
    <w:rsid w:val="008E2EB5"/>
    <w:rsid w:val="008E2EC7"/>
    <w:rsid w:val="008E2FDF"/>
    <w:rsid w:val="008E306B"/>
    <w:rsid w:val="008E30FB"/>
    <w:rsid w:val="008E3276"/>
    <w:rsid w:val="008E32A2"/>
    <w:rsid w:val="008E32D9"/>
    <w:rsid w:val="008E32FC"/>
    <w:rsid w:val="008E335E"/>
    <w:rsid w:val="008E3362"/>
    <w:rsid w:val="008E339C"/>
    <w:rsid w:val="008E34BB"/>
    <w:rsid w:val="008E3519"/>
    <w:rsid w:val="008E355F"/>
    <w:rsid w:val="008E357D"/>
    <w:rsid w:val="008E35E4"/>
    <w:rsid w:val="008E3609"/>
    <w:rsid w:val="008E362B"/>
    <w:rsid w:val="008E3659"/>
    <w:rsid w:val="008E373E"/>
    <w:rsid w:val="008E378F"/>
    <w:rsid w:val="008E3846"/>
    <w:rsid w:val="008E3862"/>
    <w:rsid w:val="008E38F6"/>
    <w:rsid w:val="008E3902"/>
    <w:rsid w:val="008E3974"/>
    <w:rsid w:val="008E39CC"/>
    <w:rsid w:val="008E3A27"/>
    <w:rsid w:val="008E3AC9"/>
    <w:rsid w:val="008E3B33"/>
    <w:rsid w:val="008E3BCF"/>
    <w:rsid w:val="008E3BDC"/>
    <w:rsid w:val="008E3BFC"/>
    <w:rsid w:val="008E3C50"/>
    <w:rsid w:val="008E3C5B"/>
    <w:rsid w:val="008E3CCC"/>
    <w:rsid w:val="008E3DDD"/>
    <w:rsid w:val="008E3E4B"/>
    <w:rsid w:val="008E3EC7"/>
    <w:rsid w:val="008E3F73"/>
    <w:rsid w:val="008E3FA9"/>
    <w:rsid w:val="008E409F"/>
    <w:rsid w:val="008E40A9"/>
    <w:rsid w:val="008E4155"/>
    <w:rsid w:val="008E417C"/>
    <w:rsid w:val="008E41E2"/>
    <w:rsid w:val="008E41EC"/>
    <w:rsid w:val="008E4252"/>
    <w:rsid w:val="008E42CB"/>
    <w:rsid w:val="008E44E6"/>
    <w:rsid w:val="008E4528"/>
    <w:rsid w:val="008E4539"/>
    <w:rsid w:val="008E4569"/>
    <w:rsid w:val="008E45A4"/>
    <w:rsid w:val="008E4717"/>
    <w:rsid w:val="008E4779"/>
    <w:rsid w:val="008E47A4"/>
    <w:rsid w:val="008E47A8"/>
    <w:rsid w:val="008E47E1"/>
    <w:rsid w:val="008E47E8"/>
    <w:rsid w:val="008E4805"/>
    <w:rsid w:val="008E4922"/>
    <w:rsid w:val="008E496A"/>
    <w:rsid w:val="008E498B"/>
    <w:rsid w:val="008E49D9"/>
    <w:rsid w:val="008E49F5"/>
    <w:rsid w:val="008E4A53"/>
    <w:rsid w:val="008E4ABA"/>
    <w:rsid w:val="008E4B9D"/>
    <w:rsid w:val="008E4BFD"/>
    <w:rsid w:val="008E4CB4"/>
    <w:rsid w:val="008E4CB8"/>
    <w:rsid w:val="008E4CDA"/>
    <w:rsid w:val="008E4D40"/>
    <w:rsid w:val="008E4D83"/>
    <w:rsid w:val="008E4D84"/>
    <w:rsid w:val="008E4DC8"/>
    <w:rsid w:val="008E4EB0"/>
    <w:rsid w:val="008E4FA8"/>
    <w:rsid w:val="008E5019"/>
    <w:rsid w:val="008E5097"/>
    <w:rsid w:val="008E50E2"/>
    <w:rsid w:val="008E5165"/>
    <w:rsid w:val="008E51C8"/>
    <w:rsid w:val="008E5233"/>
    <w:rsid w:val="008E5239"/>
    <w:rsid w:val="008E5286"/>
    <w:rsid w:val="008E531E"/>
    <w:rsid w:val="008E534A"/>
    <w:rsid w:val="008E5381"/>
    <w:rsid w:val="008E545B"/>
    <w:rsid w:val="008E54B9"/>
    <w:rsid w:val="008E5539"/>
    <w:rsid w:val="008E567B"/>
    <w:rsid w:val="008E56A2"/>
    <w:rsid w:val="008E572D"/>
    <w:rsid w:val="008E5809"/>
    <w:rsid w:val="008E583A"/>
    <w:rsid w:val="008E5848"/>
    <w:rsid w:val="008E587B"/>
    <w:rsid w:val="008E5A1E"/>
    <w:rsid w:val="008E5A31"/>
    <w:rsid w:val="008E5AFF"/>
    <w:rsid w:val="008E5B0E"/>
    <w:rsid w:val="008E5B33"/>
    <w:rsid w:val="008E5B87"/>
    <w:rsid w:val="008E5C84"/>
    <w:rsid w:val="008E5CFB"/>
    <w:rsid w:val="008E5D08"/>
    <w:rsid w:val="008E5D1F"/>
    <w:rsid w:val="008E5D67"/>
    <w:rsid w:val="008E5DD9"/>
    <w:rsid w:val="008E5E07"/>
    <w:rsid w:val="008E5EE7"/>
    <w:rsid w:val="008E5EEC"/>
    <w:rsid w:val="008E5F60"/>
    <w:rsid w:val="008E5F7F"/>
    <w:rsid w:val="008E5FAD"/>
    <w:rsid w:val="008E6044"/>
    <w:rsid w:val="008E6084"/>
    <w:rsid w:val="008E6121"/>
    <w:rsid w:val="008E6174"/>
    <w:rsid w:val="008E618B"/>
    <w:rsid w:val="008E6289"/>
    <w:rsid w:val="008E62DD"/>
    <w:rsid w:val="008E6375"/>
    <w:rsid w:val="008E63B5"/>
    <w:rsid w:val="008E63B6"/>
    <w:rsid w:val="008E6425"/>
    <w:rsid w:val="008E6432"/>
    <w:rsid w:val="008E6515"/>
    <w:rsid w:val="008E6567"/>
    <w:rsid w:val="008E65F4"/>
    <w:rsid w:val="008E6679"/>
    <w:rsid w:val="008E668C"/>
    <w:rsid w:val="008E6708"/>
    <w:rsid w:val="008E678A"/>
    <w:rsid w:val="008E6793"/>
    <w:rsid w:val="008E6964"/>
    <w:rsid w:val="008E698E"/>
    <w:rsid w:val="008E69C5"/>
    <w:rsid w:val="008E69E8"/>
    <w:rsid w:val="008E69FB"/>
    <w:rsid w:val="008E6A3D"/>
    <w:rsid w:val="008E6AF7"/>
    <w:rsid w:val="008E6C5A"/>
    <w:rsid w:val="008E6D00"/>
    <w:rsid w:val="008E6D18"/>
    <w:rsid w:val="008E6D56"/>
    <w:rsid w:val="008E6DF6"/>
    <w:rsid w:val="008E6E5C"/>
    <w:rsid w:val="008E6E9F"/>
    <w:rsid w:val="008E6EA0"/>
    <w:rsid w:val="008E6EA5"/>
    <w:rsid w:val="008E6F45"/>
    <w:rsid w:val="008E6F5F"/>
    <w:rsid w:val="008E6FC3"/>
    <w:rsid w:val="008E6FC8"/>
    <w:rsid w:val="008E7061"/>
    <w:rsid w:val="008E706E"/>
    <w:rsid w:val="008E7181"/>
    <w:rsid w:val="008E724D"/>
    <w:rsid w:val="008E72FC"/>
    <w:rsid w:val="008E7354"/>
    <w:rsid w:val="008E735C"/>
    <w:rsid w:val="008E7432"/>
    <w:rsid w:val="008E7440"/>
    <w:rsid w:val="008E7478"/>
    <w:rsid w:val="008E74DE"/>
    <w:rsid w:val="008E7688"/>
    <w:rsid w:val="008E7706"/>
    <w:rsid w:val="008E7775"/>
    <w:rsid w:val="008E77B8"/>
    <w:rsid w:val="008E781D"/>
    <w:rsid w:val="008E7826"/>
    <w:rsid w:val="008E7855"/>
    <w:rsid w:val="008E7871"/>
    <w:rsid w:val="008E78A3"/>
    <w:rsid w:val="008E78F0"/>
    <w:rsid w:val="008E7926"/>
    <w:rsid w:val="008E7938"/>
    <w:rsid w:val="008E7950"/>
    <w:rsid w:val="008E79BE"/>
    <w:rsid w:val="008E79F2"/>
    <w:rsid w:val="008E79F9"/>
    <w:rsid w:val="008E7A4E"/>
    <w:rsid w:val="008E7A80"/>
    <w:rsid w:val="008E7B2D"/>
    <w:rsid w:val="008E7BFF"/>
    <w:rsid w:val="008E7C0B"/>
    <w:rsid w:val="008E7C70"/>
    <w:rsid w:val="008E7CB8"/>
    <w:rsid w:val="008E7CE8"/>
    <w:rsid w:val="008E7CF1"/>
    <w:rsid w:val="008E7DB6"/>
    <w:rsid w:val="008E7DB8"/>
    <w:rsid w:val="008E7E38"/>
    <w:rsid w:val="008E7E49"/>
    <w:rsid w:val="008E7E65"/>
    <w:rsid w:val="008E7E8A"/>
    <w:rsid w:val="008E7E95"/>
    <w:rsid w:val="008E7FCB"/>
    <w:rsid w:val="008F0001"/>
    <w:rsid w:val="008F000B"/>
    <w:rsid w:val="008F00BB"/>
    <w:rsid w:val="008F0115"/>
    <w:rsid w:val="008F014E"/>
    <w:rsid w:val="008F01CE"/>
    <w:rsid w:val="008F02CD"/>
    <w:rsid w:val="008F02E3"/>
    <w:rsid w:val="008F0302"/>
    <w:rsid w:val="008F037A"/>
    <w:rsid w:val="008F0399"/>
    <w:rsid w:val="008F03AB"/>
    <w:rsid w:val="008F03C6"/>
    <w:rsid w:val="008F0402"/>
    <w:rsid w:val="008F044A"/>
    <w:rsid w:val="008F046A"/>
    <w:rsid w:val="008F04A3"/>
    <w:rsid w:val="008F04B2"/>
    <w:rsid w:val="008F053C"/>
    <w:rsid w:val="008F0597"/>
    <w:rsid w:val="008F05F9"/>
    <w:rsid w:val="008F068D"/>
    <w:rsid w:val="008F06AB"/>
    <w:rsid w:val="008F077B"/>
    <w:rsid w:val="008F079C"/>
    <w:rsid w:val="008F07F3"/>
    <w:rsid w:val="008F0812"/>
    <w:rsid w:val="008F0889"/>
    <w:rsid w:val="008F088D"/>
    <w:rsid w:val="008F08AE"/>
    <w:rsid w:val="008F0904"/>
    <w:rsid w:val="008F0914"/>
    <w:rsid w:val="008F09D6"/>
    <w:rsid w:val="008F0A38"/>
    <w:rsid w:val="008F0AD1"/>
    <w:rsid w:val="008F0AF4"/>
    <w:rsid w:val="008F0BB7"/>
    <w:rsid w:val="008F0CCC"/>
    <w:rsid w:val="008F0DF6"/>
    <w:rsid w:val="008F0E12"/>
    <w:rsid w:val="008F0E23"/>
    <w:rsid w:val="008F0E3F"/>
    <w:rsid w:val="008F0EAB"/>
    <w:rsid w:val="008F0EBB"/>
    <w:rsid w:val="008F0EEC"/>
    <w:rsid w:val="008F0F2F"/>
    <w:rsid w:val="008F0F72"/>
    <w:rsid w:val="008F10FD"/>
    <w:rsid w:val="008F1154"/>
    <w:rsid w:val="008F118A"/>
    <w:rsid w:val="008F1265"/>
    <w:rsid w:val="008F1323"/>
    <w:rsid w:val="008F132E"/>
    <w:rsid w:val="008F13BE"/>
    <w:rsid w:val="008F1407"/>
    <w:rsid w:val="008F1497"/>
    <w:rsid w:val="008F14A9"/>
    <w:rsid w:val="008F1551"/>
    <w:rsid w:val="008F15C8"/>
    <w:rsid w:val="008F1648"/>
    <w:rsid w:val="008F1659"/>
    <w:rsid w:val="008F1666"/>
    <w:rsid w:val="008F1792"/>
    <w:rsid w:val="008F179A"/>
    <w:rsid w:val="008F17A8"/>
    <w:rsid w:val="008F17BC"/>
    <w:rsid w:val="008F180D"/>
    <w:rsid w:val="008F1824"/>
    <w:rsid w:val="008F189A"/>
    <w:rsid w:val="008F19AD"/>
    <w:rsid w:val="008F19DE"/>
    <w:rsid w:val="008F19F2"/>
    <w:rsid w:val="008F1A37"/>
    <w:rsid w:val="008F1ABC"/>
    <w:rsid w:val="008F1AF8"/>
    <w:rsid w:val="008F1B4B"/>
    <w:rsid w:val="008F1BD6"/>
    <w:rsid w:val="008F1C08"/>
    <w:rsid w:val="008F1C0B"/>
    <w:rsid w:val="008F1CA5"/>
    <w:rsid w:val="008F1D43"/>
    <w:rsid w:val="008F1E6B"/>
    <w:rsid w:val="008F1EA1"/>
    <w:rsid w:val="008F1EB7"/>
    <w:rsid w:val="008F1EDF"/>
    <w:rsid w:val="008F1F41"/>
    <w:rsid w:val="008F2023"/>
    <w:rsid w:val="008F2044"/>
    <w:rsid w:val="008F2110"/>
    <w:rsid w:val="008F2198"/>
    <w:rsid w:val="008F2241"/>
    <w:rsid w:val="008F228F"/>
    <w:rsid w:val="008F22CE"/>
    <w:rsid w:val="008F22E9"/>
    <w:rsid w:val="008F23DC"/>
    <w:rsid w:val="008F2423"/>
    <w:rsid w:val="008F246C"/>
    <w:rsid w:val="008F260F"/>
    <w:rsid w:val="008F269E"/>
    <w:rsid w:val="008F26C1"/>
    <w:rsid w:val="008F26CD"/>
    <w:rsid w:val="008F275D"/>
    <w:rsid w:val="008F27AD"/>
    <w:rsid w:val="008F288B"/>
    <w:rsid w:val="008F2905"/>
    <w:rsid w:val="008F2972"/>
    <w:rsid w:val="008F29F1"/>
    <w:rsid w:val="008F2A40"/>
    <w:rsid w:val="008F2A6E"/>
    <w:rsid w:val="008F2AC3"/>
    <w:rsid w:val="008F2B24"/>
    <w:rsid w:val="008F2B40"/>
    <w:rsid w:val="008F2BA7"/>
    <w:rsid w:val="008F2BCC"/>
    <w:rsid w:val="008F2C25"/>
    <w:rsid w:val="008F2C85"/>
    <w:rsid w:val="008F2CCF"/>
    <w:rsid w:val="008F2DB2"/>
    <w:rsid w:val="008F2DF8"/>
    <w:rsid w:val="008F2E66"/>
    <w:rsid w:val="008F2E87"/>
    <w:rsid w:val="008F2EE6"/>
    <w:rsid w:val="008F2F1F"/>
    <w:rsid w:val="008F2FD4"/>
    <w:rsid w:val="008F3139"/>
    <w:rsid w:val="008F3183"/>
    <w:rsid w:val="008F319E"/>
    <w:rsid w:val="008F3295"/>
    <w:rsid w:val="008F3367"/>
    <w:rsid w:val="008F3384"/>
    <w:rsid w:val="008F33A1"/>
    <w:rsid w:val="008F342A"/>
    <w:rsid w:val="008F3496"/>
    <w:rsid w:val="008F34A3"/>
    <w:rsid w:val="008F34CD"/>
    <w:rsid w:val="008F3515"/>
    <w:rsid w:val="008F357D"/>
    <w:rsid w:val="008F3645"/>
    <w:rsid w:val="008F36C9"/>
    <w:rsid w:val="008F373B"/>
    <w:rsid w:val="008F377A"/>
    <w:rsid w:val="008F38A0"/>
    <w:rsid w:val="008F38DA"/>
    <w:rsid w:val="008F3949"/>
    <w:rsid w:val="008F39A1"/>
    <w:rsid w:val="008F39DA"/>
    <w:rsid w:val="008F3A92"/>
    <w:rsid w:val="008F3B16"/>
    <w:rsid w:val="008F3B2D"/>
    <w:rsid w:val="008F3B2E"/>
    <w:rsid w:val="008F3B52"/>
    <w:rsid w:val="008F3BBA"/>
    <w:rsid w:val="008F3D00"/>
    <w:rsid w:val="008F3DD8"/>
    <w:rsid w:val="008F3ECB"/>
    <w:rsid w:val="008F3F03"/>
    <w:rsid w:val="008F3FDB"/>
    <w:rsid w:val="008F3FDE"/>
    <w:rsid w:val="008F3FFF"/>
    <w:rsid w:val="008F4008"/>
    <w:rsid w:val="008F4049"/>
    <w:rsid w:val="008F4061"/>
    <w:rsid w:val="008F406E"/>
    <w:rsid w:val="008F4095"/>
    <w:rsid w:val="008F40B1"/>
    <w:rsid w:val="008F41C5"/>
    <w:rsid w:val="008F41C9"/>
    <w:rsid w:val="008F4274"/>
    <w:rsid w:val="008F42A6"/>
    <w:rsid w:val="008F42B3"/>
    <w:rsid w:val="008F433A"/>
    <w:rsid w:val="008F43CA"/>
    <w:rsid w:val="008F4423"/>
    <w:rsid w:val="008F44BA"/>
    <w:rsid w:val="008F44D9"/>
    <w:rsid w:val="008F4503"/>
    <w:rsid w:val="008F4521"/>
    <w:rsid w:val="008F458E"/>
    <w:rsid w:val="008F45CA"/>
    <w:rsid w:val="008F461B"/>
    <w:rsid w:val="008F46BE"/>
    <w:rsid w:val="008F4777"/>
    <w:rsid w:val="008F4795"/>
    <w:rsid w:val="008F47FC"/>
    <w:rsid w:val="008F4821"/>
    <w:rsid w:val="008F4871"/>
    <w:rsid w:val="008F48B0"/>
    <w:rsid w:val="008F4A14"/>
    <w:rsid w:val="008F4A30"/>
    <w:rsid w:val="008F4AA3"/>
    <w:rsid w:val="008F4B95"/>
    <w:rsid w:val="008F4B99"/>
    <w:rsid w:val="008F4C09"/>
    <w:rsid w:val="008F4C6E"/>
    <w:rsid w:val="008F4C88"/>
    <w:rsid w:val="008F4CD5"/>
    <w:rsid w:val="008F4D4A"/>
    <w:rsid w:val="008F4E27"/>
    <w:rsid w:val="008F4E71"/>
    <w:rsid w:val="008F4ECD"/>
    <w:rsid w:val="008F4EF2"/>
    <w:rsid w:val="008F4F52"/>
    <w:rsid w:val="008F4FA8"/>
    <w:rsid w:val="008F5024"/>
    <w:rsid w:val="008F502E"/>
    <w:rsid w:val="008F50D9"/>
    <w:rsid w:val="008F5165"/>
    <w:rsid w:val="008F51A1"/>
    <w:rsid w:val="008F51CC"/>
    <w:rsid w:val="008F5288"/>
    <w:rsid w:val="008F529B"/>
    <w:rsid w:val="008F52B9"/>
    <w:rsid w:val="008F52CB"/>
    <w:rsid w:val="008F533D"/>
    <w:rsid w:val="008F5354"/>
    <w:rsid w:val="008F550D"/>
    <w:rsid w:val="008F558C"/>
    <w:rsid w:val="008F55D4"/>
    <w:rsid w:val="008F57EE"/>
    <w:rsid w:val="008F57FD"/>
    <w:rsid w:val="008F5817"/>
    <w:rsid w:val="008F5846"/>
    <w:rsid w:val="008F5862"/>
    <w:rsid w:val="008F595B"/>
    <w:rsid w:val="008F5964"/>
    <w:rsid w:val="008F598F"/>
    <w:rsid w:val="008F59CD"/>
    <w:rsid w:val="008F5A51"/>
    <w:rsid w:val="008F5AC4"/>
    <w:rsid w:val="008F5AC8"/>
    <w:rsid w:val="008F5AE2"/>
    <w:rsid w:val="008F5B9F"/>
    <w:rsid w:val="008F5C4A"/>
    <w:rsid w:val="008F5CDC"/>
    <w:rsid w:val="008F5DDF"/>
    <w:rsid w:val="008F5E09"/>
    <w:rsid w:val="008F5E6F"/>
    <w:rsid w:val="008F5E9E"/>
    <w:rsid w:val="008F5F2D"/>
    <w:rsid w:val="008F5F53"/>
    <w:rsid w:val="008F5F94"/>
    <w:rsid w:val="008F5FEE"/>
    <w:rsid w:val="008F6069"/>
    <w:rsid w:val="008F618F"/>
    <w:rsid w:val="008F6252"/>
    <w:rsid w:val="008F64AB"/>
    <w:rsid w:val="008F64B0"/>
    <w:rsid w:val="008F64B7"/>
    <w:rsid w:val="008F654D"/>
    <w:rsid w:val="008F6654"/>
    <w:rsid w:val="008F6686"/>
    <w:rsid w:val="008F66B3"/>
    <w:rsid w:val="008F671D"/>
    <w:rsid w:val="008F679C"/>
    <w:rsid w:val="008F67D4"/>
    <w:rsid w:val="008F67D9"/>
    <w:rsid w:val="008F67F4"/>
    <w:rsid w:val="008F6866"/>
    <w:rsid w:val="008F6957"/>
    <w:rsid w:val="008F6994"/>
    <w:rsid w:val="008F69D1"/>
    <w:rsid w:val="008F69F1"/>
    <w:rsid w:val="008F6A4F"/>
    <w:rsid w:val="008F6AA3"/>
    <w:rsid w:val="008F6ACE"/>
    <w:rsid w:val="008F6AE9"/>
    <w:rsid w:val="008F6B14"/>
    <w:rsid w:val="008F6BB0"/>
    <w:rsid w:val="008F6BB7"/>
    <w:rsid w:val="008F6C05"/>
    <w:rsid w:val="008F6CE2"/>
    <w:rsid w:val="008F6D35"/>
    <w:rsid w:val="008F6D50"/>
    <w:rsid w:val="008F6E93"/>
    <w:rsid w:val="008F6EF7"/>
    <w:rsid w:val="008F6F5A"/>
    <w:rsid w:val="008F6FAB"/>
    <w:rsid w:val="008F7039"/>
    <w:rsid w:val="008F7077"/>
    <w:rsid w:val="008F71E1"/>
    <w:rsid w:val="008F71EC"/>
    <w:rsid w:val="008F7247"/>
    <w:rsid w:val="008F72D2"/>
    <w:rsid w:val="008F73A3"/>
    <w:rsid w:val="008F7482"/>
    <w:rsid w:val="008F7486"/>
    <w:rsid w:val="008F75C6"/>
    <w:rsid w:val="008F764E"/>
    <w:rsid w:val="008F76FA"/>
    <w:rsid w:val="008F773D"/>
    <w:rsid w:val="008F774E"/>
    <w:rsid w:val="008F785C"/>
    <w:rsid w:val="008F7934"/>
    <w:rsid w:val="008F7961"/>
    <w:rsid w:val="008F79B0"/>
    <w:rsid w:val="008F7A05"/>
    <w:rsid w:val="008F7A0C"/>
    <w:rsid w:val="008F7A92"/>
    <w:rsid w:val="008F7AAA"/>
    <w:rsid w:val="008F7AAC"/>
    <w:rsid w:val="008F7AD3"/>
    <w:rsid w:val="008F7B12"/>
    <w:rsid w:val="008F7BCE"/>
    <w:rsid w:val="008F7BDC"/>
    <w:rsid w:val="008F7C2A"/>
    <w:rsid w:val="008F7C4D"/>
    <w:rsid w:val="008F7C4E"/>
    <w:rsid w:val="008F7CA5"/>
    <w:rsid w:val="008F7CE9"/>
    <w:rsid w:val="008F7E41"/>
    <w:rsid w:val="008F7EB5"/>
    <w:rsid w:val="00900047"/>
    <w:rsid w:val="009001FA"/>
    <w:rsid w:val="0090022E"/>
    <w:rsid w:val="00900262"/>
    <w:rsid w:val="0090032B"/>
    <w:rsid w:val="009003A4"/>
    <w:rsid w:val="0090043F"/>
    <w:rsid w:val="00900461"/>
    <w:rsid w:val="0090057A"/>
    <w:rsid w:val="0090063E"/>
    <w:rsid w:val="009006A8"/>
    <w:rsid w:val="00900705"/>
    <w:rsid w:val="0090077B"/>
    <w:rsid w:val="009007C0"/>
    <w:rsid w:val="00900870"/>
    <w:rsid w:val="009008E0"/>
    <w:rsid w:val="00900943"/>
    <w:rsid w:val="009009A1"/>
    <w:rsid w:val="009009BD"/>
    <w:rsid w:val="009009E1"/>
    <w:rsid w:val="009009E8"/>
    <w:rsid w:val="00900A59"/>
    <w:rsid w:val="00900A8B"/>
    <w:rsid w:val="00900AB8"/>
    <w:rsid w:val="00900ACE"/>
    <w:rsid w:val="00900AE6"/>
    <w:rsid w:val="00900AE8"/>
    <w:rsid w:val="00900BEC"/>
    <w:rsid w:val="00900C05"/>
    <w:rsid w:val="00900C32"/>
    <w:rsid w:val="00900C7C"/>
    <w:rsid w:val="00900C89"/>
    <w:rsid w:val="00900CFA"/>
    <w:rsid w:val="00900D1C"/>
    <w:rsid w:val="00900D72"/>
    <w:rsid w:val="00900D80"/>
    <w:rsid w:val="00900E67"/>
    <w:rsid w:val="00900EE4"/>
    <w:rsid w:val="00900F8A"/>
    <w:rsid w:val="00900FB5"/>
    <w:rsid w:val="00900FDE"/>
    <w:rsid w:val="00901008"/>
    <w:rsid w:val="00901120"/>
    <w:rsid w:val="0090112C"/>
    <w:rsid w:val="00901273"/>
    <w:rsid w:val="009012B3"/>
    <w:rsid w:val="00901305"/>
    <w:rsid w:val="00901444"/>
    <w:rsid w:val="009014C6"/>
    <w:rsid w:val="009014D0"/>
    <w:rsid w:val="00901571"/>
    <w:rsid w:val="009015DF"/>
    <w:rsid w:val="009015FD"/>
    <w:rsid w:val="00901615"/>
    <w:rsid w:val="009016B0"/>
    <w:rsid w:val="00901701"/>
    <w:rsid w:val="0090170E"/>
    <w:rsid w:val="0090171B"/>
    <w:rsid w:val="00901753"/>
    <w:rsid w:val="0090181A"/>
    <w:rsid w:val="00901827"/>
    <w:rsid w:val="009018AF"/>
    <w:rsid w:val="0090195F"/>
    <w:rsid w:val="00901A42"/>
    <w:rsid w:val="00901BE5"/>
    <w:rsid w:val="00901BFE"/>
    <w:rsid w:val="00901C78"/>
    <w:rsid w:val="00901CDE"/>
    <w:rsid w:val="00901D1D"/>
    <w:rsid w:val="00901D39"/>
    <w:rsid w:val="00901D5F"/>
    <w:rsid w:val="00901D6C"/>
    <w:rsid w:val="00901F4A"/>
    <w:rsid w:val="00901F69"/>
    <w:rsid w:val="00901F9B"/>
    <w:rsid w:val="00901F9E"/>
    <w:rsid w:val="0090203F"/>
    <w:rsid w:val="0090206A"/>
    <w:rsid w:val="009020F8"/>
    <w:rsid w:val="00902150"/>
    <w:rsid w:val="009021ED"/>
    <w:rsid w:val="009022FB"/>
    <w:rsid w:val="00902347"/>
    <w:rsid w:val="00902523"/>
    <w:rsid w:val="00902560"/>
    <w:rsid w:val="0090256D"/>
    <w:rsid w:val="00902612"/>
    <w:rsid w:val="0090262A"/>
    <w:rsid w:val="009026F0"/>
    <w:rsid w:val="00902779"/>
    <w:rsid w:val="00902799"/>
    <w:rsid w:val="009027EA"/>
    <w:rsid w:val="00902842"/>
    <w:rsid w:val="009028ED"/>
    <w:rsid w:val="00902922"/>
    <w:rsid w:val="009029C6"/>
    <w:rsid w:val="00902A62"/>
    <w:rsid w:val="00902ABA"/>
    <w:rsid w:val="00902BE2"/>
    <w:rsid w:val="00902C7D"/>
    <w:rsid w:val="00902C85"/>
    <w:rsid w:val="00902C8A"/>
    <w:rsid w:val="00902CF7"/>
    <w:rsid w:val="00902FB7"/>
    <w:rsid w:val="00902FC0"/>
    <w:rsid w:val="00903032"/>
    <w:rsid w:val="00903040"/>
    <w:rsid w:val="00903041"/>
    <w:rsid w:val="0090304C"/>
    <w:rsid w:val="00903114"/>
    <w:rsid w:val="00903139"/>
    <w:rsid w:val="0090316E"/>
    <w:rsid w:val="0090349D"/>
    <w:rsid w:val="009034AE"/>
    <w:rsid w:val="00903508"/>
    <w:rsid w:val="00903509"/>
    <w:rsid w:val="00903532"/>
    <w:rsid w:val="00903551"/>
    <w:rsid w:val="0090356A"/>
    <w:rsid w:val="009035A1"/>
    <w:rsid w:val="0090361A"/>
    <w:rsid w:val="00903680"/>
    <w:rsid w:val="00903690"/>
    <w:rsid w:val="009036A4"/>
    <w:rsid w:val="00903728"/>
    <w:rsid w:val="00903762"/>
    <w:rsid w:val="0090376F"/>
    <w:rsid w:val="00903782"/>
    <w:rsid w:val="00903934"/>
    <w:rsid w:val="0090398C"/>
    <w:rsid w:val="009039C4"/>
    <w:rsid w:val="00903B2F"/>
    <w:rsid w:val="00903B57"/>
    <w:rsid w:val="00903BAF"/>
    <w:rsid w:val="00903BFA"/>
    <w:rsid w:val="00903CF3"/>
    <w:rsid w:val="00903E3E"/>
    <w:rsid w:val="00903E6F"/>
    <w:rsid w:val="00903EB6"/>
    <w:rsid w:val="00903F6C"/>
    <w:rsid w:val="00903FCB"/>
    <w:rsid w:val="0090409B"/>
    <w:rsid w:val="009040AC"/>
    <w:rsid w:val="009040B5"/>
    <w:rsid w:val="009040EE"/>
    <w:rsid w:val="00904269"/>
    <w:rsid w:val="00904270"/>
    <w:rsid w:val="00904283"/>
    <w:rsid w:val="009042A8"/>
    <w:rsid w:val="00904340"/>
    <w:rsid w:val="009043C5"/>
    <w:rsid w:val="00904424"/>
    <w:rsid w:val="00904435"/>
    <w:rsid w:val="009044F1"/>
    <w:rsid w:val="0090452C"/>
    <w:rsid w:val="00904545"/>
    <w:rsid w:val="00904551"/>
    <w:rsid w:val="0090455E"/>
    <w:rsid w:val="009045F8"/>
    <w:rsid w:val="00904637"/>
    <w:rsid w:val="0090465F"/>
    <w:rsid w:val="009046AC"/>
    <w:rsid w:val="009046B6"/>
    <w:rsid w:val="009047D6"/>
    <w:rsid w:val="00904820"/>
    <w:rsid w:val="0090486E"/>
    <w:rsid w:val="009048DB"/>
    <w:rsid w:val="009048EE"/>
    <w:rsid w:val="00904963"/>
    <w:rsid w:val="009049F1"/>
    <w:rsid w:val="00904A1E"/>
    <w:rsid w:val="00904ABE"/>
    <w:rsid w:val="00904AC6"/>
    <w:rsid w:val="00904ADD"/>
    <w:rsid w:val="00904B17"/>
    <w:rsid w:val="00904BBA"/>
    <w:rsid w:val="00904BD6"/>
    <w:rsid w:val="00904C03"/>
    <w:rsid w:val="00904C13"/>
    <w:rsid w:val="00904C1B"/>
    <w:rsid w:val="00904C3B"/>
    <w:rsid w:val="00904C5E"/>
    <w:rsid w:val="00904D7A"/>
    <w:rsid w:val="00904D91"/>
    <w:rsid w:val="00904DB5"/>
    <w:rsid w:val="00904DC9"/>
    <w:rsid w:val="00904DD7"/>
    <w:rsid w:val="00904E85"/>
    <w:rsid w:val="00904ED9"/>
    <w:rsid w:val="00904F2C"/>
    <w:rsid w:val="00904F33"/>
    <w:rsid w:val="00904F49"/>
    <w:rsid w:val="00904FD6"/>
    <w:rsid w:val="0090505D"/>
    <w:rsid w:val="00905093"/>
    <w:rsid w:val="009050B2"/>
    <w:rsid w:val="009050B6"/>
    <w:rsid w:val="00905176"/>
    <w:rsid w:val="009051DB"/>
    <w:rsid w:val="00905218"/>
    <w:rsid w:val="0090522F"/>
    <w:rsid w:val="0090525C"/>
    <w:rsid w:val="009052E9"/>
    <w:rsid w:val="009052EB"/>
    <w:rsid w:val="009052EC"/>
    <w:rsid w:val="00905358"/>
    <w:rsid w:val="00905435"/>
    <w:rsid w:val="00905536"/>
    <w:rsid w:val="0090559D"/>
    <w:rsid w:val="009055DF"/>
    <w:rsid w:val="0090566B"/>
    <w:rsid w:val="009056B0"/>
    <w:rsid w:val="0090573F"/>
    <w:rsid w:val="00905752"/>
    <w:rsid w:val="009057FA"/>
    <w:rsid w:val="009058D6"/>
    <w:rsid w:val="009058F6"/>
    <w:rsid w:val="00905983"/>
    <w:rsid w:val="00905994"/>
    <w:rsid w:val="00905998"/>
    <w:rsid w:val="009059E1"/>
    <w:rsid w:val="009059E4"/>
    <w:rsid w:val="009059EB"/>
    <w:rsid w:val="00905A8D"/>
    <w:rsid w:val="00905AC4"/>
    <w:rsid w:val="00905B52"/>
    <w:rsid w:val="00905B7A"/>
    <w:rsid w:val="00905BA4"/>
    <w:rsid w:val="00905C0F"/>
    <w:rsid w:val="00905C30"/>
    <w:rsid w:val="00905C42"/>
    <w:rsid w:val="00905D07"/>
    <w:rsid w:val="00905D2C"/>
    <w:rsid w:val="00905E60"/>
    <w:rsid w:val="00905F48"/>
    <w:rsid w:val="00905F7D"/>
    <w:rsid w:val="00905F81"/>
    <w:rsid w:val="00905FD8"/>
    <w:rsid w:val="0090601A"/>
    <w:rsid w:val="009060BF"/>
    <w:rsid w:val="009060CF"/>
    <w:rsid w:val="009060D5"/>
    <w:rsid w:val="00906163"/>
    <w:rsid w:val="009061AF"/>
    <w:rsid w:val="00906207"/>
    <w:rsid w:val="00906337"/>
    <w:rsid w:val="00906349"/>
    <w:rsid w:val="00906359"/>
    <w:rsid w:val="0090638B"/>
    <w:rsid w:val="00906420"/>
    <w:rsid w:val="00906497"/>
    <w:rsid w:val="0090649D"/>
    <w:rsid w:val="009064F4"/>
    <w:rsid w:val="00906500"/>
    <w:rsid w:val="0090653B"/>
    <w:rsid w:val="0090662A"/>
    <w:rsid w:val="00906701"/>
    <w:rsid w:val="0090673B"/>
    <w:rsid w:val="009067B7"/>
    <w:rsid w:val="009067CE"/>
    <w:rsid w:val="009067D9"/>
    <w:rsid w:val="009067FE"/>
    <w:rsid w:val="0090689A"/>
    <w:rsid w:val="009068A4"/>
    <w:rsid w:val="00906914"/>
    <w:rsid w:val="00906983"/>
    <w:rsid w:val="009069DE"/>
    <w:rsid w:val="00906AC9"/>
    <w:rsid w:val="00906B1B"/>
    <w:rsid w:val="00906B95"/>
    <w:rsid w:val="00906C46"/>
    <w:rsid w:val="00906CAD"/>
    <w:rsid w:val="00906D31"/>
    <w:rsid w:val="00906E37"/>
    <w:rsid w:val="00906E96"/>
    <w:rsid w:val="00906EBA"/>
    <w:rsid w:val="00906EC6"/>
    <w:rsid w:val="00906F16"/>
    <w:rsid w:val="00906F54"/>
    <w:rsid w:val="00907064"/>
    <w:rsid w:val="00907087"/>
    <w:rsid w:val="00907154"/>
    <w:rsid w:val="00907346"/>
    <w:rsid w:val="009073AB"/>
    <w:rsid w:val="00907476"/>
    <w:rsid w:val="00907579"/>
    <w:rsid w:val="009075A3"/>
    <w:rsid w:val="009075C3"/>
    <w:rsid w:val="009075CF"/>
    <w:rsid w:val="00907651"/>
    <w:rsid w:val="009076B5"/>
    <w:rsid w:val="00907711"/>
    <w:rsid w:val="009077DB"/>
    <w:rsid w:val="009077FE"/>
    <w:rsid w:val="00907807"/>
    <w:rsid w:val="0090781F"/>
    <w:rsid w:val="00907836"/>
    <w:rsid w:val="0090784E"/>
    <w:rsid w:val="00907866"/>
    <w:rsid w:val="00907993"/>
    <w:rsid w:val="009079A0"/>
    <w:rsid w:val="009079AA"/>
    <w:rsid w:val="009079C5"/>
    <w:rsid w:val="00907A01"/>
    <w:rsid w:val="00907A8F"/>
    <w:rsid w:val="00907AD4"/>
    <w:rsid w:val="00907ADC"/>
    <w:rsid w:val="00907B8D"/>
    <w:rsid w:val="00907BF3"/>
    <w:rsid w:val="00907D7C"/>
    <w:rsid w:val="00907D7E"/>
    <w:rsid w:val="00907E29"/>
    <w:rsid w:val="00907E9A"/>
    <w:rsid w:val="00907EA4"/>
    <w:rsid w:val="00907EAA"/>
    <w:rsid w:val="00907F10"/>
    <w:rsid w:val="00907FA0"/>
    <w:rsid w:val="00907FAB"/>
    <w:rsid w:val="00907FE1"/>
    <w:rsid w:val="0090968D"/>
    <w:rsid w:val="00910096"/>
    <w:rsid w:val="009100E0"/>
    <w:rsid w:val="0091013A"/>
    <w:rsid w:val="00910218"/>
    <w:rsid w:val="00910226"/>
    <w:rsid w:val="00910228"/>
    <w:rsid w:val="00910230"/>
    <w:rsid w:val="00910395"/>
    <w:rsid w:val="009103ED"/>
    <w:rsid w:val="00910412"/>
    <w:rsid w:val="00910448"/>
    <w:rsid w:val="009104C9"/>
    <w:rsid w:val="0091050C"/>
    <w:rsid w:val="0091053C"/>
    <w:rsid w:val="00910573"/>
    <w:rsid w:val="00910637"/>
    <w:rsid w:val="00910644"/>
    <w:rsid w:val="00910675"/>
    <w:rsid w:val="0091070A"/>
    <w:rsid w:val="00910762"/>
    <w:rsid w:val="00910796"/>
    <w:rsid w:val="009107AD"/>
    <w:rsid w:val="009107E3"/>
    <w:rsid w:val="009107EE"/>
    <w:rsid w:val="009108C5"/>
    <w:rsid w:val="009108F8"/>
    <w:rsid w:val="009109EC"/>
    <w:rsid w:val="00910A5C"/>
    <w:rsid w:val="00910AC4"/>
    <w:rsid w:val="00910B93"/>
    <w:rsid w:val="00910BAA"/>
    <w:rsid w:val="00910D03"/>
    <w:rsid w:val="00910DCF"/>
    <w:rsid w:val="00910E44"/>
    <w:rsid w:val="00910EBB"/>
    <w:rsid w:val="00910F26"/>
    <w:rsid w:val="00910F5C"/>
    <w:rsid w:val="00910F82"/>
    <w:rsid w:val="00911045"/>
    <w:rsid w:val="009110E4"/>
    <w:rsid w:val="009110F6"/>
    <w:rsid w:val="00911141"/>
    <w:rsid w:val="00911186"/>
    <w:rsid w:val="009111F5"/>
    <w:rsid w:val="00911249"/>
    <w:rsid w:val="009112B8"/>
    <w:rsid w:val="009112C2"/>
    <w:rsid w:val="009113A6"/>
    <w:rsid w:val="009113BA"/>
    <w:rsid w:val="009114CB"/>
    <w:rsid w:val="0091155D"/>
    <w:rsid w:val="00911584"/>
    <w:rsid w:val="0091158D"/>
    <w:rsid w:val="009115BC"/>
    <w:rsid w:val="0091164D"/>
    <w:rsid w:val="00911675"/>
    <w:rsid w:val="0091169B"/>
    <w:rsid w:val="009116FF"/>
    <w:rsid w:val="00911707"/>
    <w:rsid w:val="00911758"/>
    <w:rsid w:val="00911815"/>
    <w:rsid w:val="0091181D"/>
    <w:rsid w:val="0091184A"/>
    <w:rsid w:val="0091184F"/>
    <w:rsid w:val="0091186F"/>
    <w:rsid w:val="009118DB"/>
    <w:rsid w:val="0091194B"/>
    <w:rsid w:val="0091194E"/>
    <w:rsid w:val="00911A78"/>
    <w:rsid w:val="00911AAA"/>
    <w:rsid w:val="00911AAC"/>
    <w:rsid w:val="00911B1F"/>
    <w:rsid w:val="00911B22"/>
    <w:rsid w:val="00911B87"/>
    <w:rsid w:val="00911B8C"/>
    <w:rsid w:val="00911BC6"/>
    <w:rsid w:val="00911D05"/>
    <w:rsid w:val="00911D0E"/>
    <w:rsid w:val="00911D1B"/>
    <w:rsid w:val="00911E65"/>
    <w:rsid w:val="00911E88"/>
    <w:rsid w:val="00911EB3"/>
    <w:rsid w:val="00911EB8"/>
    <w:rsid w:val="00911ECA"/>
    <w:rsid w:val="00911EF3"/>
    <w:rsid w:val="00911F35"/>
    <w:rsid w:val="00911F7D"/>
    <w:rsid w:val="00911FB9"/>
    <w:rsid w:val="00911FDE"/>
    <w:rsid w:val="0091206B"/>
    <w:rsid w:val="009121F6"/>
    <w:rsid w:val="00912227"/>
    <w:rsid w:val="00912249"/>
    <w:rsid w:val="00912250"/>
    <w:rsid w:val="0091226A"/>
    <w:rsid w:val="00912272"/>
    <w:rsid w:val="009122BE"/>
    <w:rsid w:val="009122C9"/>
    <w:rsid w:val="00912366"/>
    <w:rsid w:val="009123C7"/>
    <w:rsid w:val="009124DF"/>
    <w:rsid w:val="009125A5"/>
    <w:rsid w:val="009126CF"/>
    <w:rsid w:val="0091278D"/>
    <w:rsid w:val="009127A0"/>
    <w:rsid w:val="00912805"/>
    <w:rsid w:val="009128D3"/>
    <w:rsid w:val="00912925"/>
    <w:rsid w:val="00912986"/>
    <w:rsid w:val="00912AC6"/>
    <w:rsid w:val="00912ACA"/>
    <w:rsid w:val="00912C28"/>
    <w:rsid w:val="00912CDE"/>
    <w:rsid w:val="00912CE2"/>
    <w:rsid w:val="00912CFC"/>
    <w:rsid w:val="00912D0D"/>
    <w:rsid w:val="00912D48"/>
    <w:rsid w:val="00912D64"/>
    <w:rsid w:val="00912E52"/>
    <w:rsid w:val="00912E86"/>
    <w:rsid w:val="00912EE4"/>
    <w:rsid w:val="00913028"/>
    <w:rsid w:val="00913043"/>
    <w:rsid w:val="00913134"/>
    <w:rsid w:val="009131EE"/>
    <w:rsid w:val="0091320E"/>
    <w:rsid w:val="00913225"/>
    <w:rsid w:val="0091322E"/>
    <w:rsid w:val="00913260"/>
    <w:rsid w:val="009132FC"/>
    <w:rsid w:val="00913304"/>
    <w:rsid w:val="0091339E"/>
    <w:rsid w:val="0091339F"/>
    <w:rsid w:val="009133FB"/>
    <w:rsid w:val="00913458"/>
    <w:rsid w:val="00913467"/>
    <w:rsid w:val="009135B0"/>
    <w:rsid w:val="009135D6"/>
    <w:rsid w:val="009135EA"/>
    <w:rsid w:val="009135F3"/>
    <w:rsid w:val="00913612"/>
    <w:rsid w:val="00913680"/>
    <w:rsid w:val="009136E1"/>
    <w:rsid w:val="00913719"/>
    <w:rsid w:val="00913723"/>
    <w:rsid w:val="0091372A"/>
    <w:rsid w:val="00913762"/>
    <w:rsid w:val="00913834"/>
    <w:rsid w:val="00913841"/>
    <w:rsid w:val="009138A8"/>
    <w:rsid w:val="009138B8"/>
    <w:rsid w:val="009138BB"/>
    <w:rsid w:val="0091391E"/>
    <w:rsid w:val="0091393B"/>
    <w:rsid w:val="0091394C"/>
    <w:rsid w:val="00913975"/>
    <w:rsid w:val="00913988"/>
    <w:rsid w:val="009139E3"/>
    <w:rsid w:val="00913A6C"/>
    <w:rsid w:val="00913B38"/>
    <w:rsid w:val="00913B80"/>
    <w:rsid w:val="00913B98"/>
    <w:rsid w:val="00913BF0"/>
    <w:rsid w:val="00913C11"/>
    <w:rsid w:val="00913C74"/>
    <w:rsid w:val="00913C76"/>
    <w:rsid w:val="00913CB0"/>
    <w:rsid w:val="00913D10"/>
    <w:rsid w:val="00913D16"/>
    <w:rsid w:val="00913D43"/>
    <w:rsid w:val="00913DF0"/>
    <w:rsid w:val="00913E3B"/>
    <w:rsid w:val="00913E99"/>
    <w:rsid w:val="00913EFC"/>
    <w:rsid w:val="00913F1D"/>
    <w:rsid w:val="00914026"/>
    <w:rsid w:val="0091402E"/>
    <w:rsid w:val="009140EB"/>
    <w:rsid w:val="00914126"/>
    <w:rsid w:val="0091417F"/>
    <w:rsid w:val="0091420F"/>
    <w:rsid w:val="009142FC"/>
    <w:rsid w:val="0091437D"/>
    <w:rsid w:val="00914455"/>
    <w:rsid w:val="0091445D"/>
    <w:rsid w:val="009144FE"/>
    <w:rsid w:val="00914500"/>
    <w:rsid w:val="00914553"/>
    <w:rsid w:val="0091456F"/>
    <w:rsid w:val="00914596"/>
    <w:rsid w:val="009145A1"/>
    <w:rsid w:val="009146F1"/>
    <w:rsid w:val="00914724"/>
    <w:rsid w:val="00914769"/>
    <w:rsid w:val="00914794"/>
    <w:rsid w:val="009147AE"/>
    <w:rsid w:val="009147E2"/>
    <w:rsid w:val="009147F8"/>
    <w:rsid w:val="009148C2"/>
    <w:rsid w:val="009148FD"/>
    <w:rsid w:val="00914900"/>
    <w:rsid w:val="00914916"/>
    <w:rsid w:val="00914923"/>
    <w:rsid w:val="009149E7"/>
    <w:rsid w:val="009149FF"/>
    <w:rsid w:val="00914A3A"/>
    <w:rsid w:val="00914A72"/>
    <w:rsid w:val="00914AB7"/>
    <w:rsid w:val="00914BDF"/>
    <w:rsid w:val="00914BEA"/>
    <w:rsid w:val="00914C3B"/>
    <w:rsid w:val="00914C41"/>
    <w:rsid w:val="00914C4F"/>
    <w:rsid w:val="00914C9B"/>
    <w:rsid w:val="00914CF4"/>
    <w:rsid w:val="00914D24"/>
    <w:rsid w:val="00914D9D"/>
    <w:rsid w:val="00914D9E"/>
    <w:rsid w:val="00914DA4"/>
    <w:rsid w:val="00914DB2"/>
    <w:rsid w:val="00914F28"/>
    <w:rsid w:val="00914F57"/>
    <w:rsid w:val="00914F5D"/>
    <w:rsid w:val="00914F8C"/>
    <w:rsid w:val="00914FD3"/>
    <w:rsid w:val="0091509F"/>
    <w:rsid w:val="009150AC"/>
    <w:rsid w:val="0091517A"/>
    <w:rsid w:val="009151AF"/>
    <w:rsid w:val="009151FC"/>
    <w:rsid w:val="0091520C"/>
    <w:rsid w:val="00915238"/>
    <w:rsid w:val="009152BA"/>
    <w:rsid w:val="00915339"/>
    <w:rsid w:val="0091538E"/>
    <w:rsid w:val="009154A6"/>
    <w:rsid w:val="00915584"/>
    <w:rsid w:val="009155E4"/>
    <w:rsid w:val="00915678"/>
    <w:rsid w:val="0091567D"/>
    <w:rsid w:val="0091571E"/>
    <w:rsid w:val="0091572E"/>
    <w:rsid w:val="00915808"/>
    <w:rsid w:val="00915839"/>
    <w:rsid w:val="009158F1"/>
    <w:rsid w:val="009158F5"/>
    <w:rsid w:val="00915945"/>
    <w:rsid w:val="0091594C"/>
    <w:rsid w:val="009159AC"/>
    <w:rsid w:val="009159E2"/>
    <w:rsid w:val="009159F6"/>
    <w:rsid w:val="00915A3D"/>
    <w:rsid w:val="00915A50"/>
    <w:rsid w:val="00915A86"/>
    <w:rsid w:val="00915B16"/>
    <w:rsid w:val="00915B4A"/>
    <w:rsid w:val="00915C11"/>
    <w:rsid w:val="00915C14"/>
    <w:rsid w:val="00915C60"/>
    <w:rsid w:val="00915C69"/>
    <w:rsid w:val="00915C6F"/>
    <w:rsid w:val="00915CFF"/>
    <w:rsid w:val="00915DA4"/>
    <w:rsid w:val="00915DAB"/>
    <w:rsid w:val="00915DC1"/>
    <w:rsid w:val="00915EE1"/>
    <w:rsid w:val="00915F0B"/>
    <w:rsid w:val="00915F28"/>
    <w:rsid w:val="00915FB9"/>
    <w:rsid w:val="00916063"/>
    <w:rsid w:val="009162C1"/>
    <w:rsid w:val="009162DA"/>
    <w:rsid w:val="00916318"/>
    <w:rsid w:val="00916388"/>
    <w:rsid w:val="009163C1"/>
    <w:rsid w:val="009164A7"/>
    <w:rsid w:val="009164B2"/>
    <w:rsid w:val="009164C5"/>
    <w:rsid w:val="00916570"/>
    <w:rsid w:val="00916577"/>
    <w:rsid w:val="00916580"/>
    <w:rsid w:val="00916600"/>
    <w:rsid w:val="00916611"/>
    <w:rsid w:val="00916627"/>
    <w:rsid w:val="00916686"/>
    <w:rsid w:val="0091689A"/>
    <w:rsid w:val="009168A6"/>
    <w:rsid w:val="009168DD"/>
    <w:rsid w:val="009168E9"/>
    <w:rsid w:val="00916908"/>
    <w:rsid w:val="0091690C"/>
    <w:rsid w:val="00916937"/>
    <w:rsid w:val="00916938"/>
    <w:rsid w:val="00916964"/>
    <w:rsid w:val="009169F1"/>
    <w:rsid w:val="00916A4E"/>
    <w:rsid w:val="00916A9B"/>
    <w:rsid w:val="00916ACC"/>
    <w:rsid w:val="00916B12"/>
    <w:rsid w:val="00916BE6"/>
    <w:rsid w:val="00916C18"/>
    <w:rsid w:val="00916C57"/>
    <w:rsid w:val="00916C6F"/>
    <w:rsid w:val="00916C7B"/>
    <w:rsid w:val="00916D43"/>
    <w:rsid w:val="00916D5A"/>
    <w:rsid w:val="00916E3D"/>
    <w:rsid w:val="00916ED1"/>
    <w:rsid w:val="00916ED4"/>
    <w:rsid w:val="0091709E"/>
    <w:rsid w:val="0091715F"/>
    <w:rsid w:val="009172A4"/>
    <w:rsid w:val="0091731C"/>
    <w:rsid w:val="0091740F"/>
    <w:rsid w:val="009174A5"/>
    <w:rsid w:val="009174D8"/>
    <w:rsid w:val="009175B0"/>
    <w:rsid w:val="0091760C"/>
    <w:rsid w:val="0091768E"/>
    <w:rsid w:val="009176A0"/>
    <w:rsid w:val="0091775D"/>
    <w:rsid w:val="0091777A"/>
    <w:rsid w:val="00917788"/>
    <w:rsid w:val="009177AA"/>
    <w:rsid w:val="009177C1"/>
    <w:rsid w:val="0091785F"/>
    <w:rsid w:val="009178F2"/>
    <w:rsid w:val="00917939"/>
    <w:rsid w:val="0091793F"/>
    <w:rsid w:val="009179CA"/>
    <w:rsid w:val="00917A39"/>
    <w:rsid w:val="00917A63"/>
    <w:rsid w:val="00917B05"/>
    <w:rsid w:val="00917BA4"/>
    <w:rsid w:val="00917C6F"/>
    <w:rsid w:val="00917CB1"/>
    <w:rsid w:val="00917CD9"/>
    <w:rsid w:val="00917D5A"/>
    <w:rsid w:val="00917DA2"/>
    <w:rsid w:val="00917E3E"/>
    <w:rsid w:val="00917EB0"/>
    <w:rsid w:val="00917EF7"/>
    <w:rsid w:val="00917F27"/>
    <w:rsid w:val="00917F82"/>
    <w:rsid w:val="00917F9D"/>
    <w:rsid w:val="0092005B"/>
    <w:rsid w:val="00920064"/>
    <w:rsid w:val="009200D9"/>
    <w:rsid w:val="0092011F"/>
    <w:rsid w:val="00920164"/>
    <w:rsid w:val="00920176"/>
    <w:rsid w:val="009202BD"/>
    <w:rsid w:val="009202E6"/>
    <w:rsid w:val="009203ED"/>
    <w:rsid w:val="00920417"/>
    <w:rsid w:val="0092042B"/>
    <w:rsid w:val="0092042F"/>
    <w:rsid w:val="0092043C"/>
    <w:rsid w:val="00920452"/>
    <w:rsid w:val="00920458"/>
    <w:rsid w:val="009204A2"/>
    <w:rsid w:val="00920602"/>
    <w:rsid w:val="00920604"/>
    <w:rsid w:val="00920638"/>
    <w:rsid w:val="009206AA"/>
    <w:rsid w:val="00920702"/>
    <w:rsid w:val="00920752"/>
    <w:rsid w:val="00920825"/>
    <w:rsid w:val="0092083B"/>
    <w:rsid w:val="00920873"/>
    <w:rsid w:val="00920874"/>
    <w:rsid w:val="009208F9"/>
    <w:rsid w:val="0092096E"/>
    <w:rsid w:val="009209FC"/>
    <w:rsid w:val="00920A80"/>
    <w:rsid w:val="00920AB0"/>
    <w:rsid w:val="00920AF6"/>
    <w:rsid w:val="00920B64"/>
    <w:rsid w:val="00920BC1"/>
    <w:rsid w:val="00920BD9"/>
    <w:rsid w:val="00920CF9"/>
    <w:rsid w:val="00920D28"/>
    <w:rsid w:val="00920D2D"/>
    <w:rsid w:val="00920D64"/>
    <w:rsid w:val="00920D88"/>
    <w:rsid w:val="00920DAB"/>
    <w:rsid w:val="00920E26"/>
    <w:rsid w:val="00920EB6"/>
    <w:rsid w:val="00920EF1"/>
    <w:rsid w:val="00920F4A"/>
    <w:rsid w:val="009210BD"/>
    <w:rsid w:val="0092112F"/>
    <w:rsid w:val="00921178"/>
    <w:rsid w:val="0092123D"/>
    <w:rsid w:val="009212E1"/>
    <w:rsid w:val="00921315"/>
    <w:rsid w:val="0092135D"/>
    <w:rsid w:val="00921419"/>
    <w:rsid w:val="0092152F"/>
    <w:rsid w:val="0092163C"/>
    <w:rsid w:val="00921705"/>
    <w:rsid w:val="00921745"/>
    <w:rsid w:val="00921774"/>
    <w:rsid w:val="009217DD"/>
    <w:rsid w:val="00921871"/>
    <w:rsid w:val="009218BD"/>
    <w:rsid w:val="009218CB"/>
    <w:rsid w:val="009218D6"/>
    <w:rsid w:val="009218FA"/>
    <w:rsid w:val="00921970"/>
    <w:rsid w:val="00921AE6"/>
    <w:rsid w:val="00921BDD"/>
    <w:rsid w:val="00921C36"/>
    <w:rsid w:val="00921C4A"/>
    <w:rsid w:val="00921C86"/>
    <w:rsid w:val="00921C87"/>
    <w:rsid w:val="00921CF4"/>
    <w:rsid w:val="00921D64"/>
    <w:rsid w:val="00921DE6"/>
    <w:rsid w:val="00921E59"/>
    <w:rsid w:val="00921E8A"/>
    <w:rsid w:val="00921EC5"/>
    <w:rsid w:val="00921F1B"/>
    <w:rsid w:val="00921F7E"/>
    <w:rsid w:val="00921F9D"/>
    <w:rsid w:val="00921FD2"/>
    <w:rsid w:val="00922023"/>
    <w:rsid w:val="009220E0"/>
    <w:rsid w:val="009220E5"/>
    <w:rsid w:val="00922118"/>
    <w:rsid w:val="009221DA"/>
    <w:rsid w:val="00922264"/>
    <w:rsid w:val="0092228D"/>
    <w:rsid w:val="009222C4"/>
    <w:rsid w:val="00922373"/>
    <w:rsid w:val="009223A4"/>
    <w:rsid w:val="0092241E"/>
    <w:rsid w:val="009224C3"/>
    <w:rsid w:val="009225A0"/>
    <w:rsid w:val="009225B3"/>
    <w:rsid w:val="009225BD"/>
    <w:rsid w:val="00922629"/>
    <w:rsid w:val="00922684"/>
    <w:rsid w:val="009226E0"/>
    <w:rsid w:val="0092271B"/>
    <w:rsid w:val="009227C9"/>
    <w:rsid w:val="0092280C"/>
    <w:rsid w:val="00922811"/>
    <w:rsid w:val="0092283B"/>
    <w:rsid w:val="00922862"/>
    <w:rsid w:val="00922895"/>
    <w:rsid w:val="009228B9"/>
    <w:rsid w:val="009228F4"/>
    <w:rsid w:val="0092295C"/>
    <w:rsid w:val="00922997"/>
    <w:rsid w:val="009229C2"/>
    <w:rsid w:val="00922A86"/>
    <w:rsid w:val="00922ACF"/>
    <w:rsid w:val="00922B5D"/>
    <w:rsid w:val="00922BE9"/>
    <w:rsid w:val="00922DE7"/>
    <w:rsid w:val="00922EAA"/>
    <w:rsid w:val="00922EBE"/>
    <w:rsid w:val="00922F0B"/>
    <w:rsid w:val="00922F45"/>
    <w:rsid w:val="00922F5C"/>
    <w:rsid w:val="00922F6B"/>
    <w:rsid w:val="00922F88"/>
    <w:rsid w:val="00923180"/>
    <w:rsid w:val="009232F0"/>
    <w:rsid w:val="00923354"/>
    <w:rsid w:val="009233BD"/>
    <w:rsid w:val="009233CF"/>
    <w:rsid w:val="009233F1"/>
    <w:rsid w:val="009234B0"/>
    <w:rsid w:val="009234D2"/>
    <w:rsid w:val="00923567"/>
    <w:rsid w:val="009235D4"/>
    <w:rsid w:val="0092366B"/>
    <w:rsid w:val="0092371D"/>
    <w:rsid w:val="0092376D"/>
    <w:rsid w:val="0092383C"/>
    <w:rsid w:val="0092389B"/>
    <w:rsid w:val="009238A1"/>
    <w:rsid w:val="00923962"/>
    <w:rsid w:val="00923A17"/>
    <w:rsid w:val="00923A34"/>
    <w:rsid w:val="00923B89"/>
    <w:rsid w:val="00923C0C"/>
    <w:rsid w:val="00923C1E"/>
    <w:rsid w:val="00923C6C"/>
    <w:rsid w:val="00923D6F"/>
    <w:rsid w:val="00923DAA"/>
    <w:rsid w:val="00923EF6"/>
    <w:rsid w:val="00923F07"/>
    <w:rsid w:val="00923F0B"/>
    <w:rsid w:val="0092403A"/>
    <w:rsid w:val="009240D0"/>
    <w:rsid w:val="00924132"/>
    <w:rsid w:val="0092414C"/>
    <w:rsid w:val="009241DC"/>
    <w:rsid w:val="009241E2"/>
    <w:rsid w:val="00924203"/>
    <w:rsid w:val="009242B0"/>
    <w:rsid w:val="00924342"/>
    <w:rsid w:val="00924350"/>
    <w:rsid w:val="009243B0"/>
    <w:rsid w:val="009243F4"/>
    <w:rsid w:val="0092440C"/>
    <w:rsid w:val="00924432"/>
    <w:rsid w:val="009244D2"/>
    <w:rsid w:val="00924552"/>
    <w:rsid w:val="00924578"/>
    <w:rsid w:val="00924580"/>
    <w:rsid w:val="009245BB"/>
    <w:rsid w:val="00924607"/>
    <w:rsid w:val="0092472D"/>
    <w:rsid w:val="0092478D"/>
    <w:rsid w:val="0092483A"/>
    <w:rsid w:val="009248A0"/>
    <w:rsid w:val="009248B7"/>
    <w:rsid w:val="0092495B"/>
    <w:rsid w:val="00924974"/>
    <w:rsid w:val="009249A9"/>
    <w:rsid w:val="009249E1"/>
    <w:rsid w:val="00924A08"/>
    <w:rsid w:val="00924A3D"/>
    <w:rsid w:val="00924A67"/>
    <w:rsid w:val="00924A7F"/>
    <w:rsid w:val="00924AD3"/>
    <w:rsid w:val="00924B33"/>
    <w:rsid w:val="00924C7F"/>
    <w:rsid w:val="00924CA7"/>
    <w:rsid w:val="00924CC2"/>
    <w:rsid w:val="00924CED"/>
    <w:rsid w:val="00924D23"/>
    <w:rsid w:val="00924D36"/>
    <w:rsid w:val="00924E44"/>
    <w:rsid w:val="00924EB8"/>
    <w:rsid w:val="00925057"/>
    <w:rsid w:val="00925064"/>
    <w:rsid w:val="0092506C"/>
    <w:rsid w:val="0092517A"/>
    <w:rsid w:val="0092517D"/>
    <w:rsid w:val="0092518D"/>
    <w:rsid w:val="00925196"/>
    <w:rsid w:val="00925295"/>
    <w:rsid w:val="009252BB"/>
    <w:rsid w:val="00925366"/>
    <w:rsid w:val="0092546B"/>
    <w:rsid w:val="00925478"/>
    <w:rsid w:val="00925484"/>
    <w:rsid w:val="00925488"/>
    <w:rsid w:val="009254AE"/>
    <w:rsid w:val="009254BD"/>
    <w:rsid w:val="009254DC"/>
    <w:rsid w:val="009254E2"/>
    <w:rsid w:val="009254F6"/>
    <w:rsid w:val="00925575"/>
    <w:rsid w:val="0092562B"/>
    <w:rsid w:val="0092570A"/>
    <w:rsid w:val="0092580C"/>
    <w:rsid w:val="00925811"/>
    <w:rsid w:val="00925816"/>
    <w:rsid w:val="00925875"/>
    <w:rsid w:val="00925981"/>
    <w:rsid w:val="009259D7"/>
    <w:rsid w:val="009259E4"/>
    <w:rsid w:val="00925B0B"/>
    <w:rsid w:val="00925B15"/>
    <w:rsid w:val="00925B2C"/>
    <w:rsid w:val="00925B37"/>
    <w:rsid w:val="00925B9F"/>
    <w:rsid w:val="00925C05"/>
    <w:rsid w:val="00925C23"/>
    <w:rsid w:val="00925C37"/>
    <w:rsid w:val="00925CB2"/>
    <w:rsid w:val="00925CDB"/>
    <w:rsid w:val="00925D7E"/>
    <w:rsid w:val="00925E0D"/>
    <w:rsid w:val="00925ED9"/>
    <w:rsid w:val="00925EF9"/>
    <w:rsid w:val="0092602B"/>
    <w:rsid w:val="00926056"/>
    <w:rsid w:val="0092608B"/>
    <w:rsid w:val="009260AF"/>
    <w:rsid w:val="009260C9"/>
    <w:rsid w:val="00926183"/>
    <w:rsid w:val="009261C4"/>
    <w:rsid w:val="009261E0"/>
    <w:rsid w:val="009261E9"/>
    <w:rsid w:val="0092622C"/>
    <w:rsid w:val="009262AD"/>
    <w:rsid w:val="009262BE"/>
    <w:rsid w:val="00926324"/>
    <w:rsid w:val="00926367"/>
    <w:rsid w:val="009263D6"/>
    <w:rsid w:val="009264AB"/>
    <w:rsid w:val="009264B8"/>
    <w:rsid w:val="009264DA"/>
    <w:rsid w:val="00926501"/>
    <w:rsid w:val="0092652A"/>
    <w:rsid w:val="00926599"/>
    <w:rsid w:val="009265B5"/>
    <w:rsid w:val="0092660A"/>
    <w:rsid w:val="00926636"/>
    <w:rsid w:val="00926657"/>
    <w:rsid w:val="009266B4"/>
    <w:rsid w:val="009266D6"/>
    <w:rsid w:val="009266E5"/>
    <w:rsid w:val="009266F7"/>
    <w:rsid w:val="009267B4"/>
    <w:rsid w:val="00926832"/>
    <w:rsid w:val="00926872"/>
    <w:rsid w:val="0092688C"/>
    <w:rsid w:val="0092689D"/>
    <w:rsid w:val="009268B5"/>
    <w:rsid w:val="009269E6"/>
    <w:rsid w:val="00926AD9"/>
    <w:rsid w:val="00926B17"/>
    <w:rsid w:val="00926B4F"/>
    <w:rsid w:val="00926BB5"/>
    <w:rsid w:val="00926BE3"/>
    <w:rsid w:val="00926C19"/>
    <w:rsid w:val="00926C3C"/>
    <w:rsid w:val="00926C6E"/>
    <w:rsid w:val="00926C83"/>
    <w:rsid w:val="00926CEC"/>
    <w:rsid w:val="00926CF1"/>
    <w:rsid w:val="00926DC4"/>
    <w:rsid w:val="00927091"/>
    <w:rsid w:val="009271AE"/>
    <w:rsid w:val="00927228"/>
    <w:rsid w:val="00927238"/>
    <w:rsid w:val="00927245"/>
    <w:rsid w:val="009272FE"/>
    <w:rsid w:val="00927327"/>
    <w:rsid w:val="0092736A"/>
    <w:rsid w:val="00927375"/>
    <w:rsid w:val="0092738C"/>
    <w:rsid w:val="009273D8"/>
    <w:rsid w:val="009273F6"/>
    <w:rsid w:val="0092744A"/>
    <w:rsid w:val="00927453"/>
    <w:rsid w:val="00927496"/>
    <w:rsid w:val="009274CE"/>
    <w:rsid w:val="009274E7"/>
    <w:rsid w:val="009274FE"/>
    <w:rsid w:val="0092752A"/>
    <w:rsid w:val="00927566"/>
    <w:rsid w:val="009275A8"/>
    <w:rsid w:val="009275A9"/>
    <w:rsid w:val="00927618"/>
    <w:rsid w:val="00927666"/>
    <w:rsid w:val="00927695"/>
    <w:rsid w:val="00927718"/>
    <w:rsid w:val="0092772C"/>
    <w:rsid w:val="0092772E"/>
    <w:rsid w:val="00927749"/>
    <w:rsid w:val="009277B8"/>
    <w:rsid w:val="009277CC"/>
    <w:rsid w:val="00927853"/>
    <w:rsid w:val="00927959"/>
    <w:rsid w:val="0092798C"/>
    <w:rsid w:val="0092799F"/>
    <w:rsid w:val="009279CE"/>
    <w:rsid w:val="00927A0A"/>
    <w:rsid w:val="00927A25"/>
    <w:rsid w:val="00927A2D"/>
    <w:rsid w:val="00927ACD"/>
    <w:rsid w:val="00927AFA"/>
    <w:rsid w:val="00927AFB"/>
    <w:rsid w:val="00927B22"/>
    <w:rsid w:val="00927B76"/>
    <w:rsid w:val="00927C4B"/>
    <w:rsid w:val="00927C5D"/>
    <w:rsid w:val="00927CA0"/>
    <w:rsid w:val="00927CA1"/>
    <w:rsid w:val="00927CCE"/>
    <w:rsid w:val="00927DA3"/>
    <w:rsid w:val="00927DC9"/>
    <w:rsid w:val="00927DE2"/>
    <w:rsid w:val="00927E60"/>
    <w:rsid w:val="00927EF4"/>
    <w:rsid w:val="00927FA2"/>
    <w:rsid w:val="00927FF8"/>
    <w:rsid w:val="00930104"/>
    <w:rsid w:val="00930198"/>
    <w:rsid w:val="0093019F"/>
    <w:rsid w:val="009301A6"/>
    <w:rsid w:val="009301A9"/>
    <w:rsid w:val="0093027C"/>
    <w:rsid w:val="00930401"/>
    <w:rsid w:val="0093046E"/>
    <w:rsid w:val="00930499"/>
    <w:rsid w:val="00930539"/>
    <w:rsid w:val="00930652"/>
    <w:rsid w:val="00930660"/>
    <w:rsid w:val="00930717"/>
    <w:rsid w:val="009307D7"/>
    <w:rsid w:val="009307E5"/>
    <w:rsid w:val="0093081E"/>
    <w:rsid w:val="00930916"/>
    <w:rsid w:val="00930958"/>
    <w:rsid w:val="0093097D"/>
    <w:rsid w:val="00930999"/>
    <w:rsid w:val="009309A4"/>
    <w:rsid w:val="00930A14"/>
    <w:rsid w:val="00930A16"/>
    <w:rsid w:val="00930A5C"/>
    <w:rsid w:val="00930AAB"/>
    <w:rsid w:val="00930B57"/>
    <w:rsid w:val="00930BE2"/>
    <w:rsid w:val="00930C88"/>
    <w:rsid w:val="00930D62"/>
    <w:rsid w:val="00930E20"/>
    <w:rsid w:val="00930ECD"/>
    <w:rsid w:val="00930F10"/>
    <w:rsid w:val="00930F7C"/>
    <w:rsid w:val="00930FF9"/>
    <w:rsid w:val="00931078"/>
    <w:rsid w:val="009310AA"/>
    <w:rsid w:val="009310E9"/>
    <w:rsid w:val="0093110C"/>
    <w:rsid w:val="00931168"/>
    <w:rsid w:val="009311D3"/>
    <w:rsid w:val="009311F6"/>
    <w:rsid w:val="00931205"/>
    <w:rsid w:val="00931207"/>
    <w:rsid w:val="0093122A"/>
    <w:rsid w:val="0093137E"/>
    <w:rsid w:val="00931386"/>
    <w:rsid w:val="0093150C"/>
    <w:rsid w:val="00931512"/>
    <w:rsid w:val="00931539"/>
    <w:rsid w:val="0093157B"/>
    <w:rsid w:val="009315BF"/>
    <w:rsid w:val="009315EA"/>
    <w:rsid w:val="00931633"/>
    <w:rsid w:val="0093167A"/>
    <w:rsid w:val="00931686"/>
    <w:rsid w:val="009316C1"/>
    <w:rsid w:val="009317E2"/>
    <w:rsid w:val="009317E7"/>
    <w:rsid w:val="009317F5"/>
    <w:rsid w:val="00931856"/>
    <w:rsid w:val="009318D7"/>
    <w:rsid w:val="009318EB"/>
    <w:rsid w:val="009318F8"/>
    <w:rsid w:val="009319E3"/>
    <w:rsid w:val="00931A5C"/>
    <w:rsid w:val="00931AAA"/>
    <w:rsid w:val="00931B49"/>
    <w:rsid w:val="00931C83"/>
    <w:rsid w:val="00931C95"/>
    <w:rsid w:val="00931CBF"/>
    <w:rsid w:val="00931D50"/>
    <w:rsid w:val="00931E12"/>
    <w:rsid w:val="00931E33"/>
    <w:rsid w:val="00931E94"/>
    <w:rsid w:val="00931EA6"/>
    <w:rsid w:val="00931FEE"/>
    <w:rsid w:val="00932050"/>
    <w:rsid w:val="00932058"/>
    <w:rsid w:val="00932088"/>
    <w:rsid w:val="009320F4"/>
    <w:rsid w:val="009320F7"/>
    <w:rsid w:val="00932105"/>
    <w:rsid w:val="0093213E"/>
    <w:rsid w:val="0093218B"/>
    <w:rsid w:val="009321A0"/>
    <w:rsid w:val="009321A4"/>
    <w:rsid w:val="00932280"/>
    <w:rsid w:val="009323D1"/>
    <w:rsid w:val="009323DF"/>
    <w:rsid w:val="009324CE"/>
    <w:rsid w:val="009324F9"/>
    <w:rsid w:val="00932575"/>
    <w:rsid w:val="009325CB"/>
    <w:rsid w:val="009326ED"/>
    <w:rsid w:val="009326F5"/>
    <w:rsid w:val="0093274E"/>
    <w:rsid w:val="00932795"/>
    <w:rsid w:val="009327AF"/>
    <w:rsid w:val="009327B1"/>
    <w:rsid w:val="009327D3"/>
    <w:rsid w:val="009327DC"/>
    <w:rsid w:val="00932854"/>
    <w:rsid w:val="00932856"/>
    <w:rsid w:val="00932A9D"/>
    <w:rsid w:val="00932AF7"/>
    <w:rsid w:val="00932B26"/>
    <w:rsid w:val="00932B8D"/>
    <w:rsid w:val="00932BAD"/>
    <w:rsid w:val="00932BCF"/>
    <w:rsid w:val="00932BEA"/>
    <w:rsid w:val="00932C58"/>
    <w:rsid w:val="00932C6E"/>
    <w:rsid w:val="00932CBD"/>
    <w:rsid w:val="00932CF8"/>
    <w:rsid w:val="00932DE6"/>
    <w:rsid w:val="00932E46"/>
    <w:rsid w:val="00932F2D"/>
    <w:rsid w:val="00932F47"/>
    <w:rsid w:val="00932FDE"/>
    <w:rsid w:val="00933071"/>
    <w:rsid w:val="00933101"/>
    <w:rsid w:val="0093318B"/>
    <w:rsid w:val="0093320B"/>
    <w:rsid w:val="009332BD"/>
    <w:rsid w:val="009332FD"/>
    <w:rsid w:val="0093335F"/>
    <w:rsid w:val="00933391"/>
    <w:rsid w:val="009333A3"/>
    <w:rsid w:val="00933420"/>
    <w:rsid w:val="00933430"/>
    <w:rsid w:val="009334C9"/>
    <w:rsid w:val="009334E8"/>
    <w:rsid w:val="0093352A"/>
    <w:rsid w:val="009335C1"/>
    <w:rsid w:val="009335D4"/>
    <w:rsid w:val="009335D9"/>
    <w:rsid w:val="0093366E"/>
    <w:rsid w:val="00933750"/>
    <w:rsid w:val="009337D7"/>
    <w:rsid w:val="00933835"/>
    <w:rsid w:val="0093387D"/>
    <w:rsid w:val="009338FF"/>
    <w:rsid w:val="009339B0"/>
    <w:rsid w:val="009339B2"/>
    <w:rsid w:val="009339F6"/>
    <w:rsid w:val="009339FE"/>
    <w:rsid w:val="00933A66"/>
    <w:rsid w:val="00933AA7"/>
    <w:rsid w:val="00933B75"/>
    <w:rsid w:val="00933B94"/>
    <w:rsid w:val="00933BAB"/>
    <w:rsid w:val="00933CB0"/>
    <w:rsid w:val="00933CBD"/>
    <w:rsid w:val="00933CDC"/>
    <w:rsid w:val="00933D52"/>
    <w:rsid w:val="00933D5D"/>
    <w:rsid w:val="00933D74"/>
    <w:rsid w:val="00933E24"/>
    <w:rsid w:val="00933F0E"/>
    <w:rsid w:val="00934032"/>
    <w:rsid w:val="0093406F"/>
    <w:rsid w:val="00934070"/>
    <w:rsid w:val="0093409A"/>
    <w:rsid w:val="009340DE"/>
    <w:rsid w:val="00934134"/>
    <w:rsid w:val="009341ED"/>
    <w:rsid w:val="00934209"/>
    <w:rsid w:val="00934223"/>
    <w:rsid w:val="0093429C"/>
    <w:rsid w:val="0093433E"/>
    <w:rsid w:val="00934373"/>
    <w:rsid w:val="009343EC"/>
    <w:rsid w:val="009344B9"/>
    <w:rsid w:val="009344C9"/>
    <w:rsid w:val="00934523"/>
    <w:rsid w:val="00934544"/>
    <w:rsid w:val="009345F9"/>
    <w:rsid w:val="00934607"/>
    <w:rsid w:val="0093464E"/>
    <w:rsid w:val="009346CA"/>
    <w:rsid w:val="009346EB"/>
    <w:rsid w:val="0093471D"/>
    <w:rsid w:val="0093473A"/>
    <w:rsid w:val="009347BB"/>
    <w:rsid w:val="0093496A"/>
    <w:rsid w:val="00934A0F"/>
    <w:rsid w:val="00934A64"/>
    <w:rsid w:val="00934AAC"/>
    <w:rsid w:val="00934B0A"/>
    <w:rsid w:val="00934C1A"/>
    <w:rsid w:val="00934C2E"/>
    <w:rsid w:val="00934CC4"/>
    <w:rsid w:val="00934D48"/>
    <w:rsid w:val="00934DC3"/>
    <w:rsid w:val="00934E5D"/>
    <w:rsid w:val="00934EC5"/>
    <w:rsid w:val="00934F32"/>
    <w:rsid w:val="00934F77"/>
    <w:rsid w:val="00935028"/>
    <w:rsid w:val="0093502B"/>
    <w:rsid w:val="0093507A"/>
    <w:rsid w:val="009350AF"/>
    <w:rsid w:val="009350D4"/>
    <w:rsid w:val="00935109"/>
    <w:rsid w:val="009351D9"/>
    <w:rsid w:val="009351E3"/>
    <w:rsid w:val="009352CC"/>
    <w:rsid w:val="009352E8"/>
    <w:rsid w:val="0093531C"/>
    <w:rsid w:val="00935382"/>
    <w:rsid w:val="0093538F"/>
    <w:rsid w:val="00935391"/>
    <w:rsid w:val="009353FE"/>
    <w:rsid w:val="009354AA"/>
    <w:rsid w:val="00935562"/>
    <w:rsid w:val="0093558F"/>
    <w:rsid w:val="0093560C"/>
    <w:rsid w:val="009356FC"/>
    <w:rsid w:val="00935756"/>
    <w:rsid w:val="009357DE"/>
    <w:rsid w:val="00935976"/>
    <w:rsid w:val="00935A10"/>
    <w:rsid w:val="00935AAF"/>
    <w:rsid w:val="00935ABE"/>
    <w:rsid w:val="00935B0B"/>
    <w:rsid w:val="00935B3C"/>
    <w:rsid w:val="00935B74"/>
    <w:rsid w:val="00935BEC"/>
    <w:rsid w:val="00935C0B"/>
    <w:rsid w:val="00935D0F"/>
    <w:rsid w:val="00935D26"/>
    <w:rsid w:val="00935D60"/>
    <w:rsid w:val="00935DE3"/>
    <w:rsid w:val="00935DF8"/>
    <w:rsid w:val="00935E5B"/>
    <w:rsid w:val="00935E60"/>
    <w:rsid w:val="00935E85"/>
    <w:rsid w:val="00935E96"/>
    <w:rsid w:val="00935FFF"/>
    <w:rsid w:val="00936072"/>
    <w:rsid w:val="009360C8"/>
    <w:rsid w:val="009360DC"/>
    <w:rsid w:val="00936132"/>
    <w:rsid w:val="009361A3"/>
    <w:rsid w:val="009361B2"/>
    <w:rsid w:val="009362F8"/>
    <w:rsid w:val="0093632A"/>
    <w:rsid w:val="00936361"/>
    <w:rsid w:val="009363D5"/>
    <w:rsid w:val="009364A2"/>
    <w:rsid w:val="009364D9"/>
    <w:rsid w:val="00936500"/>
    <w:rsid w:val="0093652E"/>
    <w:rsid w:val="009365D2"/>
    <w:rsid w:val="0093663C"/>
    <w:rsid w:val="00936728"/>
    <w:rsid w:val="00936729"/>
    <w:rsid w:val="0093674B"/>
    <w:rsid w:val="0093688A"/>
    <w:rsid w:val="009368AC"/>
    <w:rsid w:val="009368B7"/>
    <w:rsid w:val="009368D8"/>
    <w:rsid w:val="009369A2"/>
    <w:rsid w:val="009369D7"/>
    <w:rsid w:val="00936A51"/>
    <w:rsid w:val="00936A9E"/>
    <w:rsid w:val="00936ABE"/>
    <w:rsid w:val="00936B5D"/>
    <w:rsid w:val="00936B7A"/>
    <w:rsid w:val="00936BAF"/>
    <w:rsid w:val="00936C68"/>
    <w:rsid w:val="00936C72"/>
    <w:rsid w:val="00936DDD"/>
    <w:rsid w:val="00936E58"/>
    <w:rsid w:val="00936F5D"/>
    <w:rsid w:val="00936F67"/>
    <w:rsid w:val="00936FD0"/>
    <w:rsid w:val="00936FF9"/>
    <w:rsid w:val="0093706B"/>
    <w:rsid w:val="009370D4"/>
    <w:rsid w:val="00937160"/>
    <w:rsid w:val="00937168"/>
    <w:rsid w:val="00937171"/>
    <w:rsid w:val="00937174"/>
    <w:rsid w:val="009371AB"/>
    <w:rsid w:val="009371CE"/>
    <w:rsid w:val="00937249"/>
    <w:rsid w:val="00937281"/>
    <w:rsid w:val="009372E2"/>
    <w:rsid w:val="0093735C"/>
    <w:rsid w:val="009373C9"/>
    <w:rsid w:val="009374BF"/>
    <w:rsid w:val="009374DE"/>
    <w:rsid w:val="009374E9"/>
    <w:rsid w:val="009374EB"/>
    <w:rsid w:val="0093752F"/>
    <w:rsid w:val="00937591"/>
    <w:rsid w:val="00937606"/>
    <w:rsid w:val="00937609"/>
    <w:rsid w:val="0093762B"/>
    <w:rsid w:val="009376F3"/>
    <w:rsid w:val="0093773E"/>
    <w:rsid w:val="0093774F"/>
    <w:rsid w:val="009377B1"/>
    <w:rsid w:val="009377BC"/>
    <w:rsid w:val="009377C3"/>
    <w:rsid w:val="009377D1"/>
    <w:rsid w:val="009377EA"/>
    <w:rsid w:val="00937849"/>
    <w:rsid w:val="0093785E"/>
    <w:rsid w:val="00937882"/>
    <w:rsid w:val="009378A3"/>
    <w:rsid w:val="00937928"/>
    <w:rsid w:val="0093795C"/>
    <w:rsid w:val="0093795E"/>
    <w:rsid w:val="00937A33"/>
    <w:rsid w:val="00937A84"/>
    <w:rsid w:val="00937AA9"/>
    <w:rsid w:val="00937BAE"/>
    <w:rsid w:val="00937DC0"/>
    <w:rsid w:val="00937E73"/>
    <w:rsid w:val="00937EEE"/>
    <w:rsid w:val="00937F15"/>
    <w:rsid w:val="00937F3B"/>
    <w:rsid w:val="00937FB0"/>
    <w:rsid w:val="00937FD0"/>
    <w:rsid w:val="00937FD8"/>
    <w:rsid w:val="00937FFE"/>
    <w:rsid w:val="009400B9"/>
    <w:rsid w:val="00940106"/>
    <w:rsid w:val="0094014B"/>
    <w:rsid w:val="009401F3"/>
    <w:rsid w:val="00940203"/>
    <w:rsid w:val="0094021B"/>
    <w:rsid w:val="0094021E"/>
    <w:rsid w:val="00940241"/>
    <w:rsid w:val="00940308"/>
    <w:rsid w:val="009403AD"/>
    <w:rsid w:val="00940496"/>
    <w:rsid w:val="009404C6"/>
    <w:rsid w:val="009405CD"/>
    <w:rsid w:val="009405D4"/>
    <w:rsid w:val="009405EA"/>
    <w:rsid w:val="00940662"/>
    <w:rsid w:val="009406E6"/>
    <w:rsid w:val="009406F9"/>
    <w:rsid w:val="0094070D"/>
    <w:rsid w:val="00940731"/>
    <w:rsid w:val="0094075B"/>
    <w:rsid w:val="009408F8"/>
    <w:rsid w:val="0094096A"/>
    <w:rsid w:val="00940971"/>
    <w:rsid w:val="00940A5F"/>
    <w:rsid w:val="00940A6A"/>
    <w:rsid w:val="00940A80"/>
    <w:rsid w:val="00940B23"/>
    <w:rsid w:val="00940B38"/>
    <w:rsid w:val="00940B82"/>
    <w:rsid w:val="00940BD2"/>
    <w:rsid w:val="00940C42"/>
    <w:rsid w:val="00940C87"/>
    <w:rsid w:val="00940CB3"/>
    <w:rsid w:val="00940D86"/>
    <w:rsid w:val="00940EAA"/>
    <w:rsid w:val="00940EFF"/>
    <w:rsid w:val="00940F6F"/>
    <w:rsid w:val="00940FB0"/>
    <w:rsid w:val="0094108A"/>
    <w:rsid w:val="00941121"/>
    <w:rsid w:val="009411C6"/>
    <w:rsid w:val="00941220"/>
    <w:rsid w:val="00941223"/>
    <w:rsid w:val="00941237"/>
    <w:rsid w:val="0094124F"/>
    <w:rsid w:val="009412B1"/>
    <w:rsid w:val="0094130D"/>
    <w:rsid w:val="00941319"/>
    <w:rsid w:val="00941361"/>
    <w:rsid w:val="00941366"/>
    <w:rsid w:val="0094137B"/>
    <w:rsid w:val="0094137E"/>
    <w:rsid w:val="00941419"/>
    <w:rsid w:val="0094143A"/>
    <w:rsid w:val="0094143B"/>
    <w:rsid w:val="0094145C"/>
    <w:rsid w:val="00941524"/>
    <w:rsid w:val="00941551"/>
    <w:rsid w:val="009415AD"/>
    <w:rsid w:val="009415EF"/>
    <w:rsid w:val="00941788"/>
    <w:rsid w:val="009417C8"/>
    <w:rsid w:val="00941825"/>
    <w:rsid w:val="0094189E"/>
    <w:rsid w:val="009418D7"/>
    <w:rsid w:val="00941908"/>
    <w:rsid w:val="0094192F"/>
    <w:rsid w:val="00941B35"/>
    <w:rsid w:val="00941B3B"/>
    <w:rsid w:val="00941BA8"/>
    <w:rsid w:val="00941C23"/>
    <w:rsid w:val="00941C51"/>
    <w:rsid w:val="00941D2B"/>
    <w:rsid w:val="00941D37"/>
    <w:rsid w:val="00941D74"/>
    <w:rsid w:val="00941DDB"/>
    <w:rsid w:val="00941E2F"/>
    <w:rsid w:val="00941E71"/>
    <w:rsid w:val="00941ED7"/>
    <w:rsid w:val="00941EF5"/>
    <w:rsid w:val="00941F99"/>
    <w:rsid w:val="00941FD6"/>
    <w:rsid w:val="00942073"/>
    <w:rsid w:val="009420C2"/>
    <w:rsid w:val="009420F3"/>
    <w:rsid w:val="009420F5"/>
    <w:rsid w:val="00942128"/>
    <w:rsid w:val="00942350"/>
    <w:rsid w:val="009423B0"/>
    <w:rsid w:val="009423BD"/>
    <w:rsid w:val="009423FC"/>
    <w:rsid w:val="009424AD"/>
    <w:rsid w:val="009424FB"/>
    <w:rsid w:val="0094258D"/>
    <w:rsid w:val="009425F9"/>
    <w:rsid w:val="009426D9"/>
    <w:rsid w:val="009426F6"/>
    <w:rsid w:val="00942747"/>
    <w:rsid w:val="009427F1"/>
    <w:rsid w:val="00942849"/>
    <w:rsid w:val="009428EE"/>
    <w:rsid w:val="009428F3"/>
    <w:rsid w:val="00942974"/>
    <w:rsid w:val="009429D5"/>
    <w:rsid w:val="00942A71"/>
    <w:rsid w:val="00942AA6"/>
    <w:rsid w:val="00942AF0"/>
    <w:rsid w:val="00942B3A"/>
    <w:rsid w:val="00942BB0"/>
    <w:rsid w:val="00942BC8"/>
    <w:rsid w:val="00942BE2"/>
    <w:rsid w:val="00942BFA"/>
    <w:rsid w:val="00942C4D"/>
    <w:rsid w:val="00942CA5"/>
    <w:rsid w:val="00942CBA"/>
    <w:rsid w:val="00942CC3"/>
    <w:rsid w:val="00942D54"/>
    <w:rsid w:val="00942DD5"/>
    <w:rsid w:val="00942E33"/>
    <w:rsid w:val="00942EA8"/>
    <w:rsid w:val="00942EF4"/>
    <w:rsid w:val="00942F3B"/>
    <w:rsid w:val="00942F80"/>
    <w:rsid w:val="00942FE7"/>
    <w:rsid w:val="00943087"/>
    <w:rsid w:val="0094309E"/>
    <w:rsid w:val="0094311B"/>
    <w:rsid w:val="00943182"/>
    <w:rsid w:val="009431A2"/>
    <w:rsid w:val="009431CF"/>
    <w:rsid w:val="009431DE"/>
    <w:rsid w:val="0094320F"/>
    <w:rsid w:val="009432DF"/>
    <w:rsid w:val="009433B1"/>
    <w:rsid w:val="00943496"/>
    <w:rsid w:val="0094353D"/>
    <w:rsid w:val="00943670"/>
    <w:rsid w:val="0094369D"/>
    <w:rsid w:val="00943707"/>
    <w:rsid w:val="0094372E"/>
    <w:rsid w:val="0094378A"/>
    <w:rsid w:val="009437C1"/>
    <w:rsid w:val="009437E2"/>
    <w:rsid w:val="009437F9"/>
    <w:rsid w:val="00943823"/>
    <w:rsid w:val="00943839"/>
    <w:rsid w:val="0094385B"/>
    <w:rsid w:val="009439D1"/>
    <w:rsid w:val="00943A1A"/>
    <w:rsid w:val="00943A7A"/>
    <w:rsid w:val="00943A92"/>
    <w:rsid w:val="00943AD6"/>
    <w:rsid w:val="00943B1C"/>
    <w:rsid w:val="00943B46"/>
    <w:rsid w:val="00943B47"/>
    <w:rsid w:val="00943BDC"/>
    <w:rsid w:val="00943C35"/>
    <w:rsid w:val="00943C43"/>
    <w:rsid w:val="00943CF1"/>
    <w:rsid w:val="00943D3E"/>
    <w:rsid w:val="00943D5B"/>
    <w:rsid w:val="00943DA8"/>
    <w:rsid w:val="00943E0D"/>
    <w:rsid w:val="00943E71"/>
    <w:rsid w:val="00943EAD"/>
    <w:rsid w:val="00943FAC"/>
    <w:rsid w:val="00943FCC"/>
    <w:rsid w:val="00944048"/>
    <w:rsid w:val="00944079"/>
    <w:rsid w:val="0094411C"/>
    <w:rsid w:val="009441F0"/>
    <w:rsid w:val="00944222"/>
    <w:rsid w:val="009442BF"/>
    <w:rsid w:val="009443AC"/>
    <w:rsid w:val="00944461"/>
    <w:rsid w:val="009444D9"/>
    <w:rsid w:val="009444FA"/>
    <w:rsid w:val="009445A0"/>
    <w:rsid w:val="009445BE"/>
    <w:rsid w:val="0094464A"/>
    <w:rsid w:val="009446F2"/>
    <w:rsid w:val="0094472B"/>
    <w:rsid w:val="009447AB"/>
    <w:rsid w:val="009447C1"/>
    <w:rsid w:val="009448BB"/>
    <w:rsid w:val="00944AA5"/>
    <w:rsid w:val="00944AAD"/>
    <w:rsid w:val="00944AF2"/>
    <w:rsid w:val="00944B23"/>
    <w:rsid w:val="00944BDD"/>
    <w:rsid w:val="00944C01"/>
    <w:rsid w:val="00944C04"/>
    <w:rsid w:val="00944C10"/>
    <w:rsid w:val="00944C3A"/>
    <w:rsid w:val="00944C64"/>
    <w:rsid w:val="00944C83"/>
    <w:rsid w:val="00944C8B"/>
    <w:rsid w:val="00944C8C"/>
    <w:rsid w:val="00944CBD"/>
    <w:rsid w:val="00944D59"/>
    <w:rsid w:val="00944D8A"/>
    <w:rsid w:val="00944E05"/>
    <w:rsid w:val="00944E95"/>
    <w:rsid w:val="00944F04"/>
    <w:rsid w:val="00944F32"/>
    <w:rsid w:val="00944FA7"/>
    <w:rsid w:val="00944FDF"/>
    <w:rsid w:val="0094501D"/>
    <w:rsid w:val="009450B9"/>
    <w:rsid w:val="0094512B"/>
    <w:rsid w:val="00945175"/>
    <w:rsid w:val="0094525E"/>
    <w:rsid w:val="0094527E"/>
    <w:rsid w:val="009452A5"/>
    <w:rsid w:val="009452BF"/>
    <w:rsid w:val="00945307"/>
    <w:rsid w:val="009453B5"/>
    <w:rsid w:val="00945450"/>
    <w:rsid w:val="00945467"/>
    <w:rsid w:val="0094546E"/>
    <w:rsid w:val="009454E0"/>
    <w:rsid w:val="009455A4"/>
    <w:rsid w:val="009455C8"/>
    <w:rsid w:val="009456B4"/>
    <w:rsid w:val="0094574C"/>
    <w:rsid w:val="00945751"/>
    <w:rsid w:val="00945767"/>
    <w:rsid w:val="009457C0"/>
    <w:rsid w:val="009457D7"/>
    <w:rsid w:val="0094589A"/>
    <w:rsid w:val="009458BB"/>
    <w:rsid w:val="009458BD"/>
    <w:rsid w:val="009458C4"/>
    <w:rsid w:val="0094593F"/>
    <w:rsid w:val="009459AF"/>
    <w:rsid w:val="00945A2A"/>
    <w:rsid w:val="00945B91"/>
    <w:rsid w:val="00945BCA"/>
    <w:rsid w:val="00945DC7"/>
    <w:rsid w:val="00945DCF"/>
    <w:rsid w:val="00945DEA"/>
    <w:rsid w:val="00945DFC"/>
    <w:rsid w:val="00945E3F"/>
    <w:rsid w:val="00945E71"/>
    <w:rsid w:val="00945EAE"/>
    <w:rsid w:val="00945F4E"/>
    <w:rsid w:val="00945FD8"/>
    <w:rsid w:val="0094609C"/>
    <w:rsid w:val="009460EE"/>
    <w:rsid w:val="009460F5"/>
    <w:rsid w:val="00946147"/>
    <w:rsid w:val="00946187"/>
    <w:rsid w:val="009461AE"/>
    <w:rsid w:val="009461BD"/>
    <w:rsid w:val="009461E4"/>
    <w:rsid w:val="009461F4"/>
    <w:rsid w:val="009461F8"/>
    <w:rsid w:val="00946212"/>
    <w:rsid w:val="00946254"/>
    <w:rsid w:val="0094625E"/>
    <w:rsid w:val="00946346"/>
    <w:rsid w:val="00946392"/>
    <w:rsid w:val="009463FA"/>
    <w:rsid w:val="00946406"/>
    <w:rsid w:val="009464AF"/>
    <w:rsid w:val="009464C4"/>
    <w:rsid w:val="00946553"/>
    <w:rsid w:val="00946557"/>
    <w:rsid w:val="009465E9"/>
    <w:rsid w:val="009465FF"/>
    <w:rsid w:val="00946651"/>
    <w:rsid w:val="009466B8"/>
    <w:rsid w:val="00946710"/>
    <w:rsid w:val="0094673B"/>
    <w:rsid w:val="0094677B"/>
    <w:rsid w:val="009467B1"/>
    <w:rsid w:val="00946827"/>
    <w:rsid w:val="0094693E"/>
    <w:rsid w:val="00946995"/>
    <w:rsid w:val="009469C6"/>
    <w:rsid w:val="009469D9"/>
    <w:rsid w:val="00946A0C"/>
    <w:rsid w:val="00946A90"/>
    <w:rsid w:val="00946AC2"/>
    <w:rsid w:val="00946AF0"/>
    <w:rsid w:val="00946B2B"/>
    <w:rsid w:val="00946C39"/>
    <w:rsid w:val="00946CAB"/>
    <w:rsid w:val="00946D34"/>
    <w:rsid w:val="00946D49"/>
    <w:rsid w:val="00946EDB"/>
    <w:rsid w:val="00946F10"/>
    <w:rsid w:val="00946F6A"/>
    <w:rsid w:val="00946FB3"/>
    <w:rsid w:val="00947102"/>
    <w:rsid w:val="0094716B"/>
    <w:rsid w:val="009471F2"/>
    <w:rsid w:val="009471FB"/>
    <w:rsid w:val="00947339"/>
    <w:rsid w:val="00947365"/>
    <w:rsid w:val="0094740C"/>
    <w:rsid w:val="0094747A"/>
    <w:rsid w:val="00947504"/>
    <w:rsid w:val="00947565"/>
    <w:rsid w:val="009475B5"/>
    <w:rsid w:val="009476D5"/>
    <w:rsid w:val="00947724"/>
    <w:rsid w:val="0094775C"/>
    <w:rsid w:val="00947772"/>
    <w:rsid w:val="0094780D"/>
    <w:rsid w:val="009478BA"/>
    <w:rsid w:val="0094792B"/>
    <w:rsid w:val="00947960"/>
    <w:rsid w:val="009479B3"/>
    <w:rsid w:val="00947A08"/>
    <w:rsid w:val="00947A09"/>
    <w:rsid w:val="00947A59"/>
    <w:rsid w:val="00947A7D"/>
    <w:rsid w:val="00947A98"/>
    <w:rsid w:val="00947CC0"/>
    <w:rsid w:val="00947DBE"/>
    <w:rsid w:val="00947DC0"/>
    <w:rsid w:val="00947E79"/>
    <w:rsid w:val="00947ECE"/>
    <w:rsid w:val="00947F6F"/>
    <w:rsid w:val="00950076"/>
    <w:rsid w:val="0095009A"/>
    <w:rsid w:val="009500E1"/>
    <w:rsid w:val="009500F5"/>
    <w:rsid w:val="00950112"/>
    <w:rsid w:val="0095022D"/>
    <w:rsid w:val="009502BE"/>
    <w:rsid w:val="00950321"/>
    <w:rsid w:val="009504CC"/>
    <w:rsid w:val="0095050A"/>
    <w:rsid w:val="00950595"/>
    <w:rsid w:val="009505A9"/>
    <w:rsid w:val="009505F1"/>
    <w:rsid w:val="00950602"/>
    <w:rsid w:val="00950753"/>
    <w:rsid w:val="009507D8"/>
    <w:rsid w:val="00950805"/>
    <w:rsid w:val="0095082D"/>
    <w:rsid w:val="009508BD"/>
    <w:rsid w:val="009508ED"/>
    <w:rsid w:val="00950913"/>
    <w:rsid w:val="0095097F"/>
    <w:rsid w:val="00950995"/>
    <w:rsid w:val="009509EE"/>
    <w:rsid w:val="00950A8F"/>
    <w:rsid w:val="00950B20"/>
    <w:rsid w:val="00950B21"/>
    <w:rsid w:val="00950B4B"/>
    <w:rsid w:val="00950B6A"/>
    <w:rsid w:val="00950BB8"/>
    <w:rsid w:val="00950E43"/>
    <w:rsid w:val="00950E5A"/>
    <w:rsid w:val="00950E81"/>
    <w:rsid w:val="00950ED9"/>
    <w:rsid w:val="00951072"/>
    <w:rsid w:val="009510E2"/>
    <w:rsid w:val="00951142"/>
    <w:rsid w:val="009511DD"/>
    <w:rsid w:val="00951273"/>
    <w:rsid w:val="009512BC"/>
    <w:rsid w:val="00951321"/>
    <w:rsid w:val="00951345"/>
    <w:rsid w:val="0095134B"/>
    <w:rsid w:val="0095135D"/>
    <w:rsid w:val="009514EE"/>
    <w:rsid w:val="00951502"/>
    <w:rsid w:val="0095158E"/>
    <w:rsid w:val="009515BB"/>
    <w:rsid w:val="0095163A"/>
    <w:rsid w:val="00951668"/>
    <w:rsid w:val="009516A8"/>
    <w:rsid w:val="009516E2"/>
    <w:rsid w:val="00951719"/>
    <w:rsid w:val="00951898"/>
    <w:rsid w:val="009518A3"/>
    <w:rsid w:val="009518CC"/>
    <w:rsid w:val="0095191C"/>
    <w:rsid w:val="00951938"/>
    <w:rsid w:val="009519CB"/>
    <w:rsid w:val="00951A25"/>
    <w:rsid w:val="00951A27"/>
    <w:rsid w:val="00951A47"/>
    <w:rsid w:val="00951A7D"/>
    <w:rsid w:val="00951A86"/>
    <w:rsid w:val="00951A90"/>
    <w:rsid w:val="00951A97"/>
    <w:rsid w:val="00951AB7"/>
    <w:rsid w:val="00951B3D"/>
    <w:rsid w:val="00951C0A"/>
    <w:rsid w:val="00951C6D"/>
    <w:rsid w:val="00951C97"/>
    <w:rsid w:val="00951CFA"/>
    <w:rsid w:val="00951D02"/>
    <w:rsid w:val="00951D1F"/>
    <w:rsid w:val="00951D32"/>
    <w:rsid w:val="00951E11"/>
    <w:rsid w:val="00951E2D"/>
    <w:rsid w:val="00951E90"/>
    <w:rsid w:val="00951E9F"/>
    <w:rsid w:val="0095204F"/>
    <w:rsid w:val="009520F9"/>
    <w:rsid w:val="009521DE"/>
    <w:rsid w:val="00952234"/>
    <w:rsid w:val="0095225F"/>
    <w:rsid w:val="00952274"/>
    <w:rsid w:val="0095228D"/>
    <w:rsid w:val="0095230F"/>
    <w:rsid w:val="0095237A"/>
    <w:rsid w:val="009523D2"/>
    <w:rsid w:val="009523EB"/>
    <w:rsid w:val="00952442"/>
    <w:rsid w:val="009524B6"/>
    <w:rsid w:val="00952599"/>
    <w:rsid w:val="009525AF"/>
    <w:rsid w:val="009525B7"/>
    <w:rsid w:val="009525C0"/>
    <w:rsid w:val="00952632"/>
    <w:rsid w:val="0095265D"/>
    <w:rsid w:val="009526D0"/>
    <w:rsid w:val="0095274A"/>
    <w:rsid w:val="0095279C"/>
    <w:rsid w:val="0095280B"/>
    <w:rsid w:val="00952870"/>
    <w:rsid w:val="009529CE"/>
    <w:rsid w:val="00952A05"/>
    <w:rsid w:val="00952ABC"/>
    <w:rsid w:val="00952C25"/>
    <w:rsid w:val="00952CBC"/>
    <w:rsid w:val="00952D0C"/>
    <w:rsid w:val="00952D85"/>
    <w:rsid w:val="00952D8F"/>
    <w:rsid w:val="00952E22"/>
    <w:rsid w:val="00952E6D"/>
    <w:rsid w:val="00952E9E"/>
    <w:rsid w:val="00952F7E"/>
    <w:rsid w:val="00952FC2"/>
    <w:rsid w:val="00953199"/>
    <w:rsid w:val="0095320B"/>
    <w:rsid w:val="0095325A"/>
    <w:rsid w:val="0095326A"/>
    <w:rsid w:val="009532AF"/>
    <w:rsid w:val="009532C3"/>
    <w:rsid w:val="0095331C"/>
    <w:rsid w:val="00953327"/>
    <w:rsid w:val="00953360"/>
    <w:rsid w:val="0095338A"/>
    <w:rsid w:val="009533AE"/>
    <w:rsid w:val="009533F2"/>
    <w:rsid w:val="0095344F"/>
    <w:rsid w:val="009535E8"/>
    <w:rsid w:val="00953626"/>
    <w:rsid w:val="0095366B"/>
    <w:rsid w:val="00953672"/>
    <w:rsid w:val="0095368E"/>
    <w:rsid w:val="009536C2"/>
    <w:rsid w:val="009536CB"/>
    <w:rsid w:val="009536D4"/>
    <w:rsid w:val="009536FF"/>
    <w:rsid w:val="0095374D"/>
    <w:rsid w:val="009537BD"/>
    <w:rsid w:val="009537BF"/>
    <w:rsid w:val="0095383B"/>
    <w:rsid w:val="0095384B"/>
    <w:rsid w:val="009538E0"/>
    <w:rsid w:val="0095391A"/>
    <w:rsid w:val="00953968"/>
    <w:rsid w:val="0095396B"/>
    <w:rsid w:val="00953B69"/>
    <w:rsid w:val="00953B72"/>
    <w:rsid w:val="00953BD0"/>
    <w:rsid w:val="00953C93"/>
    <w:rsid w:val="00953CEE"/>
    <w:rsid w:val="00953D1E"/>
    <w:rsid w:val="00953D38"/>
    <w:rsid w:val="00953D49"/>
    <w:rsid w:val="00953DA6"/>
    <w:rsid w:val="00953E8F"/>
    <w:rsid w:val="00953EF1"/>
    <w:rsid w:val="00953EFC"/>
    <w:rsid w:val="00953F02"/>
    <w:rsid w:val="00953FEA"/>
    <w:rsid w:val="0095402A"/>
    <w:rsid w:val="009540D1"/>
    <w:rsid w:val="009540DB"/>
    <w:rsid w:val="0095416C"/>
    <w:rsid w:val="0095417C"/>
    <w:rsid w:val="009541D2"/>
    <w:rsid w:val="00954223"/>
    <w:rsid w:val="0095429C"/>
    <w:rsid w:val="00954377"/>
    <w:rsid w:val="00954397"/>
    <w:rsid w:val="009543A3"/>
    <w:rsid w:val="0095441B"/>
    <w:rsid w:val="009544DB"/>
    <w:rsid w:val="009544FF"/>
    <w:rsid w:val="009545C1"/>
    <w:rsid w:val="00954680"/>
    <w:rsid w:val="009546AD"/>
    <w:rsid w:val="00954718"/>
    <w:rsid w:val="0095478F"/>
    <w:rsid w:val="009548E3"/>
    <w:rsid w:val="00954914"/>
    <w:rsid w:val="00954969"/>
    <w:rsid w:val="0095497E"/>
    <w:rsid w:val="009549A2"/>
    <w:rsid w:val="009549BE"/>
    <w:rsid w:val="00954A73"/>
    <w:rsid w:val="00954B41"/>
    <w:rsid w:val="00954BB6"/>
    <w:rsid w:val="00954CD7"/>
    <w:rsid w:val="00954D1E"/>
    <w:rsid w:val="00954DE9"/>
    <w:rsid w:val="00954E3D"/>
    <w:rsid w:val="00954E6C"/>
    <w:rsid w:val="00954E9A"/>
    <w:rsid w:val="00954EC9"/>
    <w:rsid w:val="00954ECE"/>
    <w:rsid w:val="00954EFC"/>
    <w:rsid w:val="00954F00"/>
    <w:rsid w:val="0095501A"/>
    <w:rsid w:val="00955029"/>
    <w:rsid w:val="00955032"/>
    <w:rsid w:val="0095504A"/>
    <w:rsid w:val="009550C5"/>
    <w:rsid w:val="00955103"/>
    <w:rsid w:val="00955290"/>
    <w:rsid w:val="009552B7"/>
    <w:rsid w:val="009552DC"/>
    <w:rsid w:val="009555BD"/>
    <w:rsid w:val="009555D5"/>
    <w:rsid w:val="0095564D"/>
    <w:rsid w:val="009556CE"/>
    <w:rsid w:val="00955742"/>
    <w:rsid w:val="0095579B"/>
    <w:rsid w:val="009557C2"/>
    <w:rsid w:val="009557E6"/>
    <w:rsid w:val="009557F9"/>
    <w:rsid w:val="00955837"/>
    <w:rsid w:val="00955874"/>
    <w:rsid w:val="009558C8"/>
    <w:rsid w:val="00955912"/>
    <w:rsid w:val="0095597C"/>
    <w:rsid w:val="00955A4B"/>
    <w:rsid w:val="00955B23"/>
    <w:rsid w:val="00955B51"/>
    <w:rsid w:val="00955B92"/>
    <w:rsid w:val="00955BCC"/>
    <w:rsid w:val="00955BEF"/>
    <w:rsid w:val="00955C99"/>
    <w:rsid w:val="00955CAA"/>
    <w:rsid w:val="00955D0C"/>
    <w:rsid w:val="00955D4A"/>
    <w:rsid w:val="00955D7A"/>
    <w:rsid w:val="00955DC6"/>
    <w:rsid w:val="00955DDA"/>
    <w:rsid w:val="00955DF7"/>
    <w:rsid w:val="00955E07"/>
    <w:rsid w:val="00955E51"/>
    <w:rsid w:val="00955E82"/>
    <w:rsid w:val="00955F48"/>
    <w:rsid w:val="00955F58"/>
    <w:rsid w:val="00956008"/>
    <w:rsid w:val="009560F0"/>
    <w:rsid w:val="00956153"/>
    <w:rsid w:val="009562C3"/>
    <w:rsid w:val="009562F9"/>
    <w:rsid w:val="00956387"/>
    <w:rsid w:val="009563B4"/>
    <w:rsid w:val="0095645C"/>
    <w:rsid w:val="009564EE"/>
    <w:rsid w:val="0095655F"/>
    <w:rsid w:val="00956578"/>
    <w:rsid w:val="009565F3"/>
    <w:rsid w:val="0095664F"/>
    <w:rsid w:val="00956719"/>
    <w:rsid w:val="00956750"/>
    <w:rsid w:val="009567A4"/>
    <w:rsid w:val="009567CC"/>
    <w:rsid w:val="00956830"/>
    <w:rsid w:val="00956853"/>
    <w:rsid w:val="0095695E"/>
    <w:rsid w:val="00956A35"/>
    <w:rsid w:val="00956A43"/>
    <w:rsid w:val="00956A65"/>
    <w:rsid w:val="00956A7F"/>
    <w:rsid w:val="00956A98"/>
    <w:rsid w:val="00956AEC"/>
    <w:rsid w:val="00956B05"/>
    <w:rsid w:val="00956B7D"/>
    <w:rsid w:val="00956BB4"/>
    <w:rsid w:val="00956C96"/>
    <w:rsid w:val="00956D01"/>
    <w:rsid w:val="00956DA9"/>
    <w:rsid w:val="00956EA3"/>
    <w:rsid w:val="00956EAD"/>
    <w:rsid w:val="00956ED5"/>
    <w:rsid w:val="00956F79"/>
    <w:rsid w:val="00956F95"/>
    <w:rsid w:val="00956FA6"/>
    <w:rsid w:val="00957073"/>
    <w:rsid w:val="009570A8"/>
    <w:rsid w:val="00957130"/>
    <w:rsid w:val="00957252"/>
    <w:rsid w:val="0095727C"/>
    <w:rsid w:val="00957328"/>
    <w:rsid w:val="00957329"/>
    <w:rsid w:val="00957399"/>
    <w:rsid w:val="00957460"/>
    <w:rsid w:val="00957492"/>
    <w:rsid w:val="00957517"/>
    <w:rsid w:val="0095755A"/>
    <w:rsid w:val="0095762B"/>
    <w:rsid w:val="009576EA"/>
    <w:rsid w:val="0095775A"/>
    <w:rsid w:val="0095779A"/>
    <w:rsid w:val="009577F8"/>
    <w:rsid w:val="00957810"/>
    <w:rsid w:val="0095781E"/>
    <w:rsid w:val="0095787F"/>
    <w:rsid w:val="009578E4"/>
    <w:rsid w:val="00957935"/>
    <w:rsid w:val="009579AC"/>
    <w:rsid w:val="009579BE"/>
    <w:rsid w:val="00957A90"/>
    <w:rsid w:val="00957B34"/>
    <w:rsid w:val="00957B4E"/>
    <w:rsid w:val="00957B82"/>
    <w:rsid w:val="00957BD0"/>
    <w:rsid w:val="00957BD3"/>
    <w:rsid w:val="00957CBC"/>
    <w:rsid w:val="00957CC1"/>
    <w:rsid w:val="00957CD6"/>
    <w:rsid w:val="00957D10"/>
    <w:rsid w:val="00957D66"/>
    <w:rsid w:val="00957D8D"/>
    <w:rsid w:val="00957DA1"/>
    <w:rsid w:val="00957DC5"/>
    <w:rsid w:val="00957E1B"/>
    <w:rsid w:val="00957EB7"/>
    <w:rsid w:val="00957EE0"/>
    <w:rsid w:val="00957FAE"/>
    <w:rsid w:val="00957FF6"/>
    <w:rsid w:val="00960048"/>
    <w:rsid w:val="009600C2"/>
    <w:rsid w:val="009600C9"/>
    <w:rsid w:val="0096011D"/>
    <w:rsid w:val="0096017F"/>
    <w:rsid w:val="009602B1"/>
    <w:rsid w:val="009602F2"/>
    <w:rsid w:val="009603D5"/>
    <w:rsid w:val="0096048D"/>
    <w:rsid w:val="00960564"/>
    <w:rsid w:val="009605A6"/>
    <w:rsid w:val="009605BA"/>
    <w:rsid w:val="00960616"/>
    <w:rsid w:val="00960836"/>
    <w:rsid w:val="00960A87"/>
    <w:rsid w:val="00960AC4"/>
    <w:rsid w:val="00960B49"/>
    <w:rsid w:val="00960B52"/>
    <w:rsid w:val="00960B6F"/>
    <w:rsid w:val="00960CED"/>
    <w:rsid w:val="00960D58"/>
    <w:rsid w:val="00960DB8"/>
    <w:rsid w:val="00960DD3"/>
    <w:rsid w:val="00960DF4"/>
    <w:rsid w:val="00960DFA"/>
    <w:rsid w:val="00960E62"/>
    <w:rsid w:val="00960FC3"/>
    <w:rsid w:val="00961040"/>
    <w:rsid w:val="0096111F"/>
    <w:rsid w:val="009611CC"/>
    <w:rsid w:val="0096126D"/>
    <w:rsid w:val="00961284"/>
    <w:rsid w:val="009612BD"/>
    <w:rsid w:val="0096132F"/>
    <w:rsid w:val="00961342"/>
    <w:rsid w:val="00961363"/>
    <w:rsid w:val="00961386"/>
    <w:rsid w:val="009613B4"/>
    <w:rsid w:val="009613C4"/>
    <w:rsid w:val="00961400"/>
    <w:rsid w:val="009615B4"/>
    <w:rsid w:val="00961668"/>
    <w:rsid w:val="009616A8"/>
    <w:rsid w:val="009616B2"/>
    <w:rsid w:val="009616BD"/>
    <w:rsid w:val="009616CB"/>
    <w:rsid w:val="009616E9"/>
    <w:rsid w:val="00961762"/>
    <w:rsid w:val="009617CA"/>
    <w:rsid w:val="00961838"/>
    <w:rsid w:val="0096183A"/>
    <w:rsid w:val="00961879"/>
    <w:rsid w:val="009618D3"/>
    <w:rsid w:val="0096196D"/>
    <w:rsid w:val="009619CE"/>
    <w:rsid w:val="00961A05"/>
    <w:rsid w:val="00961A9E"/>
    <w:rsid w:val="00961AF3"/>
    <w:rsid w:val="00961C11"/>
    <w:rsid w:val="00961C50"/>
    <w:rsid w:val="00961C5A"/>
    <w:rsid w:val="00961C66"/>
    <w:rsid w:val="00961C9E"/>
    <w:rsid w:val="00961CE2"/>
    <w:rsid w:val="00961D45"/>
    <w:rsid w:val="00961E57"/>
    <w:rsid w:val="00961EFE"/>
    <w:rsid w:val="0096218C"/>
    <w:rsid w:val="0096218E"/>
    <w:rsid w:val="0096221B"/>
    <w:rsid w:val="00962280"/>
    <w:rsid w:val="00962339"/>
    <w:rsid w:val="0096238A"/>
    <w:rsid w:val="009623FC"/>
    <w:rsid w:val="0096242F"/>
    <w:rsid w:val="009624AD"/>
    <w:rsid w:val="009624AF"/>
    <w:rsid w:val="009624F0"/>
    <w:rsid w:val="00962712"/>
    <w:rsid w:val="00962783"/>
    <w:rsid w:val="009627F5"/>
    <w:rsid w:val="00962880"/>
    <w:rsid w:val="00962886"/>
    <w:rsid w:val="009628D6"/>
    <w:rsid w:val="0096293E"/>
    <w:rsid w:val="00962957"/>
    <w:rsid w:val="009629B2"/>
    <w:rsid w:val="009629F2"/>
    <w:rsid w:val="009629F5"/>
    <w:rsid w:val="00962A2C"/>
    <w:rsid w:val="00962A6F"/>
    <w:rsid w:val="00962A98"/>
    <w:rsid w:val="00962B56"/>
    <w:rsid w:val="00962B9C"/>
    <w:rsid w:val="00962BCF"/>
    <w:rsid w:val="00962C5E"/>
    <w:rsid w:val="00962CA1"/>
    <w:rsid w:val="00962D7E"/>
    <w:rsid w:val="00962DE2"/>
    <w:rsid w:val="00962DF2"/>
    <w:rsid w:val="00962E24"/>
    <w:rsid w:val="00962E8B"/>
    <w:rsid w:val="00962E9A"/>
    <w:rsid w:val="00962EDB"/>
    <w:rsid w:val="00962EE0"/>
    <w:rsid w:val="00962F0E"/>
    <w:rsid w:val="00962F11"/>
    <w:rsid w:val="00962F19"/>
    <w:rsid w:val="00962F45"/>
    <w:rsid w:val="00962F75"/>
    <w:rsid w:val="00962FB2"/>
    <w:rsid w:val="00963152"/>
    <w:rsid w:val="0096318A"/>
    <w:rsid w:val="009631A7"/>
    <w:rsid w:val="00963332"/>
    <w:rsid w:val="0096336C"/>
    <w:rsid w:val="009633AE"/>
    <w:rsid w:val="009633CC"/>
    <w:rsid w:val="009633D0"/>
    <w:rsid w:val="009633EF"/>
    <w:rsid w:val="009633F7"/>
    <w:rsid w:val="00963415"/>
    <w:rsid w:val="009634CF"/>
    <w:rsid w:val="00963548"/>
    <w:rsid w:val="009635D9"/>
    <w:rsid w:val="0096376F"/>
    <w:rsid w:val="00963900"/>
    <w:rsid w:val="00963910"/>
    <w:rsid w:val="0096398F"/>
    <w:rsid w:val="009639A3"/>
    <w:rsid w:val="009639C0"/>
    <w:rsid w:val="00963A01"/>
    <w:rsid w:val="00963A84"/>
    <w:rsid w:val="00963B47"/>
    <w:rsid w:val="00963BD7"/>
    <w:rsid w:val="00963C2A"/>
    <w:rsid w:val="00963C38"/>
    <w:rsid w:val="00963CC2"/>
    <w:rsid w:val="00963CD8"/>
    <w:rsid w:val="00963DCA"/>
    <w:rsid w:val="00963E35"/>
    <w:rsid w:val="00963E95"/>
    <w:rsid w:val="00963EAA"/>
    <w:rsid w:val="00963F0C"/>
    <w:rsid w:val="00963FF8"/>
    <w:rsid w:val="0096400A"/>
    <w:rsid w:val="00964037"/>
    <w:rsid w:val="00964066"/>
    <w:rsid w:val="0096409A"/>
    <w:rsid w:val="00964137"/>
    <w:rsid w:val="0096414C"/>
    <w:rsid w:val="00964153"/>
    <w:rsid w:val="00964164"/>
    <w:rsid w:val="00964176"/>
    <w:rsid w:val="009641EA"/>
    <w:rsid w:val="009641FC"/>
    <w:rsid w:val="00964297"/>
    <w:rsid w:val="00964349"/>
    <w:rsid w:val="00964434"/>
    <w:rsid w:val="009644EF"/>
    <w:rsid w:val="00964509"/>
    <w:rsid w:val="009645B0"/>
    <w:rsid w:val="00964766"/>
    <w:rsid w:val="0096481C"/>
    <w:rsid w:val="00964850"/>
    <w:rsid w:val="00964898"/>
    <w:rsid w:val="0096490C"/>
    <w:rsid w:val="00964977"/>
    <w:rsid w:val="0096498C"/>
    <w:rsid w:val="00964A04"/>
    <w:rsid w:val="00964A12"/>
    <w:rsid w:val="00964A3A"/>
    <w:rsid w:val="00964A55"/>
    <w:rsid w:val="00964B78"/>
    <w:rsid w:val="00964C60"/>
    <w:rsid w:val="00964C95"/>
    <w:rsid w:val="00964D82"/>
    <w:rsid w:val="00964EBC"/>
    <w:rsid w:val="00964EF9"/>
    <w:rsid w:val="00964F01"/>
    <w:rsid w:val="00964F20"/>
    <w:rsid w:val="00965039"/>
    <w:rsid w:val="0096506E"/>
    <w:rsid w:val="009650CB"/>
    <w:rsid w:val="009651AA"/>
    <w:rsid w:val="0096529F"/>
    <w:rsid w:val="009652B6"/>
    <w:rsid w:val="0096544C"/>
    <w:rsid w:val="00965494"/>
    <w:rsid w:val="009654D4"/>
    <w:rsid w:val="009654FB"/>
    <w:rsid w:val="0096551C"/>
    <w:rsid w:val="009655F8"/>
    <w:rsid w:val="00965631"/>
    <w:rsid w:val="0096568A"/>
    <w:rsid w:val="009656CC"/>
    <w:rsid w:val="009656D7"/>
    <w:rsid w:val="00965730"/>
    <w:rsid w:val="00965749"/>
    <w:rsid w:val="00965906"/>
    <w:rsid w:val="00965926"/>
    <w:rsid w:val="00965955"/>
    <w:rsid w:val="00965AB4"/>
    <w:rsid w:val="00965AB5"/>
    <w:rsid w:val="00965ADC"/>
    <w:rsid w:val="00965D7A"/>
    <w:rsid w:val="00965DC6"/>
    <w:rsid w:val="00965DE0"/>
    <w:rsid w:val="00965F25"/>
    <w:rsid w:val="00965FEA"/>
    <w:rsid w:val="00966074"/>
    <w:rsid w:val="009660BD"/>
    <w:rsid w:val="009660C6"/>
    <w:rsid w:val="00966110"/>
    <w:rsid w:val="0096611B"/>
    <w:rsid w:val="009661C1"/>
    <w:rsid w:val="009661F4"/>
    <w:rsid w:val="00966224"/>
    <w:rsid w:val="00966227"/>
    <w:rsid w:val="00966234"/>
    <w:rsid w:val="0096625A"/>
    <w:rsid w:val="009662B4"/>
    <w:rsid w:val="00966300"/>
    <w:rsid w:val="00966377"/>
    <w:rsid w:val="009663C3"/>
    <w:rsid w:val="0096644E"/>
    <w:rsid w:val="009664E7"/>
    <w:rsid w:val="0096657B"/>
    <w:rsid w:val="009665EC"/>
    <w:rsid w:val="0096660A"/>
    <w:rsid w:val="00966620"/>
    <w:rsid w:val="0096667E"/>
    <w:rsid w:val="00966780"/>
    <w:rsid w:val="009668AD"/>
    <w:rsid w:val="009668FC"/>
    <w:rsid w:val="00966944"/>
    <w:rsid w:val="009669A9"/>
    <w:rsid w:val="009669E5"/>
    <w:rsid w:val="009669EC"/>
    <w:rsid w:val="009669FF"/>
    <w:rsid w:val="00966A29"/>
    <w:rsid w:val="00966A49"/>
    <w:rsid w:val="00966AF0"/>
    <w:rsid w:val="00966CB3"/>
    <w:rsid w:val="00966D25"/>
    <w:rsid w:val="00966D31"/>
    <w:rsid w:val="00966DB9"/>
    <w:rsid w:val="00966E1C"/>
    <w:rsid w:val="00966E6A"/>
    <w:rsid w:val="00966E6C"/>
    <w:rsid w:val="00966EBB"/>
    <w:rsid w:val="00966ED9"/>
    <w:rsid w:val="00966F36"/>
    <w:rsid w:val="00966F3A"/>
    <w:rsid w:val="00966F93"/>
    <w:rsid w:val="00966FBE"/>
    <w:rsid w:val="00966FE4"/>
    <w:rsid w:val="00967048"/>
    <w:rsid w:val="00967147"/>
    <w:rsid w:val="009671F0"/>
    <w:rsid w:val="00967214"/>
    <w:rsid w:val="009672F3"/>
    <w:rsid w:val="009672F9"/>
    <w:rsid w:val="0096736B"/>
    <w:rsid w:val="009673D7"/>
    <w:rsid w:val="0096742B"/>
    <w:rsid w:val="00967472"/>
    <w:rsid w:val="009674D9"/>
    <w:rsid w:val="0096751B"/>
    <w:rsid w:val="009675E3"/>
    <w:rsid w:val="009675ED"/>
    <w:rsid w:val="0096760E"/>
    <w:rsid w:val="00967613"/>
    <w:rsid w:val="00967620"/>
    <w:rsid w:val="009676E9"/>
    <w:rsid w:val="00967705"/>
    <w:rsid w:val="0096773B"/>
    <w:rsid w:val="0096785A"/>
    <w:rsid w:val="00967885"/>
    <w:rsid w:val="00967B38"/>
    <w:rsid w:val="00967B93"/>
    <w:rsid w:val="00967BA7"/>
    <w:rsid w:val="00967CD5"/>
    <w:rsid w:val="00967CE1"/>
    <w:rsid w:val="00967DA0"/>
    <w:rsid w:val="00967DB4"/>
    <w:rsid w:val="00967E80"/>
    <w:rsid w:val="00967EBD"/>
    <w:rsid w:val="00967ECB"/>
    <w:rsid w:val="00967EEE"/>
    <w:rsid w:val="00967FEB"/>
    <w:rsid w:val="00967FF7"/>
    <w:rsid w:val="00970083"/>
    <w:rsid w:val="009700B0"/>
    <w:rsid w:val="0097015B"/>
    <w:rsid w:val="0097022F"/>
    <w:rsid w:val="0097023F"/>
    <w:rsid w:val="009702CE"/>
    <w:rsid w:val="009702DD"/>
    <w:rsid w:val="00970311"/>
    <w:rsid w:val="0097039A"/>
    <w:rsid w:val="0097039F"/>
    <w:rsid w:val="009704FD"/>
    <w:rsid w:val="00970636"/>
    <w:rsid w:val="00970679"/>
    <w:rsid w:val="0097067C"/>
    <w:rsid w:val="0097075F"/>
    <w:rsid w:val="009709DC"/>
    <w:rsid w:val="00970B2F"/>
    <w:rsid w:val="00970B6E"/>
    <w:rsid w:val="00970B78"/>
    <w:rsid w:val="00970B86"/>
    <w:rsid w:val="00970BA4"/>
    <w:rsid w:val="00970CBB"/>
    <w:rsid w:val="00970CE7"/>
    <w:rsid w:val="00970D08"/>
    <w:rsid w:val="00970D1E"/>
    <w:rsid w:val="00970D4F"/>
    <w:rsid w:val="00970DF4"/>
    <w:rsid w:val="00970E4A"/>
    <w:rsid w:val="00970F33"/>
    <w:rsid w:val="00970F36"/>
    <w:rsid w:val="00970F64"/>
    <w:rsid w:val="00970FA9"/>
    <w:rsid w:val="00970FD9"/>
    <w:rsid w:val="0097109B"/>
    <w:rsid w:val="009710A7"/>
    <w:rsid w:val="009710C9"/>
    <w:rsid w:val="009710F5"/>
    <w:rsid w:val="00971146"/>
    <w:rsid w:val="009711A2"/>
    <w:rsid w:val="00971276"/>
    <w:rsid w:val="009713A4"/>
    <w:rsid w:val="009713F7"/>
    <w:rsid w:val="00971473"/>
    <w:rsid w:val="009714EF"/>
    <w:rsid w:val="00971506"/>
    <w:rsid w:val="00971582"/>
    <w:rsid w:val="00971594"/>
    <w:rsid w:val="0097163B"/>
    <w:rsid w:val="00971641"/>
    <w:rsid w:val="00971658"/>
    <w:rsid w:val="0097167E"/>
    <w:rsid w:val="00971688"/>
    <w:rsid w:val="0097175E"/>
    <w:rsid w:val="009717DC"/>
    <w:rsid w:val="00971816"/>
    <w:rsid w:val="00971865"/>
    <w:rsid w:val="00971993"/>
    <w:rsid w:val="00971A00"/>
    <w:rsid w:val="00971A12"/>
    <w:rsid w:val="00971A61"/>
    <w:rsid w:val="00971AAF"/>
    <w:rsid w:val="00971B3E"/>
    <w:rsid w:val="00971B90"/>
    <w:rsid w:val="00971BB3"/>
    <w:rsid w:val="00971BB7"/>
    <w:rsid w:val="00971BF7"/>
    <w:rsid w:val="00971CEF"/>
    <w:rsid w:val="00971D12"/>
    <w:rsid w:val="00971DEF"/>
    <w:rsid w:val="00971DFB"/>
    <w:rsid w:val="00971E01"/>
    <w:rsid w:val="00971E02"/>
    <w:rsid w:val="00971E4B"/>
    <w:rsid w:val="00971F03"/>
    <w:rsid w:val="00971FA2"/>
    <w:rsid w:val="0097203A"/>
    <w:rsid w:val="009720B3"/>
    <w:rsid w:val="0097211D"/>
    <w:rsid w:val="00972189"/>
    <w:rsid w:val="0097231F"/>
    <w:rsid w:val="00972320"/>
    <w:rsid w:val="00972391"/>
    <w:rsid w:val="00972399"/>
    <w:rsid w:val="009723C0"/>
    <w:rsid w:val="0097241A"/>
    <w:rsid w:val="00972460"/>
    <w:rsid w:val="00972489"/>
    <w:rsid w:val="009725D9"/>
    <w:rsid w:val="009725E1"/>
    <w:rsid w:val="00972643"/>
    <w:rsid w:val="00972655"/>
    <w:rsid w:val="00972679"/>
    <w:rsid w:val="00972708"/>
    <w:rsid w:val="0097277C"/>
    <w:rsid w:val="00972859"/>
    <w:rsid w:val="00972894"/>
    <w:rsid w:val="00972915"/>
    <w:rsid w:val="009729A9"/>
    <w:rsid w:val="00972A0D"/>
    <w:rsid w:val="00972A14"/>
    <w:rsid w:val="00972A35"/>
    <w:rsid w:val="00972ABE"/>
    <w:rsid w:val="00972B18"/>
    <w:rsid w:val="00972B1D"/>
    <w:rsid w:val="00972BC7"/>
    <w:rsid w:val="00972C17"/>
    <w:rsid w:val="00972C43"/>
    <w:rsid w:val="00972C9C"/>
    <w:rsid w:val="00972CCD"/>
    <w:rsid w:val="00972CE1"/>
    <w:rsid w:val="00972D26"/>
    <w:rsid w:val="00972D85"/>
    <w:rsid w:val="00972DA9"/>
    <w:rsid w:val="00972E15"/>
    <w:rsid w:val="00972E19"/>
    <w:rsid w:val="00972E28"/>
    <w:rsid w:val="00972E8C"/>
    <w:rsid w:val="00972E90"/>
    <w:rsid w:val="00972E9C"/>
    <w:rsid w:val="00973211"/>
    <w:rsid w:val="009732C2"/>
    <w:rsid w:val="00973317"/>
    <w:rsid w:val="009733A8"/>
    <w:rsid w:val="009734F2"/>
    <w:rsid w:val="00973598"/>
    <w:rsid w:val="009735E9"/>
    <w:rsid w:val="00973633"/>
    <w:rsid w:val="0097369E"/>
    <w:rsid w:val="00973705"/>
    <w:rsid w:val="00973740"/>
    <w:rsid w:val="00973798"/>
    <w:rsid w:val="009737B6"/>
    <w:rsid w:val="009737FC"/>
    <w:rsid w:val="00973827"/>
    <w:rsid w:val="00973894"/>
    <w:rsid w:val="009738DA"/>
    <w:rsid w:val="009738F7"/>
    <w:rsid w:val="009739E4"/>
    <w:rsid w:val="00973A1E"/>
    <w:rsid w:val="00973A91"/>
    <w:rsid w:val="00973AFB"/>
    <w:rsid w:val="00973B2C"/>
    <w:rsid w:val="00973B83"/>
    <w:rsid w:val="00973BCF"/>
    <w:rsid w:val="00973BD1"/>
    <w:rsid w:val="00973BDE"/>
    <w:rsid w:val="00973D11"/>
    <w:rsid w:val="00973D35"/>
    <w:rsid w:val="00973D7D"/>
    <w:rsid w:val="00973DD5"/>
    <w:rsid w:val="00973DE2"/>
    <w:rsid w:val="00973E1B"/>
    <w:rsid w:val="00973E7D"/>
    <w:rsid w:val="00973F67"/>
    <w:rsid w:val="00973F75"/>
    <w:rsid w:val="00973F8F"/>
    <w:rsid w:val="00973FB1"/>
    <w:rsid w:val="00974043"/>
    <w:rsid w:val="00974146"/>
    <w:rsid w:val="009741A4"/>
    <w:rsid w:val="0097426B"/>
    <w:rsid w:val="0097427E"/>
    <w:rsid w:val="009742E0"/>
    <w:rsid w:val="0097432C"/>
    <w:rsid w:val="00974382"/>
    <w:rsid w:val="009743D6"/>
    <w:rsid w:val="00974437"/>
    <w:rsid w:val="0097443C"/>
    <w:rsid w:val="00974446"/>
    <w:rsid w:val="00974465"/>
    <w:rsid w:val="0097447C"/>
    <w:rsid w:val="00974488"/>
    <w:rsid w:val="0097449A"/>
    <w:rsid w:val="009746EA"/>
    <w:rsid w:val="009746FA"/>
    <w:rsid w:val="00974726"/>
    <w:rsid w:val="00974774"/>
    <w:rsid w:val="009747B1"/>
    <w:rsid w:val="009747EA"/>
    <w:rsid w:val="00974864"/>
    <w:rsid w:val="00974904"/>
    <w:rsid w:val="00974950"/>
    <w:rsid w:val="00974965"/>
    <w:rsid w:val="00974AA0"/>
    <w:rsid w:val="00974AEE"/>
    <w:rsid w:val="00974B3A"/>
    <w:rsid w:val="00974BE5"/>
    <w:rsid w:val="00974C9E"/>
    <w:rsid w:val="00974D09"/>
    <w:rsid w:val="00974D12"/>
    <w:rsid w:val="00974DC3"/>
    <w:rsid w:val="00974E0C"/>
    <w:rsid w:val="00974E25"/>
    <w:rsid w:val="00974E38"/>
    <w:rsid w:val="00974E39"/>
    <w:rsid w:val="00974E68"/>
    <w:rsid w:val="00974E76"/>
    <w:rsid w:val="00974EE8"/>
    <w:rsid w:val="00974EF5"/>
    <w:rsid w:val="00974F82"/>
    <w:rsid w:val="00974FCD"/>
    <w:rsid w:val="00975017"/>
    <w:rsid w:val="009750B5"/>
    <w:rsid w:val="009750BA"/>
    <w:rsid w:val="00975166"/>
    <w:rsid w:val="00975373"/>
    <w:rsid w:val="0097537C"/>
    <w:rsid w:val="009753E7"/>
    <w:rsid w:val="00975412"/>
    <w:rsid w:val="00975687"/>
    <w:rsid w:val="00975693"/>
    <w:rsid w:val="009756A9"/>
    <w:rsid w:val="00975710"/>
    <w:rsid w:val="00975777"/>
    <w:rsid w:val="0097577F"/>
    <w:rsid w:val="009757BB"/>
    <w:rsid w:val="00975809"/>
    <w:rsid w:val="00975813"/>
    <w:rsid w:val="009758D1"/>
    <w:rsid w:val="00975927"/>
    <w:rsid w:val="00975980"/>
    <w:rsid w:val="00975985"/>
    <w:rsid w:val="009759CB"/>
    <w:rsid w:val="009759D6"/>
    <w:rsid w:val="00975B0C"/>
    <w:rsid w:val="00975B24"/>
    <w:rsid w:val="00975BAB"/>
    <w:rsid w:val="00975C3E"/>
    <w:rsid w:val="00975D1D"/>
    <w:rsid w:val="00975D2B"/>
    <w:rsid w:val="00975D3B"/>
    <w:rsid w:val="00975DCE"/>
    <w:rsid w:val="00975EBC"/>
    <w:rsid w:val="00975F33"/>
    <w:rsid w:val="00975F3A"/>
    <w:rsid w:val="00975F7D"/>
    <w:rsid w:val="00975FB3"/>
    <w:rsid w:val="00975FE8"/>
    <w:rsid w:val="00975FF1"/>
    <w:rsid w:val="00976010"/>
    <w:rsid w:val="0097604C"/>
    <w:rsid w:val="00976095"/>
    <w:rsid w:val="009760A4"/>
    <w:rsid w:val="00976101"/>
    <w:rsid w:val="00976156"/>
    <w:rsid w:val="0097619E"/>
    <w:rsid w:val="009761C2"/>
    <w:rsid w:val="0097621E"/>
    <w:rsid w:val="00976226"/>
    <w:rsid w:val="00976237"/>
    <w:rsid w:val="00976444"/>
    <w:rsid w:val="00976487"/>
    <w:rsid w:val="009764B2"/>
    <w:rsid w:val="00976562"/>
    <w:rsid w:val="009765FF"/>
    <w:rsid w:val="00976623"/>
    <w:rsid w:val="0097662F"/>
    <w:rsid w:val="009766B1"/>
    <w:rsid w:val="009766EA"/>
    <w:rsid w:val="0097677E"/>
    <w:rsid w:val="009767A6"/>
    <w:rsid w:val="009767AC"/>
    <w:rsid w:val="009767D7"/>
    <w:rsid w:val="009768DC"/>
    <w:rsid w:val="009768F4"/>
    <w:rsid w:val="0097692B"/>
    <w:rsid w:val="00976951"/>
    <w:rsid w:val="00976976"/>
    <w:rsid w:val="00976A15"/>
    <w:rsid w:val="00976A39"/>
    <w:rsid w:val="00976B18"/>
    <w:rsid w:val="00976BC7"/>
    <w:rsid w:val="00976BD6"/>
    <w:rsid w:val="00976C52"/>
    <w:rsid w:val="00976C66"/>
    <w:rsid w:val="00976CA5"/>
    <w:rsid w:val="00976D56"/>
    <w:rsid w:val="00976DE7"/>
    <w:rsid w:val="00976EFF"/>
    <w:rsid w:val="00976F62"/>
    <w:rsid w:val="0097703D"/>
    <w:rsid w:val="0097706B"/>
    <w:rsid w:val="00977131"/>
    <w:rsid w:val="009771F0"/>
    <w:rsid w:val="0097729D"/>
    <w:rsid w:val="009772B6"/>
    <w:rsid w:val="0097732A"/>
    <w:rsid w:val="009773B2"/>
    <w:rsid w:val="0097741C"/>
    <w:rsid w:val="00977494"/>
    <w:rsid w:val="00977497"/>
    <w:rsid w:val="009774D4"/>
    <w:rsid w:val="00977536"/>
    <w:rsid w:val="009775B4"/>
    <w:rsid w:val="009775D9"/>
    <w:rsid w:val="0097766A"/>
    <w:rsid w:val="00977683"/>
    <w:rsid w:val="009776DC"/>
    <w:rsid w:val="0097771F"/>
    <w:rsid w:val="0097772E"/>
    <w:rsid w:val="00977743"/>
    <w:rsid w:val="00977792"/>
    <w:rsid w:val="009777B7"/>
    <w:rsid w:val="009777B8"/>
    <w:rsid w:val="009777EA"/>
    <w:rsid w:val="009777EC"/>
    <w:rsid w:val="0097781F"/>
    <w:rsid w:val="00977922"/>
    <w:rsid w:val="0097797D"/>
    <w:rsid w:val="00977A14"/>
    <w:rsid w:val="00977A1A"/>
    <w:rsid w:val="00977AE4"/>
    <w:rsid w:val="00977AEE"/>
    <w:rsid w:val="00977B72"/>
    <w:rsid w:val="00977B82"/>
    <w:rsid w:val="00977C1E"/>
    <w:rsid w:val="00977DB1"/>
    <w:rsid w:val="00977E03"/>
    <w:rsid w:val="00977E2E"/>
    <w:rsid w:val="00977E52"/>
    <w:rsid w:val="00977EDA"/>
    <w:rsid w:val="00977EE2"/>
    <w:rsid w:val="00977F54"/>
    <w:rsid w:val="00980020"/>
    <w:rsid w:val="0098004F"/>
    <w:rsid w:val="0098008B"/>
    <w:rsid w:val="009800FB"/>
    <w:rsid w:val="0098012C"/>
    <w:rsid w:val="0098014F"/>
    <w:rsid w:val="009801A8"/>
    <w:rsid w:val="009801B8"/>
    <w:rsid w:val="00980252"/>
    <w:rsid w:val="009802D2"/>
    <w:rsid w:val="009802DA"/>
    <w:rsid w:val="0098031E"/>
    <w:rsid w:val="00980417"/>
    <w:rsid w:val="009804F4"/>
    <w:rsid w:val="00980669"/>
    <w:rsid w:val="009806E9"/>
    <w:rsid w:val="00980713"/>
    <w:rsid w:val="00980774"/>
    <w:rsid w:val="00980781"/>
    <w:rsid w:val="009807F9"/>
    <w:rsid w:val="0098085B"/>
    <w:rsid w:val="009808AE"/>
    <w:rsid w:val="009808D7"/>
    <w:rsid w:val="00980A0A"/>
    <w:rsid w:val="00980A19"/>
    <w:rsid w:val="00980A22"/>
    <w:rsid w:val="00980A5B"/>
    <w:rsid w:val="00980AB5"/>
    <w:rsid w:val="00980ABC"/>
    <w:rsid w:val="00980B6E"/>
    <w:rsid w:val="00980C1F"/>
    <w:rsid w:val="00980C46"/>
    <w:rsid w:val="00980E4A"/>
    <w:rsid w:val="00980EA7"/>
    <w:rsid w:val="00980EC3"/>
    <w:rsid w:val="00980F07"/>
    <w:rsid w:val="00980FAC"/>
    <w:rsid w:val="009810D0"/>
    <w:rsid w:val="009810E9"/>
    <w:rsid w:val="00981118"/>
    <w:rsid w:val="00981169"/>
    <w:rsid w:val="009811B4"/>
    <w:rsid w:val="009811C1"/>
    <w:rsid w:val="009811D5"/>
    <w:rsid w:val="00981220"/>
    <w:rsid w:val="00981239"/>
    <w:rsid w:val="00981253"/>
    <w:rsid w:val="0098129F"/>
    <w:rsid w:val="00981362"/>
    <w:rsid w:val="009813BA"/>
    <w:rsid w:val="009813DA"/>
    <w:rsid w:val="00981428"/>
    <w:rsid w:val="00981473"/>
    <w:rsid w:val="009814A8"/>
    <w:rsid w:val="00981520"/>
    <w:rsid w:val="00981577"/>
    <w:rsid w:val="00981665"/>
    <w:rsid w:val="00981753"/>
    <w:rsid w:val="00981763"/>
    <w:rsid w:val="009817AC"/>
    <w:rsid w:val="00981849"/>
    <w:rsid w:val="0098190C"/>
    <w:rsid w:val="0098193B"/>
    <w:rsid w:val="0098194D"/>
    <w:rsid w:val="009819F3"/>
    <w:rsid w:val="009819F6"/>
    <w:rsid w:val="00981B07"/>
    <w:rsid w:val="00981B1D"/>
    <w:rsid w:val="00981C15"/>
    <w:rsid w:val="00981C22"/>
    <w:rsid w:val="00981CA1"/>
    <w:rsid w:val="00981CB5"/>
    <w:rsid w:val="00981CFA"/>
    <w:rsid w:val="00981D37"/>
    <w:rsid w:val="00981E54"/>
    <w:rsid w:val="00981EAC"/>
    <w:rsid w:val="00981F32"/>
    <w:rsid w:val="00981F78"/>
    <w:rsid w:val="00981F94"/>
    <w:rsid w:val="00982073"/>
    <w:rsid w:val="009820AF"/>
    <w:rsid w:val="00982161"/>
    <w:rsid w:val="00982194"/>
    <w:rsid w:val="009821AD"/>
    <w:rsid w:val="009821DA"/>
    <w:rsid w:val="009821DE"/>
    <w:rsid w:val="0098222C"/>
    <w:rsid w:val="00982271"/>
    <w:rsid w:val="0098231B"/>
    <w:rsid w:val="00982336"/>
    <w:rsid w:val="00982404"/>
    <w:rsid w:val="00982405"/>
    <w:rsid w:val="0098241C"/>
    <w:rsid w:val="00982492"/>
    <w:rsid w:val="0098258F"/>
    <w:rsid w:val="009825CA"/>
    <w:rsid w:val="009826EC"/>
    <w:rsid w:val="0098273E"/>
    <w:rsid w:val="0098274C"/>
    <w:rsid w:val="00982773"/>
    <w:rsid w:val="00982A60"/>
    <w:rsid w:val="00982A95"/>
    <w:rsid w:val="00982C19"/>
    <w:rsid w:val="00982C49"/>
    <w:rsid w:val="00982C60"/>
    <w:rsid w:val="00982CDA"/>
    <w:rsid w:val="00982CEC"/>
    <w:rsid w:val="00982D4E"/>
    <w:rsid w:val="00982D75"/>
    <w:rsid w:val="00982DBD"/>
    <w:rsid w:val="00982E39"/>
    <w:rsid w:val="00982EDB"/>
    <w:rsid w:val="00982F16"/>
    <w:rsid w:val="00982F1C"/>
    <w:rsid w:val="00982FB1"/>
    <w:rsid w:val="009830E7"/>
    <w:rsid w:val="009830F9"/>
    <w:rsid w:val="0098313F"/>
    <w:rsid w:val="0098317E"/>
    <w:rsid w:val="009831BD"/>
    <w:rsid w:val="00983271"/>
    <w:rsid w:val="009832B6"/>
    <w:rsid w:val="00983300"/>
    <w:rsid w:val="00983373"/>
    <w:rsid w:val="00983374"/>
    <w:rsid w:val="0098337E"/>
    <w:rsid w:val="009833EA"/>
    <w:rsid w:val="00983458"/>
    <w:rsid w:val="009834FC"/>
    <w:rsid w:val="0098359A"/>
    <w:rsid w:val="009836E2"/>
    <w:rsid w:val="00983728"/>
    <w:rsid w:val="00983808"/>
    <w:rsid w:val="00983858"/>
    <w:rsid w:val="0098391C"/>
    <w:rsid w:val="009839A2"/>
    <w:rsid w:val="009839D1"/>
    <w:rsid w:val="00983A26"/>
    <w:rsid w:val="00983A67"/>
    <w:rsid w:val="00983AC0"/>
    <w:rsid w:val="00983ADD"/>
    <w:rsid w:val="00983BA1"/>
    <w:rsid w:val="00983BE5"/>
    <w:rsid w:val="00983BF3"/>
    <w:rsid w:val="00983C05"/>
    <w:rsid w:val="00983C32"/>
    <w:rsid w:val="00983C3D"/>
    <w:rsid w:val="00983C55"/>
    <w:rsid w:val="00983C56"/>
    <w:rsid w:val="00983D2B"/>
    <w:rsid w:val="00983E24"/>
    <w:rsid w:val="00983E46"/>
    <w:rsid w:val="00983E78"/>
    <w:rsid w:val="00983EBB"/>
    <w:rsid w:val="0098406E"/>
    <w:rsid w:val="0098418A"/>
    <w:rsid w:val="009841AB"/>
    <w:rsid w:val="0098424C"/>
    <w:rsid w:val="0098424D"/>
    <w:rsid w:val="009842EA"/>
    <w:rsid w:val="0098434E"/>
    <w:rsid w:val="009843D5"/>
    <w:rsid w:val="009843EE"/>
    <w:rsid w:val="00984419"/>
    <w:rsid w:val="00984446"/>
    <w:rsid w:val="00984490"/>
    <w:rsid w:val="0098450F"/>
    <w:rsid w:val="00984574"/>
    <w:rsid w:val="00984592"/>
    <w:rsid w:val="009847E0"/>
    <w:rsid w:val="009847E1"/>
    <w:rsid w:val="00984825"/>
    <w:rsid w:val="00984836"/>
    <w:rsid w:val="0098488D"/>
    <w:rsid w:val="009848C7"/>
    <w:rsid w:val="00984965"/>
    <w:rsid w:val="0098498B"/>
    <w:rsid w:val="009849D9"/>
    <w:rsid w:val="00984B2A"/>
    <w:rsid w:val="00984BF4"/>
    <w:rsid w:val="00984C2B"/>
    <w:rsid w:val="00984C9E"/>
    <w:rsid w:val="00984CAD"/>
    <w:rsid w:val="00984CB7"/>
    <w:rsid w:val="00984CE5"/>
    <w:rsid w:val="00984CEA"/>
    <w:rsid w:val="00984D12"/>
    <w:rsid w:val="00984D24"/>
    <w:rsid w:val="00984D59"/>
    <w:rsid w:val="00984D92"/>
    <w:rsid w:val="00984DA4"/>
    <w:rsid w:val="00984DCB"/>
    <w:rsid w:val="00984E56"/>
    <w:rsid w:val="00984E7B"/>
    <w:rsid w:val="00984EFE"/>
    <w:rsid w:val="00984F07"/>
    <w:rsid w:val="0098501D"/>
    <w:rsid w:val="00985044"/>
    <w:rsid w:val="0098508B"/>
    <w:rsid w:val="009851E3"/>
    <w:rsid w:val="009851E7"/>
    <w:rsid w:val="00985279"/>
    <w:rsid w:val="0098528A"/>
    <w:rsid w:val="0098529C"/>
    <w:rsid w:val="009852CC"/>
    <w:rsid w:val="009852DB"/>
    <w:rsid w:val="0098531E"/>
    <w:rsid w:val="0098532B"/>
    <w:rsid w:val="009853B4"/>
    <w:rsid w:val="0098548E"/>
    <w:rsid w:val="009854B5"/>
    <w:rsid w:val="0098551D"/>
    <w:rsid w:val="009855D5"/>
    <w:rsid w:val="00985605"/>
    <w:rsid w:val="009856EE"/>
    <w:rsid w:val="009857B3"/>
    <w:rsid w:val="009857BD"/>
    <w:rsid w:val="009857F9"/>
    <w:rsid w:val="00985835"/>
    <w:rsid w:val="0098589C"/>
    <w:rsid w:val="0098592E"/>
    <w:rsid w:val="00985984"/>
    <w:rsid w:val="0098598F"/>
    <w:rsid w:val="009859C0"/>
    <w:rsid w:val="00985AA4"/>
    <w:rsid w:val="00985B50"/>
    <w:rsid w:val="00985B9F"/>
    <w:rsid w:val="00985BB8"/>
    <w:rsid w:val="00985BD5"/>
    <w:rsid w:val="00985BFE"/>
    <w:rsid w:val="00985C0B"/>
    <w:rsid w:val="00985C2A"/>
    <w:rsid w:val="00985C5A"/>
    <w:rsid w:val="00985C7B"/>
    <w:rsid w:val="00985C99"/>
    <w:rsid w:val="00985CD2"/>
    <w:rsid w:val="00985CDF"/>
    <w:rsid w:val="00985D21"/>
    <w:rsid w:val="00985E7F"/>
    <w:rsid w:val="00985F49"/>
    <w:rsid w:val="00985FB2"/>
    <w:rsid w:val="00986054"/>
    <w:rsid w:val="00986066"/>
    <w:rsid w:val="009860BD"/>
    <w:rsid w:val="009860BF"/>
    <w:rsid w:val="0098619C"/>
    <w:rsid w:val="009861BF"/>
    <w:rsid w:val="009861F0"/>
    <w:rsid w:val="00986231"/>
    <w:rsid w:val="00986244"/>
    <w:rsid w:val="009862B0"/>
    <w:rsid w:val="009863F4"/>
    <w:rsid w:val="0098641C"/>
    <w:rsid w:val="00986556"/>
    <w:rsid w:val="009865CB"/>
    <w:rsid w:val="009865EA"/>
    <w:rsid w:val="0098662A"/>
    <w:rsid w:val="0098668F"/>
    <w:rsid w:val="009867BE"/>
    <w:rsid w:val="00986807"/>
    <w:rsid w:val="00986839"/>
    <w:rsid w:val="00986873"/>
    <w:rsid w:val="00986878"/>
    <w:rsid w:val="0098688E"/>
    <w:rsid w:val="00986896"/>
    <w:rsid w:val="00986907"/>
    <w:rsid w:val="009869BB"/>
    <w:rsid w:val="00986AA0"/>
    <w:rsid w:val="00986B63"/>
    <w:rsid w:val="00986C32"/>
    <w:rsid w:val="00986C86"/>
    <w:rsid w:val="00986CC7"/>
    <w:rsid w:val="00986CCC"/>
    <w:rsid w:val="00986D26"/>
    <w:rsid w:val="00986DAF"/>
    <w:rsid w:val="00986E8E"/>
    <w:rsid w:val="00986E9C"/>
    <w:rsid w:val="00986EBC"/>
    <w:rsid w:val="00986F7A"/>
    <w:rsid w:val="00986FB0"/>
    <w:rsid w:val="00986FC5"/>
    <w:rsid w:val="0098701D"/>
    <w:rsid w:val="00987087"/>
    <w:rsid w:val="009870BE"/>
    <w:rsid w:val="00987136"/>
    <w:rsid w:val="009871A0"/>
    <w:rsid w:val="009871A3"/>
    <w:rsid w:val="0098722F"/>
    <w:rsid w:val="00987241"/>
    <w:rsid w:val="00987334"/>
    <w:rsid w:val="009874B3"/>
    <w:rsid w:val="0098751D"/>
    <w:rsid w:val="009875CC"/>
    <w:rsid w:val="009875DA"/>
    <w:rsid w:val="0098760C"/>
    <w:rsid w:val="00987619"/>
    <w:rsid w:val="0098764C"/>
    <w:rsid w:val="0098767F"/>
    <w:rsid w:val="00987680"/>
    <w:rsid w:val="009876A7"/>
    <w:rsid w:val="009876AD"/>
    <w:rsid w:val="009877B7"/>
    <w:rsid w:val="009877D5"/>
    <w:rsid w:val="009877DD"/>
    <w:rsid w:val="009877E5"/>
    <w:rsid w:val="00987815"/>
    <w:rsid w:val="0098784F"/>
    <w:rsid w:val="009878AA"/>
    <w:rsid w:val="009879D9"/>
    <w:rsid w:val="00987A2B"/>
    <w:rsid w:val="00987A84"/>
    <w:rsid w:val="00987ABF"/>
    <w:rsid w:val="00987B13"/>
    <w:rsid w:val="00987B42"/>
    <w:rsid w:val="00987BF9"/>
    <w:rsid w:val="00987C1D"/>
    <w:rsid w:val="00987CCC"/>
    <w:rsid w:val="00987CF7"/>
    <w:rsid w:val="00987D87"/>
    <w:rsid w:val="00987DE6"/>
    <w:rsid w:val="00987E02"/>
    <w:rsid w:val="00987E21"/>
    <w:rsid w:val="00987E25"/>
    <w:rsid w:val="00987E3F"/>
    <w:rsid w:val="00987EF3"/>
    <w:rsid w:val="00987FA0"/>
    <w:rsid w:val="00990010"/>
    <w:rsid w:val="009900AA"/>
    <w:rsid w:val="00990377"/>
    <w:rsid w:val="009903C0"/>
    <w:rsid w:val="00990416"/>
    <w:rsid w:val="00990426"/>
    <w:rsid w:val="00990449"/>
    <w:rsid w:val="009904B6"/>
    <w:rsid w:val="009904D8"/>
    <w:rsid w:val="009904E4"/>
    <w:rsid w:val="00990521"/>
    <w:rsid w:val="009905EB"/>
    <w:rsid w:val="00990600"/>
    <w:rsid w:val="00990631"/>
    <w:rsid w:val="00990633"/>
    <w:rsid w:val="0099067E"/>
    <w:rsid w:val="00990684"/>
    <w:rsid w:val="009906D0"/>
    <w:rsid w:val="009906ED"/>
    <w:rsid w:val="00990825"/>
    <w:rsid w:val="00990826"/>
    <w:rsid w:val="0099082F"/>
    <w:rsid w:val="0099088D"/>
    <w:rsid w:val="009908A6"/>
    <w:rsid w:val="009908AC"/>
    <w:rsid w:val="009908B9"/>
    <w:rsid w:val="009908EE"/>
    <w:rsid w:val="009908FE"/>
    <w:rsid w:val="00990911"/>
    <w:rsid w:val="00990913"/>
    <w:rsid w:val="00990967"/>
    <w:rsid w:val="009909B9"/>
    <w:rsid w:val="00990A38"/>
    <w:rsid w:val="00990A7E"/>
    <w:rsid w:val="00990B32"/>
    <w:rsid w:val="00990B41"/>
    <w:rsid w:val="00990C35"/>
    <w:rsid w:val="00990D41"/>
    <w:rsid w:val="00990DC3"/>
    <w:rsid w:val="00990F59"/>
    <w:rsid w:val="00990FB1"/>
    <w:rsid w:val="009910CA"/>
    <w:rsid w:val="009911E2"/>
    <w:rsid w:val="009911F9"/>
    <w:rsid w:val="0099126C"/>
    <w:rsid w:val="00991351"/>
    <w:rsid w:val="00991395"/>
    <w:rsid w:val="009913C3"/>
    <w:rsid w:val="009913E7"/>
    <w:rsid w:val="00991454"/>
    <w:rsid w:val="009914AD"/>
    <w:rsid w:val="009914E7"/>
    <w:rsid w:val="009915B4"/>
    <w:rsid w:val="009915DD"/>
    <w:rsid w:val="00991647"/>
    <w:rsid w:val="00991694"/>
    <w:rsid w:val="009916C0"/>
    <w:rsid w:val="009916D7"/>
    <w:rsid w:val="0099170F"/>
    <w:rsid w:val="00991724"/>
    <w:rsid w:val="00991730"/>
    <w:rsid w:val="00991731"/>
    <w:rsid w:val="00991735"/>
    <w:rsid w:val="00991899"/>
    <w:rsid w:val="009918C3"/>
    <w:rsid w:val="009918CF"/>
    <w:rsid w:val="009918D0"/>
    <w:rsid w:val="009918D6"/>
    <w:rsid w:val="009918E8"/>
    <w:rsid w:val="009919D1"/>
    <w:rsid w:val="009919D3"/>
    <w:rsid w:val="00991AE7"/>
    <w:rsid w:val="00991B0E"/>
    <w:rsid w:val="00991B21"/>
    <w:rsid w:val="00991B2B"/>
    <w:rsid w:val="00991C10"/>
    <w:rsid w:val="00991C26"/>
    <w:rsid w:val="00991CD3"/>
    <w:rsid w:val="00991CDD"/>
    <w:rsid w:val="00991DA4"/>
    <w:rsid w:val="00991DEE"/>
    <w:rsid w:val="00991E04"/>
    <w:rsid w:val="00991E2A"/>
    <w:rsid w:val="00991E5C"/>
    <w:rsid w:val="00991E77"/>
    <w:rsid w:val="00991F09"/>
    <w:rsid w:val="0099209D"/>
    <w:rsid w:val="009920F5"/>
    <w:rsid w:val="0099212E"/>
    <w:rsid w:val="00992157"/>
    <w:rsid w:val="0099218E"/>
    <w:rsid w:val="009921ED"/>
    <w:rsid w:val="00992241"/>
    <w:rsid w:val="009922C2"/>
    <w:rsid w:val="009922C4"/>
    <w:rsid w:val="009922C9"/>
    <w:rsid w:val="009922CD"/>
    <w:rsid w:val="0099234A"/>
    <w:rsid w:val="009923A4"/>
    <w:rsid w:val="009924AA"/>
    <w:rsid w:val="0099255C"/>
    <w:rsid w:val="00992574"/>
    <w:rsid w:val="00992579"/>
    <w:rsid w:val="009925A2"/>
    <w:rsid w:val="009925DD"/>
    <w:rsid w:val="0099271B"/>
    <w:rsid w:val="00992765"/>
    <w:rsid w:val="00992893"/>
    <w:rsid w:val="00992917"/>
    <w:rsid w:val="009929B4"/>
    <w:rsid w:val="009929C4"/>
    <w:rsid w:val="009929D4"/>
    <w:rsid w:val="009929D8"/>
    <w:rsid w:val="00992A6A"/>
    <w:rsid w:val="00992A71"/>
    <w:rsid w:val="00992ABE"/>
    <w:rsid w:val="00992B83"/>
    <w:rsid w:val="00992B87"/>
    <w:rsid w:val="00992BE6"/>
    <w:rsid w:val="00992BEC"/>
    <w:rsid w:val="00992C0B"/>
    <w:rsid w:val="00992C35"/>
    <w:rsid w:val="00992D44"/>
    <w:rsid w:val="00992D63"/>
    <w:rsid w:val="00992E19"/>
    <w:rsid w:val="00992E1E"/>
    <w:rsid w:val="00992E77"/>
    <w:rsid w:val="00992EBC"/>
    <w:rsid w:val="00992F92"/>
    <w:rsid w:val="00992FB2"/>
    <w:rsid w:val="00992FEC"/>
    <w:rsid w:val="00993070"/>
    <w:rsid w:val="00993078"/>
    <w:rsid w:val="00993188"/>
    <w:rsid w:val="009931DC"/>
    <w:rsid w:val="00993262"/>
    <w:rsid w:val="00993266"/>
    <w:rsid w:val="009932BF"/>
    <w:rsid w:val="009932F7"/>
    <w:rsid w:val="009933D0"/>
    <w:rsid w:val="00993417"/>
    <w:rsid w:val="00993489"/>
    <w:rsid w:val="009934A2"/>
    <w:rsid w:val="00993511"/>
    <w:rsid w:val="00993528"/>
    <w:rsid w:val="0099352A"/>
    <w:rsid w:val="009935A8"/>
    <w:rsid w:val="0099361E"/>
    <w:rsid w:val="00993672"/>
    <w:rsid w:val="00993697"/>
    <w:rsid w:val="009936B3"/>
    <w:rsid w:val="009936C2"/>
    <w:rsid w:val="0099374C"/>
    <w:rsid w:val="0099387C"/>
    <w:rsid w:val="009938BF"/>
    <w:rsid w:val="009938DC"/>
    <w:rsid w:val="00993904"/>
    <w:rsid w:val="00993957"/>
    <w:rsid w:val="00993A36"/>
    <w:rsid w:val="00993B2D"/>
    <w:rsid w:val="00993BC5"/>
    <w:rsid w:val="00993BD8"/>
    <w:rsid w:val="00993BE9"/>
    <w:rsid w:val="00993C9F"/>
    <w:rsid w:val="00993CA4"/>
    <w:rsid w:val="00993D05"/>
    <w:rsid w:val="00993E37"/>
    <w:rsid w:val="00993E85"/>
    <w:rsid w:val="0099400B"/>
    <w:rsid w:val="009941D6"/>
    <w:rsid w:val="00994247"/>
    <w:rsid w:val="009942C9"/>
    <w:rsid w:val="009942FB"/>
    <w:rsid w:val="00994325"/>
    <w:rsid w:val="00994330"/>
    <w:rsid w:val="009943C6"/>
    <w:rsid w:val="009943DB"/>
    <w:rsid w:val="00994468"/>
    <w:rsid w:val="00994483"/>
    <w:rsid w:val="00994493"/>
    <w:rsid w:val="009945EB"/>
    <w:rsid w:val="00994668"/>
    <w:rsid w:val="00994671"/>
    <w:rsid w:val="0099469C"/>
    <w:rsid w:val="00994757"/>
    <w:rsid w:val="00994812"/>
    <w:rsid w:val="0099494B"/>
    <w:rsid w:val="0099495B"/>
    <w:rsid w:val="0099497B"/>
    <w:rsid w:val="009949EF"/>
    <w:rsid w:val="00994A13"/>
    <w:rsid w:val="00994A55"/>
    <w:rsid w:val="00994B46"/>
    <w:rsid w:val="00994B8C"/>
    <w:rsid w:val="00994E30"/>
    <w:rsid w:val="00994E96"/>
    <w:rsid w:val="00994EA6"/>
    <w:rsid w:val="00994F03"/>
    <w:rsid w:val="00994F37"/>
    <w:rsid w:val="00994F51"/>
    <w:rsid w:val="00994F75"/>
    <w:rsid w:val="00994F7B"/>
    <w:rsid w:val="0099505E"/>
    <w:rsid w:val="00995062"/>
    <w:rsid w:val="009950CC"/>
    <w:rsid w:val="009950F4"/>
    <w:rsid w:val="009950FB"/>
    <w:rsid w:val="0099514A"/>
    <w:rsid w:val="00995165"/>
    <w:rsid w:val="009951D6"/>
    <w:rsid w:val="00995213"/>
    <w:rsid w:val="0099521D"/>
    <w:rsid w:val="00995282"/>
    <w:rsid w:val="00995286"/>
    <w:rsid w:val="0099539F"/>
    <w:rsid w:val="009953C3"/>
    <w:rsid w:val="009953DA"/>
    <w:rsid w:val="009954A8"/>
    <w:rsid w:val="0099562F"/>
    <w:rsid w:val="00995677"/>
    <w:rsid w:val="00995709"/>
    <w:rsid w:val="0099573A"/>
    <w:rsid w:val="0099578C"/>
    <w:rsid w:val="0099579C"/>
    <w:rsid w:val="009957C5"/>
    <w:rsid w:val="009958B9"/>
    <w:rsid w:val="0099594B"/>
    <w:rsid w:val="00995960"/>
    <w:rsid w:val="009959C7"/>
    <w:rsid w:val="009959EB"/>
    <w:rsid w:val="00995A5E"/>
    <w:rsid w:val="00995A5F"/>
    <w:rsid w:val="00995AC1"/>
    <w:rsid w:val="00995B53"/>
    <w:rsid w:val="00995B99"/>
    <w:rsid w:val="00995C0A"/>
    <w:rsid w:val="00995C0F"/>
    <w:rsid w:val="00995C4A"/>
    <w:rsid w:val="00995C74"/>
    <w:rsid w:val="00995CA2"/>
    <w:rsid w:val="00995CCC"/>
    <w:rsid w:val="00995CE7"/>
    <w:rsid w:val="00995D0C"/>
    <w:rsid w:val="00995DAE"/>
    <w:rsid w:val="00995DEF"/>
    <w:rsid w:val="00995E5A"/>
    <w:rsid w:val="00995EEA"/>
    <w:rsid w:val="00995F53"/>
    <w:rsid w:val="00995FF7"/>
    <w:rsid w:val="009960A9"/>
    <w:rsid w:val="009960B1"/>
    <w:rsid w:val="009961A2"/>
    <w:rsid w:val="009961D4"/>
    <w:rsid w:val="009962BC"/>
    <w:rsid w:val="009962C2"/>
    <w:rsid w:val="009962D4"/>
    <w:rsid w:val="00996383"/>
    <w:rsid w:val="00996384"/>
    <w:rsid w:val="009963EB"/>
    <w:rsid w:val="00996426"/>
    <w:rsid w:val="00996437"/>
    <w:rsid w:val="00996481"/>
    <w:rsid w:val="0099648A"/>
    <w:rsid w:val="009964C3"/>
    <w:rsid w:val="009964D9"/>
    <w:rsid w:val="00996557"/>
    <w:rsid w:val="00996565"/>
    <w:rsid w:val="00996596"/>
    <w:rsid w:val="009965B2"/>
    <w:rsid w:val="0099661C"/>
    <w:rsid w:val="00996655"/>
    <w:rsid w:val="009966B8"/>
    <w:rsid w:val="009966F8"/>
    <w:rsid w:val="0099676A"/>
    <w:rsid w:val="00996803"/>
    <w:rsid w:val="00996820"/>
    <w:rsid w:val="0099682A"/>
    <w:rsid w:val="00996831"/>
    <w:rsid w:val="00996875"/>
    <w:rsid w:val="009968B5"/>
    <w:rsid w:val="00996928"/>
    <w:rsid w:val="00996936"/>
    <w:rsid w:val="00996956"/>
    <w:rsid w:val="0099697E"/>
    <w:rsid w:val="009969D7"/>
    <w:rsid w:val="00996A3C"/>
    <w:rsid w:val="00996A74"/>
    <w:rsid w:val="00996AB4"/>
    <w:rsid w:val="00996B03"/>
    <w:rsid w:val="00996B2C"/>
    <w:rsid w:val="00996B8C"/>
    <w:rsid w:val="00996BE3"/>
    <w:rsid w:val="00996CF8"/>
    <w:rsid w:val="00996E39"/>
    <w:rsid w:val="00996F17"/>
    <w:rsid w:val="009970D7"/>
    <w:rsid w:val="009971AC"/>
    <w:rsid w:val="009972F2"/>
    <w:rsid w:val="00997326"/>
    <w:rsid w:val="009973C6"/>
    <w:rsid w:val="009974FB"/>
    <w:rsid w:val="00997503"/>
    <w:rsid w:val="0099755D"/>
    <w:rsid w:val="009976E6"/>
    <w:rsid w:val="009976E9"/>
    <w:rsid w:val="00997783"/>
    <w:rsid w:val="00997791"/>
    <w:rsid w:val="009978B2"/>
    <w:rsid w:val="009978FB"/>
    <w:rsid w:val="00997962"/>
    <w:rsid w:val="009979A4"/>
    <w:rsid w:val="009979AC"/>
    <w:rsid w:val="00997AB9"/>
    <w:rsid w:val="00997B19"/>
    <w:rsid w:val="00997B50"/>
    <w:rsid w:val="00997B82"/>
    <w:rsid w:val="00997B99"/>
    <w:rsid w:val="00997BAC"/>
    <w:rsid w:val="00997BDA"/>
    <w:rsid w:val="00997C3D"/>
    <w:rsid w:val="00997CDB"/>
    <w:rsid w:val="00997D5F"/>
    <w:rsid w:val="00997DEF"/>
    <w:rsid w:val="00997E32"/>
    <w:rsid w:val="00997E70"/>
    <w:rsid w:val="00997F11"/>
    <w:rsid w:val="00997F38"/>
    <w:rsid w:val="00997F9A"/>
    <w:rsid w:val="00997FB7"/>
    <w:rsid w:val="00997FD1"/>
    <w:rsid w:val="00997FDF"/>
    <w:rsid w:val="00997FE7"/>
    <w:rsid w:val="009A0046"/>
    <w:rsid w:val="009A0067"/>
    <w:rsid w:val="009A00A7"/>
    <w:rsid w:val="009A00C3"/>
    <w:rsid w:val="009A01E5"/>
    <w:rsid w:val="009A01F2"/>
    <w:rsid w:val="009A027A"/>
    <w:rsid w:val="009A037A"/>
    <w:rsid w:val="009A03A7"/>
    <w:rsid w:val="009A03AB"/>
    <w:rsid w:val="009A04AC"/>
    <w:rsid w:val="009A053F"/>
    <w:rsid w:val="009A0600"/>
    <w:rsid w:val="009A0645"/>
    <w:rsid w:val="009A0669"/>
    <w:rsid w:val="009A0682"/>
    <w:rsid w:val="009A06A3"/>
    <w:rsid w:val="009A0734"/>
    <w:rsid w:val="009A082F"/>
    <w:rsid w:val="009A087D"/>
    <w:rsid w:val="009A08D1"/>
    <w:rsid w:val="009A0989"/>
    <w:rsid w:val="009A09AA"/>
    <w:rsid w:val="009A09C0"/>
    <w:rsid w:val="009A09E6"/>
    <w:rsid w:val="009A0A02"/>
    <w:rsid w:val="009A0A8D"/>
    <w:rsid w:val="009A0CD8"/>
    <w:rsid w:val="009A0D86"/>
    <w:rsid w:val="009A0D88"/>
    <w:rsid w:val="009A0D96"/>
    <w:rsid w:val="009A0E46"/>
    <w:rsid w:val="009A0E6E"/>
    <w:rsid w:val="009A0F74"/>
    <w:rsid w:val="009A100F"/>
    <w:rsid w:val="009A1059"/>
    <w:rsid w:val="009A119B"/>
    <w:rsid w:val="009A11B6"/>
    <w:rsid w:val="009A120F"/>
    <w:rsid w:val="009A1247"/>
    <w:rsid w:val="009A126E"/>
    <w:rsid w:val="009A12E8"/>
    <w:rsid w:val="009A13A3"/>
    <w:rsid w:val="009A13C7"/>
    <w:rsid w:val="009A13FC"/>
    <w:rsid w:val="009A1417"/>
    <w:rsid w:val="009A1485"/>
    <w:rsid w:val="009A1532"/>
    <w:rsid w:val="009A1540"/>
    <w:rsid w:val="009A15A1"/>
    <w:rsid w:val="009A15A8"/>
    <w:rsid w:val="009A15B4"/>
    <w:rsid w:val="009A15BF"/>
    <w:rsid w:val="009A1612"/>
    <w:rsid w:val="009A1688"/>
    <w:rsid w:val="009A16CE"/>
    <w:rsid w:val="009A16ED"/>
    <w:rsid w:val="009A170F"/>
    <w:rsid w:val="009A17AD"/>
    <w:rsid w:val="009A17DB"/>
    <w:rsid w:val="009A17EB"/>
    <w:rsid w:val="009A17FC"/>
    <w:rsid w:val="009A17FF"/>
    <w:rsid w:val="009A1862"/>
    <w:rsid w:val="009A18B6"/>
    <w:rsid w:val="009A1933"/>
    <w:rsid w:val="009A1955"/>
    <w:rsid w:val="009A1AA8"/>
    <w:rsid w:val="009A1AEA"/>
    <w:rsid w:val="009A1B70"/>
    <w:rsid w:val="009A1B7E"/>
    <w:rsid w:val="009A1B91"/>
    <w:rsid w:val="009A1BE0"/>
    <w:rsid w:val="009A1C7A"/>
    <w:rsid w:val="009A1E5E"/>
    <w:rsid w:val="009A1EFF"/>
    <w:rsid w:val="009A1F7B"/>
    <w:rsid w:val="009A1F83"/>
    <w:rsid w:val="009A1FC3"/>
    <w:rsid w:val="009A1FE8"/>
    <w:rsid w:val="009A2003"/>
    <w:rsid w:val="009A206C"/>
    <w:rsid w:val="009A2109"/>
    <w:rsid w:val="009A2111"/>
    <w:rsid w:val="009A2118"/>
    <w:rsid w:val="009A2133"/>
    <w:rsid w:val="009A2213"/>
    <w:rsid w:val="009A2249"/>
    <w:rsid w:val="009A2256"/>
    <w:rsid w:val="009A22F1"/>
    <w:rsid w:val="009A23D6"/>
    <w:rsid w:val="009A2400"/>
    <w:rsid w:val="009A243C"/>
    <w:rsid w:val="009A249E"/>
    <w:rsid w:val="009A24C6"/>
    <w:rsid w:val="009A268D"/>
    <w:rsid w:val="009A27C1"/>
    <w:rsid w:val="009A27EF"/>
    <w:rsid w:val="009A280F"/>
    <w:rsid w:val="009A2889"/>
    <w:rsid w:val="009A2899"/>
    <w:rsid w:val="009A28E2"/>
    <w:rsid w:val="009A2911"/>
    <w:rsid w:val="009A2918"/>
    <w:rsid w:val="009A2940"/>
    <w:rsid w:val="009A2950"/>
    <w:rsid w:val="009A295B"/>
    <w:rsid w:val="009A2968"/>
    <w:rsid w:val="009A2991"/>
    <w:rsid w:val="009A299F"/>
    <w:rsid w:val="009A2A3F"/>
    <w:rsid w:val="009A2A89"/>
    <w:rsid w:val="009A2AB0"/>
    <w:rsid w:val="009A2B4D"/>
    <w:rsid w:val="009A2B8C"/>
    <w:rsid w:val="009A2BEF"/>
    <w:rsid w:val="009A2C76"/>
    <w:rsid w:val="009A2C9A"/>
    <w:rsid w:val="009A2D15"/>
    <w:rsid w:val="009A2D9C"/>
    <w:rsid w:val="009A2DB2"/>
    <w:rsid w:val="009A2E76"/>
    <w:rsid w:val="009A2E8B"/>
    <w:rsid w:val="009A2EA4"/>
    <w:rsid w:val="009A2EAA"/>
    <w:rsid w:val="009A2ED2"/>
    <w:rsid w:val="009A2F88"/>
    <w:rsid w:val="009A2F93"/>
    <w:rsid w:val="009A303A"/>
    <w:rsid w:val="009A30DE"/>
    <w:rsid w:val="009A30F9"/>
    <w:rsid w:val="009A3144"/>
    <w:rsid w:val="009A3195"/>
    <w:rsid w:val="009A31CD"/>
    <w:rsid w:val="009A32C9"/>
    <w:rsid w:val="009A32FB"/>
    <w:rsid w:val="009A3385"/>
    <w:rsid w:val="009A33EF"/>
    <w:rsid w:val="009A33F5"/>
    <w:rsid w:val="009A342F"/>
    <w:rsid w:val="009A3481"/>
    <w:rsid w:val="009A34A4"/>
    <w:rsid w:val="009A3687"/>
    <w:rsid w:val="009A36DD"/>
    <w:rsid w:val="009A371F"/>
    <w:rsid w:val="009A3850"/>
    <w:rsid w:val="009A38A4"/>
    <w:rsid w:val="009A38AA"/>
    <w:rsid w:val="009A3900"/>
    <w:rsid w:val="009A39B4"/>
    <w:rsid w:val="009A3A09"/>
    <w:rsid w:val="009A3ACB"/>
    <w:rsid w:val="009A3B12"/>
    <w:rsid w:val="009A3BB1"/>
    <w:rsid w:val="009A3BC5"/>
    <w:rsid w:val="009A3C01"/>
    <w:rsid w:val="009A3C73"/>
    <w:rsid w:val="009A3D0A"/>
    <w:rsid w:val="009A3D13"/>
    <w:rsid w:val="009A3D22"/>
    <w:rsid w:val="009A3DE9"/>
    <w:rsid w:val="009A3DED"/>
    <w:rsid w:val="009A3E03"/>
    <w:rsid w:val="009A3E31"/>
    <w:rsid w:val="009A3E53"/>
    <w:rsid w:val="009A3E79"/>
    <w:rsid w:val="009A3EA2"/>
    <w:rsid w:val="009A3EBD"/>
    <w:rsid w:val="009A3F2A"/>
    <w:rsid w:val="009A3F46"/>
    <w:rsid w:val="009A3FCC"/>
    <w:rsid w:val="009A4009"/>
    <w:rsid w:val="009A4076"/>
    <w:rsid w:val="009A40D5"/>
    <w:rsid w:val="009A4135"/>
    <w:rsid w:val="009A4163"/>
    <w:rsid w:val="009A4174"/>
    <w:rsid w:val="009A4178"/>
    <w:rsid w:val="009A429B"/>
    <w:rsid w:val="009A42BA"/>
    <w:rsid w:val="009A430F"/>
    <w:rsid w:val="009A4455"/>
    <w:rsid w:val="009A44A2"/>
    <w:rsid w:val="009A44ED"/>
    <w:rsid w:val="009A451D"/>
    <w:rsid w:val="009A4524"/>
    <w:rsid w:val="009A4557"/>
    <w:rsid w:val="009A4657"/>
    <w:rsid w:val="009A467F"/>
    <w:rsid w:val="009A474A"/>
    <w:rsid w:val="009A4792"/>
    <w:rsid w:val="009A479D"/>
    <w:rsid w:val="009A47D5"/>
    <w:rsid w:val="009A48D4"/>
    <w:rsid w:val="009A48E2"/>
    <w:rsid w:val="009A4945"/>
    <w:rsid w:val="009A4950"/>
    <w:rsid w:val="009A495A"/>
    <w:rsid w:val="009A495E"/>
    <w:rsid w:val="009A49C4"/>
    <w:rsid w:val="009A49DD"/>
    <w:rsid w:val="009A49E4"/>
    <w:rsid w:val="009A4A48"/>
    <w:rsid w:val="009A4AAE"/>
    <w:rsid w:val="009A4BFB"/>
    <w:rsid w:val="009A4CB5"/>
    <w:rsid w:val="009A4CE3"/>
    <w:rsid w:val="009A4E28"/>
    <w:rsid w:val="009A4E5F"/>
    <w:rsid w:val="009A4E8D"/>
    <w:rsid w:val="009A4F33"/>
    <w:rsid w:val="009A4FE2"/>
    <w:rsid w:val="009A50BC"/>
    <w:rsid w:val="009A50CA"/>
    <w:rsid w:val="009A50D6"/>
    <w:rsid w:val="009A5110"/>
    <w:rsid w:val="009A512F"/>
    <w:rsid w:val="009A518F"/>
    <w:rsid w:val="009A521E"/>
    <w:rsid w:val="009A52DF"/>
    <w:rsid w:val="009A52F2"/>
    <w:rsid w:val="009A5361"/>
    <w:rsid w:val="009A5375"/>
    <w:rsid w:val="009A53B3"/>
    <w:rsid w:val="009A5449"/>
    <w:rsid w:val="009A5459"/>
    <w:rsid w:val="009A54A0"/>
    <w:rsid w:val="009A54DB"/>
    <w:rsid w:val="009A5528"/>
    <w:rsid w:val="009A55A0"/>
    <w:rsid w:val="009A55C5"/>
    <w:rsid w:val="009A560C"/>
    <w:rsid w:val="009A5673"/>
    <w:rsid w:val="009A56C8"/>
    <w:rsid w:val="009A5707"/>
    <w:rsid w:val="009A5739"/>
    <w:rsid w:val="009A5763"/>
    <w:rsid w:val="009A5881"/>
    <w:rsid w:val="009A5898"/>
    <w:rsid w:val="009A5906"/>
    <w:rsid w:val="009A5A74"/>
    <w:rsid w:val="009A5B4E"/>
    <w:rsid w:val="009A5BF0"/>
    <w:rsid w:val="009A5C92"/>
    <w:rsid w:val="009A5DD5"/>
    <w:rsid w:val="009A5DF5"/>
    <w:rsid w:val="009A5DF8"/>
    <w:rsid w:val="009A5E44"/>
    <w:rsid w:val="009A5E82"/>
    <w:rsid w:val="009A5F71"/>
    <w:rsid w:val="009A5F8A"/>
    <w:rsid w:val="009A5FE6"/>
    <w:rsid w:val="009A5FE8"/>
    <w:rsid w:val="009A60B1"/>
    <w:rsid w:val="009A6164"/>
    <w:rsid w:val="009A617B"/>
    <w:rsid w:val="009A6197"/>
    <w:rsid w:val="009A61B2"/>
    <w:rsid w:val="009A6244"/>
    <w:rsid w:val="009A634B"/>
    <w:rsid w:val="009A6377"/>
    <w:rsid w:val="009A6387"/>
    <w:rsid w:val="009A640A"/>
    <w:rsid w:val="009A64CB"/>
    <w:rsid w:val="009A6526"/>
    <w:rsid w:val="009A6635"/>
    <w:rsid w:val="009A675D"/>
    <w:rsid w:val="009A680E"/>
    <w:rsid w:val="009A6836"/>
    <w:rsid w:val="009A683D"/>
    <w:rsid w:val="009A6932"/>
    <w:rsid w:val="009A6987"/>
    <w:rsid w:val="009A6997"/>
    <w:rsid w:val="009A69C8"/>
    <w:rsid w:val="009A69F4"/>
    <w:rsid w:val="009A69F7"/>
    <w:rsid w:val="009A6A60"/>
    <w:rsid w:val="009A6B26"/>
    <w:rsid w:val="009A6B9A"/>
    <w:rsid w:val="009A6BE8"/>
    <w:rsid w:val="009A6C08"/>
    <w:rsid w:val="009A6C39"/>
    <w:rsid w:val="009A6C75"/>
    <w:rsid w:val="009A6CA4"/>
    <w:rsid w:val="009A6CE1"/>
    <w:rsid w:val="009A6D71"/>
    <w:rsid w:val="009A6E12"/>
    <w:rsid w:val="009A6E37"/>
    <w:rsid w:val="009A6E7E"/>
    <w:rsid w:val="009A6E8F"/>
    <w:rsid w:val="009A6E96"/>
    <w:rsid w:val="009A6F58"/>
    <w:rsid w:val="009A6F96"/>
    <w:rsid w:val="009A6FF5"/>
    <w:rsid w:val="009A7064"/>
    <w:rsid w:val="009A7087"/>
    <w:rsid w:val="009A7093"/>
    <w:rsid w:val="009A70DB"/>
    <w:rsid w:val="009A70E3"/>
    <w:rsid w:val="009A7196"/>
    <w:rsid w:val="009A71BC"/>
    <w:rsid w:val="009A71BF"/>
    <w:rsid w:val="009A7237"/>
    <w:rsid w:val="009A7307"/>
    <w:rsid w:val="009A738B"/>
    <w:rsid w:val="009A73A1"/>
    <w:rsid w:val="009A73AA"/>
    <w:rsid w:val="009A73AD"/>
    <w:rsid w:val="009A7449"/>
    <w:rsid w:val="009A7503"/>
    <w:rsid w:val="009A765B"/>
    <w:rsid w:val="009A768A"/>
    <w:rsid w:val="009A769E"/>
    <w:rsid w:val="009A76D2"/>
    <w:rsid w:val="009A77A2"/>
    <w:rsid w:val="009A77DF"/>
    <w:rsid w:val="009A783E"/>
    <w:rsid w:val="009A789F"/>
    <w:rsid w:val="009A78FC"/>
    <w:rsid w:val="009A7922"/>
    <w:rsid w:val="009A7942"/>
    <w:rsid w:val="009A7B69"/>
    <w:rsid w:val="009A7C09"/>
    <w:rsid w:val="009A7C3A"/>
    <w:rsid w:val="009A7CED"/>
    <w:rsid w:val="009A7D28"/>
    <w:rsid w:val="009A7DF1"/>
    <w:rsid w:val="009A7E13"/>
    <w:rsid w:val="009A7E15"/>
    <w:rsid w:val="009A7EBD"/>
    <w:rsid w:val="009A7EC5"/>
    <w:rsid w:val="009A7EFE"/>
    <w:rsid w:val="009A7F11"/>
    <w:rsid w:val="009A7FBD"/>
    <w:rsid w:val="009B0074"/>
    <w:rsid w:val="009B00AE"/>
    <w:rsid w:val="009B0138"/>
    <w:rsid w:val="009B0146"/>
    <w:rsid w:val="009B017A"/>
    <w:rsid w:val="009B0180"/>
    <w:rsid w:val="009B01B4"/>
    <w:rsid w:val="009B0203"/>
    <w:rsid w:val="009B0238"/>
    <w:rsid w:val="009B024F"/>
    <w:rsid w:val="009B02ED"/>
    <w:rsid w:val="009B0354"/>
    <w:rsid w:val="009B0399"/>
    <w:rsid w:val="009B03A3"/>
    <w:rsid w:val="009B03AC"/>
    <w:rsid w:val="009B03F2"/>
    <w:rsid w:val="009B0444"/>
    <w:rsid w:val="009B0487"/>
    <w:rsid w:val="009B04A5"/>
    <w:rsid w:val="009B04C5"/>
    <w:rsid w:val="009B05A0"/>
    <w:rsid w:val="009B0623"/>
    <w:rsid w:val="009B0696"/>
    <w:rsid w:val="009B06E4"/>
    <w:rsid w:val="009B0742"/>
    <w:rsid w:val="009B07BB"/>
    <w:rsid w:val="009B07C7"/>
    <w:rsid w:val="009B0800"/>
    <w:rsid w:val="009B082D"/>
    <w:rsid w:val="009B0843"/>
    <w:rsid w:val="009B093C"/>
    <w:rsid w:val="009B0962"/>
    <w:rsid w:val="009B0963"/>
    <w:rsid w:val="009B0A19"/>
    <w:rsid w:val="009B0A44"/>
    <w:rsid w:val="009B0A85"/>
    <w:rsid w:val="009B0C92"/>
    <w:rsid w:val="009B0D2D"/>
    <w:rsid w:val="009B0DC5"/>
    <w:rsid w:val="009B0DEE"/>
    <w:rsid w:val="009B0E1D"/>
    <w:rsid w:val="009B0E24"/>
    <w:rsid w:val="009B0F57"/>
    <w:rsid w:val="009B100B"/>
    <w:rsid w:val="009B10B2"/>
    <w:rsid w:val="009B1140"/>
    <w:rsid w:val="009B115E"/>
    <w:rsid w:val="009B11ED"/>
    <w:rsid w:val="009B12D8"/>
    <w:rsid w:val="009B1350"/>
    <w:rsid w:val="009B1361"/>
    <w:rsid w:val="009B1373"/>
    <w:rsid w:val="009B1380"/>
    <w:rsid w:val="009B13B5"/>
    <w:rsid w:val="009B13BB"/>
    <w:rsid w:val="009B1439"/>
    <w:rsid w:val="009B1441"/>
    <w:rsid w:val="009B1450"/>
    <w:rsid w:val="009B14A8"/>
    <w:rsid w:val="009B14C7"/>
    <w:rsid w:val="009B14F5"/>
    <w:rsid w:val="009B1505"/>
    <w:rsid w:val="009B1550"/>
    <w:rsid w:val="009B1629"/>
    <w:rsid w:val="009B1645"/>
    <w:rsid w:val="009B1689"/>
    <w:rsid w:val="009B16AF"/>
    <w:rsid w:val="009B16D2"/>
    <w:rsid w:val="009B1738"/>
    <w:rsid w:val="009B17BA"/>
    <w:rsid w:val="009B1898"/>
    <w:rsid w:val="009B18A4"/>
    <w:rsid w:val="009B18B7"/>
    <w:rsid w:val="009B18C0"/>
    <w:rsid w:val="009B18F7"/>
    <w:rsid w:val="009B1973"/>
    <w:rsid w:val="009B1AA5"/>
    <w:rsid w:val="009B1B49"/>
    <w:rsid w:val="009B1B5E"/>
    <w:rsid w:val="009B1B63"/>
    <w:rsid w:val="009B1C22"/>
    <w:rsid w:val="009B1C5E"/>
    <w:rsid w:val="009B1CA9"/>
    <w:rsid w:val="009B1D22"/>
    <w:rsid w:val="009B1D68"/>
    <w:rsid w:val="009B1D85"/>
    <w:rsid w:val="009B1DD5"/>
    <w:rsid w:val="009B1E10"/>
    <w:rsid w:val="009B1E32"/>
    <w:rsid w:val="009B1E95"/>
    <w:rsid w:val="009B1EA4"/>
    <w:rsid w:val="009B1F28"/>
    <w:rsid w:val="009B1F88"/>
    <w:rsid w:val="009B2018"/>
    <w:rsid w:val="009B21A2"/>
    <w:rsid w:val="009B21DE"/>
    <w:rsid w:val="009B22EC"/>
    <w:rsid w:val="009B23AB"/>
    <w:rsid w:val="009B23C6"/>
    <w:rsid w:val="009B2576"/>
    <w:rsid w:val="009B2581"/>
    <w:rsid w:val="009B2583"/>
    <w:rsid w:val="009B2595"/>
    <w:rsid w:val="009B2635"/>
    <w:rsid w:val="009B2644"/>
    <w:rsid w:val="009B265B"/>
    <w:rsid w:val="009B26E6"/>
    <w:rsid w:val="009B2735"/>
    <w:rsid w:val="009B274F"/>
    <w:rsid w:val="009B2776"/>
    <w:rsid w:val="009B27A1"/>
    <w:rsid w:val="009B27AB"/>
    <w:rsid w:val="009B289C"/>
    <w:rsid w:val="009B28B0"/>
    <w:rsid w:val="009B28DE"/>
    <w:rsid w:val="009B2976"/>
    <w:rsid w:val="009B29DD"/>
    <w:rsid w:val="009B2A31"/>
    <w:rsid w:val="009B2AB2"/>
    <w:rsid w:val="009B2B14"/>
    <w:rsid w:val="009B2B26"/>
    <w:rsid w:val="009B2B93"/>
    <w:rsid w:val="009B2C42"/>
    <w:rsid w:val="009B2C9F"/>
    <w:rsid w:val="009B2D20"/>
    <w:rsid w:val="009B2D7B"/>
    <w:rsid w:val="009B2DAF"/>
    <w:rsid w:val="009B2DE4"/>
    <w:rsid w:val="009B2EF7"/>
    <w:rsid w:val="009B2EFD"/>
    <w:rsid w:val="009B2F03"/>
    <w:rsid w:val="009B2F70"/>
    <w:rsid w:val="009B317B"/>
    <w:rsid w:val="009B31E9"/>
    <w:rsid w:val="009B31FD"/>
    <w:rsid w:val="009B331B"/>
    <w:rsid w:val="009B3353"/>
    <w:rsid w:val="009B341B"/>
    <w:rsid w:val="009B3492"/>
    <w:rsid w:val="009B34CD"/>
    <w:rsid w:val="009B3526"/>
    <w:rsid w:val="009B35A9"/>
    <w:rsid w:val="009B35AD"/>
    <w:rsid w:val="009B35FB"/>
    <w:rsid w:val="009B3649"/>
    <w:rsid w:val="009B3652"/>
    <w:rsid w:val="009B3695"/>
    <w:rsid w:val="009B3727"/>
    <w:rsid w:val="009B3867"/>
    <w:rsid w:val="009B38F6"/>
    <w:rsid w:val="009B38F7"/>
    <w:rsid w:val="009B3923"/>
    <w:rsid w:val="009B395F"/>
    <w:rsid w:val="009B3968"/>
    <w:rsid w:val="009B39F3"/>
    <w:rsid w:val="009B3A38"/>
    <w:rsid w:val="009B3AB0"/>
    <w:rsid w:val="009B3ACB"/>
    <w:rsid w:val="009B3BA5"/>
    <w:rsid w:val="009B3BAE"/>
    <w:rsid w:val="009B3C1D"/>
    <w:rsid w:val="009B3C38"/>
    <w:rsid w:val="009B3D74"/>
    <w:rsid w:val="009B3DA3"/>
    <w:rsid w:val="009B3E6C"/>
    <w:rsid w:val="009B3F98"/>
    <w:rsid w:val="009B3FD4"/>
    <w:rsid w:val="009B4030"/>
    <w:rsid w:val="009B4059"/>
    <w:rsid w:val="009B406D"/>
    <w:rsid w:val="009B40D2"/>
    <w:rsid w:val="009B410D"/>
    <w:rsid w:val="009B4136"/>
    <w:rsid w:val="009B41AB"/>
    <w:rsid w:val="009B41DE"/>
    <w:rsid w:val="009B4257"/>
    <w:rsid w:val="009B4294"/>
    <w:rsid w:val="009B42DB"/>
    <w:rsid w:val="009B43A5"/>
    <w:rsid w:val="009B43F4"/>
    <w:rsid w:val="009B4475"/>
    <w:rsid w:val="009B44A0"/>
    <w:rsid w:val="009B44DE"/>
    <w:rsid w:val="009B45B4"/>
    <w:rsid w:val="009B45C2"/>
    <w:rsid w:val="009B45FE"/>
    <w:rsid w:val="009B4609"/>
    <w:rsid w:val="009B462F"/>
    <w:rsid w:val="009B46C4"/>
    <w:rsid w:val="009B470E"/>
    <w:rsid w:val="009B47B6"/>
    <w:rsid w:val="009B47C6"/>
    <w:rsid w:val="009B4846"/>
    <w:rsid w:val="009B4878"/>
    <w:rsid w:val="009B48AC"/>
    <w:rsid w:val="009B48CC"/>
    <w:rsid w:val="009B4964"/>
    <w:rsid w:val="009B49AB"/>
    <w:rsid w:val="009B49AD"/>
    <w:rsid w:val="009B49E9"/>
    <w:rsid w:val="009B4AE6"/>
    <w:rsid w:val="009B4B09"/>
    <w:rsid w:val="009B4B55"/>
    <w:rsid w:val="009B4B61"/>
    <w:rsid w:val="009B4BE8"/>
    <w:rsid w:val="009B4C03"/>
    <w:rsid w:val="009B4C20"/>
    <w:rsid w:val="009B4C4E"/>
    <w:rsid w:val="009B4D5A"/>
    <w:rsid w:val="009B4DD5"/>
    <w:rsid w:val="009B4E1F"/>
    <w:rsid w:val="009B4E38"/>
    <w:rsid w:val="009B4F41"/>
    <w:rsid w:val="009B50E9"/>
    <w:rsid w:val="009B5192"/>
    <w:rsid w:val="009B51C1"/>
    <w:rsid w:val="009B52E8"/>
    <w:rsid w:val="009B53C4"/>
    <w:rsid w:val="009B547A"/>
    <w:rsid w:val="009B5490"/>
    <w:rsid w:val="009B54E7"/>
    <w:rsid w:val="009B5536"/>
    <w:rsid w:val="009B55FE"/>
    <w:rsid w:val="009B5624"/>
    <w:rsid w:val="009B5627"/>
    <w:rsid w:val="009B562E"/>
    <w:rsid w:val="009B564E"/>
    <w:rsid w:val="009B5662"/>
    <w:rsid w:val="009B568A"/>
    <w:rsid w:val="009B56AF"/>
    <w:rsid w:val="009B56B8"/>
    <w:rsid w:val="009B56DC"/>
    <w:rsid w:val="009B5708"/>
    <w:rsid w:val="009B577B"/>
    <w:rsid w:val="009B5825"/>
    <w:rsid w:val="009B5852"/>
    <w:rsid w:val="009B587A"/>
    <w:rsid w:val="009B5902"/>
    <w:rsid w:val="009B592F"/>
    <w:rsid w:val="009B5956"/>
    <w:rsid w:val="009B59BD"/>
    <w:rsid w:val="009B59D5"/>
    <w:rsid w:val="009B5A44"/>
    <w:rsid w:val="009B5A69"/>
    <w:rsid w:val="009B5AED"/>
    <w:rsid w:val="009B5BA6"/>
    <w:rsid w:val="009B5C5E"/>
    <w:rsid w:val="009B5D50"/>
    <w:rsid w:val="009B5D5F"/>
    <w:rsid w:val="009B5D72"/>
    <w:rsid w:val="009B5E56"/>
    <w:rsid w:val="009B5E61"/>
    <w:rsid w:val="009B5ECB"/>
    <w:rsid w:val="009B5ED7"/>
    <w:rsid w:val="009B5F28"/>
    <w:rsid w:val="009B5F87"/>
    <w:rsid w:val="009B607F"/>
    <w:rsid w:val="009B6088"/>
    <w:rsid w:val="009B613A"/>
    <w:rsid w:val="009B615B"/>
    <w:rsid w:val="009B615E"/>
    <w:rsid w:val="009B61E8"/>
    <w:rsid w:val="009B62DB"/>
    <w:rsid w:val="009B62FD"/>
    <w:rsid w:val="009B6348"/>
    <w:rsid w:val="009B63FF"/>
    <w:rsid w:val="009B640F"/>
    <w:rsid w:val="009B6494"/>
    <w:rsid w:val="009B649C"/>
    <w:rsid w:val="009B6509"/>
    <w:rsid w:val="009B6666"/>
    <w:rsid w:val="009B66FF"/>
    <w:rsid w:val="009B6728"/>
    <w:rsid w:val="009B6762"/>
    <w:rsid w:val="009B67EB"/>
    <w:rsid w:val="009B67EC"/>
    <w:rsid w:val="009B67F2"/>
    <w:rsid w:val="009B6804"/>
    <w:rsid w:val="009B68C4"/>
    <w:rsid w:val="009B692F"/>
    <w:rsid w:val="009B6964"/>
    <w:rsid w:val="009B69A0"/>
    <w:rsid w:val="009B69E6"/>
    <w:rsid w:val="009B6A30"/>
    <w:rsid w:val="009B6A38"/>
    <w:rsid w:val="009B6A48"/>
    <w:rsid w:val="009B6ABD"/>
    <w:rsid w:val="009B6B4A"/>
    <w:rsid w:val="009B6B84"/>
    <w:rsid w:val="009B6BFE"/>
    <w:rsid w:val="009B6C18"/>
    <w:rsid w:val="009B6D35"/>
    <w:rsid w:val="009B6DAD"/>
    <w:rsid w:val="009B6DB2"/>
    <w:rsid w:val="009B6DBA"/>
    <w:rsid w:val="009B6EAE"/>
    <w:rsid w:val="009B6FC5"/>
    <w:rsid w:val="009B6FE0"/>
    <w:rsid w:val="009B70DC"/>
    <w:rsid w:val="009B713E"/>
    <w:rsid w:val="009B718B"/>
    <w:rsid w:val="009B71DC"/>
    <w:rsid w:val="009B71DD"/>
    <w:rsid w:val="009B7208"/>
    <w:rsid w:val="009B727C"/>
    <w:rsid w:val="009B7311"/>
    <w:rsid w:val="009B7348"/>
    <w:rsid w:val="009B7360"/>
    <w:rsid w:val="009B7365"/>
    <w:rsid w:val="009B7370"/>
    <w:rsid w:val="009B737D"/>
    <w:rsid w:val="009B73EB"/>
    <w:rsid w:val="009B748F"/>
    <w:rsid w:val="009B74A4"/>
    <w:rsid w:val="009B74AC"/>
    <w:rsid w:val="009B74CE"/>
    <w:rsid w:val="009B74D1"/>
    <w:rsid w:val="009B7504"/>
    <w:rsid w:val="009B7517"/>
    <w:rsid w:val="009B7524"/>
    <w:rsid w:val="009B7533"/>
    <w:rsid w:val="009B7623"/>
    <w:rsid w:val="009B76D3"/>
    <w:rsid w:val="009B76F7"/>
    <w:rsid w:val="009B7739"/>
    <w:rsid w:val="009B779C"/>
    <w:rsid w:val="009B77D9"/>
    <w:rsid w:val="009B77DC"/>
    <w:rsid w:val="009B782A"/>
    <w:rsid w:val="009B78B7"/>
    <w:rsid w:val="009B79A0"/>
    <w:rsid w:val="009B7A9F"/>
    <w:rsid w:val="009B7B24"/>
    <w:rsid w:val="009B7B4E"/>
    <w:rsid w:val="009B7B66"/>
    <w:rsid w:val="009B7B6A"/>
    <w:rsid w:val="009B7BBA"/>
    <w:rsid w:val="009B7BDB"/>
    <w:rsid w:val="009B7BF3"/>
    <w:rsid w:val="009B7C2D"/>
    <w:rsid w:val="009B7C94"/>
    <w:rsid w:val="009B7CA2"/>
    <w:rsid w:val="009B7D73"/>
    <w:rsid w:val="009B7DD3"/>
    <w:rsid w:val="009B7DE2"/>
    <w:rsid w:val="009B7DEC"/>
    <w:rsid w:val="009B7E8F"/>
    <w:rsid w:val="009B7E99"/>
    <w:rsid w:val="009B7EAE"/>
    <w:rsid w:val="009B7EDC"/>
    <w:rsid w:val="009B7F73"/>
    <w:rsid w:val="009B7FA3"/>
    <w:rsid w:val="009C0040"/>
    <w:rsid w:val="009C011A"/>
    <w:rsid w:val="009C0148"/>
    <w:rsid w:val="009C0199"/>
    <w:rsid w:val="009C0257"/>
    <w:rsid w:val="009C0266"/>
    <w:rsid w:val="009C0307"/>
    <w:rsid w:val="009C0339"/>
    <w:rsid w:val="009C036F"/>
    <w:rsid w:val="009C039C"/>
    <w:rsid w:val="009C03C3"/>
    <w:rsid w:val="009C0464"/>
    <w:rsid w:val="009C047A"/>
    <w:rsid w:val="009C048B"/>
    <w:rsid w:val="009C04AD"/>
    <w:rsid w:val="009C04C7"/>
    <w:rsid w:val="009C0580"/>
    <w:rsid w:val="009C0624"/>
    <w:rsid w:val="009C0664"/>
    <w:rsid w:val="009C068A"/>
    <w:rsid w:val="009C06EF"/>
    <w:rsid w:val="009C06F5"/>
    <w:rsid w:val="009C0785"/>
    <w:rsid w:val="009C07C2"/>
    <w:rsid w:val="009C0806"/>
    <w:rsid w:val="009C084C"/>
    <w:rsid w:val="009C0879"/>
    <w:rsid w:val="009C0AF9"/>
    <w:rsid w:val="009C0B23"/>
    <w:rsid w:val="009C0B30"/>
    <w:rsid w:val="009C0B36"/>
    <w:rsid w:val="009C0B93"/>
    <w:rsid w:val="009C0CA6"/>
    <w:rsid w:val="009C0D10"/>
    <w:rsid w:val="009C0D4C"/>
    <w:rsid w:val="009C0E6D"/>
    <w:rsid w:val="009C0F5A"/>
    <w:rsid w:val="009C0F97"/>
    <w:rsid w:val="009C0FEC"/>
    <w:rsid w:val="009C1073"/>
    <w:rsid w:val="009C1088"/>
    <w:rsid w:val="009C10D8"/>
    <w:rsid w:val="009C1273"/>
    <w:rsid w:val="009C134B"/>
    <w:rsid w:val="009C1395"/>
    <w:rsid w:val="009C140E"/>
    <w:rsid w:val="009C143E"/>
    <w:rsid w:val="009C14CD"/>
    <w:rsid w:val="009C1557"/>
    <w:rsid w:val="009C1590"/>
    <w:rsid w:val="009C1625"/>
    <w:rsid w:val="009C16DF"/>
    <w:rsid w:val="009C181D"/>
    <w:rsid w:val="009C1996"/>
    <w:rsid w:val="009C1A06"/>
    <w:rsid w:val="009C1A62"/>
    <w:rsid w:val="009C1A69"/>
    <w:rsid w:val="009C1A90"/>
    <w:rsid w:val="009C1A98"/>
    <w:rsid w:val="009C1AA8"/>
    <w:rsid w:val="009C1B06"/>
    <w:rsid w:val="009C1BC1"/>
    <w:rsid w:val="009C1C01"/>
    <w:rsid w:val="009C1C4C"/>
    <w:rsid w:val="009C1C99"/>
    <w:rsid w:val="009C1D04"/>
    <w:rsid w:val="009C1DBC"/>
    <w:rsid w:val="009C1F1C"/>
    <w:rsid w:val="009C1FCB"/>
    <w:rsid w:val="009C2033"/>
    <w:rsid w:val="009C205F"/>
    <w:rsid w:val="009C20CB"/>
    <w:rsid w:val="009C20D7"/>
    <w:rsid w:val="009C20D8"/>
    <w:rsid w:val="009C20FE"/>
    <w:rsid w:val="009C2183"/>
    <w:rsid w:val="009C2193"/>
    <w:rsid w:val="009C219C"/>
    <w:rsid w:val="009C21C1"/>
    <w:rsid w:val="009C21FE"/>
    <w:rsid w:val="009C2251"/>
    <w:rsid w:val="009C2294"/>
    <w:rsid w:val="009C22CD"/>
    <w:rsid w:val="009C2319"/>
    <w:rsid w:val="009C24F0"/>
    <w:rsid w:val="009C26EC"/>
    <w:rsid w:val="009C270C"/>
    <w:rsid w:val="009C27A5"/>
    <w:rsid w:val="009C27A7"/>
    <w:rsid w:val="009C287E"/>
    <w:rsid w:val="009C288E"/>
    <w:rsid w:val="009C28B2"/>
    <w:rsid w:val="009C294A"/>
    <w:rsid w:val="009C2950"/>
    <w:rsid w:val="009C29CE"/>
    <w:rsid w:val="009C2A8C"/>
    <w:rsid w:val="009C2ABF"/>
    <w:rsid w:val="009C2AD1"/>
    <w:rsid w:val="009C2ADF"/>
    <w:rsid w:val="009C2AFD"/>
    <w:rsid w:val="009C2B5E"/>
    <w:rsid w:val="009C2D34"/>
    <w:rsid w:val="009C2D5A"/>
    <w:rsid w:val="009C2E59"/>
    <w:rsid w:val="009C2EA2"/>
    <w:rsid w:val="009C2F28"/>
    <w:rsid w:val="009C2F8C"/>
    <w:rsid w:val="009C303F"/>
    <w:rsid w:val="009C3052"/>
    <w:rsid w:val="009C30B9"/>
    <w:rsid w:val="009C313E"/>
    <w:rsid w:val="009C33B6"/>
    <w:rsid w:val="009C3423"/>
    <w:rsid w:val="009C352E"/>
    <w:rsid w:val="009C362A"/>
    <w:rsid w:val="009C364E"/>
    <w:rsid w:val="009C3691"/>
    <w:rsid w:val="009C36D1"/>
    <w:rsid w:val="009C3700"/>
    <w:rsid w:val="009C3711"/>
    <w:rsid w:val="009C372C"/>
    <w:rsid w:val="009C3767"/>
    <w:rsid w:val="009C37C3"/>
    <w:rsid w:val="009C37D6"/>
    <w:rsid w:val="009C37D8"/>
    <w:rsid w:val="009C384C"/>
    <w:rsid w:val="009C385F"/>
    <w:rsid w:val="009C3876"/>
    <w:rsid w:val="009C38E4"/>
    <w:rsid w:val="009C3978"/>
    <w:rsid w:val="009C3982"/>
    <w:rsid w:val="009C398E"/>
    <w:rsid w:val="009C3A09"/>
    <w:rsid w:val="009C3A27"/>
    <w:rsid w:val="009C3A3A"/>
    <w:rsid w:val="009C3A50"/>
    <w:rsid w:val="009C3A99"/>
    <w:rsid w:val="009C3A9A"/>
    <w:rsid w:val="009C3ADB"/>
    <w:rsid w:val="009C3BF8"/>
    <w:rsid w:val="009C3C40"/>
    <w:rsid w:val="009C3C88"/>
    <w:rsid w:val="009C3C92"/>
    <w:rsid w:val="009C3CCD"/>
    <w:rsid w:val="009C3E12"/>
    <w:rsid w:val="009C3E7A"/>
    <w:rsid w:val="009C3EB5"/>
    <w:rsid w:val="009C3F91"/>
    <w:rsid w:val="009C3FDA"/>
    <w:rsid w:val="009C4089"/>
    <w:rsid w:val="009C4144"/>
    <w:rsid w:val="009C419B"/>
    <w:rsid w:val="009C41D3"/>
    <w:rsid w:val="009C41FA"/>
    <w:rsid w:val="009C425B"/>
    <w:rsid w:val="009C42EF"/>
    <w:rsid w:val="009C42FF"/>
    <w:rsid w:val="009C4359"/>
    <w:rsid w:val="009C438C"/>
    <w:rsid w:val="009C43C5"/>
    <w:rsid w:val="009C4439"/>
    <w:rsid w:val="009C445F"/>
    <w:rsid w:val="009C44CA"/>
    <w:rsid w:val="009C45D6"/>
    <w:rsid w:val="009C4610"/>
    <w:rsid w:val="009C461F"/>
    <w:rsid w:val="009C462E"/>
    <w:rsid w:val="009C4714"/>
    <w:rsid w:val="009C4726"/>
    <w:rsid w:val="009C4734"/>
    <w:rsid w:val="009C4767"/>
    <w:rsid w:val="009C479B"/>
    <w:rsid w:val="009C47EE"/>
    <w:rsid w:val="009C4837"/>
    <w:rsid w:val="009C489D"/>
    <w:rsid w:val="009C48EB"/>
    <w:rsid w:val="009C492D"/>
    <w:rsid w:val="009C4933"/>
    <w:rsid w:val="009C4953"/>
    <w:rsid w:val="009C49CE"/>
    <w:rsid w:val="009C4A05"/>
    <w:rsid w:val="009C4A09"/>
    <w:rsid w:val="009C4A4C"/>
    <w:rsid w:val="009C4B1E"/>
    <w:rsid w:val="009C4B29"/>
    <w:rsid w:val="009C4B64"/>
    <w:rsid w:val="009C4B91"/>
    <w:rsid w:val="009C4BF9"/>
    <w:rsid w:val="009C4C53"/>
    <w:rsid w:val="009C4C5B"/>
    <w:rsid w:val="009C4CB8"/>
    <w:rsid w:val="009C4CD9"/>
    <w:rsid w:val="009C4DD9"/>
    <w:rsid w:val="009C4E31"/>
    <w:rsid w:val="009C4E3C"/>
    <w:rsid w:val="009C4EB5"/>
    <w:rsid w:val="009C4EDA"/>
    <w:rsid w:val="009C5009"/>
    <w:rsid w:val="009C505B"/>
    <w:rsid w:val="009C506A"/>
    <w:rsid w:val="009C50B1"/>
    <w:rsid w:val="009C50D2"/>
    <w:rsid w:val="009C518B"/>
    <w:rsid w:val="009C5216"/>
    <w:rsid w:val="009C5348"/>
    <w:rsid w:val="009C53A4"/>
    <w:rsid w:val="009C53B9"/>
    <w:rsid w:val="009C5442"/>
    <w:rsid w:val="009C54AB"/>
    <w:rsid w:val="009C54BD"/>
    <w:rsid w:val="009C551E"/>
    <w:rsid w:val="009C551F"/>
    <w:rsid w:val="009C5520"/>
    <w:rsid w:val="009C5543"/>
    <w:rsid w:val="009C5617"/>
    <w:rsid w:val="009C56A4"/>
    <w:rsid w:val="009C56E0"/>
    <w:rsid w:val="009C5717"/>
    <w:rsid w:val="009C5718"/>
    <w:rsid w:val="009C5869"/>
    <w:rsid w:val="009C5898"/>
    <w:rsid w:val="009C58A4"/>
    <w:rsid w:val="009C58B8"/>
    <w:rsid w:val="009C58C7"/>
    <w:rsid w:val="009C58FF"/>
    <w:rsid w:val="009C5947"/>
    <w:rsid w:val="009C5970"/>
    <w:rsid w:val="009C59C6"/>
    <w:rsid w:val="009C59DA"/>
    <w:rsid w:val="009C5A33"/>
    <w:rsid w:val="009C5A3A"/>
    <w:rsid w:val="009C5AB0"/>
    <w:rsid w:val="009C5B22"/>
    <w:rsid w:val="009C5C27"/>
    <w:rsid w:val="009C5C5D"/>
    <w:rsid w:val="009C5C89"/>
    <w:rsid w:val="009C5CD7"/>
    <w:rsid w:val="009C5D30"/>
    <w:rsid w:val="009C5D40"/>
    <w:rsid w:val="009C5D4E"/>
    <w:rsid w:val="009C5DD3"/>
    <w:rsid w:val="009C5E39"/>
    <w:rsid w:val="009C5E7F"/>
    <w:rsid w:val="009C5EAF"/>
    <w:rsid w:val="009C5EB8"/>
    <w:rsid w:val="009C5ED3"/>
    <w:rsid w:val="009C5EE5"/>
    <w:rsid w:val="009C5F52"/>
    <w:rsid w:val="009C6007"/>
    <w:rsid w:val="009C6049"/>
    <w:rsid w:val="009C60E7"/>
    <w:rsid w:val="009C6103"/>
    <w:rsid w:val="009C610A"/>
    <w:rsid w:val="009C61B1"/>
    <w:rsid w:val="009C61FC"/>
    <w:rsid w:val="009C6247"/>
    <w:rsid w:val="009C6336"/>
    <w:rsid w:val="009C636D"/>
    <w:rsid w:val="009C6385"/>
    <w:rsid w:val="009C63B6"/>
    <w:rsid w:val="009C63DA"/>
    <w:rsid w:val="009C646C"/>
    <w:rsid w:val="009C649C"/>
    <w:rsid w:val="009C64D6"/>
    <w:rsid w:val="009C64F5"/>
    <w:rsid w:val="009C65FB"/>
    <w:rsid w:val="009C671F"/>
    <w:rsid w:val="009C673F"/>
    <w:rsid w:val="009C67E5"/>
    <w:rsid w:val="009C68BF"/>
    <w:rsid w:val="009C6951"/>
    <w:rsid w:val="009C697A"/>
    <w:rsid w:val="009C6A2D"/>
    <w:rsid w:val="009C6B34"/>
    <w:rsid w:val="009C6CBA"/>
    <w:rsid w:val="009C6CBD"/>
    <w:rsid w:val="009C6DBE"/>
    <w:rsid w:val="009C6E4F"/>
    <w:rsid w:val="009C6E5C"/>
    <w:rsid w:val="009C6E69"/>
    <w:rsid w:val="009C6E9F"/>
    <w:rsid w:val="009C6EBF"/>
    <w:rsid w:val="009C6F08"/>
    <w:rsid w:val="009C703E"/>
    <w:rsid w:val="009C7048"/>
    <w:rsid w:val="009C707C"/>
    <w:rsid w:val="009C709A"/>
    <w:rsid w:val="009C70AA"/>
    <w:rsid w:val="009C71FB"/>
    <w:rsid w:val="009C7211"/>
    <w:rsid w:val="009C7238"/>
    <w:rsid w:val="009C7271"/>
    <w:rsid w:val="009C7373"/>
    <w:rsid w:val="009C7389"/>
    <w:rsid w:val="009C74A4"/>
    <w:rsid w:val="009C74EC"/>
    <w:rsid w:val="009C759B"/>
    <w:rsid w:val="009C75E9"/>
    <w:rsid w:val="009C7697"/>
    <w:rsid w:val="009C76C2"/>
    <w:rsid w:val="009C7738"/>
    <w:rsid w:val="009C779B"/>
    <w:rsid w:val="009C77F9"/>
    <w:rsid w:val="009C7875"/>
    <w:rsid w:val="009C7877"/>
    <w:rsid w:val="009C78A3"/>
    <w:rsid w:val="009C78F9"/>
    <w:rsid w:val="009C79BB"/>
    <w:rsid w:val="009C7B50"/>
    <w:rsid w:val="009C7C92"/>
    <w:rsid w:val="009C7CB0"/>
    <w:rsid w:val="009C7CBF"/>
    <w:rsid w:val="009C7CD5"/>
    <w:rsid w:val="009C7D5C"/>
    <w:rsid w:val="009C7D90"/>
    <w:rsid w:val="009C7DBD"/>
    <w:rsid w:val="009C7E98"/>
    <w:rsid w:val="009C7EA6"/>
    <w:rsid w:val="009C7EC6"/>
    <w:rsid w:val="009C7F3B"/>
    <w:rsid w:val="009C7F66"/>
    <w:rsid w:val="009C7F81"/>
    <w:rsid w:val="009D003D"/>
    <w:rsid w:val="009D004A"/>
    <w:rsid w:val="009D005B"/>
    <w:rsid w:val="009D0070"/>
    <w:rsid w:val="009D007E"/>
    <w:rsid w:val="009D0280"/>
    <w:rsid w:val="009D02D0"/>
    <w:rsid w:val="009D0346"/>
    <w:rsid w:val="009D03A5"/>
    <w:rsid w:val="009D03E6"/>
    <w:rsid w:val="009D03EE"/>
    <w:rsid w:val="009D0457"/>
    <w:rsid w:val="009D047F"/>
    <w:rsid w:val="009D0482"/>
    <w:rsid w:val="009D04AF"/>
    <w:rsid w:val="009D04FC"/>
    <w:rsid w:val="009D051D"/>
    <w:rsid w:val="009D0523"/>
    <w:rsid w:val="009D0532"/>
    <w:rsid w:val="009D053E"/>
    <w:rsid w:val="009D0560"/>
    <w:rsid w:val="009D056F"/>
    <w:rsid w:val="009D058F"/>
    <w:rsid w:val="009D05C7"/>
    <w:rsid w:val="009D05EE"/>
    <w:rsid w:val="009D06F9"/>
    <w:rsid w:val="009D070A"/>
    <w:rsid w:val="009D077D"/>
    <w:rsid w:val="009D07C1"/>
    <w:rsid w:val="009D07C8"/>
    <w:rsid w:val="009D080D"/>
    <w:rsid w:val="009D0985"/>
    <w:rsid w:val="009D09CA"/>
    <w:rsid w:val="009D09F5"/>
    <w:rsid w:val="009D0A13"/>
    <w:rsid w:val="009D0A70"/>
    <w:rsid w:val="009D0A95"/>
    <w:rsid w:val="009D0BE4"/>
    <w:rsid w:val="009D0BFE"/>
    <w:rsid w:val="009D0C50"/>
    <w:rsid w:val="009D0C60"/>
    <w:rsid w:val="009D0CAB"/>
    <w:rsid w:val="009D0D19"/>
    <w:rsid w:val="009D0D3B"/>
    <w:rsid w:val="009D0DF7"/>
    <w:rsid w:val="009D0E70"/>
    <w:rsid w:val="009D0E72"/>
    <w:rsid w:val="009D0E92"/>
    <w:rsid w:val="009D0EC7"/>
    <w:rsid w:val="009D0F6C"/>
    <w:rsid w:val="009D100A"/>
    <w:rsid w:val="009D1140"/>
    <w:rsid w:val="009D117D"/>
    <w:rsid w:val="009D123C"/>
    <w:rsid w:val="009D1247"/>
    <w:rsid w:val="009D12C9"/>
    <w:rsid w:val="009D12E9"/>
    <w:rsid w:val="009D1343"/>
    <w:rsid w:val="009D139C"/>
    <w:rsid w:val="009D13AF"/>
    <w:rsid w:val="009D13B6"/>
    <w:rsid w:val="009D13D0"/>
    <w:rsid w:val="009D143B"/>
    <w:rsid w:val="009D1450"/>
    <w:rsid w:val="009D16C7"/>
    <w:rsid w:val="009D16F4"/>
    <w:rsid w:val="009D1758"/>
    <w:rsid w:val="009D177F"/>
    <w:rsid w:val="009D17A0"/>
    <w:rsid w:val="009D17C3"/>
    <w:rsid w:val="009D18E3"/>
    <w:rsid w:val="009D1908"/>
    <w:rsid w:val="009D1955"/>
    <w:rsid w:val="009D198C"/>
    <w:rsid w:val="009D199B"/>
    <w:rsid w:val="009D19A6"/>
    <w:rsid w:val="009D19C0"/>
    <w:rsid w:val="009D1A13"/>
    <w:rsid w:val="009D1ACB"/>
    <w:rsid w:val="009D1AD1"/>
    <w:rsid w:val="009D1C24"/>
    <w:rsid w:val="009D1C38"/>
    <w:rsid w:val="009D1CD3"/>
    <w:rsid w:val="009D1D3F"/>
    <w:rsid w:val="009D1D53"/>
    <w:rsid w:val="009D1DBA"/>
    <w:rsid w:val="009D1DEF"/>
    <w:rsid w:val="009D1E2B"/>
    <w:rsid w:val="009D1F18"/>
    <w:rsid w:val="009D1F76"/>
    <w:rsid w:val="009D1FBA"/>
    <w:rsid w:val="009D2006"/>
    <w:rsid w:val="009D2017"/>
    <w:rsid w:val="009D214C"/>
    <w:rsid w:val="009D21CF"/>
    <w:rsid w:val="009D221F"/>
    <w:rsid w:val="009D2283"/>
    <w:rsid w:val="009D22C5"/>
    <w:rsid w:val="009D22FB"/>
    <w:rsid w:val="009D2378"/>
    <w:rsid w:val="009D238C"/>
    <w:rsid w:val="009D23D8"/>
    <w:rsid w:val="009D23E0"/>
    <w:rsid w:val="009D243E"/>
    <w:rsid w:val="009D24D9"/>
    <w:rsid w:val="009D2505"/>
    <w:rsid w:val="009D25A6"/>
    <w:rsid w:val="009D2642"/>
    <w:rsid w:val="009D2683"/>
    <w:rsid w:val="009D26AA"/>
    <w:rsid w:val="009D26BB"/>
    <w:rsid w:val="009D26BC"/>
    <w:rsid w:val="009D26BD"/>
    <w:rsid w:val="009D26DB"/>
    <w:rsid w:val="009D275F"/>
    <w:rsid w:val="009D2770"/>
    <w:rsid w:val="009D27DD"/>
    <w:rsid w:val="009D285B"/>
    <w:rsid w:val="009D288D"/>
    <w:rsid w:val="009D295F"/>
    <w:rsid w:val="009D2A00"/>
    <w:rsid w:val="009D2A2E"/>
    <w:rsid w:val="009D2A38"/>
    <w:rsid w:val="009D2A50"/>
    <w:rsid w:val="009D2A5B"/>
    <w:rsid w:val="009D2B0E"/>
    <w:rsid w:val="009D2B73"/>
    <w:rsid w:val="009D2B7A"/>
    <w:rsid w:val="009D2B7C"/>
    <w:rsid w:val="009D2B9C"/>
    <w:rsid w:val="009D2BA2"/>
    <w:rsid w:val="009D2BE9"/>
    <w:rsid w:val="009D2C1C"/>
    <w:rsid w:val="009D2C4D"/>
    <w:rsid w:val="009D2C86"/>
    <w:rsid w:val="009D2E80"/>
    <w:rsid w:val="009D2F35"/>
    <w:rsid w:val="009D2FAA"/>
    <w:rsid w:val="009D300D"/>
    <w:rsid w:val="009D3036"/>
    <w:rsid w:val="009D3086"/>
    <w:rsid w:val="009D30C3"/>
    <w:rsid w:val="009D30FB"/>
    <w:rsid w:val="009D310A"/>
    <w:rsid w:val="009D31C3"/>
    <w:rsid w:val="009D31D3"/>
    <w:rsid w:val="009D3207"/>
    <w:rsid w:val="009D3209"/>
    <w:rsid w:val="009D3224"/>
    <w:rsid w:val="009D323F"/>
    <w:rsid w:val="009D32C4"/>
    <w:rsid w:val="009D3326"/>
    <w:rsid w:val="009D3340"/>
    <w:rsid w:val="009D33D7"/>
    <w:rsid w:val="009D33F2"/>
    <w:rsid w:val="009D33F8"/>
    <w:rsid w:val="009D35BA"/>
    <w:rsid w:val="009D372B"/>
    <w:rsid w:val="009D376B"/>
    <w:rsid w:val="009D3770"/>
    <w:rsid w:val="009D378D"/>
    <w:rsid w:val="009D3839"/>
    <w:rsid w:val="009D385F"/>
    <w:rsid w:val="009D38CF"/>
    <w:rsid w:val="009D3962"/>
    <w:rsid w:val="009D396A"/>
    <w:rsid w:val="009D3A6B"/>
    <w:rsid w:val="009D3AA6"/>
    <w:rsid w:val="009D3AB7"/>
    <w:rsid w:val="009D3AD1"/>
    <w:rsid w:val="009D3AF8"/>
    <w:rsid w:val="009D3B3E"/>
    <w:rsid w:val="009D3BDE"/>
    <w:rsid w:val="009D3BEF"/>
    <w:rsid w:val="009D3C4A"/>
    <w:rsid w:val="009D3C8A"/>
    <w:rsid w:val="009D3D61"/>
    <w:rsid w:val="009D3E1F"/>
    <w:rsid w:val="009D3E5E"/>
    <w:rsid w:val="009D3F0A"/>
    <w:rsid w:val="009D3F0C"/>
    <w:rsid w:val="009D3F33"/>
    <w:rsid w:val="009D3F64"/>
    <w:rsid w:val="009D401A"/>
    <w:rsid w:val="009D4026"/>
    <w:rsid w:val="009D409F"/>
    <w:rsid w:val="009D40A9"/>
    <w:rsid w:val="009D40C9"/>
    <w:rsid w:val="009D410E"/>
    <w:rsid w:val="009D415F"/>
    <w:rsid w:val="009D421F"/>
    <w:rsid w:val="009D4328"/>
    <w:rsid w:val="009D4339"/>
    <w:rsid w:val="009D444E"/>
    <w:rsid w:val="009D4463"/>
    <w:rsid w:val="009D4484"/>
    <w:rsid w:val="009D44D6"/>
    <w:rsid w:val="009D4535"/>
    <w:rsid w:val="009D4543"/>
    <w:rsid w:val="009D457B"/>
    <w:rsid w:val="009D4588"/>
    <w:rsid w:val="009D45A7"/>
    <w:rsid w:val="009D461E"/>
    <w:rsid w:val="009D4625"/>
    <w:rsid w:val="009D4640"/>
    <w:rsid w:val="009D46B7"/>
    <w:rsid w:val="009D4846"/>
    <w:rsid w:val="009D4867"/>
    <w:rsid w:val="009D486C"/>
    <w:rsid w:val="009D498A"/>
    <w:rsid w:val="009D4991"/>
    <w:rsid w:val="009D49BF"/>
    <w:rsid w:val="009D4B44"/>
    <w:rsid w:val="009D4B4F"/>
    <w:rsid w:val="009D4CA2"/>
    <w:rsid w:val="009D4CD0"/>
    <w:rsid w:val="009D4D0F"/>
    <w:rsid w:val="009D4D34"/>
    <w:rsid w:val="009D4D4C"/>
    <w:rsid w:val="009D4E41"/>
    <w:rsid w:val="009D4F13"/>
    <w:rsid w:val="009D4F3D"/>
    <w:rsid w:val="009D509C"/>
    <w:rsid w:val="009D5159"/>
    <w:rsid w:val="009D51D4"/>
    <w:rsid w:val="009D5233"/>
    <w:rsid w:val="009D5340"/>
    <w:rsid w:val="009D53FE"/>
    <w:rsid w:val="009D5425"/>
    <w:rsid w:val="009D542C"/>
    <w:rsid w:val="009D543C"/>
    <w:rsid w:val="009D545E"/>
    <w:rsid w:val="009D5493"/>
    <w:rsid w:val="009D5498"/>
    <w:rsid w:val="009D54FA"/>
    <w:rsid w:val="009D5516"/>
    <w:rsid w:val="009D5584"/>
    <w:rsid w:val="009D563C"/>
    <w:rsid w:val="009D5733"/>
    <w:rsid w:val="009D5756"/>
    <w:rsid w:val="009D57C7"/>
    <w:rsid w:val="009D57E8"/>
    <w:rsid w:val="009D5853"/>
    <w:rsid w:val="009D58E3"/>
    <w:rsid w:val="009D5906"/>
    <w:rsid w:val="009D592A"/>
    <w:rsid w:val="009D593F"/>
    <w:rsid w:val="009D5990"/>
    <w:rsid w:val="009D59DC"/>
    <w:rsid w:val="009D5B1B"/>
    <w:rsid w:val="009D5B2A"/>
    <w:rsid w:val="009D5BA7"/>
    <w:rsid w:val="009D5C40"/>
    <w:rsid w:val="009D5C4C"/>
    <w:rsid w:val="009D5C9F"/>
    <w:rsid w:val="009D5CCA"/>
    <w:rsid w:val="009D5CE5"/>
    <w:rsid w:val="009D5D0B"/>
    <w:rsid w:val="009D5D9D"/>
    <w:rsid w:val="009D5DEA"/>
    <w:rsid w:val="009D5F02"/>
    <w:rsid w:val="009D5F38"/>
    <w:rsid w:val="009D5FA5"/>
    <w:rsid w:val="009D5FE2"/>
    <w:rsid w:val="009D601A"/>
    <w:rsid w:val="009D610A"/>
    <w:rsid w:val="009D61A4"/>
    <w:rsid w:val="009D61BA"/>
    <w:rsid w:val="009D6251"/>
    <w:rsid w:val="009D62E6"/>
    <w:rsid w:val="009D62E9"/>
    <w:rsid w:val="009D6340"/>
    <w:rsid w:val="009D63FC"/>
    <w:rsid w:val="009D6409"/>
    <w:rsid w:val="009D6413"/>
    <w:rsid w:val="009D6422"/>
    <w:rsid w:val="009D647A"/>
    <w:rsid w:val="009D649B"/>
    <w:rsid w:val="009D649D"/>
    <w:rsid w:val="009D64DD"/>
    <w:rsid w:val="009D64E9"/>
    <w:rsid w:val="009D655C"/>
    <w:rsid w:val="009D6566"/>
    <w:rsid w:val="009D65A1"/>
    <w:rsid w:val="009D65BD"/>
    <w:rsid w:val="009D6677"/>
    <w:rsid w:val="009D66FB"/>
    <w:rsid w:val="009D684F"/>
    <w:rsid w:val="009D68F8"/>
    <w:rsid w:val="009D6AAE"/>
    <w:rsid w:val="009D6ACF"/>
    <w:rsid w:val="009D6B17"/>
    <w:rsid w:val="009D6BAE"/>
    <w:rsid w:val="009D6BBB"/>
    <w:rsid w:val="009D6BD6"/>
    <w:rsid w:val="009D6C36"/>
    <w:rsid w:val="009D6D75"/>
    <w:rsid w:val="009D6E4A"/>
    <w:rsid w:val="009D6E56"/>
    <w:rsid w:val="009D6E6B"/>
    <w:rsid w:val="009D6ED4"/>
    <w:rsid w:val="009D6F7D"/>
    <w:rsid w:val="009D700C"/>
    <w:rsid w:val="009D703A"/>
    <w:rsid w:val="009D70C8"/>
    <w:rsid w:val="009D7133"/>
    <w:rsid w:val="009D7159"/>
    <w:rsid w:val="009D717E"/>
    <w:rsid w:val="009D719A"/>
    <w:rsid w:val="009D7227"/>
    <w:rsid w:val="009D725B"/>
    <w:rsid w:val="009D729F"/>
    <w:rsid w:val="009D72CC"/>
    <w:rsid w:val="009D72F5"/>
    <w:rsid w:val="009D733B"/>
    <w:rsid w:val="009D736F"/>
    <w:rsid w:val="009D73BD"/>
    <w:rsid w:val="009D73DD"/>
    <w:rsid w:val="009D73F3"/>
    <w:rsid w:val="009D7409"/>
    <w:rsid w:val="009D7441"/>
    <w:rsid w:val="009D7454"/>
    <w:rsid w:val="009D74E0"/>
    <w:rsid w:val="009D74FA"/>
    <w:rsid w:val="009D74FC"/>
    <w:rsid w:val="009D7532"/>
    <w:rsid w:val="009D7595"/>
    <w:rsid w:val="009D75A1"/>
    <w:rsid w:val="009D7682"/>
    <w:rsid w:val="009D76AB"/>
    <w:rsid w:val="009D7790"/>
    <w:rsid w:val="009D779D"/>
    <w:rsid w:val="009D779E"/>
    <w:rsid w:val="009D77D6"/>
    <w:rsid w:val="009D77EC"/>
    <w:rsid w:val="009D77ED"/>
    <w:rsid w:val="009D7897"/>
    <w:rsid w:val="009D78CE"/>
    <w:rsid w:val="009D78DF"/>
    <w:rsid w:val="009D7916"/>
    <w:rsid w:val="009D7A31"/>
    <w:rsid w:val="009D7A36"/>
    <w:rsid w:val="009D7A3E"/>
    <w:rsid w:val="009D7A48"/>
    <w:rsid w:val="009D7B26"/>
    <w:rsid w:val="009D7B71"/>
    <w:rsid w:val="009D7BE6"/>
    <w:rsid w:val="009D7DF9"/>
    <w:rsid w:val="009D7E0E"/>
    <w:rsid w:val="009D7F20"/>
    <w:rsid w:val="009D7F32"/>
    <w:rsid w:val="009D7F8D"/>
    <w:rsid w:val="009D7FB0"/>
    <w:rsid w:val="009E00FD"/>
    <w:rsid w:val="009E0104"/>
    <w:rsid w:val="009E014E"/>
    <w:rsid w:val="009E0182"/>
    <w:rsid w:val="009E01C5"/>
    <w:rsid w:val="009E01E7"/>
    <w:rsid w:val="009E0201"/>
    <w:rsid w:val="009E0235"/>
    <w:rsid w:val="009E0288"/>
    <w:rsid w:val="009E0347"/>
    <w:rsid w:val="009E034B"/>
    <w:rsid w:val="009E043B"/>
    <w:rsid w:val="009E0452"/>
    <w:rsid w:val="009E0478"/>
    <w:rsid w:val="009E047E"/>
    <w:rsid w:val="009E048C"/>
    <w:rsid w:val="009E04AD"/>
    <w:rsid w:val="009E0666"/>
    <w:rsid w:val="009E0667"/>
    <w:rsid w:val="009E06AD"/>
    <w:rsid w:val="009E06B6"/>
    <w:rsid w:val="009E06F4"/>
    <w:rsid w:val="009E07EE"/>
    <w:rsid w:val="009E082A"/>
    <w:rsid w:val="009E08FF"/>
    <w:rsid w:val="009E093F"/>
    <w:rsid w:val="009E09B3"/>
    <w:rsid w:val="009E09D3"/>
    <w:rsid w:val="009E09D4"/>
    <w:rsid w:val="009E0A36"/>
    <w:rsid w:val="009E0A86"/>
    <w:rsid w:val="009E0B72"/>
    <w:rsid w:val="009E0BF4"/>
    <w:rsid w:val="009E0D7D"/>
    <w:rsid w:val="009E0D90"/>
    <w:rsid w:val="009E0DA4"/>
    <w:rsid w:val="009E0DB7"/>
    <w:rsid w:val="009E0DC2"/>
    <w:rsid w:val="009E0DD9"/>
    <w:rsid w:val="009E0E77"/>
    <w:rsid w:val="009E0F0C"/>
    <w:rsid w:val="009E0F14"/>
    <w:rsid w:val="009E0F49"/>
    <w:rsid w:val="009E1092"/>
    <w:rsid w:val="009E10E1"/>
    <w:rsid w:val="009E1150"/>
    <w:rsid w:val="009E1167"/>
    <w:rsid w:val="009E11A7"/>
    <w:rsid w:val="009E1240"/>
    <w:rsid w:val="009E1265"/>
    <w:rsid w:val="009E1305"/>
    <w:rsid w:val="009E131B"/>
    <w:rsid w:val="009E1338"/>
    <w:rsid w:val="009E1347"/>
    <w:rsid w:val="009E1373"/>
    <w:rsid w:val="009E13A5"/>
    <w:rsid w:val="009E13AC"/>
    <w:rsid w:val="009E13BC"/>
    <w:rsid w:val="009E13C5"/>
    <w:rsid w:val="009E1586"/>
    <w:rsid w:val="009E15E5"/>
    <w:rsid w:val="009E1609"/>
    <w:rsid w:val="009E1643"/>
    <w:rsid w:val="009E16F0"/>
    <w:rsid w:val="009E16F9"/>
    <w:rsid w:val="009E1759"/>
    <w:rsid w:val="009E1789"/>
    <w:rsid w:val="009E178D"/>
    <w:rsid w:val="009E1816"/>
    <w:rsid w:val="009E1822"/>
    <w:rsid w:val="009E184C"/>
    <w:rsid w:val="009E1886"/>
    <w:rsid w:val="009E18DC"/>
    <w:rsid w:val="009E1A54"/>
    <w:rsid w:val="009E1A5F"/>
    <w:rsid w:val="009E1A8D"/>
    <w:rsid w:val="009E1AE6"/>
    <w:rsid w:val="009E1AEB"/>
    <w:rsid w:val="009E1AFF"/>
    <w:rsid w:val="009E1B41"/>
    <w:rsid w:val="009E1B5A"/>
    <w:rsid w:val="009E1BE5"/>
    <w:rsid w:val="009E1C10"/>
    <w:rsid w:val="009E1CD1"/>
    <w:rsid w:val="009E1D23"/>
    <w:rsid w:val="009E1D31"/>
    <w:rsid w:val="009E1D9B"/>
    <w:rsid w:val="009E1DD2"/>
    <w:rsid w:val="009E1E3D"/>
    <w:rsid w:val="009E1EB7"/>
    <w:rsid w:val="009E1EF2"/>
    <w:rsid w:val="009E1F04"/>
    <w:rsid w:val="009E1F4C"/>
    <w:rsid w:val="009E1FBE"/>
    <w:rsid w:val="009E1FC1"/>
    <w:rsid w:val="009E207D"/>
    <w:rsid w:val="009E20A5"/>
    <w:rsid w:val="009E20DE"/>
    <w:rsid w:val="009E20E3"/>
    <w:rsid w:val="009E2158"/>
    <w:rsid w:val="009E2168"/>
    <w:rsid w:val="009E2302"/>
    <w:rsid w:val="009E2414"/>
    <w:rsid w:val="009E24A3"/>
    <w:rsid w:val="009E24AD"/>
    <w:rsid w:val="009E2588"/>
    <w:rsid w:val="009E273B"/>
    <w:rsid w:val="009E27A1"/>
    <w:rsid w:val="009E27C3"/>
    <w:rsid w:val="009E280E"/>
    <w:rsid w:val="009E2849"/>
    <w:rsid w:val="009E28AD"/>
    <w:rsid w:val="009E28C5"/>
    <w:rsid w:val="009E28DA"/>
    <w:rsid w:val="009E29A3"/>
    <w:rsid w:val="009E29B8"/>
    <w:rsid w:val="009E2A04"/>
    <w:rsid w:val="009E2A5F"/>
    <w:rsid w:val="009E2A71"/>
    <w:rsid w:val="009E2A84"/>
    <w:rsid w:val="009E2ACF"/>
    <w:rsid w:val="009E2AF2"/>
    <w:rsid w:val="009E2B03"/>
    <w:rsid w:val="009E2B79"/>
    <w:rsid w:val="009E2B88"/>
    <w:rsid w:val="009E2B9C"/>
    <w:rsid w:val="009E2BAA"/>
    <w:rsid w:val="009E2CAF"/>
    <w:rsid w:val="009E2CB4"/>
    <w:rsid w:val="009E2CCC"/>
    <w:rsid w:val="009E2CE4"/>
    <w:rsid w:val="009E2CED"/>
    <w:rsid w:val="009E2DA5"/>
    <w:rsid w:val="009E2E61"/>
    <w:rsid w:val="009E2E8E"/>
    <w:rsid w:val="009E2EB2"/>
    <w:rsid w:val="009E2F0A"/>
    <w:rsid w:val="009E2F35"/>
    <w:rsid w:val="009E2F5D"/>
    <w:rsid w:val="009E2FD9"/>
    <w:rsid w:val="009E30A4"/>
    <w:rsid w:val="009E30AF"/>
    <w:rsid w:val="009E3111"/>
    <w:rsid w:val="009E3130"/>
    <w:rsid w:val="009E313F"/>
    <w:rsid w:val="009E3179"/>
    <w:rsid w:val="009E3200"/>
    <w:rsid w:val="009E32C3"/>
    <w:rsid w:val="009E3304"/>
    <w:rsid w:val="009E331F"/>
    <w:rsid w:val="009E3371"/>
    <w:rsid w:val="009E338A"/>
    <w:rsid w:val="009E33E9"/>
    <w:rsid w:val="009E33F4"/>
    <w:rsid w:val="009E33F6"/>
    <w:rsid w:val="009E3455"/>
    <w:rsid w:val="009E3458"/>
    <w:rsid w:val="009E3493"/>
    <w:rsid w:val="009E34CA"/>
    <w:rsid w:val="009E3522"/>
    <w:rsid w:val="009E359B"/>
    <w:rsid w:val="009E3653"/>
    <w:rsid w:val="009E367F"/>
    <w:rsid w:val="009E36F5"/>
    <w:rsid w:val="009E3710"/>
    <w:rsid w:val="009E3761"/>
    <w:rsid w:val="009E379E"/>
    <w:rsid w:val="009E37CE"/>
    <w:rsid w:val="009E3882"/>
    <w:rsid w:val="009E389E"/>
    <w:rsid w:val="009E38F2"/>
    <w:rsid w:val="009E3940"/>
    <w:rsid w:val="009E39FA"/>
    <w:rsid w:val="009E3A20"/>
    <w:rsid w:val="009E3A35"/>
    <w:rsid w:val="009E3A9A"/>
    <w:rsid w:val="009E3AC0"/>
    <w:rsid w:val="009E3AD8"/>
    <w:rsid w:val="009E3B2E"/>
    <w:rsid w:val="009E3B7D"/>
    <w:rsid w:val="009E3BA3"/>
    <w:rsid w:val="009E3C4A"/>
    <w:rsid w:val="009E3CE5"/>
    <w:rsid w:val="009E3D17"/>
    <w:rsid w:val="009E3E04"/>
    <w:rsid w:val="009E3E58"/>
    <w:rsid w:val="009E3E7A"/>
    <w:rsid w:val="009E3EB7"/>
    <w:rsid w:val="009E3F16"/>
    <w:rsid w:val="009E3F3B"/>
    <w:rsid w:val="009E40A2"/>
    <w:rsid w:val="009E40F4"/>
    <w:rsid w:val="009E410F"/>
    <w:rsid w:val="009E411B"/>
    <w:rsid w:val="009E4123"/>
    <w:rsid w:val="009E41AD"/>
    <w:rsid w:val="009E41EE"/>
    <w:rsid w:val="009E4234"/>
    <w:rsid w:val="009E423D"/>
    <w:rsid w:val="009E428C"/>
    <w:rsid w:val="009E4302"/>
    <w:rsid w:val="009E430F"/>
    <w:rsid w:val="009E4313"/>
    <w:rsid w:val="009E4368"/>
    <w:rsid w:val="009E4379"/>
    <w:rsid w:val="009E43A4"/>
    <w:rsid w:val="009E44BC"/>
    <w:rsid w:val="009E44C0"/>
    <w:rsid w:val="009E44F1"/>
    <w:rsid w:val="009E4561"/>
    <w:rsid w:val="009E459E"/>
    <w:rsid w:val="009E45AB"/>
    <w:rsid w:val="009E46D4"/>
    <w:rsid w:val="009E46F1"/>
    <w:rsid w:val="009E470F"/>
    <w:rsid w:val="009E4732"/>
    <w:rsid w:val="009E4764"/>
    <w:rsid w:val="009E483C"/>
    <w:rsid w:val="009E4892"/>
    <w:rsid w:val="009E4897"/>
    <w:rsid w:val="009E48A8"/>
    <w:rsid w:val="009E48B5"/>
    <w:rsid w:val="009E4982"/>
    <w:rsid w:val="009E498C"/>
    <w:rsid w:val="009E4A6C"/>
    <w:rsid w:val="009E4ABC"/>
    <w:rsid w:val="009E4B93"/>
    <w:rsid w:val="009E4C0E"/>
    <w:rsid w:val="009E4C16"/>
    <w:rsid w:val="009E4C83"/>
    <w:rsid w:val="009E4D5D"/>
    <w:rsid w:val="009E4D77"/>
    <w:rsid w:val="009E4D7D"/>
    <w:rsid w:val="009E4DF6"/>
    <w:rsid w:val="009E4E51"/>
    <w:rsid w:val="009E4E57"/>
    <w:rsid w:val="009E4E74"/>
    <w:rsid w:val="009E4E92"/>
    <w:rsid w:val="009E4F48"/>
    <w:rsid w:val="009E4FAD"/>
    <w:rsid w:val="009E5021"/>
    <w:rsid w:val="009E50CA"/>
    <w:rsid w:val="009E511A"/>
    <w:rsid w:val="009E515F"/>
    <w:rsid w:val="009E5160"/>
    <w:rsid w:val="009E51F1"/>
    <w:rsid w:val="009E5204"/>
    <w:rsid w:val="009E5212"/>
    <w:rsid w:val="009E521C"/>
    <w:rsid w:val="009E52C0"/>
    <w:rsid w:val="009E5353"/>
    <w:rsid w:val="009E5372"/>
    <w:rsid w:val="009E5473"/>
    <w:rsid w:val="009E5515"/>
    <w:rsid w:val="009E5552"/>
    <w:rsid w:val="009E5566"/>
    <w:rsid w:val="009E55E9"/>
    <w:rsid w:val="009E55F7"/>
    <w:rsid w:val="009E56FD"/>
    <w:rsid w:val="009E5736"/>
    <w:rsid w:val="009E577A"/>
    <w:rsid w:val="009E582C"/>
    <w:rsid w:val="009E5888"/>
    <w:rsid w:val="009E58CD"/>
    <w:rsid w:val="009E58DD"/>
    <w:rsid w:val="009E5A4C"/>
    <w:rsid w:val="009E5A6B"/>
    <w:rsid w:val="009E5A8B"/>
    <w:rsid w:val="009E5AD1"/>
    <w:rsid w:val="009E5B48"/>
    <w:rsid w:val="009E5B6A"/>
    <w:rsid w:val="009E5BF9"/>
    <w:rsid w:val="009E5C02"/>
    <w:rsid w:val="009E5C69"/>
    <w:rsid w:val="009E5C8B"/>
    <w:rsid w:val="009E5CCE"/>
    <w:rsid w:val="009E5CE3"/>
    <w:rsid w:val="009E5D37"/>
    <w:rsid w:val="009E5D8D"/>
    <w:rsid w:val="009E5D95"/>
    <w:rsid w:val="009E5E34"/>
    <w:rsid w:val="009E5E8C"/>
    <w:rsid w:val="009E5E9E"/>
    <w:rsid w:val="009E5EE3"/>
    <w:rsid w:val="009E5FB7"/>
    <w:rsid w:val="009E5FEE"/>
    <w:rsid w:val="009E6006"/>
    <w:rsid w:val="009E60E2"/>
    <w:rsid w:val="009E615A"/>
    <w:rsid w:val="009E6182"/>
    <w:rsid w:val="009E61F2"/>
    <w:rsid w:val="009E621F"/>
    <w:rsid w:val="009E624D"/>
    <w:rsid w:val="009E6253"/>
    <w:rsid w:val="009E627E"/>
    <w:rsid w:val="009E62B8"/>
    <w:rsid w:val="009E6398"/>
    <w:rsid w:val="009E63A9"/>
    <w:rsid w:val="009E6430"/>
    <w:rsid w:val="009E643F"/>
    <w:rsid w:val="009E6456"/>
    <w:rsid w:val="009E64A4"/>
    <w:rsid w:val="009E64B8"/>
    <w:rsid w:val="009E6629"/>
    <w:rsid w:val="009E663F"/>
    <w:rsid w:val="009E670F"/>
    <w:rsid w:val="009E6964"/>
    <w:rsid w:val="009E69E4"/>
    <w:rsid w:val="009E6AE4"/>
    <w:rsid w:val="009E6B31"/>
    <w:rsid w:val="009E6B32"/>
    <w:rsid w:val="009E6B9B"/>
    <w:rsid w:val="009E6BCD"/>
    <w:rsid w:val="009E6BF8"/>
    <w:rsid w:val="009E6CA9"/>
    <w:rsid w:val="009E6CC0"/>
    <w:rsid w:val="009E6D11"/>
    <w:rsid w:val="009E6D34"/>
    <w:rsid w:val="009E6DF0"/>
    <w:rsid w:val="009E6DFC"/>
    <w:rsid w:val="009E6EAF"/>
    <w:rsid w:val="009E6EFE"/>
    <w:rsid w:val="009E6F67"/>
    <w:rsid w:val="009E704D"/>
    <w:rsid w:val="009E70BD"/>
    <w:rsid w:val="009E70DA"/>
    <w:rsid w:val="009E70FD"/>
    <w:rsid w:val="009E714B"/>
    <w:rsid w:val="009E71B1"/>
    <w:rsid w:val="009E71EA"/>
    <w:rsid w:val="009E726C"/>
    <w:rsid w:val="009E72C0"/>
    <w:rsid w:val="009E7311"/>
    <w:rsid w:val="009E7556"/>
    <w:rsid w:val="009E75A9"/>
    <w:rsid w:val="009E7644"/>
    <w:rsid w:val="009E765E"/>
    <w:rsid w:val="009E7678"/>
    <w:rsid w:val="009E77A4"/>
    <w:rsid w:val="009E77D3"/>
    <w:rsid w:val="009E7820"/>
    <w:rsid w:val="009E792B"/>
    <w:rsid w:val="009E7AC7"/>
    <w:rsid w:val="009E7AE3"/>
    <w:rsid w:val="009E7AF1"/>
    <w:rsid w:val="009E7AF2"/>
    <w:rsid w:val="009E7B6F"/>
    <w:rsid w:val="009E7C09"/>
    <w:rsid w:val="009E7C72"/>
    <w:rsid w:val="009E7D07"/>
    <w:rsid w:val="009E7DC9"/>
    <w:rsid w:val="009E7E0B"/>
    <w:rsid w:val="009E7EE6"/>
    <w:rsid w:val="009E7F1C"/>
    <w:rsid w:val="009E7F7E"/>
    <w:rsid w:val="009E7F9F"/>
    <w:rsid w:val="009E7FCD"/>
    <w:rsid w:val="009E7FDC"/>
    <w:rsid w:val="009F00B0"/>
    <w:rsid w:val="009F0110"/>
    <w:rsid w:val="009F01A3"/>
    <w:rsid w:val="009F0219"/>
    <w:rsid w:val="009F028B"/>
    <w:rsid w:val="009F02D9"/>
    <w:rsid w:val="009F02E9"/>
    <w:rsid w:val="009F0405"/>
    <w:rsid w:val="009F043B"/>
    <w:rsid w:val="009F0485"/>
    <w:rsid w:val="009F04E3"/>
    <w:rsid w:val="009F0585"/>
    <w:rsid w:val="009F05FC"/>
    <w:rsid w:val="009F0667"/>
    <w:rsid w:val="009F066B"/>
    <w:rsid w:val="009F0677"/>
    <w:rsid w:val="009F0684"/>
    <w:rsid w:val="009F07BE"/>
    <w:rsid w:val="009F0805"/>
    <w:rsid w:val="009F0845"/>
    <w:rsid w:val="009F08C1"/>
    <w:rsid w:val="009F0908"/>
    <w:rsid w:val="009F0974"/>
    <w:rsid w:val="009F09C4"/>
    <w:rsid w:val="009F0A9C"/>
    <w:rsid w:val="009F0B47"/>
    <w:rsid w:val="009F0BE5"/>
    <w:rsid w:val="009F0BF8"/>
    <w:rsid w:val="009F0C13"/>
    <w:rsid w:val="009F0CDB"/>
    <w:rsid w:val="009F0CFB"/>
    <w:rsid w:val="009F0DE5"/>
    <w:rsid w:val="009F0E48"/>
    <w:rsid w:val="009F0EA4"/>
    <w:rsid w:val="009F0EFD"/>
    <w:rsid w:val="009F101F"/>
    <w:rsid w:val="009F107B"/>
    <w:rsid w:val="009F1099"/>
    <w:rsid w:val="009F1264"/>
    <w:rsid w:val="009F12B2"/>
    <w:rsid w:val="009F12CF"/>
    <w:rsid w:val="009F14C7"/>
    <w:rsid w:val="009F14F9"/>
    <w:rsid w:val="009F15B9"/>
    <w:rsid w:val="009F15D2"/>
    <w:rsid w:val="009F171C"/>
    <w:rsid w:val="009F1771"/>
    <w:rsid w:val="009F1782"/>
    <w:rsid w:val="009F1798"/>
    <w:rsid w:val="009F1839"/>
    <w:rsid w:val="009F18EE"/>
    <w:rsid w:val="009F1AC4"/>
    <w:rsid w:val="009F1B03"/>
    <w:rsid w:val="009F1B7D"/>
    <w:rsid w:val="009F1B9E"/>
    <w:rsid w:val="009F1BB4"/>
    <w:rsid w:val="009F1BF0"/>
    <w:rsid w:val="009F1CAB"/>
    <w:rsid w:val="009F1CEB"/>
    <w:rsid w:val="009F1CFC"/>
    <w:rsid w:val="009F1D45"/>
    <w:rsid w:val="009F1D5E"/>
    <w:rsid w:val="009F1D60"/>
    <w:rsid w:val="009F1DB4"/>
    <w:rsid w:val="009F1DCD"/>
    <w:rsid w:val="009F1E73"/>
    <w:rsid w:val="009F1E75"/>
    <w:rsid w:val="009F1F02"/>
    <w:rsid w:val="009F1F7F"/>
    <w:rsid w:val="009F1FDE"/>
    <w:rsid w:val="009F1FED"/>
    <w:rsid w:val="009F2056"/>
    <w:rsid w:val="009F2063"/>
    <w:rsid w:val="009F211B"/>
    <w:rsid w:val="009F21A1"/>
    <w:rsid w:val="009F22E2"/>
    <w:rsid w:val="009F23B0"/>
    <w:rsid w:val="009F23F7"/>
    <w:rsid w:val="009F23F8"/>
    <w:rsid w:val="009F24AE"/>
    <w:rsid w:val="009F2531"/>
    <w:rsid w:val="009F2583"/>
    <w:rsid w:val="009F26EB"/>
    <w:rsid w:val="009F26F4"/>
    <w:rsid w:val="009F277B"/>
    <w:rsid w:val="009F27D5"/>
    <w:rsid w:val="009F27EE"/>
    <w:rsid w:val="009F283A"/>
    <w:rsid w:val="009F28BD"/>
    <w:rsid w:val="009F28CB"/>
    <w:rsid w:val="009F2A0C"/>
    <w:rsid w:val="009F2A4C"/>
    <w:rsid w:val="009F2AA8"/>
    <w:rsid w:val="009F2AF6"/>
    <w:rsid w:val="009F2B02"/>
    <w:rsid w:val="009F2B23"/>
    <w:rsid w:val="009F2C39"/>
    <w:rsid w:val="009F2C78"/>
    <w:rsid w:val="009F2C81"/>
    <w:rsid w:val="009F2CB3"/>
    <w:rsid w:val="009F2CE8"/>
    <w:rsid w:val="009F2D22"/>
    <w:rsid w:val="009F2D6B"/>
    <w:rsid w:val="009F2DA1"/>
    <w:rsid w:val="009F2E83"/>
    <w:rsid w:val="009F2EC3"/>
    <w:rsid w:val="009F2FD4"/>
    <w:rsid w:val="009F301C"/>
    <w:rsid w:val="009F3069"/>
    <w:rsid w:val="009F30FF"/>
    <w:rsid w:val="009F321D"/>
    <w:rsid w:val="009F325A"/>
    <w:rsid w:val="009F325C"/>
    <w:rsid w:val="009F325F"/>
    <w:rsid w:val="009F3277"/>
    <w:rsid w:val="009F329F"/>
    <w:rsid w:val="009F32F8"/>
    <w:rsid w:val="009F333F"/>
    <w:rsid w:val="009F3402"/>
    <w:rsid w:val="009F3439"/>
    <w:rsid w:val="009F3494"/>
    <w:rsid w:val="009F34A3"/>
    <w:rsid w:val="009F3501"/>
    <w:rsid w:val="009F3504"/>
    <w:rsid w:val="009F3604"/>
    <w:rsid w:val="009F363B"/>
    <w:rsid w:val="009F365F"/>
    <w:rsid w:val="009F3671"/>
    <w:rsid w:val="009F36DD"/>
    <w:rsid w:val="009F3717"/>
    <w:rsid w:val="009F380A"/>
    <w:rsid w:val="009F383C"/>
    <w:rsid w:val="009F3866"/>
    <w:rsid w:val="009F395F"/>
    <w:rsid w:val="009F39B8"/>
    <w:rsid w:val="009F39C8"/>
    <w:rsid w:val="009F39ED"/>
    <w:rsid w:val="009F3A7A"/>
    <w:rsid w:val="009F3ABA"/>
    <w:rsid w:val="009F3C00"/>
    <w:rsid w:val="009F3C21"/>
    <w:rsid w:val="009F3C9F"/>
    <w:rsid w:val="009F3CE2"/>
    <w:rsid w:val="009F3D29"/>
    <w:rsid w:val="009F3DD0"/>
    <w:rsid w:val="009F3E0C"/>
    <w:rsid w:val="009F3E63"/>
    <w:rsid w:val="009F3F42"/>
    <w:rsid w:val="009F3F9A"/>
    <w:rsid w:val="009F3FAA"/>
    <w:rsid w:val="009F408C"/>
    <w:rsid w:val="009F40E3"/>
    <w:rsid w:val="009F40F3"/>
    <w:rsid w:val="009F4113"/>
    <w:rsid w:val="009F4196"/>
    <w:rsid w:val="009F42DF"/>
    <w:rsid w:val="009F4361"/>
    <w:rsid w:val="009F43A6"/>
    <w:rsid w:val="009F43EB"/>
    <w:rsid w:val="009F445E"/>
    <w:rsid w:val="009F4466"/>
    <w:rsid w:val="009F446A"/>
    <w:rsid w:val="009F4470"/>
    <w:rsid w:val="009F4496"/>
    <w:rsid w:val="009F44CF"/>
    <w:rsid w:val="009F4582"/>
    <w:rsid w:val="009F45AD"/>
    <w:rsid w:val="009F45B4"/>
    <w:rsid w:val="009F45B9"/>
    <w:rsid w:val="009F45F3"/>
    <w:rsid w:val="009F4609"/>
    <w:rsid w:val="009F463D"/>
    <w:rsid w:val="009F46A6"/>
    <w:rsid w:val="009F46AA"/>
    <w:rsid w:val="009F4755"/>
    <w:rsid w:val="009F47EE"/>
    <w:rsid w:val="009F4897"/>
    <w:rsid w:val="009F489F"/>
    <w:rsid w:val="009F4930"/>
    <w:rsid w:val="009F4939"/>
    <w:rsid w:val="009F4B05"/>
    <w:rsid w:val="009F4DF2"/>
    <w:rsid w:val="009F4E3C"/>
    <w:rsid w:val="009F4E55"/>
    <w:rsid w:val="009F4E5C"/>
    <w:rsid w:val="009F4EB9"/>
    <w:rsid w:val="009F4ECD"/>
    <w:rsid w:val="009F4F02"/>
    <w:rsid w:val="009F4F1B"/>
    <w:rsid w:val="009F4FFF"/>
    <w:rsid w:val="009F5118"/>
    <w:rsid w:val="009F51AD"/>
    <w:rsid w:val="009F51B8"/>
    <w:rsid w:val="009F5207"/>
    <w:rsid w:val="009F5213"/>
    <w:rsid w:val="009F5238"/>
    <w:rsid w:val="009F5240"/>
    <w:rsid w:val="009F52C6"/>
    <w:rsid w:val="009F53CD"/>
    <w:rsid w:val="009F53E9"/>
    <w:rsid w:val="009F5454"/>
    <w:rsid w:val="009F546B"/>
    <w:rsid w:val="009F5485"/>
    <w:rsid w:val="009F559C"/>
    <w:rsid w:val="009F55AB"/>
    <w:rsid w:val="009F5623"/>
    <w:rsid w:val="009F5631"/>
    <w:rsid w:val="009F56D5"/>
    <w:rsid w:val="009F56EA"/>
    <w:rsid w:val="009F57BC"/>
    <w:rsid w:val="009F585D"/>
    <w:rsid w:val="009F58CD"/>
    <w:rsid w:val="009F58DF"/>
    <w:rsid w:val="009F5A38"/>
    <w:rsid w:val="009F5A39"/>
    <w:rsid w:val="009F5A77"/>
    <w:rsid w:val="009F5AA8"/>
    <w:rsid w:val="009F5AAD"/>
    <w:rsid w:val="009F5AD0"/>
    <w:rsid w:val="009F5AD3"/>
    <w:rsid w:val="009F5AD7"/>
    <w:rsid w:val="009F5B2D"/>
    <w:rsid w:val="009F5B51"/>
    <w:rsid w:val="009F5B79"/>
    <w:rsid w:val="009F5B8B"/>
    <w:rsid w:val="009F5BF1"/>
    <w:rsid w:val="009F5C67"/>
    <w:rsid w:val="009F5CAB"/>
    <w:rsid w:val="009F5CCE"/>
    <w:rsid w:val="009F5CDB"/>
    <w:rsid w:val="009F5D07"/>
    <w:rsid w:val="009F5D30"/>
    <w:rsid w:val="009F5DA6"/>
    <w:rsid w:val="009F5DB0"/>
    <w:rsid w:val="009F5DF7"/>
    <w:rsid w:val="009F5E32"/>
    <w:rsid w:val="009F5F1A"/>
    <w:rsid w:val="009F5F27"/>
    <w:rsid w:val="009F5F7A"/>
    <w:rsid w:val="009F5FA2"/>
    <w:rsid w:val="009F600D"/>
    <w:rsid w:val="009F6030"/>
    <w:rsid w:val="009F6148"/>
    <w:rsid w:val="009F6184"/>
    <w:rsid w:val="009F6205"/>
    <w:rsid w:val="009F6221"/>
    <w:rsid w:val="009F6228"/>
    <w:rsid w:val="009F62FF"/>
    <w:rsid w:val="009F6383"/>
    <w:rsid w:val="009F63CE"/>
    <w:rsid w:val="009F6400"/>
    <w:rsid w:val="009F6419"/>
    <w:rsid w:val="009F65A5"/>
    <w:rsid w:val="009F662C"/>
    <w:rsid w:val="009F6632"/>
    <w:rsid w:val="009F66AB"/>
    <w:rsid w:val="009F66D1"/>
    <w:rsid w:val="009F67AF"/>
    <w:rsid w:val="009F67C2"/>
    <w:rsid w:val="009F68BC"/>
    <w:rsid w:val="009F69A7"/>
    <w:rsid w:val="009F69AD"/>
    <w:rsid w:val="009F69F4"/>
    <w:rsid w:val="009F69F5"/>
    <w:rsid w:val="009F6AD1"/>
    <w:rsid w:val="009F6ADE"/>
    <w:rsid w:val="009F6B38"/>
    <w:rsid w:val="009F6B7A"/>
    <w:rsid w:val="009F6BFE"/>
    <w:rsid w:val="009F6C32"/>
    <w:rsid w:val="009F6CE9"/>
    <w:rsid w:val="009F6CEF"/>
    <w:rsid w:val="009F6D38"/>
    <w:rsid w:val="009F6D4F"/>
    <w:rsid w:val="009F6D6F"/>
    <w:rsid w:val="009F6D93"/>
    <w:rsid w:val="009F6DD1"/>
    <w:rsid w:val="009F6DDB"/>
    <w:rsid w:val="009F6E14"/>
    <w:rsid w:val="009F6E2B"/>
    <w:rsid w:val="009F6F83"/>
    <w:rsid w:val="009F70F5"/>
    <w:rsid w:val="009F714A"/>
    <w:rsid w:val="009F7183"/>
    <w:rsid w:val="009F7207"/>
    <w:rsid w:val="009F7259"/>
    <w:rsid w:val="009F7315"/>
    <w:rsid w:val="009F7340"/>
    <w:rsid w:val="009F7356"/>
    <w:rsid w:val="009F737C"/>
    <w:rsid w:val="009F7501"/>
    <w:rsid w:val="009F75B4"/>
    <w:rsid w:val="009F7603"/>
    <w:rsid w:val="009F76F5"/>
    <w:rsid w:val="009F781B"/>
    <w:rsid w:val="009F7832"/>
    <w:rsid w:val="009F783D"/>
    <w:rsid w:val="009F7842"/>
    <w:rsid w:val="009F786C"/>
    <w:rsid w:val="009F7877"/>
    <w:rsid w:val="009F7904"/>
    <w:rsid w:val="009F794A"/>
    <w:rsid w:val="009F79FC"/>
    <w:rsid w:val="009F7A0D"/>
    <w:rsid w:val="009F7A45"/>
    <w:rsid w:val="009F7AD8"/>
    <w:rsid w:val="009F7B04"/>
    <w:rsid w:val="009F7B22"/>
    <w:rsid w:val="009F7B78"/>
    <w:rsid w:val="009F7CC4"/>
    <w:rsid w:val="009F7F0C"/>
    <w:rsid w:val="009F7F1F"/>
    <w:rsid w:val="009F7F20"/>
    <w:rsid w:val="009F7F33"/>
    <w:rsid w:val="009F7F80"/>
    <w:rsid w:val="009F7FD8"/>
    <w:rsid w:val="00A0001A"/>
    <w:rsid w:val="00A00084"/>
    <w:rsid w:val="00A000B0"/>
    <w:rsid w:val="00A001F8"/>
    <w:rsid w:val="00A0020F"/>
    <w:rsid w:val="00A002A3"/>
    <w:rsid w:val="00A002DA"/>
    <w:rsid w:val="00A003C5"/>
    <w:rsid w:val="00A00461"/>
    <w:rsid w:val="00A00463"/>
    <w:rsid w:val="00A00485"/>
    <w:rsid w:val="00A0049A"/>
    <w:rsid w:val="00A004A8"/>
    <w:rsid w:val="00A004C0"/>
    <w:rsid w:val="00A004FE"/>
    <w:rsid w:val="00A005E9"/>
    <w:rsid w:val="00A0061F"/>
    <w:rsid w:val="00A00696"/>
    <w:rsid w:val="00A00735"/>
    <w:rsid w:val="00A0076E"/>
    <w:rsid w:val="00A00814"/>
    <w:rsid w:val="00A008EC"/>
    <w:rsid w:val="00A008F0"/>
    <w:rsid w:val="00A00A38"/>
    <w:rsid w:val="00A00A84"/>
    <w:rsid w:val="00A00AC2"/>
    <w:rsid w:val="00A00ACB"/>
    <w:rsid w:val="00A00B1C"/>
    <w:rsid w:val="00A00B6C"/>
    <w:rsid w:val="00A00BA2"/>
    <w:rsid w:val="00A00C49"/>
    <w:rsid w:val="00A00CB8"/>
    <w:rsid w:val="00A00CEA"/>
    <w:rsid w:val="00A00D4E"/>
    <w:rsid w:val="00A00D66"/>
    <w:rsid w:val="00A00DBD"/>
    <w:rsid w:val="00A00DBE"/>
    <w:rsid w:val="00A00DED"/>
    <w:rsid w:val="00A00E1C"/>
    <w:rsid w:val="00A00EC0"/>
    <w:rsid w:val="00A00F6B"/>
    <w:rsid w:val="00A00FF8"/>
    <w:rsid w:val="00A01087"/>
    <w:rsid w:val="00A0112B"/>
    <w:rsid w:val="00A0114C"/>
    <w:rsid w:val="00A01182"/>
    <w:rsid w:val="00A01220"/>
    <w:rsid w:val="00A01226"/>
    <w:rsid w:val="00A0125D"/>
    <w:rsid w:val="00A012A9"/>
    <w:rsid w:val="00A012AD"/>
    <w:rsid w:val="00A012C9"/>
    <w:rsid w:val="00A0137A"/>
    <w:rsid w:val="00A01388"/>
    <w:rsid w:val="00A014AA"/>
    <w:rsid w:val="00A01580"/>
    <w:rsid w:val="00A015C9"/>
    <w:rsid w:val="00A01652"/>
    <w:rsid w:val="00A016A2"/>
    <w:rsid w:val="00A01746"/>
    <w:rsid w:val="00A01775"/>
    <w:rsid w:val="00A01788"/>
    <w:rsid w:val="00A01791"/>
    <w:rsid w:val="00A017E1"/>
    <w:rsid w:val="00A017EC"/>
    <w:rsid w:val="00A0183B"/>
    <w:rsid w:val="00A0196A"/>
    <w:rsid w:val="00A01993"/>
    <w:rsid w:val="00A019EF"/>
    <w:rsid w:val="00A01A16"/>
    <w:rsid w:val="00A01AB9"/>
    <w:rsid w:val="00A01AD2"/>
    <w:rsid w:val="00A01B13"/>
    <w:rsid w:val="00A01B42"/>
    <w:rsid w:val="00A01C5B"/>
    <w:rsid w:val="00A01C74"/>
    <w:rsid w:val="00A01C82"/>
    <w:rsid w:val="00A01C91"/>
    <w:rsid w:val="00A01C93"/>
    <w:rsid w:val="00A01CA7"/>
    <w:rsid w:val="00A01CE7"/>
    <w:rsid w:val="00A01D68"/>
    <w:rsid w:val="00A01DAC"/>
    <w:rsid w:val="00A01DD9"/>
    <w:rsid w:val="00A01DF2"/>
    <w:rsid w:val="00A01ED0"/>
    <w:rsid w:val="00A01FF3"/>
    <w:rsid w:val="00A020D9"/>
    <w:rsid w:val="00A020F4"/>
    <w:rsid w:val="00A02172"/>
    <w:rsid w:val="00A0218F"/>
    <w:rsid w:val="00A021BA"/>
    <w:rsid w:val="00A021F7"/>
    <w:rsid w:val="00A02290"/>
    <w:rsid w:val="00A02294"/>
    <w:rsid w:val="00A0229F"/>
    <w:rsid w:val="00A02358"/>
    <w:rsid w:val="00A02396"/>
    <w:rsid w:val="00A023FF"/>
    <w:rsid w:val="00A02418"/>
    <w:rsid w:val="00A024A9"/>
    <w:rsid w:val="00A025CE"/>
    <w:rsid w:val="00A02692"/>
    <w:rsid w:val="00A02712"/>
    <w:rsid w:val="00A0278B"/>
    <w:rsid w:val="00A027A2"/>
    <w:rsid w:val="00A02875"/>
    <w:rsid w:val="00A02883"/>
    <w:rsid w:val="00A028EE"/>
    <w:rsid w:val="00A0292B"/>
    <w:rsid w:val="00A02971"/>
    <w:rsid w:val="00A0297D"/>
    <w:rsid w:val="00A029A7"/>
    <w:rsid w:val="00A029B3"/>
    <w:rsid w:val="00A02A8D"/>
    <w:rsid w:val="00A02A9B"/>
    <w:rsid w:val="00A02BC4"/>
    <w:rsid w:val="00A02C0C"/>
    <w:rsid w:val="00A02D32"/>
    <w:rsid w:val="00A02D53"/>
    <w:rsid w:val="00A02D61"/>
    <w:rsid w:val="00A02E02"/>
    <w:rsid w:val="00A02E03"/>
    <w:rsid w:val="00A02E2D"/>
    <w:rsid w:val="00A02E7B"/>
    <w:rsid w:val="00A02E7C"/>
    <w:rsid w:val="00A02EEF"/>
    <w:rsid w:val="00A02F61"/>
    <w:rsid w:val="00A02F6F"/>
    <w:rsid w:val="00A02FC3"/>
    <w:rsid w:val="00A0302F"/>
    <w:rsid w:val="00A0303A"/>
    <w:rsid w:val="00A030C8"/>
    <w:rsid w:val="00A0316E"/>
    <w:rsid w:val="00A03356"/>
    <w:rsid w:val="00A0336C"/>
    <w:rsid w:val="00A034D0"/>
    <w:rsid w:val="00A034E4"/>
    <w:rsid w:val="00A03530"/>
    <w:rsid w:val="00A03568"/>
    <w:rsid w:val="00A0357D"/>
    <w:rsid w:val="00A035A8"/>
    <w:rsid w:val="00A035D5"/>
    <w:rsid w:val="00A035DE"/>
    <w:rsid w:val="00A03602"/>
    <w:rsid w:val="00A0369A"/>
    <w:rsid w:val="00A036A1"/>
    <w:rsid w:val="00A037BC"/>
    <w:rsid w:val="00A03866"/>
    <w:rsid w:val="00A03877"/>
    <w:rsid w:val="00A039D4"/>
    <w:rsid w:val="00A03A81"/>
    <w:rsid w:val="00A03AC0"/>
    <w:rsid w:val="00A03B0D"/>
    <w:rsid w:val="00A03B3C"/>
    <w:rsid w:val="00A03B72"/>
    <w:rsid w:val="00A03BBD"/>
    <w:rsid w:val="00A03BC0"/>
    <w:rsid w:val="00A03D73"/>
    <w:rsid w:val="00A03DC9"/>
    <w:rsid w:val="00A03DD5"/>
    <w:rsid w:val="00A03E32"/>
    <w:rsid w:val="00A03EE0"/>
    <w:rsid w:val="00A03EFD"/>
    <w:rsid w:val="00A04037"/>
    <w:rsid w:val="00A04057"/>
    <w:rsid w:val="00A040DD"/>
    <w:rsid w:val="00A040FE"/>
    <w:rsid w:val="00A0414F"/>
    <w:rsid w:val="00A0415E"/>
    <w:rsid w:val="00A0418B"/>
    <w:rsid w:val="00A0429A"/>
    <w:rsid w:val="00A042D0"/>
    <w:rsid w:val="00A042D8"/>
    <w:rsid w:val="00A04440"/>
    <w:rsid w:val="00A04470"/>
    <w:rsid w:val="00A044B6"/>
    <w:rsid w:val="00A04628"/>
    <w:rsid w:val="00A0464D"/>
    <w:rsid w:val="00A04683"/>
    <w:rsid w:val="00A0469F"/>
    <w:rsid w:val="00A046B7"/>
    <w:rsid w:val="00A04724"/>
    <w:rsid w:val="00A04725"/>
    <w:rsid w:val="00A0480D"/>
    <w:rsid w:val="00A04847"/>
    <w:rsid w:val="00A0485C"/>
    <w:rsid w:val="00A04874"/>
    <w:rsid w:val="00A0487A"/>
    <w:rsid w:val="00A04886"/>
    <w:rsid w:val="00A0492E"/>
    <w:rsid w:val="00A0494C"/>
    <w:rsid w:val="00A0499D"/>
    <w:rsid w:val="00A049D4"/>
    <w:rsid w:val="00A04A6D"/>
    <w:rsid w:val="00A04B3D"/>
    <w:rsid w:val="00A04B5F"/>
    <w:rsid w:val="00A04C09"/>
    <w:rsid w:val="00A04CA1"/>
    <w:rsid w:val="00A04CF8"/>
    <w:rsid w:val="00A04D36"/>
    <w:rsid w:val="00A04D7E"/>
    <w:rsid w:val="00A04D81"/>
    <w:rsid w:val="00A04D97"/>
    <w:rsid w:val="00A04DC7"/>
    <w:rsid w:val="00A04DE6"/>
    <w:rsid w:val="00A04E22"/>
    <w:rsid w:val="00A04E28"/>
    <w:rsid w:val="00A04E63"/>
    <w:rsid w:val="00A04EB7"/>
    <w:rsid w:val="00A04ED6"/>
    <w:rsid w:val="00A04EE0"/>
    <w:rsid w:val="00A05027"/>
    <w:rsid w:val="00A05047"/>
    <w:rsid w:val="00A050CB"/>
    <w:rsid w:val="00A050D9"/>
    <w:rsid w:val="00A0510B"/>
    <w:rsid w:val="00A0511C"/>
    <w:rsid w:val="00A0513B"/>
    <w:rsid w:val="00A051A3"/>
    <w:rsid w:val="00A051A4"/>
    <w:rsid w:val="00A051EF"/>
    <w:rsid w:val="00A051F1"/>
    <w:rsid w:val="00A05231"/>
    <w:rsid w:val="00A0536E"/>
    <w:rsid w:val="00A053B6"/>
    <w:rsid w:val="00A053DB"/>
    <w:rsid w:val="00A05453"/>
    <w:rsid w:val="00A0546E"/>
    <w:rsid w:val="00A05495"/>
    <w:rsid w:val="00A0554A"/>
    <w:rsid w:val="00A05596"/>
    <w:rsid w:val="00A0561A"/>
    <w:rsid w:val="00A0565C"/>
    <w:rsid w:val="00A05682"/>
    <w:rsid w:val="00A056BE"/>
    <w:rsid w:val="00A056E1"/>
    <w:rsid w:val="00A05775"/>
    <w:rsid w:val="00A05817"/>
    <w:rsid w:val="00A05877"/>
    <w:rsid w:val="00A05885"/>
    <w:rsid w:val="00A05888"/>
    <w:rsid w:val="00A05924"/>
    <w:rsid w:val="00A059A5"/>
    <w:rsid w:val="00A05AF0"/>
    <w:rsid w:val="00A05B17"/>
    <w:rsid w:val="00A05B68"/>
    <w:rsid w:val="00A05D53"/>
    <w:rsid w:val="00A05E0B"/>
    <w:rsid w:val="00A05E70"/>
    <w:rsid w:val="00A05ED8"/>
    <w:rsid w:val="00A05EFA"/>
    <w:rsid w:val="00A05F53"/>
    <w:rsid w:val="00A06038"/>
    <w:rsid w:val="00A0608F"/>
    <w:rsid w:val="00A06128"/>
    <w:rsid w:val="00A06152"/>
    <w:rsid w:val="00A0617C"/>
    <w:rsid w:val="00A0619F"/>
    <w:rsid w:val="00A061D6"/>
    <w:rsid w:val="00A06217"/>
    <w:rsid w:val="00A062F3"/>
    <w:rsid w:val="00A06371"/>
    <w:rsid w:val="00A063E8"/>
    <w:rsid w:val="00A06408"/>
    <w:rsid w:val="00A06436"/>
    <w:rsid w:val="00A064AC"/>
    <w:rsid w:val="00A064AF"/>
    <w:rsid w:val="00A064BE"/>
    <w:rsid w:val="00A064CE"/>
    <w:rsid w:val="00A06581"/>
    <w:rsid w:val="00A0661B"/>
    <w:rsid w:val="00A06645"/>
    <w:rsid w:val="00A06675"/>
    <w:rsid w:val="00A066BE"/>
    <w:rsid w:val="00A066D9"/>
    <w:rsid w:val="00A06703"/>
    <w:rsid w:val="00A06724"/>
    <w:rsid w:val="00A0675C"/>
    <w:rsid w:val="00A06764"/>
    <w:rsid w:val="00A06778"/>
    <w:rsid w:val="00A0677C"/>
    <w:rsid w:val="00A067F4"/>
    <w:rsid w:val="00A0682D"/>
    <w:rsid w:val="00A068D8"/>
    <w:rsid w:val="00A06912"/>
    <w:rsid w:val="00A06A38"/>
    <w:rsid w:val="00A06AB1"/>
    <w:rsid w:val="00A06AF7"/>
    <w:rsid w:val="00A06B0C"/>
    <w:rsid w:val="00A06B7A"/>
    <w:rsid w:val="00A06C29"/>
    <w:rsid w:val="00A06C48"/>
    <w:rsid w:val="00A06CAA"/>
    <w:rsid w:val="00A06CB2"/>
    <w:rsid w:val="00A06CC4"/>
    <w:rsid w:val="00A06CF0"/>
    <w:rsid w:val="00A06D37"/>
    <w:rsid w:val="00A06D89"/>
    <w:rsid w:val="00A06E1A"/>
    <w:rsid w:val="00A06E23"/>
    <w:rsid w:val="00A06E40"/>
    <w:rsid w:val="00A06E93"/>
    <w:rsid w:val="00A06EB2"/>
    <w:rsid w:val="00A06F08"/>
    <w:rsid w:val="00A06F1A"/>
    <w:rsid w:val="00A06F3F"/>
    <w:rsid w:val="00A06F4C"/>
    <w:rsid w:val="00A0708E"/>
    <w:rsid w:val="00A070DE"/>
    <w:rsid w:val="00A0710F"/>
    <w:rsid w:val="00A0712C"/>
    <w:rsid w:val="00A071AC"/>
    <w:rsid w:val="00A071F2"/>
    <w:rsid w:val="00A07261"/>
    <w:rsid w:val="00A07268"/>
    <w:rsid w:val="00A072E6"/>
    <w:rsid w:val="00A073A1"/>
    <w:rsid w:val="00A073AF"/>
    <w:rsid w:val="00A0740B"/>
    <w:rsid w:val="00A0748C"/>
    <w:rsid w:val="00A07497"/>
    <w:rsid w:val="00A074AD"/>
    <w:rsid w:val="00A074DC"/>
    <w:rsid w:val="00A07511"/>
    <w:rsid w:val="00A0754B"/>
    <w:rsid w:val="00A07555"/>
    <w:rsid w:val="00A075B8"/>
    <w:rsid w:val="00A075BD"/>
    <w:rsid w:val="00A07614"/>
    <w:rsid w:val="00A07668"/>
    <w:rsid w:val="00A07674"/>
    <w:rsid w:val="00A07692"/>
    <w:rsid w:val="00A076A9"/>
    <w:rsid w:val="00A07788"/>
    <w:rsid w:val="00A077CD"/>
    <w:rsid w:val="00A077FA"/>
    <w:rsid w:val="00A07835"/>
    <w:rsid w:val="00A0783D"/>
    <w:rsid w:val="00A0787A"/>
    <w:rsid w:val="00A07899"/>
    <w:rsid w:val="00A078A8"/>
    <w:rsid w:val="00A078D1"/>
    <w:rsid w:val="00A07904"/>
    <w:rsid w:val="00A079DE"/>
    <w:rsid w:val="00A079F2"/>
    <w:rsid w:val="00A079F7"/>
    <w:rsid w:val="00A07A24"/>
    <w:rsid w:val="00A07A57"/>
    <w:rsid w:val="00A07AC0"/>
    <w:rsid w:val="00A07AD3"/>
    <w:rsid w:val="00A07ADB"/>
    <w:rsid w:val="00A07B0D"/>
    <w:rsid w:val="00A07B7C"/>
    <w:rsid w:val="00A07C10"/>
    <w:rsid w:val="00A07C41"/>
    <w:rsid w:val="00A07C4D"/>
    <w:rsid w:val="00A07D00"/>
    <w:rsid w:val="00A07D05"/>
    <w:rsid w:val="00A07DB0"/>
    <w:rsid w:val="00A07E88"/>
    <w:rsid w:val="00A07F5E"/>
    <w:rsid w:val="00A07F7B"/>
    <w:rsid w:val="00A07F97"/>
    <w:rsid w:val="00A07FBB"/>
    <w:rsid w:val="00A10010"/>
    <w:rsid w:val="00A101A6"/>
    <w:rsid w:val="00A1020A"/>
    <w:rsid w:val="00A10223"/>
    <w:rsid w:val="00A10235"/>
    <w:rsid w:val="00A10283"/>
    <w:rsid w:val="00A102C4"/>
    <w:rsid w:val="00A102CD"/>
    <w:rsid w:val="00A102F7"/>
    <w:rsid w:val="00A10348"/>
    <w:rsid w:val="00A103BF"/>
    <w:rsid w:val="00A1044A"/>
    <w:rsid w:val="00A10455"/>
    <w:rsid w:val="00A10462"/>
    <w:rsid w:val="00A104A8"/>
    <w:rsid w:val="00A1058F"/>
    <w:rsid w:val="00A105B8"/>
    <w:rsid w:val="00A10628"/>
    <w:rsid w:val="00A10648"/>
    <w:rsid w:val="00A106C7"/>
    <w:rsid w:val="00A106D3"/>
    <w:rsid w:val="00A106FA"/>
    <w:rsid w:val="00A10783"/>
    <w:rsid w:val="00A107CC"/>
    <w:rsid w:val="00A10821"/>
    <w:rsid w:val="00A1083D"/>
    <w:rsid w:val="00A10850"/>
    <w:rsid w:val="00A108DE"/>
    <w:rsid w:val="00A10A36"/>
    <w:rsid w:val="00A10B52"/>
    <w:rsid w:val="00A10C21"/>
    <w:rsid w:val="00A10C24"/>
    <w:rsid w:val="00A10C44"/>
    <w:rsid w:val="00A10D09"/>
    <w:rsid w:val="00A10D7D"/>
    <w:rsid w:val="00A10DB1"/>
    <w:rsid w:val="00A10E1E"/>
    <w:rsid w:val="00A10E20"/>
    <w:rsid w:val="00A1101A"/>
    <w:rsid w:val="00A1102E"/>
    <w:rsid w:val="00A110E5"/>
    <w:rsid w:val="00A111FE"/>
    <w:rsid w:val="00A112A7"/>
    <w:rsid w:val="00A11338"/>
    <w:rsid w:val="00A1138F"/>
    <w:rsid w:val="00A113C1"/>
    <w:rsid w:val="00A11558"/>
    <w:rsid w:val="00A115A8"/>
    <w:rsid w:val="00A115F4"/>
    <w:rsid w:val="00A115FF"/>
    <w:rsid w:val="00A1161C"/>
    <w:rsid w:val="00A11675"/>
    <w:rsid w:val="00A11692"/>
    <w:rsid w:val="00A117E0"/>
    <w:rsid w:val="00A117F9"/>
    <w:rsid w:val="00A11881"/>
    <w:rsid w:val="00A119DA"/>
    <w:rsid w:val="00A11A09"/>
    <w:rsid w:val="00A11A1D"/>
    <w:rsid w:val="00A11AA7"/>
    <w:rsid w:val="00A11B19"/>
    <w:rsid w:val="00A11B61"/>
    <w:rsid w:val="00A11B6A"/>
    <w:rsid w:val="00A11BB7"/>
    <w:rsid w:val="00A11D2D"/>
    <w:rsid w:val="00A11DED"/>
    <w:rsid w:val="00A11DF0"/>
    <w:rsid w:val="00A11E31"/>
    <w:rsid w:val="00A11E51"/>
    <w:rsid w:val="00A11E6A"/>
    <w:rsid w:val="00A11F0B"/>
    <w:rsid w:val="00A11F2F"/>
    <w:rsid w:val="00A11F53"/>
    <w:rsid w:val="00A11FAD"/>
    <w:rsid w:val="00A11FB6"/>
    <w:rsid w:val="00A11FDE"/>
    <w:rsid w:val="00A11FEF"/>
    <w:rsid w:val="00A12098"/>
    <w:rsid w:val="00A120D1"/>
    <w:rsid w:val="00A120DA"/>
    <w:rsid w:val="00A1212C"/>
    <w:rsid w:val="00A1212E"/>
    <w:rsid w:val="00A12170"/>
    <w:rsid w:val="00A1217E"/>
    <w:rsid w:val="00A121C2"/>
    <w:rsid w:val="00A121DB"/>
    <w:rsid w:val="00A1224D"/>
    <w:rsid w:val="00A12298"/>
    <w:rsid w:val="00A123C0"/>
    <w:rsid w:val="00A123FA"/>
    <w:rsid w:val="00A12421"/>
    <w:rsid w:val="00A1254E"/>
    <w:rsid w:val="00A12564"/>
    <w:rsid w:val="00A12608"/>
    <w:rsid w:val="00A1262E"/>
    <w:rsid w:val="00A12695"/>
    <w:rsid w:val="00A1269B"/>
    <w:rsid w:val="00A126A4"/>
    <w:rsid w:val="00A126F1"/>
    <w:rsid w:val="00A126FC"/>
    <w:rsid w:val="00A12822"/>
    <w:rsid w:val="00A12861"/>
    <w:rsid w:val="00A128FF"/>
    <w:rsid w:val="00A12943"/>
    <w:rsid w:val="00A12A30"/>
    <w:rsid w:val="00A12A42"/>
    <w:rsid w:val="00A12A58"/>
    <w:rsid w:val="00A12B32"/>
    <w:rsid w:val="00A12B35"/>
    <w:rsid w:val="00A12C25"/>
    <w:rsid w:val="00A12C28"/>
    <w:rsid w:val="00A12C8B"/>
    <w:rsid w:val="00A12C9C"/>
    <w:rsid w:val="00A12D05"/>
    <w:rsid w:val="00A12D60"/>
    <w:rsid w:val="00A12D81"/>
    <w:rsid w:val="00A12E31"/>
    <w:rsid w:val="00A12EBC"/>
    <w:rsid w:val="00A12ECA"/>
    <w:rsid w:val="00A12EE7"/>
    <w:rsid w:val="00A12F15"/>
    <w:rsid w:val="00A12F18"/>
    <w:rsid w:val="00A12F3D"/>
    <w:rsid w:val="00A12F57"/>
    <w:rsid w:val="00A12F75"/>
    <w:rsid w:val="00A1306E"/>
    <w:rsid w:val="00A13071"/>
    <w:rsid w:val="00A13073"/>
    <w:rsid w:val="00A130BC"/>
    <w:rsid w:val="00A130F1"/>
    <w:rsid w:val="00A1316F"/>
    <w:rsid w:val="00A1317A"/>
    <w:rsid w:val="00A131C5"/>
    <w:rsid w:val="00A131F9"/>
    <w:rsid w:val="00A13219"/>
    <w:rsid w:val="00A1325E"/>
    <w:rsid w:val="00A13282"/>
    <w:rsid w:val="00A13320"/>
    <w:rsid w:val="00A133A2"/>
    <w:rsid w:val="00A133AB"/>
    <w:rsid w:val="00A13482"/>
    <w:rsid w:val="00A13523"/>
    <w:rsid w:val="00A135A4"/>
    <w:rsid w:val="00A139BE"/>
    <w:rsid w:val="00A139DC"/>
    <w:rsid w:val="00A13A87"/>
    <w:rsid w:val="00A13AD5"/>
    <w:rsid w:val="00A13ADC"/>
    <w:rsid w:val="00A13BFB"/>
    <w:rsid w:val="00A13C36"/>
    <w:rsid w:val="00A13C70"/>
    <w:rsid w:val="00A13CDB"/>
    <w:rsid w:val="00A13DDE"/>
    <w:rsid w:val="00A13E76"/>
    <w:rsid w:val="00A13ECA"/>
    <w:rsid w:val="00A13F59"/>
    <w:rsid w:val="00A13F6C"/>
    <w:rsid w:val="00A14091"/>
    <w:rsid w:val="00A140A0"/>
    <w:rsid w:val="00A141E7"/>
    <w:rsid w:val="00A141E8"/>
    <w:rsid w:val="00A14209"/>
    <w:rsid w:val="00A1424B"/>
    <w:rsid w:val="00A142EA"/>
    <w:rsid w:val="00A14393"/>
    <w:rsid w:val="00A14442"/>
    <w:rsid w:val="00A144EE"/>
    <w:rsid w:val="00A1450B"/>
    <w:rsid w:val="00A145EE"/>
    <w:rsid w:val="00A1463C"/>
    <w:rsid w:val="00A146CF"/>
    <w:rsid w:val="00A146D8"/>
    <w:rsid w:val="00A14729"/>
    <w:rsid w:val="00A1473A"/>
    <w:rsid w:val="00A14741"/>
    <w:rsid w:val="00A149CD"/>
    <w:rsid w:val="00A149F8"/>
    <w:rsid w:val="00A14A16"/>
    <w:rsid w:val="00A14A5F"/>
    <w:rsid w:val="00A14A96"/>
    <w:rsid w:val="00A14B58"/>
    <w:rsid w:val="00A14B70"/>
    <w:rsid w:val="00A14BEC"/>
    <w:rsid w:val="00A14CBD"/>
    <w:rsid w:val="00A14DF4"/>
    <w:rsid w:val="00A14E43"/>
    <w:rsid w:val="00A14E61"/>
    <w:rsid w:val="00A14E84"/>
    <w:rsid w:val="00A14E96"/>
    <w:rsid w:val="00A14F1D"/>
    <w:rsid w:val="00A14F47"/>
    <w:rsid w:val="00A14F93"/>
    <w:rsid w:val="00A1500C"/>
    <w:rsid w:val="00A15074"/>
    <w:rsid w:val="00A150AE"/>
    <w:rsid w:val="00A150E2"/>
    <w:rsid w:val="00A15140"/>
    <w:rsid w:val="00A15149"/>
    <w:rsid w:val="00A15164"/>
    <w:rsid w:val="00A15234"/>
    <w:rsid w:val="00A1529D"/>
    <w:rsid w:val="00A15324"/>
    <w:rsid w:val="00A15331"/>
    <w:rsid w:val="00A15364"/>
    <w:rsid w:val="00A153CB"/>
    <w:rsid w:val="00A15408"/>
    <w:rsid w:val="00A15466"/>
    <w:rsid w:val="00A15493"/>
    <w:rsid w:val="00A15495"/>
    <w:rsid w:val="00A1549B"/>
    <w:rsid w:val="00A154A9"/>
    <w:rsid w:val="00A154E1"/>
    <w:rsid w:val="00A15500"/>
    <w:rsid w:val="00A15569"/>
    <w:rsid w:val="00A1557A"/>
    <w:rsid w:val="00A156F2"/>
    <w:rsid w:val="00A15735"/>
    <w:rsid w:val="00A15781"/>
    <w:rsid w:val="00A157ED"/>
    <w:rsid w:val="00A15805"/>
    <w:rsid w:val="00A15890"/>
    <w:rsid w:val="00A1598A"/>
    <w:rsid w:val="00A15A27"/>
    <w:rsid w:val="00A15A9F"/>
    <w:rsid w:val="00A15AA0"/>
    <w:rsid w:val="00A15AC8"/>
    <w:rsid w:val="00A15ACD"/>
    <w:rsid w:val="00A15B59"/>
    <w:rsid w:val="00A15BB1"/>
    <w:rsid w:val="00A15C48"/>
    <w:rsid w:val="00A15C5B"/>
    <w:rsid w:val="00A15CE8"/>
    <w:rsid w:val="00A15CEE"/>
    <w:rsid w:val="00A15D4B"/>
    <w:rsid w:val="00A15D51"/>
    <w:rsid w:val="00A15D82"/>
    <w:rsid w:val="00A15D90"/>
    <w:rsid w:val="00A15DB6"/>
    <w:rsid w:val="00A15DE2"/>
    <w:rsid w:val="00A15E5F"/>
    <w:rsid w:val="00A15E80"/>
    <w:rsid w:val="00A15E89"/>
    <w:rsid w:val="00A15EEB"/>
    <w:rsid w:val="00A15F87"/>
    <w:rsid w:val="00A15F9B"/>
    <w:rsid w:val="00A16031"/>
    <w:rsid w:val="00A16136"/>
    <w:rsid w:val="00A16192"/>
    <w:rsid w:val="00A161AE"/>
    <w:rsid w:val="00A162B7"/>
    <w:rsid w:val="00A162ED"/>
    <w:rsid w:val="00A16311"/>
    <w:rsid w:val="00A163AC"/>
    <w:rsid w:val="00A163FD"/>
    <w:rsid w:val="00A16457"/>
    <w:rsid w:val="00A164E9"/>
    <w:rsid w:val="00A16507"/>
    <w:rsid w:val="00A16516"/>
    <w:rsid w:val="00A1651A"/>
    <w:rsid w:val="00A16528"/>
    <w:rsid w:val="00A1661E"/>
    <w:rsid w:val="00A16639"/>
    <w:rsid w:val="00A16731"/>
    <w:rsid w:val="00A1685B"/>
    <w:rsid w:val="00A1686D"/>
    <w:rsid w:val="00A169B2"/>
    <w:rsid w:val="00A16A2B"/>
    <w:rsid w:val="00A16A2E"/>
    <w:rsid w:val="00A16A56"/>
    <w:rsid w:val="00A16A5E"/>
    <w:rsid w:val="00A16A9A"/>
    <w:rsid w:val="00A16AC4"/>
    <w:rsid w:val="00A16C26"/>
    <w:rsid w:val="00A16C39"/>
    <w:rsid w:val="00A16C3B"/>
    <w:rsid w:val="00A16C78"/>
    <w:rsid w:val="00A16C8D"/>
    <w:rsid w:val="00A16CB0"/>
    <w:rsid w:val="00A16CD5"/>
    <w:rsid w:val="00A16D03"/>
    <w:rsid w:val="00A16D51"/>
    <w:rsid w:val="00A16D9F"/>
    <w:rsid w:val="00A16DD7"/>
    <w:rsid w:val="00A16DDC"/>
    <w:rsid w:val="00A16DFD"/>
    <w:rsid w:val="00A16E3E"/>
    <w:rsid w:val="00A16E58"/>
    <w:rsid w:val="00A16E8E"/>
    <w:rsid w:val="00A16EE4"/>
    <w:rsid w:val="00A16EEF"/>
    <w:rsid w:val="00A16F43"/>
    <w:rsid w:val="00A16FB3"/>
    <w:rsid w:val="00A16FCA"/>
    <w:rsid w:val="00A17059"/>
    <w:rsid w:val="00A170E7"/>
    <w:rsid w:val="00A17139"/>
    <w:rsid w:val="00A17141"/>
    <w:rsid w:val="00A1722F"/>
    <w:rsid w:val="00A1723F"/>
    <w:rsid w:val="00A17321"/>
    <w:rsid w:val="00A17335"/>
    <w:rsid w:val="00A173B3"/>
    <w:rsid w:val="00A173E1"/>
    <w:rsid w:val="00A17441"/>
    <w:rsid w:val="00A174B9"/>
    <w:rsid w:val="00A17538"/>
    <w:rsid w:val="00A175F6"/>
    <w:rsid w:val="00A175FD"/>
    <w:rsid w:val="00A17648"/>
    <w:rsid w:val="00A1766E"/>
    <w:rsid w:val="00A17680"/>
    <w:rsid w:val="00A17756"/>
    <w:rsid w:val="00A177FC"/>
    <w:rsid w:val="00A1782C"/>
    <w:rsid w:val="00A17883"/>
    <w:rsid w:val="00A178D2"/>
    <w:rsid w:val="00A1791F"/>
    <w:rsid w:val="00A17963"/>
    <w:rsid w:val="00A17A6D"/>
    <w:rsid w:val="00A17A9F"/>
    <w:rsid w:val="00A17C33"/>
    <w:rsid w:val="00A17C85"/>
    <w:rsid w:val="00A17CB7"/>
    <w:rsid w:val="00A17D8C"/>
    <w:rsid w:val="00A17EB5"/>
    <w:rsid w:val="00A17FB3"/>
    <w:rsid w:val="00A17FEE"/>
    <w:rsid w:val="00A20008"/>
    <w:rsid w:val="00A20027"/>
    <w:rsid w:val="00A2005A"/>
    <w:rsid w:val="00A20139"/>
    <w:rsid w:val="00A2019F"/>
    <w:rsid w:val="00A2020A"/>
    <w:rsid w:val="00A20250"/>
    <w:rsid w:val="00A20266"/>
    <w:rsid w:val="00A20360"/>
    <w:rsid w:val="00A2041A"/>
    <w:rsid w:val="00A20435"/>
    <w:rsid w:val="00A2049F"/>
    <w:rsid w:val="00A20586"/>
    <w:rsid w:val="00A20631"/>
    <w:rsid w:val="00A20697"/>
    <w:rsid w:val="00A2071D"/>
    <w:rsid w:val="00A20767"/>
    <w:rsid w:val="00A20780"/>
    <w:rsid w:val="00A207BA"/>
    <w:rsid w:val="00A207FE"/>
    <w:rsid w:val="00A208C2"/>
    <w:rsid w:val="00A20A2D"/>
    <w:rsid w:val="00A20A74"/>
    <w:rsid w:val="00A20B4E"/>
    <w:rsid w:val="00A20BE8"/>
    <w:rsid w:val="00A20BEB"/>
    <w:rsid w:val="00A20C01"/>
    <w:rsid w:val="00A20C11"/>
    <w:rsid w:val="00A20C1A"/>
    <w:rsid w:val="00A20C86"/>
    <w:rsid w:val="00A20CCC"/>
    <w:rsid w:val="00A20DAD"/>
    <w:rsid w:val="00A20E35"/>
    <w:rsid w:val="00A20EE3"/>
    <w:rsid w:val="00A20F20"/>
    <w:rsid w:val="00A20FA2"/>
    <w:rsid w:val="00A210B8"/>
    <w:rsid w:val="00A210E0"/>
    <w:rsid w:val="00A211AF"/>
    <w:rsid w:val="00A211BA"/>
    <w:rsid w:val="00A211C1"/>
    <w:rsid w:val="00A21215"/>
    <w:rsid w:val="00A2123B"/>
    <w:rsid w:val="00A2129D"/>
    <w:rsid w:val="00A21308"/>
    <w:rsid w:val="00A2133B"/>
    <w:rsid w:val="00A21388"/>
    <w:rsid w:val="00A214FF"/>
    <w:rsid w:val="00A215B5"/>
    <w:rsid w:val="00A215CD"/>
    <w:rsid w:val="00A215D2"/>
    <w:rsid w:val="00A215F6"/>
    <w:rsid w:val="00A21626"/>
    <w:rsid w:val="00A21697"/>
    <w:rsid w:val="00A21784"/>
    <w:rsid w:val="00A21794"/>
    <w:rsid w:val="00A2181B"/>
    <w:rsid w:val="00A21883"/>
    <w:rsid w:val="00A2189D"/>
    <w:rsid w:val="00A21975"/>
    <w:rsid w:val="00A21983"/>
    <w:rsid w:val="00A219AA"/>
    <w:rsid w:val="00A219CD"/>
    <w:rsid w:val="00A219E5"/>
    <w:rsid w:val="00A219F9"/>
    <w:rsid w:val="00A21A15"/>
    <w:rsid w:val="00A21A3C"/>
    <w:rsid w:val="00A21A8B"/>
    <w:rsid w:val="00A21AE0"/>
    <w:rsid w:val="00A21B94"/>
    <w:rsid w:val="00A21BA5"/>
    <w:rsid w:val="00A21C01"/>
    <w:rsid w:val="00A21C20"/>
    <w:rsid w:val="00A21C6C"/>
    <w:rsid w:val="00A21CE8"/>
    <w:rsid w:val="00A21D32"/>
    <w:rsid w:val="00A21D7F"/>
    <w:rsid w:val="00A21E10"/>
    <w:rsid w:val="00A21E46"/>
    <w:rsid w:val="00A21E7B"/>
    <w:rsid w:val="00A21EA9"/>
    <w:rsid w:val="00A21F8F"/>
    <w:rsid w:val="00A22019"/>
    <w:rsid w:val="00A22057"/>
    <w:rsid w:val="00A220FB"/>
    <w:rsid w:val="00A22149"/>
    <w:rsid w:val="00A221E4"/>
    <w:rsid w:val="00A222A8"/>
    <w:rsid w:val="00A222B5"/>
    <w:rsid w:val="00A2236A"/>
    <w:rsid w:val="00A22428"/>
    <w:rsid w:val="00A22481"/>
    <w:rsid w:val="00A22535"/>
    <w:rsid w:val="00A2254A"/>
    <w:rsid w:val="00A2254D"/>
    <w:rsid w:val="00A225C8"/>
    <w:rsid w:val="00A22628"/>
    <w:rsid w:val="00A22776"/>
    <w:rsid w:val="00A2277F"/>
    <w:rsid w:val="00A22794"/>
    <w:rsid w:val="00A227C9"/>
    <w:rsid w:val="00A2280D"/>
    <w:rsid w:val="00A228DE"/>
    <w:rsid w:val="00A22997"/>
    <w:rsid w:val="00A22A08"/>
    <w:rsid w:val="00A22A72"/>
    <w:rsid w:val="00A22AC8"/>
    <w:rsid w:val="00A22BB8"/>
    <w:rsid w:val="00A22BE7"/>
    <w:rsid w:val="00A22C2C"/>
    <w:rsid w:val="00A22C77"/>
    <w:rsid w:val="00A22E49"/>
    <w:rsid w:val="00A22E57"/>
    <w:rsid w:val="00A22EE1"/>
    <w:rsid w:val="00A22F48"/>
    <w:rsid w:val="00A22F6C"/>
    <w:rsid w:val="00A22FB3"/>
    <w:rsid w:val="00A22FC3"/>
    <w:rsid w:val="00A22FD5"/>
    <w:rsid w:val="00A2306E"/>
    <w:rsid w:val="00A230C9"/>
    <w:rsid w:val="00A2313D"/>
    <w:rsid w:val="00A23237"/>
    <w:rsid w:val="00A23246"/>
    <w:rsid w:val="00A232B6"/>
    <w:rsid w:val="00A2335D"/>
    <w:rsid w:val="00A233D7"/>
    <w:rsid w:val="00A23432"/>
    <w:rsid w:val="00A234EB"/>
    <w:rsid w:val="00A23530"/>
    <w:rsid w:val="00A235B1"/>
    <w:rsid w:val="00A2362A"/>
    <w:rsid w:val="00A23691"/>
    <w:rsid w:val="00A23741"/>
    <w:rsid w:val="00A2378A"/>
    <w:rsid w:val="00A237B7"/>
    <w:rsid w:val="00A23833"/>
    <w:rsid w:val="00A23845"/>
    <w:rsid w:val="00A238AF"/>
    <w:rsid w:val="00A238C8"/>
    <w:rsid w:val="00A238D8"/>
    <w:rsid w:val="00A238F5"/>
    <w:rsid w:val="00A23905"/>
    <w:rsid w:val="00A239D1"/>
    <w:rsid w:val="00A23A15"/>
    <w:rsid w:val="00A23A27"/>
    <w:rsid w:val="00A23A4C"/>
    <w:rsid w:val="00A23ACC"/>
    <w:rsid w:val="00A23B19"/>
    <w:rsid w:val="00A23B7F"/>
    <w:rsid w:val="00A23BBA"/>
    <w:rsid w:val="00A23C66"/>
    <w:rsid w:val="00A23CFA"/>
    <w:rsid w:val="00A23D5F"/>
    <w:rsid w:val="00A23D74"/>
    <w:rsid w:val="00A23DAE"/>
    <w:rsid w:val="00A23E83"/>
    <w:rsid w:val="00A23E92"/>
    <w:rsid w:val="00A23EAD"/>
    <w:rsid w:val="00A23EAF"/>
    <w:rsid w:val="00A23EF9"/>
    <w:rsid w:val="00A23F0F"/>
    <w:rsid w:val="00A23F5A"/>
    <w:rsid w:val="00A241AF"/>
    <w:rsid w:val="00A241BB"/>
    <w:rsid w:val="00A24229"/>
    <w:rsid w:val="00A2426B"/>
    <w:rsid w:val="00A242B2"/>
    <w:rsid w:val="00A242CC"/>
    <w:rsid w:val="00A243AA"/>
    <w:rsid w:val="00A243CB"/>
    <w:rsid w:val="00A2452C"/>
    <w:rsid w:val="00A245BE"/>
    <w:rsid w:val="00A245C5"/>
    <w:rsid w:val="00A245D1"/>
    <w:rsid w:val="00A245E9"/>
    <w:rsid w:val="00A24681"/>
    <w:rsid w:val="00A248BB"/>
    <w:rsid w:val="00A248C6"/>
    <w:rsid w:val="00A2499C"/>
    <w:rsid w:val="00A249A4"/>
    <w:rsid w:val="00A249D3"/>
    <w:rsid w:val="00A24A16"/>
    <w:rsid w:val="00A24A22"/>
    <w:rsid w:val="00A24B81"/>
    <w:rsid w:val="00A24B9A"/>
    <w:rsid w:val="00A24C43"/>
    <w:rsid w:val="00A24CA0"/>
    <w:rsid w:val="00A24CD2"/>
    <w:rsid w:val="00A24CED"/>
    <w:rsid w:val="00A24D58"/>
    <w:rsid w:val="00A24DE0"/>
    <w:rsid w:val="00A24DFE"/>
    <w:rsid w:val="00A24E03"/>
    <w:rsid w:val="00A24E2F"/>
    <w:rsid w:val="00A24E3B"/>
    <w:rsid w:val="00A24E69"/>
    <w:rsid w:val="00A24F14"/>
    <w:rsid w:val="00A24F55"/>
    <w:rsid w:val="00A24FB7"/>
    <w:rsid w:val="00A25002"/>
    <w:rsid w:val="00A25064"/>
    <w:rsid w:val="00A250F8"/>
    <w:rsid w:val="00A250FB"/>
    <w:rsid w:val="00A25105"/>
    <w:rsid w:val="00A25145"/>
    <w:rsid w:val="00A2519C"/>
    <w:rsid w:val="00A251F7"/>
    <w:rsid w:val="00A25293"/>
    <w:rsid w:val="00A252A8"/>
    <w:rsid w:val="00A252AD"/>
    <w:rsid w:val="00A252C0"/>
    <w:rsid w:val="00A25328"/>
    <w:rsid w:val="00A25344"/>
    <w:rsid w:val="00A253D6"/>
    <w:rsid w:val="00A253EC"/>
    <w:rsid w:val="00A25403"/>
    <w:rsid w:val="00A25409"/>
    <w:rsid w:val="00A254DE"/>
    <w:rsid w:val="00A254EE"/>
    <w:rsid w:val="00A2552F"/>
    <w:rsid w:val="00A2556C"/>
    <w:rsid w:val="00A256FD"/>
    <w:rsid w:val="00A257AB"/>
    <w:rsid w:val="00A257CD"/>
    <w:rsid w:val="00A25814"/>
    <w:rsid w:val="00A25956"/>
    <w:rsid w:val="00A25979"/>
    <w:rsid w:val="00A259FA"/>
    <w:rsid w:val="00A25AF2"/>
    <w:rsid w:val="00A25AFC"/>
    <w:rsid w:val="00A25BAE"/>
    <w:rsid w:val="00A25BEE"/>
    <w:rsid w:val="00A25C10"/>
    <w:rsid w:val="00A25C8D"/>
    <w:rsid w:val="00A25CBA"/>
    <w:rsid w:val="00A25DF3"/>
    <w:rsid w:val="00A25E21"/>
    <w:rsid w:val="00A25E83"/>
    <w:rsid w:val="00A25FBB"/>
    <w:rsid w:val="00A2605F"/>
    <w:rsid w:val="00A2611E"/>
    <w:rsid w:val="00A261AF"/>
    <w:rsid w:val="00A26201"/>
    <w:rsid w:val="00A2620B"/>
    <w:rsid w:val="00A262AF"/>
    <w:rsid w:val="00A26390"/>
    <w:rsid w:val="00A26412"/>
    <w:rsid w:val="00A2643A"/>
    <w:rsid w:val="00A26455"/>
    <w:rsid w:val="00A2647C"/>
    <w:rsid w:val="00A26480"/>
    <w:rsid w:val="00A266D9"/>
    <w:rsid w:val="00A267E4"/>
    <w:rsid w:val="00A26934"/>
    <w:rsid w:val="00A26997"/>
    <w:rsid w:val="00A26A08"/>
    <w:rsid w:val="00A26A13"/>
    <w:rsid w:val="00A26ABF"/>
    <w:rsid w:val="00A26AC1"/>
    <w:rsid w:val="00A26BD9"/>
    <w:rsid w:val="00A26BDE"/>
    <w:rsid w:val="00A26C25"/>
    <w:rsid w:val="00A26CD0"/>
    <w:rsid w:val="00A26CD4"/>
    <w:rsid w:val="00A26D61"/>
    <w:rsid w:val="00A26D86"/>
    <w:rsid w:val="00A26D89"/>
    <w:rsid w:val="00A26DF8"/>
    <w:rsid w:val="00A26E0E"/>
    <w:rsid w:val="00A26E15"/>
    <w:rsid w:val="00A26EEC"/>
    <w:rsid w:val="00A26F58"/>
    <w:rsid w:val="00A26FC0"/>
    <w:rsid w:val="00A27020"/>
    <w:rsid w:val="00A27035"/>
    <w:rsid w:val="00A2703B"/>
    <w:rsid w:val="00A2705C"/>
    <w:rsid w:val="00A2715D"/>
    <w:rsid w:val="00A27172"/>
    <w:rsid w:val="00A2717C"/>
    <w:rsid w:val="00A271AB"/>
    <w:rsid w:val="00A271BE"/>
    <w:rsid w:val="00A27255"/>
    <w:rsid w:val="00A27389"/>
    <w:rsid w:val="00A273BA"/>
    <w:rsid w:val="00A273BB"/>
    <w:rsid w:val="00A274EB"/>
    <w:rsid w:val="00A27522"/>
    <w:rsid w:val="00A27545"/>
    <w:rsid w:val="00A27565"/>
    <w:rsid w:val="00A2766F"/>
    <w:rsid w:val="00A27699"/>
    <w:rsid w:val="00A2769F"/>
    <w:rsid w:val="00A27752"/>
    <w:rsid w:val="00A277C2"/>
    <w:rsid w:val="00A27848"/>
    <w:rsid w:val="00A278A6"/>
    <w:rsid w:val="00A27A38"/>
    <w:rsid w:val="00A27A75"/>
    <w:rsid w:val="00A27AA5"/>
    <w:rsid w:val="00A27AC0"/>
    <w:rsid w:val="00A27B00"/>
    <w:rsid w:val="00A27B16"/>
    <w:rsid w:val="00A27CEC"/>
    <w:rsid w:val="00A27D60"/>
    <w:rsid w:val="00A27DA5"/>
    <w:rsid w:val="00A27DE5"/>
    <w:rsid w:val="00A27ED1"/>
    <w:rsid w:val="00A27FCD"/>
    <w:rsid w:val="00A27FDD"/>
    <w:rsid w:val="00A27FEE"/>
    <w:rsid w:val="00A300AF"/>
    <w:rsid w:val="00A300B2"/>
    <w:rsid w:val="00A300FC"/>
    <w:rsid w:val="00A30176"/>
    <w:rsid w:val="00A301B2"/>
    <w:rsid w:val="00A30210"/>
    <w:rsid w:val="00A30270"/>
    <w:rsid w:val="00A302C3"/>
    <w:rsid w:val="00A302D0"/>
    <w:rsid w:val="00A30342"/>
    <w:rsid w:val="00A303D4"/>
    <w:rsid w:val="00A3046C"/>
    <w:rsid w:val="00A3046E"/>
    <w:rsid w:val="00A304E9"/>
    <w:rsid w:val="00A30528"/>
    <w:rsid w:val="00A30539"/>
    <w:rsid w:val="00A305C3"/>
    <w:rsid w:val="00A305C8"/>
    <w:rsid w:val="00A305F9"/>
    <w:rsid w:val="00A30669"/>
    <w:rsid w:val="00A3070A"/>
    <w:rsid w:val="00A30789"/>
    <w:rsid w:val="00A30790"/>
    <w:rsid w:val="00A308F1"/>
    <w:rsid w:val="00A3096A"/>
    <w:rsid w:val="00A3099E"/>
    <w:rsid w:val="00A30B44"/>
    <w:rsid w:val="00A30C67"/>
    <w:rsid w:val="00A30CCC"/>
    <w:rsid w:val="00A30CE5"/>
    <w:rsid w:val="00A30CEE"/>
    <w:rsid w:val="00A30D14"/>
    <w:rsid w:val="00A30D78"/>
    <w:rsid w:val="00A30DA7"/>
    <w:rsid w:val="00A30DF9"/>
    <w:rsid w:val="00A30E0F"/>
    <w:rsid w:val="00A30E52"/>
    <w:rsid w:val="00A30E5B"/>
    <w:rsid w:val="00A30EFA"/>
    <w:rsid w:val="00A30F29"/>
    <w:rsid w:val="00A30F6E"/>
    <w:rsid w:val="00A30F9D"/>
    <w:rsid w:val="00A30FD1"/>
    <w:rsid w:val="00A30FE6"/>
    <w:rsid w:val="00A30FFA"/>
    <w:rsid w:val="00A310FC"/>
    <w:rsid w:val="00A310FE"/>
    <w:rsid w:val="00A31143"/>
    <w:rsid w:val="00A3114F"/>
    <w:rsid w:val="00A31152"/>
    <w:rsid w:val="00A311EF"/>
    <w:rsid w:val="00A3122F"/>
    <w:rsid w:val="00A31283"/>
    <w:rsid w:val="00A31387"/>
    <w:rsid w:val="00A313D9"/>
    <w:rsid w:val="00A31420"/>
    <w:rsid w:val="00A31451"/>
    <w:rsid w:val="00A31460"/>
    <w:rsid w:val="00A31475"/>
    <w:rsid w:val="00A3148A"/>
    <w:rsid w:val="00A31543"/>
    <w:rsid w:val="00A31548"/>
    <w:rsid w:val="00A3154D"/>
    <w:rsid w:val="00A3157B"/>
    <w:rsid w:val="00A315CA"/>
    <w:rsid w:val="00A3161C"/>
    <w:rsid w:val="00A31668"/>
    <w:rsid w:val="00A3167B"/>
    <w:rsid w:val="00A316BF"/>
    <w:rsid w:val="00A316CE"/>
    <w:rsid w:val="00A3175A"/>
    <w:rsid w:val="00A31766"/>
    <w:rsid w:val="00A317E4"/>
    <w:rsid w:val="00A3198A"/>
    <w:rsid w:val="00A319BE"/>
    <w:rsid w:val="00A319CB"/>
    <w:rsid w:val="00A31A29"/>
    <w:rsid w:val="00A31A9D"/>
    <w:rsid w:val="00A31AE8"/>
    <w:rsid w:val="00A31B84"/>
    <w:rsid w:val="00A31B8B"/>
    <w:rsid w:val="00A31BAD"/>
    <w:rsid w:val="00A31BE1"/>
    <w:rsid w:val="00A31C23"/>
    <w:rsid w:val="00A31C96"/>
    <w:rsid w:val="00A31C97"/>
    <w:rsid w:val="00A31CA4"/>
    <w:rsid w:val="00A31CC8"/>
    <w:rsid w:val="00A31D0E"/>
    <w:rsid w:val="00A31D50"/>
    <w:rsid w:val="00A31D8C"/>
    <w:rsid w:val="00A31D9D"/>
    <w:rsid w:val="00A31E5A"/>
    <w:rsid w:val="00A31EBB"/>
    <w:rsid w:val="00A31F8B"/>
    <w:rsid w:val="00A3201C"/>
    <w:rsid w:val="00A3203C"/>
    <w:rsid w:val="00A32079"/>
    <w:rsid w:val="00A321CE"/>
    <w:rsid w:val="00A32285"/>
    <w:rsid w:val="00A322AC"/>
    <w:rsid w:val="00A322DB"/>
    <w:rsid w:val="00A32320"/>
    <w:rsid w:val="00A3239D"/>
    <w:rsid w:val="00A323F1"/>
    <w:rsid w:val="00A32400"/>
    <w:rsid w:val="00A324CD"/>
    <w:rsid w:val="00A324E6"/>
    <w:rsid w:val="00A324EF"/>
    <w:rsid w:val="00A325E4"/>
    <w:rsid w:val="00A325EF"/>
    <w:rsid w:val="00A3263E"/>
    <w:rsid w:val="00A32653"/>
    <w:rsid w:val="00A32756"/>
    <w:rsid w:val="00A3286D"/>
    <w:rsid w:val="00A32875"/>
    <w:rsid w:val="00A328BB"/>
    <w:rsid w:val="00A328CF"/>
    <w:rsid w:val="00A329E9"/>
    <w:rsid w:val="00A32A01"/>
    <w:rsid w:val="00A32AC6"/>
    <w:rsid w:val="00A32AF8"/>
    <w:rsid w:val="00A32B03"/>
    <w:rsid w:val="00A32B22"/>
    <w:rsid w:val="00A32C0C"/>
    <w:rsid w:val="00A32D18"/>
    <w:rsid w:val="00A32EC9"/>
    <w:rsid w:val="00A32F6D"/>
    <w:rsid w:val="00A32FA7"/>
    <w:rsid w:val="00A32FB3"/>
    <w:rsid w:val="00A3300D"/>
    <w:rsid w:val="00A3307F"/>
    <w:rsid w:val="00A3314E"/>
    <w:rsid w:val="00A33178"/>
    <w:rsid w:val="00A33230"/>
    <w:rsid w:val="00A333BF"/>
    <w:rsid w:val="00A33400"/>
    <w:rsid w:val="00A33477"/>
    <w:rsid w:val="00A334E2"/>
    <w:rsid w:val="00A334EC"/>
    <w:rsid w:val="00A33667"/>
    <w:rsid w:val="00A336B2"/>
    <w:rsid w:val="00A336C8"/>
    <w:rsid w:val="00A33745"/>
    <w:rsid w:val="00A337A8"/>
    <w:rsid w:val="00A337C4"/>
    <w:rsid w:val="00A3380D"/>
    <w:rsid w:val="00A3385A"/>
    <w:rsid w:val="00A33893"/>
    <w:rsid w:val="00A338AE"/>
    <w:rsid w:val="00A33955"/>
    <w:rsid w:val="00A33978"/>
    <w:rsid w:val="00A3397C"/>
    <w:rsid w:val="00A339BA"/>
    <w:rsid w:val="00A339C1"/>
    <w:rsid w:val="00A339D2"/>
    <w:rsid w:val="00A339FA"/>
    <w:rsid w:val="00A339FC"/>
    <w:rsid w:val="00A33A24"/>
    <w:rsid w:val="00A33AA7"/>
    <w:rsid w:val="00A33B32"/>
    <w:rsid w:val="00A33B4A"/>
    <w:rsid w:val="00A33BA6"/>
    <w:rsid w:val="00A33BF1"/>
    <w:rsid w:val="00A33CDE"/>
    <w:rsid w:val="00A33D57"/>
    <w:rsid w:val="00A33D68"/>
    <w:rsid w:val="00A33D9C"/>
    <w:rsid w:val="00A33D9E"/>
    <w:rsid w:val="00A33ED1"/>
    <w:rsid w:val="00A33EE8"/>
    <w:rsid w:val="00A33F36"/>
    <w:rsid w:val="00A33F77"/>
    <w:rsid w:val="00A33FA4"/>
    <w:rsid w:val="00A33FDB"/>
    <w:rsid w:val="00A33FE0"/>
    <w:rsid w:val="00A34028"/>
    <w:rsid w:val="00A34043"/>
    <w:rsid w:val="00A34050"/>
    <w:rsid w:val="00A34055"/>
    <w:rsid w:val="00A34058"/>
    <w:rsid w:val="00A340BE"/>
    <w:rsid w:val="00A34101"/>
    <w:rsid w:val="00A34114"/>
    <w:rsid w:val="00A34115"/>
    <w:rsid w:val="00A341F2"/>
    <w:rsid w:val="00A3428E"/>
    <w:rsid w:val="00A342FF"/>
    <w:rsid w:val="00A343F6"/>
    <w:rsid w:val="00A34561"/>
    <w:rsid w:val="00A34566"/>
    <w:rsid w:val="00A345B0"/>
    <w:rsid w:val="00A345FD"/>
    <w:rsid w:val="00A3464A"/>
    <w:rsid w:val="00A3468A"/>
    <w:rsid w:val="00A346AF"/>
    <w:rsid w:val="00A346D3"/>
    <w:rsid w:val="00A347BE"/>
    <w:rsid w:val="00A347CC"/>
    <w:rsid w:val="00A347E2"/>
    <w:rsid w:val="00A348AB"/>
    <w:rsid w:val="00A348BD"/>
    <w:rsid w:val="00A348BF"/>
    <w:rsid w:val="00A3491A"/>
    <w:rsid w:val="00A34924"/>
    <w:rsid w:val="00A3494B"/>
    <w:rsid w:val="00A349A2"/>
    <w:rsid w:val="00A349E8"/>
    <w:rsid w:val="00A34A27"/>
    <w:rsid w:val="00A34AAA"/>
    <w:rsid w:val="00A34AD6"/>
    <w:rsid w:val="00A34AEB"/>
    <w:rsid w:val="00A34B0A"/>
    <w:rsid w:val="00A34B0E"/>
    <w:rsid w:val="00A34B1A"/>
    <w:rsid w:val="00A34B42"/>
    <w:rsid w:val="00A34CA0"/>
    <w:rsid w:val="00A34CE8"/>
    <w:rsid w:val="00A34D38"/>
    <w:rsid w:val="00A34DBE"/>
    <w:rsid w:val="00A34E96"/>
    <w:rsid w:val="00A34EFE"/>
    <w:rsid w:val="00A34F3C"/>
    <w:rsid w:val="00A34F8A"/>
    <w:rsid w:val="00A3505D"/>
    <w:rsid w:val="00A35103"/>
    <w:rsid w:val="00A35163"/>
    <w:rsid w:val="00A35191"/>
    <w:rsid w:val="00A351DE"/>
    <w:rsid w:val="00A351FE"/>
    <w:rsid w:val="00A3522D"/>
    <w:rsid w:val="00A35254"/>
    <w:rsid w:val="00A352C3"/>
    <w:rsid w:val="00A352C4"/>
    <w:rsid w:val="00A352F8"/>
    <w:rsid w:val="00A35358"/>
    <w:rsid w:val="00A35378"/>
    <w:rsid w:val="00A35382"/>
    <w:rsid w:val="00A354CB"/>
    <w:rsid w:val="00A3558A"/>
    <w:rsid w:val="00A355AB"/>
    <w:rsid w:val="00A355BF"/>
    <w:rsid w:val="00A35628"/>
    <w:rsid w:val="00A3566F"/>
    <w:rsid w:val="00A35690"/>
    <w:rsid w:val="00A35700"/>
    <w:rsid w:val="00A35786"/>
    <w:rsid w:val="00A35795"/>
    <w:rsid w:val="00A3580C"/>
    <w:rsid w:val="00A3585B"/>
    <w:rsid w:val="00A35892"/>
    <w:rsid w:val="00A3598B"/>
    <w:rsid w:val="00A359C0"/>
    <w:rsid w:val="00A35A09"/>
    <w:rsid w:val="00A35A67"/>
    <w:rsid w:val="00A35A77"/>
    <w:rsid w:val="00A35B6B"/>
    <w:rsid w:val="00A35B76"/>
    <w:rsid w:val="00A35BFE"/>
    <w:rsid w:val="00A35CFF"/>
    <w:rsid w:val="00A35E15"/>
    <w:rsid w:val="00A35E52"/>
    <w:rsid w:val="00A35F58"/>
    <w:rsid w:val="00A35F94"/>
    <w:rsid w:val="00A35FB1"/>
    <w:rsid w:val="00A35FB2"/>
    <w:rsid w:val="00A35FBF"/>
    <w:rsid w:val="00A36117"/>
    <w:rsid w:val="00A3614E"/>
    <w:rsid w:val="00A36225"/>
    <w:rsid w:val="00A36295"/>
    <w:rsid w:val="00A3633F"/>
    <w:rsid w:val="00A363A2"/>
    <w:rsid w:val="00A363C1"/>
    <w:rsid w:val="00A3645A"/>
    <w:rsid w:val="00A364A6"/>
    <w:rsid w:val="00A36546"/>
    <w:rsid w:val="00A365DF"/>
    <w:rsid w:val="00A365E2"/>
    <w:rsid w:val="00A3661E"/>
    <w:rsid w:val="00A36631"/>
    <w:rsid w:val="00A366A6"/>
    <w:rsid w:val="00A366EB"/>
    <w:rsid w:val="00A3677A"/>
    <w:rsid w:val="00A3681D"/>
    <w:rsid w:val="00A36911"/>
    <w:rsid w:val="00A36933"/>
    <w:rsid w:val="00A36974"/>
    <w:rsid w:val="00A369D8"/>
    <w:rsid w:val="00A369FE"/>
    <w:rsid w:val="00A36A2D"/>
    <w:rsid w:val="00A36A8C"/>
    <w:rsid w:val="00A36AAD"/>
    <w:rsid w:val="00A36B55"/>
    <w:rsid w:val="00A36B8D"/>
    <w:rsid w:val="00A36BB9"/>
    <w:rsid w:val="00A36C06"/>
    <w:rsid w:val="00A36C2F"/>
    <w:rsid w:val="00A36CD2"/>
    <w:rsid w:val="00A36CD3"/>
    <w:rsid w:val="00A36CD4"/>
    <w:rsid w:val="00A36D40"/>
    <w:rsid w:val="00A36DBA"/>
    <w:rsid w:val="00A36E13"/>
    <w:rsid w:val="00A36E99"/>
    <w:rsid w:val="00A36FD0"/>
    <w:rsid w:val="00A37012"/>
    <w:rsid w:val="00A37022"/>
    <w:rsid w:val="00A370F6"/>
    <w:rsid w:val="00A3717B"/>
    <w:rsid w:val="00A371FB"/>
    <w:rsid w:val="00A37282"/>
    <w:rsid w:val="00A372BD"/>
    <w:rsid w:val="00A37318"/>
    <w:rsid w:val="00A3732B"/>
    <w:rsid w:val="00A373D9"/>
    <w:rsid w:val="00A37411"/>
    <w:rsid w:val="00A3741C"/>
    <w:rsid w:val="00A37423"/>
    <w:rsid w:val="00A3742B"/>
    <w:rsid w:val="00A374F9"/>
    <w:rsid w:val="00A376AE"/>
    <w:rsid w:val="00A376ED"/>
    <w:rsid w:val="00A37704"/>
    <w:rsid w:val="00A377C2"/>
    <w:rsid w:val="00A37810"/>
    <w:rsid w:val="00A37822"/>
    <w:rsid w:val="00A378C8"/>
    <w:rsid w:val="00A378F6"/>
    <w:rsid w:val="00A37909"/>
    <w:rsid w:val="00A379C6"/>
    <w:rsid w:val="00A37A8B"/>
    <w:rsid w:val="00A37B5F"/>
    <w:rsid w:val="00A37BEA"/>
    <w:rsid w:val="00A37C2C"/>
    <w:rsid w:val="00A37D98"/>
    <w:rsid w:val="00A37DCD"/>
    <w:rsid w:val="00A37E62"/>
    <w:rsid w:val="00A37F33"/>
    <w:rsid w:val="00A37FAF"/>
    <w:rsid w:val="00A400E3"/>
    <w:rsid w:val="00A401E1"/>
    <w:rsid w:val="00A401FD"/>
    <w:rsid w:val="00A40221"/>
    <w:rsid w:val="00A4025D"/>
    <w:rsid w:val="00A40266"/>
    <w:rsid w:val="00A40296"/>
    <w:rsid w:val="00A4031C"/>
    <w:rsid w:val="00A40322"/>
    <w:rsid w:val="00A40334"/>
    <w:rsid w:val="00A4037F"/>
    <w:rsid w:val="00A403E8"/>
    <w:rsid w:val="00A403E9"/>
    <w:rsid w:val="00A40402"/>
    <w:rsid w:val="00A40423"/>
    <w:rsid w:val="00A40474"/>
    <w:rsid w:val="00A40487"/>
    <w:rsid w:val="00A4051C"/>
    <w:rsid w:val="00A40534"/>
    <w:rsid w:val="00A4056F"/>
    <w:rsid w:val="00A40574"/>
    <w:rsid w:val="00A40610"/>
    <w:rsid w:val="00A406D1"/>
    <w:rsid w:val="00A40771"/>
    <w:rsid w:val="00A407DE"/>
    <w:rsid w:val="00A40827"/>
    <w:rsid w:val="00A408AD"/>
    <w:rsid w:val="00A40930"/>
    <w:rsid w:val="00A40960"/>
    <w:rsid w:val="00A409B2"/>
    <w:rsid w:val="00A409FE"/>
    <w:rsid w:val="00A40A6A"/>
    <w:rsid w:val="00A40ABD"/>
    <w:rsid w:val="00A40B4D"/>
    <w:rsid w:val="00A40B52"/>
    <w:rsid w:val="00A40B62"/>
    <w:rsid w:val="00A40BAC"/>
    <w:rsid w:val="00A40C10"/>
    <w:rsid w:val="00A40C1F"/>
    <w:rsid w:val="00A40C34"/>
    <w:rsid w:val="00A40C48"/>
    <w:rsid w:val="00A40C78"/>
    <w:rsid w:val="00A40C7E"/>
    <w:rsid w:val="00A40CDA"/>
    <w:rsid w:val="00A40D00"/>
    <w:rsid w:val="00A40D44"/>
    <w:rsid w:val="00A40D76"/>
    <w:rsid w:val="00A40DAA"/>
    <w:rsid w:val="00A40DE1"/>
    <w:rsid w:val="00A40DE6"/>
    <w:rsid w:val="00A40E79"/>
    <w:rsid w:val="00A40EA3"/>
    <w:rsid w:val="00A40EC9"/>
    <w:rsid w:val="00A40EDA"/>
    <w:rsid w:val="00A40F6D"/>
    <w:rsid w:val="00A40F7C"/>
    <w:rsid w:val="00A40F8F"/>
    <w:rsid w:val="00A41038"/>
    <w:rsid w:val="00A41056"/>
    <w:rsid w:val="00A4109C"/>
    <w:rsid w:val="00A4109F"/>
    <w:rsid w:val="00A4112E"/>
    <w:rsid w:val="00A4118D"/>
    <w:rsid w:val="00A41256"/>
    <w:rsid w:val="00A4138D"/>
    <w:rsid w:val="00A41392"/>
    <w:rsid w:val="00A413D6"/>
    <w:rsid w:val="00A413DF"/>
    <w:rsid w:val="00A41458"/>
    <w:rsid w:val="00A414BC"/>
    <w:rsid w:val="00A414FD"/>
    <w:rsid w:val="00A415A5"/>
    <w:rsid w:val="00A415BC"/>
    <w:rsid w:val="00A4165E"/>
    <w:rsid w:val="00A41694"/>
    <w:rsid w:val="00A417B6"/>
    <w:rsid w:val="00A419CE"/>
    <w:rsid w:val="00A419D9"/>
    <w:rsid w:val="00A419E5"/>
    <w:rsid w:val="00A41AEC"/>
    <w:rsid w:val="00A41BDE"/>
    <w:rsid w:val="00A41BEF"/>
    <w:rsid w:val="00A41C40"/>
    <w:rsid w:val="00A41D19"/>
    <w:rsid w:val="00A41D76"/>
    <w:rsid w:val="00A41E37"/>
    <w:rsid w:val="00A41E69"/>
    <w:rsid w:val="00A41E91"/>
    <w:rsid w:val="00A41FD8"/>
    <w:rsid w:val="00A42063"/>
    <w:rsid w:val="00A420B8"/>
    <w:rsid w:val="00A42113"/>
    <w:rsid w:val="00A4212E"/>
    <w:rsid w:val="00A42135"/>
    <w:rsid w:val="00A42137"/>
    <w:rsid w:val="00A4213F"/>
    <w:rsid w:val="00A42259"/>
    <w:rsid w:val="00A4225C"/>
    <w:rsid w:val="00A4228A"/>
    <w:rsid w:val="00A42334"/>
    <w:rsid w:val="00A42341"/>
    <w:rsid w:val="00A42401"/>
    <w:rsid w:val="00A4244F"/>
    <w:rsid w:val="00A42505"/>
    <w:rsid w:val="00A42522"/>
    <w:rsid w:val="00A42526"/>
    <w:rsid w:val="00A42570"/>
    <w:rsid w:val="00A425C7"/>
    <w:rsid w:val="00A4264E"/>
    <w:rsid w:val="00A427A0"/>
    <w:rsid w:val="00A427C7"/>
    <w:rsid w:val="00A427DE"/>
    <w:rsid w:val="00A42812"/>
    <w:rsid w:val="00A42822"/>
    <w:rsid w:val="00A428A4"/>
    <w:rsid w:val="00A428BA"/>
    <w:rsid w:val="00A428C3"/>
    <w:rsid w:val="00A42901"/>
    <w:rsid w:val="00A4292B"/>
    <w:rsid w:val="00A42999"/>
    <w:rsid w:val="00A429DB"/>
    <w:rsid w:val="00A429E6"/>
    <w:rsid w:val="00A42ACC"/>
    <w:rsid w:val="00A42B16"/>
    <w:rsid w:val="00A42B7C"/>
    <w:rsid w:val="00A42B9D"/>
    <w:rsid w:val="00A42C84"/>
    <w:rsid w:val="00A42CA3"/>
    <w:rsid w:val="00A42D9D"/>
    <w:rsid w:val="00A42E2B"/>
    <w:rsid w:val="00A42F69"/>
    <w:rsid w:val="00A42FB5"/>
    <w:rsid w:val="00A4301E"/>
    <w:rsid w:val="00A43037"/>
    <w:rsid w:val="00A43147"/>
    <w:rsid w:val="00A43193"/>
    <w:rsid w:val="00A431A9"/>
    <w:rsid w:val="00A4320C"/>
    <w:rsid w:val="00A43298"/>
    <w:rsid w:val="00A432BE"/>
    <w:rsid w:val="00A4333D"/>
    <w:rsid w:val="00A43376"/>
    <w:rsid w:val="00A4348B"/>
    <w:rsid w:val="00A434D5"/>
    <w:rsid w:val="00A434DE"/>
    <w:rsid w:val="00A43507"/>
    <w:rsid w:val="00A4355D"/>
    <w:rsid w:val="00A435C5"/>
    <w:rsid w:val="00A43658"/>
    <w:rsid w:val="00A43677"/>
    <w:rsid w:val="00A4370E"/>
    <w:rsid w:val="00A4371D"/>
    <w:rsid w:val="00A437F9"/>
    <w:rsid w:val="00A438BA"/>
    <w:rsid w:val="00A439CB"/>
    <w:rsid w:val="00A43A8A"/>
    <w:rsid w:val="00A43AFD"/>
    <w:rsid w:val="00A43B66"/>
    <w:rsid w:val="00A43BF4"/>
    <w:rsid w:val="00A43CC5"/>
    <w:rsid w:val="00A43D3F"/>
    <w:rsid w:val="00A43D43"/>
    <w:rsid w:val="00A43D4E"/>
    <w:rsid w:val="00A43E33"/>
    <w:rsid w:val="00A43E8F"/>
    <w:rsid w:val="00A43EC0"/>
    <w:rsid w:val="00A43EF4"/>
    <w:rsid w:val="00A43F2D"/>
    <w:rsid w:val="00A44083"/>
    <w:rsid w:val="00A440EF"/>
    <w:rsid w:val="00A44152"/>
    <w:rsid w:val="00A4417C"/>
    <w:rsid w:val="00A44191"/>
    <w:rsid w:val="00A44199"/>
    <w:rsid w:val="00A44232"/>
    <w:rsid w:val="00A442A7"/>
    <w:rsid w:val="00A44318"/>
    <w:rsid w:val="00A44328"/>
    <w:rsid w:val="00A443A6"/>
    <w:rsid w:val="00A4442D"/>
    <w:rsid w:val="00A44452"/>
    <w:rsid w:val="00A4446C"/>
    <w:rsid w:val="00A444A7"/>
    <w:rsid w:val="00A444A9"/>
    <w:rsid w:val="00A44598"/>
    <w:rsid w:val="00A445B2"/>
    <w:rsid w:val="00A445F5"/>
    <w:rsid w:val="00A4461F"/>
    <w:rsid w:val="00A4464E"/>
    <w:rsid w:val="00A4466E"/>
    <w:rsid w:val="00A446DD"/>
    <w:rsid w:val="00A4479A"/>
    <w:rsid w:val="00A447D6"/>
    <w:rsid w:val="00A4482E"/>
    <w:rsid w:val="00A44882"/>
    <w:rsid w:val="00A4491F"/>
    <w:rsid w:val="00A44946"/>
    <w:rsid w:val="00A44A6D"/>
    <w:rsid w:val="00A44A7D"/>
    <w:rsid w:val="00A44AA6"/>
    <w:rsid w:val="00A44BE4"/>
    <w:rsid w:val="00A44C51"/>
    <w:rsid w:val="00A44C5F"/>
    <w:rsid w:val="00A44CDC"/>
    <w:rsid w:val="00A44CEE"/>
    <w:rsid w:val="00A44D81"/>
    <w:rsid w:val="00A44DAE"/>
    <w:rsid w:val="00A44DFC"/>
    <w:rsid w:val="00A44E51"/>
    <w:rsid w:val="00A44EC7"/>
    <w:rsid w:val="00A44F50"/>
    <w:rsid w:val="00A44FC5"/>
    <w:rsid w:val="00A44FF0"/>
    <w:rsid w:val="00A4504B"/>
    <w:rsid w:val="00A4512D"/>
    <w:rsid w:val="00A4543E"/>
    <w:rsid w:val="00A45467"/>
    <w:rsid w:val="00A454C0"/>
    <w:rsid w:val="00A45577"/>
    <w:rsid w:val="00A455BE"/>
    <w:rsid w:val="00A455C3"/>
    <w:rsid w:val="00A4562D"/>
    <w:rsid w:val="00A45669"/>
    <w:rsid w:val="00A456DC"/>
    <w:rsid w:val="00A4578E"/>
    <w:rsid w:val="00A4584A"/>
    <w:rsid w:val="00A45966"/>
    <w:rsid w:val="00A459CD"/>
    <w:rsid w:val="00A45A03"/>
    <w:rsid w:val="00A45A0D"/>
    <w:rsid w:val="00A45A3B"/>
    <w:rsid w:val="00A45B4F"/>
    <w:rsid w:val="00A45BC6"/>
    <w:rsid w:val="00A45C11"/>
    <w:rsid w:val="00A45C4F"/>
    <w:rsid w:val="00A45C66"/>
    <w:rsid w:val="00A45CB7"/>
    <w:rsid w:val="00A45CCB"/>
    <w:rsid w:val="00A45CE6"/>
    <w:rsid w:val="00A45CFB"/>
    <w:rsid w:val="00A45D49"/>
    <w:rsid w:val="00A45E2F"/>
    <w:rsid w:val="00A45E61"/>
    <w:rsid w:val="00A45F3F"/>
    <w:rsid w:val="00A45F7A"/>
    <w:rsid w:val="00A45F9C"/>
    <w:rsid w:val="00A46188"/>
    <w:rsid w:val="00A46219"/>
    <w:rsid w:val="00A4622C"/>
    <w:rsid w:val="00A462E0"/>
    <w:rsid w:val="00A46344"/>
    <w:rsid w:val="00A463BC"/>
    <w:rsid w:val="00A46402"/>
    <w:rsid w:val="00A464BB"/>
    <w:rsid w:val="00A465DC"/>
    <w:rsid w:val="00A4673C"/>
    <w:rsid w:val="00A46793"/>
    <w:rsid w:val="00A4680F"/>
    <w:rsid w:val="00A4682C"/>
    <w:rsid w:val="00A468E1"/>
    <w:rsid w:val="00A4693D"/>
    <w:rsid w:val="00A46964"/>
    <w:rsid w:val="00A4697A"/>
    <w:rsid w:val="00A4698A"/>
    <w:rsid w:val="00A46A34"/>
    <w:rsid w:val="00A46A53"/>
    <w:rsid w:val="00A46A60"/>
    <w:rsid w:val="00A46B4D"/>
    <w:rsid w:val="00A46B5B"/>
    <w:rsid w:val="00A46B5C"/>
    <w:rsid w:val="00A46BC9"/>
    <w:rsid w:val="00A46C1B"/>
    <w:rsid w:val="00A46D1B"/>
    <w:rsid w:val="00A46D84"/>
    <w:rsid w:val="00A46E16"/>
    <w:rsid w:val="00A46E59"/>
    <w:rsid w:val="00A46E82"/>
    <w:rsid w:val="00A46EB1"/>
    <w:rsid w:val="00A46EBF"/>
    <w:rsid w:val="00A46F1A"/>
    <w:rsid w:val="00A46FB6"/>
    <w:rsid w:val="00A46FB7"/>
    <w:rsid w:val="00A4704C"/>
    <w:rsid w:val="00A47070"/>
    <w:rsid w:val="00A47072"/>
    <w:rsid w:val="00A47105"/>
    <w:rsid w:val="00A4713C"/>
    <w:rsid w:val="00A471EB"/>
    <w:rsid w:val="00A47233"/>
    <w:rsid w:val="00A47266"/>
    <w:rsid w:val="00A47268"/>
    <w:rsid w:val="00A472D9"/>
    <w:rsid w:val="00A47330"/>
    <w:rsid w:val="00A47343"/>
    <w:rsid w:val="00A47378"/>
    <w:rsid w:val="00A4738E"/>
    <w:rsid w:val="00A4746A"/>
    <w:rsid w:val="00A474D0"/>
    <w:rsid w:val="00A474F4"/>
    <w:rsid w:val="00A47503"/>
    <w:rsid w:val="00A4755D"/>
    <w:rsid w:val="00A475D1"/>
    <w:rsid w:val="00A4764F"/>
    <w:rsid w:val="00A47669"/>
    <w:rsid w:val="00A47696"/>
    <w:rsid w:val="00A476C5"/>
    <w:rsid w:val="00A476C6"/>
    <w:rsid w:val="00A47741"/>
    <w:rsid w:val="00A477EC"/>
    <w:rsid w:val="00A47861"/>
    <w:rsid w:val="00A47876"/>
    <w:rsid w:val="00A47948"/>
    <w:rsid w:val="00A4796B"/>
    <w:rsid w:val="00A47A0C"/>
    <w:rsid w:val="00A47B60"/>
    <w:rsid w:val="00A47BE1"/>
    <w:rsid w:val="00A47C16"/>
    <w:rsid w:val="00A47D62"/>
    <w:rsid w:val="00A47DD2"/>
    <w:rsid w:val="00A47DE5"/>
    <w:rsid w:val="00A47EDF"/>
    <w:rsid w:val="00A47FA5"/>
    <w:rsid w:val="00A47FD0"/>
    <w:rsid w:val="00A50163"/>
    <w:rsid w:val="00A50295"/>
    <w:rsid w:val="00A502DF"/>
    <w:rsid w:val="00A50395"/>
    <w:rsid w:val="00A5048E"/>
    <w:rsid w:val="00A504AA"/>
    <w:rsid w:val="00A50536"/>
    <w:rsid w:val="00A50540"/>
    <w:rsid w:val="00A505BD"/>
    <w:rsid w:val="00A505F5"/>
    <w:rsid w:val="00A5061B"/>
    <w:rsid w:val="00A50656"/>
    <w:rsid w:val="00A506BF"/>
    <w:rsid w:val="00A506E2"/>
    <w:rsid w:val="00A5070F"/>
    <w:rsid w:val="00A50716"/>
    <w:rsid w:val="00A50758"/>
    <w:rsid w:val="00A50783"/>
    <w:rsid w:val="00A50788"/>
    <w:rsid w:val="00A507AD"/>
    <w:rsid w:val="00A5085F"/>
    <w:rsid w:val="00A508C6"/>
    <w:rsid w:val="00A508D9"/>
    <w:rsid w:val="00A50924"/>
    <w:rsid w:val="00A50960"/>
    <w:rsid w:val="00A50976"/>
    <w:rsid w:val="00A50A79"/>
    <w:rsid w:val="00A50AA2"/>
    <w:rsid w:val="00A50AD8"/>
    <w:rsid w:val="00A50B01"/>
    <w:rsid w:val="00A50BF0"/>
    <w:rsid w:val="00A50C01"/>
    <w:rsid w:val="00A50C61"/>
    <w:rsid w:val="00A50CF8"/>
    <w:rsid w:val="00A50D08"/>
    <w:rsid w:val="00A50DB8"/>
    <w:rsid w:val="00A50DE5"/>
    <w:rsid w:val="00A50E20"/>
    <w:rsid w:val="00A50E45"/>
    <w:rsid w:val="00A50E53"/>
    <w:rsid w:val="00A50EAD"/>
    <w:rsid w:val="00A50EB1"/>
    <w:rsid w:val="00A50ED9"/>
    <w:rsid w:val="00A50EFA"/>
    <w:rsid w:val="00A50F16"/>
    <w:rsid w:val="00A50F62"/>
    <w:rsid w:val="00A51019"/>
    <w:rsid w:val="00A51056"/>
    <w:rsid w:val="00A5113A"/>
    <w:rsid w:val="00A51159"/>
    <w:rsid w:val="00A51560"/>
    <w:rsid w:val="00A51662"/>
    <w:rsid w:val="00A516A7"/>
    <w:rsid w:val="00A516B4"/>
    <w:rsid w:val="00A516C5"/>
    <w:rsid w:val="00A516C8"/>
    <w:rsid w:val="00A5170C"/>
    <w:rsid w:val="00A5179F"/>
    <w:rsid w:val="00A517B0"/>
    <w:rsid w:val="00A51805"/>
    <w:rsid w:val="00A5182F"/>
    <w:rsid w:val="00A51834"/>
    <w:rsid w:val="00A518F1"/>
    <w:rsid w:val="00A51A19"/>
    <w:rsid w:val="00A51A89"/>
    <w:rsid w:val="00A51B4C"/>
    <w:rsid w:val="00A51B55"/>
    <w:rsid w:val="00A51B73"/>
    <w:rsid w:val="00A51BF2"/>
    <w:rsid w:val="00A51C9D"/>
    <w:rsid w:val="00A51CF0"/>
    <w:rsid w:val="00A51CF9"/>
    <w:rsid w:val="00A51D0D"/>
    <w:rsid w:val="00A51DCF"/>
    <w:rsid w:val="00A51E7D"/>
    <w:rsid w:val="00A51EF3"/>
    <w:rsid w:val="00A51EFA"/>
    <w:rsid w:val="00A51F85"/>
    <w:rsid w:val="00A51FAE"/>
    <w:rsid w:val="00A51FBA"/>
    <w:rsid w:val="00A5200B"/>
    <w:rsid w:val="00A5201A"/>
    <w:rsid w:val="00A5204B"/>
    <w:rsid w:val="00A5207A"/>
    <w:rsid w:val="00A52099"/>
    <w:rsid w:val="00A5209F"/>
    <w:rsid w:val="00A520B4"/>
    <w:rsid w:val="00A520F5"/>
    <w:rsid w:val="00A52143"/>
    <w:rsid w:val="00A52163"/>
    <w:rsid w:val="00A5226F"/>
    <w:rsid w:val="00A522AD"/>
    <w:rsid w:val="00A522F8"/>
    <w:rsid w:val="00A52303"/>
    <w:rsid w:val="00A52387"/>
    <w:rsid w:val="00A523DF"/>
    <w:rsid w:val="00A52420"/>
    <w:rsid w:val="00A524A4"/>
    <w:rsid w:val="00A524D9"/>
    <w:rsid w:val="00A5252D"/>
    <w:rsid w:val="00A525B4"/>
    <w:rsid w:val="00A52686"/>
    <w:rsid w:val="00A52696"/>
    <w:rsid w:val="00A5280D"/>
    <w:rsid w:val="00A52818"/>
    <w:rsid w:val="00A52837"/>
    <w:rsid w:val="00A52850"/>
    <w:rsid w:val="00A52893"/>
    <w:rsid w:val="00A528A6"/>
    <w:rsid w:val="00A528E7"/>
    <w:rsid w:val="00A52910"/>
    <w:rsid w:val="00A52981"/>
    <w:rsid w:val="00A52A26"/>
    <w:rsid w:val="00A52A47"/>
    <w:rsid w:val="00A52A75"/>
    <w:rsid w:val="00A52AD8"/>
    <w:rsid w:val="00A52AFF"/>
    <w:rsid w:val="00A52B04"/>
    <w:rsid w:val="00A52B42"/>
    <w:rsid w:val="00A52B8D"/>
    <w:rsid w:val="00A52BE4"/>
    <w:rsid w:val="00A52C69"/>
    <w:rsid w:val="00A52C7F"/>
    <w:rsid w:val="00A52D34"/>
    <w:rsid w:val="00A52D4B"/>
    <w:rsid w:val="00A52DB9"/>
    <w:rsid w:val="00A52F62"/>
    <w:rsid w:val="00A52FCB"/>
    <w:rsid w:val="00A52FD6"/>
    <w:rsid w:val="00A53042"/>
    <w:rsid w:val="00A53146"/>
    <w:rsid w:val="00A53230"/>
    <w:rsid w:val="00A5339F"/>
    <w:rsid w:val="00A533BE"/>
    <w:rsid w:val="00A53407"/>
    <w:rsid w:val="00A53485"/>
    <w:rsid w:val="00A534DF"/>
    <w:rsid w:val="00A53525"/>
    <w:rsid w:val="00A5360B"/>
    <w:rsid w:val="00A5363C"/>
    <w:rsid w:val="00A53798"/>
    <w:rsid w:val="00A537D5"/>
    <w:rsid w:val="00A537F8"/>
    <w:rsid w:val="00A53841"/>
    <w:rsid w:val="00A5389D"/>
    <w:rsid w:val="00A538E2"/>
    <w:rsid w:val="00A5395A"/>
    <w:rsid w:val="00A5395E"/>
    <w:rsid w:val="00A5397C"/>
    <w:rsid w:val="00A539B8"/>
    <w:rsid w:val="00A53A01"/>
    <w:rsid w:val="00A53A54"/>
    <w:rsid w:val="00A53AFB"/>
    <w:rsid w:val="00A53B0C"/>
    <w:rsid w:val="00A53B43"/>
    <w:rsid w:val="00A53B53"/>
    <w:rsid w:val="00A53B66"/>
    <w:rsid w:val="00A53B77"/>
    <w:rsid w:val="00A53B98"/>
    <w:rsid w:val="00A53C29"/>
    <w:rsid w:val="00A53C31"/>
    <w:rsid w:val="00A53C66"/>
    <w:rsid w:val="00A53C6B"/>
    <w:rsid w:val="00A53CB5"/>
    <w:rsid w:val="00A53CD9"/>
    <w:rsid w:val="00A53D38"/>
    <w:rsid w:val="00A53D5E"/>
    <w:rsid w:val="00A53E22"/>
    <w:rsid w:val="00A53E93"/>
    <w:rsid w:val="00A53EC1"/>
    <w:rsid w:val="00A53F41"/>
    <w:rsid w:val="00A53F84"/>
    <w:rsid w:val="00A53FC6"/>
    <w:rsid w:val="00A53FD9"/>
    <w:rsid w:val="00A53FE3"/>
    <w:rsid w:val="00A54125"/>
    <w:rsid w:val="00A5412D"/>
    <w:rsid w:val="00A54134"/>
    <w:rsid w:val="00A54185"/>
    <w:rsid w:val="00A54207"/>
    <w:rsid w:val="00A54281"/>
    <w:rsid w:val="00A54342"/>
    <w:rsid w:val="00A54356"/>
    <w:rsid w:val="00A543FA"/>
    <w:rsid w:val="00A543FD"/>
    <w:rsid w:val="00A5440A"/>
    <w:rsid w:val="00A54467"/>
    <w:rsid w:val="00A544BE"/>
    <w:rsid w:val="00A544DE"/>
    <w:rsid w:val="00A5454A"/>
    <w:rsid w:val="00A545A2"/>
    <w:rsid w:val="00A545AF"/>
    <w:rsid w:val="00A545B3"/>
    <w:rsid w:val="00A546D0"/>
    <w:rsid w:val="00A54702"/>
    <w:rsid w:val="00A54719"/>
    <w:rsid w:val="00A547B8"/>
    <w:rsid w:val="00A548A4"/>
    <w:rsid w:val="00A548E3"/>
    <w:rsid w:val="00A54916"/>
    <w:rsid w:val="00A549A7"/>
    <w:rsid w:val="00A54A05"/>
    <w:rsid w:val="00A54A26"/>
    <w:rsid w:val="00A54A6F"/>
    <w:rsid w:val="00A54AA7"/>
    <w:rsid w:val="00A54B8A"/>
    <w:rsid w:val="00A54BB6"/>
    <w:rsid w:val="00A54BCF"/>
    <w:rsid w:val="00A54C85"/>
    <w:rsid w:val="00A54CCC"/>
    <w:rsid w:val="00A54D36"/>
    <w:rsid w:val="00A54D3C"/>
    <w:rsid w:val="00A54D70"/>
    <w:rsid w:val="00A54DF7"/>
    <w:rsid w:val="00A54DFF"/>
    <w:rsid w:val="00A54E08"/>
    <w:rsid w:val="00A54E12"/>
    <w:rsid w:val="00A54ED7"/>
    <w:rsid w:val="00A54F2D"/>
    <w:rsid w:val="00A54F40"/>
    <w:rsid w:val="00A54F7A"/>
    <w:rsid w:val="00A54FCC"/>
    <w:rsid w:val="00A5503D"/>
    <w:rsid w:val="00A55078"/>
    <w:rsid w:val="00A550A1"/>
    <w:rsid w:val="00A55103"/>
    <w:rsid w:val="00A55124"/>
    <w:rsid w:val="00A5515B"/>
    <w:rsid w:val="00A551F6"/>
    <w:rsid w:val="00A5522C"/>
    <w:rsid w:val="00A5527D"/>
    <w:rsid w:val="00A552D0"/>
    <w:rsid w:val="00A552DC"/>
    <w:rsid w:val="00A5537D"/>
    <w:rsid w:val="00A554A4"/>
    <w:rsid w:val="00A5551A"/>
    <w:rsid w:val="00A55539"/>
    <w:rsid w:val="00A5559E"/>
    <w:rsid w:val="00A555A0"/>
    <w:rsid w:val="00A555B2"/>
    <w:rsid w:val="00A555C7"/>
    <w:rsid w:val="00A555DE"/>
    <w:rsid w:val="00A55625"/>
    <w:rsid w:val="00A5565F"/>
    <w:rsid w:val="00A55795"/>
    <w:rsid w:val="00A557D9"/>
    <w:rsid w:val="00A5581D"/>
    <w:rsid w:val="00A5583A"/>
    <w:rsid w:val="00A558CD"/>
    <w:rsid w:val="00A55992"/>
    <w:rsid w:val="00A55A00"/>
    <w:rsid w:val="00A55A2C"/>
    <w:rsid w:val="00A55A3C"/>
    <w:rsid w:val="00A55A95"/>
    <w:rsid w:val="00A55B12"/>
    <w:rsid w:val="00A55B24"/>
    <w:rsid w:val="00A55B49"/>
    <w:rsid w:val="00A55BE3"/>
    <w:rsid w:val="00A55BF6"/>
    <w:rsid w:val="00A55C8C"/>
    <w:rsid w:val="00A55DCC"/>
    <w:rsid w:val="00A55E5C"/>
    <w:rsid w:val="00A55E7E"/>
    <w:rsid w:val="00A55EE5"/>
    <w:rsid w:val="00A55F08"/>
    <w:rsid w:val="00A55F96"/>
    <w:rsid w:val="00A56027"/>
    <w:rsid w:val="00A56081"/>
    <w:rsid w:val="00A5608A"/>
    <w:rsid w:val="00A56093"/>
    <w:rsid w:val="00A5612D"/>
    <w:rsid w:val="00A5619A"/>
    <w:rsid w:val="00A5619C"/>
    <w:rsid w:val="00A561A4"/>
    <w:rsid w:val="00A561A7"/>
    <w:rsid w:val="00A562A8"/>
    <w:rsid w:val="00A562F5"/>
    <w:rsid w:val="00A56380"/>
    <w:rsid w:val="00A56386"/>
    <w:rsid w:val="00A563C9"/>
    <w:rsid w:val="00A56479"/>
    <w:rsid w:val="00A564AA"/>
    <w:rsid w:val="00A564AE"/>
    <w:rsid w:val="00A564D8"/>
    <w:rsid w:val="00A5657E"/>
    <w:rsid w:val="00A565C4"/>
    <w:rsid w:val="00A565C7"/>
    <w:rsid w:val="00A565DA"/>
    <w:rsid w:val="00A56614"/>
    <w:rsid w:val="00A56642"/>
    <w:rsid w:val="00A56698"/>
    <w:rsid w:val="00A566E2"/>
    <w:rsid w:val="00A567B0"/>
    <w:rsid w:val="00A56830"/>
    <w:rsid w:val="00A56853"/>
    <w:rsid w:val="00A568A1"/>
    <w:rsid w:val="00A568BA"/>
    <w:rsid w:val="00A568D7"/>
    <w:rsid w:val="00A568F2"/>
    <w:rsid w:val="00A56956"/>
    <w:rsid w:val="00A56976"/>
    <w:rsid w:val="00A569B2"/>
    <w:rsid w:val="00A569F0"/>
    <w:rsid w:val="00A56A45"/>
    <w:rsid w:val="00A56AEB"/>
    <w:rsid w:val="00A56B93"/>
    <w:rsid w:val="00A56BAA"/>
    <w:rsid w:val="00A56C11"/>
    <w:rsid w:val="00A56C6E"/>
    <w:rsid w:val="00A56D47"/>
    <w:rsid w:val="00A56D7D"/>
    <w:rsid w:val="00A56D8F"/>
    <w:rsid w:val="00A56E32"/>
    <w:rsid w:val="00A56E47"/>
    <w:rsid w:val="00A56E61"/>
    <w:rsid w:val="00A56E8C"/>
    <w:rsid w:val="00A56EBA"/>
    <w:rsid w:val="00A56FAF"/>
    <w:rsid w:val="00A57018"/>
    <w:rsid w:val="00A5704C"/>
    <w:rsid w:val="00A57184"/>
    <w:rsid w:val="00A5719D"/>
    <w:rsid w:val="00A57208"/>
    <w:rsid w:val="00A572D6"/>
    <w:rsid w:val="00A573CC"/>
    <w:rsid w:val="00A573E8"/>
    <w:rsid w:val="00A573F5"/>
    <w:rsid w:val="00A57576"/>
    <w:rsid w:val="00A575FE"/>
    <w:rsid w:val="00A5765A"/>
    <w:rsid w:val="00A57706"/>
    <w:rsid w:val="00A5772C"/>
    <w:rsid w:val="00A577EF"/>
    <w:rsid w:val="00A57840"/>
    <w:rsid w:val="00A5788B"/>
    <w:rsid w:val="00A578B4"/>
    <w:rsid w:val="00A57923"/>
    <w:rsid w:val="00A57949"/>
    <w:rsid w:val="00A57971"/>
    <w:rsid w:val="00A57979"/>
    <w:rsid w:val="00A57AF3"/>
    <w:rsid w:val="00A57BDE"/>
    <w:rsid w:val="00A57C11"/>
    <w:rsid w:val="00A57C6F"/>
    <w:rsid w:val="00A57C7A"/>
    <w:rsid w:val="00A57C7D"/>
    <w:rsid w:val="00A57C95"/>
    <w:rsid w:val="00A57DCD"/>
    <w:rsid w:val="00A57DD6"/>
    <w:rsid w:val="00A57DE0"/>
    <w:rsid w:val="00A57DF3"/>
    <w:rsid w:val="00A57E79"/>
    <w:rsid w:val="00A57E7C"/>
    <w:rsid w:val="00A6008A"/>
    <w:rsid w:val="00A6008F"/>
    <w:rsid w:val="00A600F0"/>
    <w:rsid w:val="00A6012C"/>
    <w:rsid w:val="00A601D6"/>
    <w:rsid w:val="00A6020C"/>
    <w:rsid w:val="00A6029B"/>
    <w:rsid w:val="00A602E0"/>
    <w:rsid w:val="00A602EC"/>
    <w:rsid w:val="00A6036F"/>
    <w:rsid w:val="00A60413"/>
    <w:rsid w:val="00A60587"/>
    <w:rsid w:val="00A60598"/>
    <w:rsid w:val="00A605A0"/>
    <w:rsid w:val="00A605B0"/>
    <w:rsid w:val="00A6066C"/>
    <w:rsid w:val="00A606B1"/>
    <w:rsid w:val="00A6074A"/>
    <w:rsid w:val="00A60774"/>
    <w:rsid w:val="00A607B9"/>
    <w:rsid w:val="00A60857"/>
    <w:rsid w:val="00A6086B"/>
    <w:rsid w:val="00A60876"/>
    <w:rsid w:val="00A608B6"/>
    <w:rsid w:val="00A608D4"/>
    <w:rsid w:val="00A6090C"/>
    <w:rsid w:val="00A609F9"/>
    <w:rsid w:val="00A60A80"/>
    <w:rsid w:val="00A60A83"/>
    <w:rsid w:val="00A60AE0"/>
    <w:rsid w:val="00A60AE2"/>
    <w:rsid w:val="00A60B71"/>
    <w:rsid w:val="00A60B9C"/>
    <w:rsid w:val="00A60BCB"/>
    <w:rsid w:val="00A60C03"/>
    <w:rsid w:val="00A60C1A"/>
    <w:rsid w:val="00A60C88"/>
    <w:rsid w:val="00A60D06"/>
    <w:rsid w:val="00A60D44"/>
    <w:rsid w:val="00A60D63"/>
    <w:rsid w:val="00A60DCC"/>
    <w:rsid w:val="00A60DCD"/>
    <w:rsid w:val="00A60E42"/>
    <w:rsid w:val="00A60E4D"/>
    <w:rsid w:val="00A60EFA"/>
    <w:rsid w:val="00A60F59"/>
    <w:rsid w:val="00A60F78"/>
    <w:rsid w:val="00A611A8"/>
    <w:rsid w:val="00A61231"/>
    <w:rsid w:val="00A612A5"/>
    <w:rsid w:val="00A613BA"/>
    <w:rsid w:val="00A613C2"/>
    <w:rsid w:val="00A613D4"/>
    <w:rsid w:val="00A614A2"/>
    <w:rsid w:val="00A614DD"/>
    <w:rsid w:val="00A6156E"/>
    <w:rsid w:val="00A6163C"/>
    <w:rsid w:val="00A61699"/>
    <w:rsid w:val="00A616D3"/>
    <w:rsid w:val="00A61712"/>
    <w:rsid w:val="00A617AF"/>
    <w:rsid w:val="00A617C3"/>
    <w:rsid w:val="00A61834"/>
    <w:rsid w:val="00A618B5"/>
    <w:rsid w:val="00A618BE"/>
    <w:rsid w:val="00A61930"/>
    <w:rsid w:val="00A61A9F"/>
    <w:rsid w:val="00A61B6F"/>
    <w:rsid w:val="00A61CC8"/>
    <w:rsid w:val="00A61D34"/>
    <w:rsid w:val="00A61D92"/>
    <w:rsid w:val="00A61F23"/>
    <w:rsid w:val="00A61F47"/>
    <w:rsid w:val="00A61FD9"/>
    <w:rsid w:val="00A62001"/>
    <w:rsid w:val="00A6200F"/>
    <w:rsid w:val="00A62045"/>
    <w:rsid w:val="00A62106"/>
    <w:rsid w:val="00A62131"/>
    <w:rsid w:val="00A62148"/>
    <w:rsid w:val="00A621A6"/>
    <w:rsid w:val="00A621C3"/>
    <w:rsid w:val="00A621D9"/>
    <w:rsid w:val="00A621E1"/>
    <w:rsid w:val="00A6222A"/>
    <w:rsid w:val="00A62254"/>
    <w:rsid w:val="00A622A6"/>
    <w:rsid w:val="00A622BB"/>
    <w:rsid w:val="00A622FF"/>
    <w:rsid w:val="00A62371"/>
    <w:rsid w:val="00A6239F"/>
    <w:rsid w:val="00A623A1"/>
    <w:rsid w:val="00A623AA"/>
    <w:rsid w:val="00A623BA"/>
    <w:rsid w:val="00A62419"/>
    <w:rsid w:val="00A62465"/>
    <w:rsid w:val="00A6258B"/>
    <w:rsid w:val="00A625DF"/>
    <w:rsid w:val="00A625E4"/>
    <w:rsid w:val="00A625E6"/>
    <w:rsid w:val="00A62616"/>
    <w:rsid w:val="00A6265A"/>
    <w:rsid w:val="00A62663"/>
    <w:rsid w:val="00A62681"/>
    <w:rsid w:val="00A626FA"/>
    <w:rsid w:val="00A62732"/>
    <w:rsid w:val="00A6275F"/>
    <w:rsid w:val="00A627D0"/>
    <w:rsid w:val="00A6285F"/>
    <w:rsid w:val="00A6286E"/>
    <w:rsid w:val="00A62923"/>
    <w:rsid w:val="00A6295A"/>
    <w:rsid w:val="00A62996"/>
    <w:rsid w:val="00A629D2"/>
    <w:rsid w:val="00A62A0D"/>
    <w:rsid w:val="00A62A41"/>
    <w:rsid w:val="00A62A53"/>
    <w:rsid w:val="00A62A56"/>
    <w:rsid w:val="00A62A67"/>
    <w:rsid w:val="00A62B6F"/>
    <w:rsid w:val="00A62B91"/>
    <w:rsid w:val="00A62BBB"/>
    <w:rsid w:val="00A62BED"/>
    <w:rsid w:val="00A62C16"/>
    <w:rsid w:val="00A62C25"/>
    <w:rsid w:val="00A62C62"/>
    <w:rsid w:val="00A62CCB"/>
    <w:rsid w:val="00A62CDD"/>
    <w:rsid w:val="00A62D5A"/>
    <w:rsid w:val="00A62DAE"/>
    <w:rsid w:val="00A62F07"/>
    <w:rsid w:val="00A62F45"/>
    <w:rsid w:val="00A62F76"/>
    <w:rsid w:val="00A62F89"/>
    <w:rsid w:val="00A62F8F"/>
    <w:rsid w:val="00A63000"/>
    <w:rsid w:val="00A6312A"/>
    <w:rsid w:val="00A63197"/>
    <w:rsid w:val="00A63420"/>
    <w:rsid w:val="00A6350A"/>
    <w:rsid w:val="00A63527"/>
    <w:rsid w:val="00A6354F"/>
    <w:rsid w:val="00A63558"/>
    <w:rsid w:val="00A63592"/>
    <w:rsid w:val="00A6359C"/>
    <w:rsid w:val="00A635C1"/>
    <w:rsid w:val="00A63609"/>
    <w:rsid w:val="00A63612"/>
    <w:rsid w:val="00A63625"/>
    <w:rsid w:val="00A63649"/>
    <w:rsid w:val="00A636B3"/>
    <w:rsid w:val="00A636D7"/>
    <w:rsid w:val="00A6384D"/>
    <w:rsid w:val="00A6384E"/>
    <w:rsid w:val="00A6388F"/>
    <w:rsid w:val="00A6393B"/>
    <w:rsid w:val="00A63949"/>
    <w:rsid w:val="00A63B10"/>
    <w:rsid w:val="00A63C1D"/>
    <w:rsid w:val="00A63C30"/>
    <w:rsid w:val="00A63C66"/>
    <w:rsid w:val="00A63CBE"/>
    <w:rsid w:val="00A63CC1"/>
    <w:rsid w:val="00A63D62"/>
    <w:rsid w:val="00A63DDE"/>
    <w:rsid w:val="00A63DFD"/>
    <w:rsid w:val="00A63E0A"/>
    <w:rsid w:val="00A63E8D"/>
    <w:rsid w:val="00A63F09"/>
    <w:rsid w:val="00A63FE6"/>
    <w:rsid w:val="00A6404D"/>
    <w:rsid w:val="00A640A6"/>
    <w:rsid w:val="00A64100"/>
    <w:rsid w:val="00A6410B"/>
    <w:rsid w:val="00A64137"/>
    <w:rsid w:val="00A642A4"/>
    <w:rsid w:val="00A642A6"/>
    <w:rsid w:val="00A642BE"/>
    <w:rsid w:val="00A642D9"/>
    <w:rsid w:val="00A642EB"/>
    <w:rsid w:val="00A642F4"/>
    <w:rsid w:val="00A64356"/>
    <w:rsid w:val="00A643A7"/>
    <w:rsid w:val="00A643CA"/>
    <w:rsid w:val="00A64406"/>
    <w:rsid w:val="00A64425"/>
    <w:rsid w:val="00A6442E"/>
    <w:rsid w:val="00A64495"/>
    <w:rsid w:val="00A64599"/>
    <w:rsid w:val="00A645A1"/>
    <w:rsid w:val="00A645C8"/>
    <w:rsid w:val="00A645D0"/>
    <w:rsid w:val="00A646FF"/>
    <w:rsid w:val="00A64732"/>
    <w:rsid w:val="00A6473E"/>
    <w:rsid w:val="00A64740"/>
    <w:rsid w:val="00A648BF"/>
    <w:rsid w:val="00A648D2"/>
    <w:rsid w:val="00A64960"/>
    <w:rsid w:val="00A649C0"/>
    <w:rsid w:val="00A649D4"/>
    <w:rsid w:val="00A64A6F"/>
    <w:rsid w:val="00A64A79"/>
    <w:rsid w:val="00A64B1E"/>
    <w:rsid w:val="00A64B8D"/>
    <w:rsid w:val="00A64BAA"/>
    <w:rsid w:val="00A64BE1"/>
    <w:rsid w:val="00A64C6E"/>
    <w:rsid w:val="00A64CEE"/>
    <w:rsid w:val="00A64D55"/>
    <w:rsid w:val="00A64DA9"/>
    <w:rsid w:val="00A64E04"/>
    <w:rsid w:val="00A64E29"/>
    <w:rsid w:val="00A64E41"/>
    <w:rsid w:val="00A64E81"/>
    <w:rsid w:val="00A64ECF"/>
    <w:rsid w:val="00A64F1E"/>
    <w:rsid w:val="00A64F33"/>
    <w:rsid w:val="00A64FC7"/>
    <w:rsid w:val="00A65045"/>
    <w:rsid w:val="00A650A7"/>
    <w:rsid w:val="00A651E9"/>
    <w:rsid w:val="00A651EF"/>
    <w:rsid w:val="00A651FE"/>
    <w:rsid w:val="00A65255"/>
    <w:rsid w:val="00A652A2"/>
    <w:rsid w:val="00A652CD"/>
    <w:rsid w:val="00A65365"/>
    <w:rsid w:val="00A6539A"/>
    <w:rsid w:val="00A653A1"/>
    <w:rsid w:val="00A653BB"/>
    <w:rsid w:val="00A654A4"/>
    <w:rsid w:val="00A654DA"/>
    <w:rsid w:val="00A655DA"/>
    <w:rsid w:val="00A65635"/>
    <w:rsid w:val="00A656E4"/>
    <w:rsid w:val="00A656F5"/>
    <w:rsid w:val="00A65715"/>
    <w:rsid w:val="00A6571A"/>
    <w:rsid w:val="00A6575C"/>
    <w:rsid w:val="00A657A7"/>
    <w:rsid w:val="00A657DF"/>
    <w:rsid w:val="00A65867"/>
    <w:rsid w:val="00A658B6"/>
    <w:rsid w:val="00A65982"/>
    <w:rsid w:val="00A6598D"/>
    <w:rsid w:val="00A65A1C"/>
    <w:rsid w:val="00A65AA2"/>
    <w:rsid w:val="00A65AC6"/>
    <w:rsid w:val="00A65B95"/>
    <w:rsid w:val="00A65BA0"/>
    <w:rsid w:val="00A65BAA"/>
    <w:rsid w:val="00A65C26"/>
    <w:rsid w:val="00A65C28"/>
    <w:rsid w:val="00A65CA5"/>
    <w:rsid w:val="00A65D99"/>
    <w:rsid w:val="00A65DA0"/>
    <w:rsid w:val="00A65E52"/>
    <w:rsid w:val="00A65FAE"/>
    <w:rsid w:val="00A65FB8"/>
    <w:rsid w:val="00A65FF3"/>
    <w:rsid w:val="00A66029"/>
    <w:rsid w:val="00A6602A"/>
    <w:rsid w:val="00A66055"/>
    <w:rsid w:val="00A66114"/>
    <w:rsid w:val="00A66127"/>
    <w:rsid w:val="00A6612C"/>
    <w:rsid w:val="00A6614C"/>
    <w:rsid w:val="00A661BE"/>
    <w:rsid w:val="00A661EA"/>
    <w:rsid w:val="00A66225"/>
    <w:rsid w:val="00A66271"/>
    <w:rsid w:val="00A663F1"/>
    <w:rsid w:val="00A66451"/>
    <w:rsid w:val="00A664C3"/>
    <w:rsid w:val="00A664F0"/>
    <w:rsid w:val="00A66538"/>
    <w:rsid w:val="00A6658C"/>
    <w:rsid w:val="00A665A6"/>
    <w:rsid w:val="00A66673"/>
    <w:rsid w:val="00A66685"/>
    <w:rsid w:val="00A66705"/>
    <w:rsid w:val="00A66772"/>
    <w:rsid w:val="00A6678D"/>
    <w:rsid w:val="00A66799"/>
    <w:rsid w:val="00A667B6"/>
    <w:rsid w:val="00A667D3"/>
    <w:rsid w:val="00A66864"/>
    <w:rsid w:val="00A66875"/>
    <w:rsid w:val="00A668BC"/>
    <w:rsid w:val="00A6697E"/>
    <w:rsid w:val="00A66993"/>
    <w:rsid w:val="00A669C9"/>
    <w:rsid w:val="00A66A21"/>
    <w:rsid w:val="00A66A53"/>
    <w:rsid w:val="00A66A64"/>
    <w:rsid w:val="00A66ACF"/>
    <w:rsid w:val="00A66AE8"/>
    <w:rsid w:val="00A66AF1"/>
    <w:rsid w:val="00A66B16"/>
    <w:rsid w:val="00A66B41"/>
    <w:rsid w:val="00A66B52"/>
    <w:rsid w:val="00A66B90"/>
    <w:rsid w:val="00A66C15"/>
    <w:rsid w:val="00A66C32"/>
    <w:rsid w:val="00A66CAE"/>
    <w:rsid w:val="00A66D1E"/>
    <w:rsid w:val="00A66D31"/>
    <w:rsid w:val="00A66DA2"/>
    <w:rsid w:val="00A66DC0"/>
    <w:rsid w:val="00A66E41"/>
    <w:rsid w:val="00A66EAC"/>
    <w:rsid w:val="00A66F02"/>
    <w:rsid w:val="00A6703B"/>
    <w:rsid w:val="00A67099"/>
    <w:rsid w:val="00A670A4"/>
    <w:rsid w:val="00A671C7"/>
    <w:rsid w:val="00A671D5"/>
    <w:rsid w:val="00A671F6"/>
    <w:rsid w:val="00A67259"/>
    <w:rsid w:val="00A672C8"/>
    <w:rsid w:val="00A673DD"/>
    <w:rsid w:val="00A67444"/>
    <w:rsid w:val="00A674A6"/>
    <w:rsid w:val="00A67618"/>
    <w:rsid w:val="00A6767C"/>
    <w:rsid w:val="00A676C6"/>
    <w:rsid w:val="00A67793"/>
    <w:rsid w:val="00A677CA"/>
    <w:rsid w:val="00A67820"/>
    <w:rsid w:val="00A678E8"/>
    <w:rsid w:val="00A679DB"/>
    <w:rsid w:val="00A67A69"/>
    <w:rsid w:val="00A67A95"/>
    <w:rsid w:val="00A67AB0"/>
    <w:rsid w:val="00A67B3B"/>
    <w:rsid w:val="00A67C11"/>
    <w:rsid w:val="00A67C39"/>
    <w:rsid w:val="00A67C89"/>
    <w:rsid w:val="00A67D2B"/>
    <w:rsid w:val="00A67D2C"/>
    <w:rsid w:val="00A67DAB"/>
    <w:rsid w:val="00A67E05"/>
    <w:rsid w:val="00A67E52"/>
    <w:rsid w:val="00A67EE9"/>
    <w:rsid w:val="00A67F86"/>
    <w:rsid w:val="00A67F94"/>
    <w:rsid w:val="00A70060"/>
    <w:rsid w:val="00A70066"/>
    <w:rsid w:val="00A7018F"/>
    <w:rsid w:val="00A70221"/>
    <w:rsid w:val="00A70252"/>
    <w:rsid w:val="00A7028F"/>
    <w:rsid w:val="00A70303"/>
    <w:rsid w:val="00A70321"/>
    <w:rsid w:val="00A70325"/>
    <w:rsid w:val="00A7034D"/>
    <w:rsid w:val="00A703BF"/>
    <w:rsid w:val="00A7044A"/>
    <w:rsid w:val="00A70509"/>
    <w:rsid w:val="00A70542"/>
    <w:rsid w:val="00A70595"/>
    <w:rsid w:val="00A705EC"/>
    <w:rsid w:val="00A706B3"/>
    <w:rsid w:val="00A706F7"/>
    <w:rsid w:val="00A7072C"/>
    <w:rsid w:val="00A70808"/>
    <w:rsid w:val="00A70840"/>
    <w:rsid w:val="00A7089F"/>
    <w:rsid w:val="00A70903"/>
    <w:rsid w:val="00A70943"/>
    <w:rsid w:val="00A7096D"/>
    <w:rsid w:val="00A70A77"/>
    <w:rsid w:val="00A70B38"/>
    <w:rsid w:val="00A70B7F"/>
    <w:rsid w:val="00A70C2D"/>
    <w:rsid w:val="00A70C37"/>
    <w:rsid w:val="00A70C64"/>
    <w:rsid w:val="00A70CAC"/>
    <w:rsid w:val="00A70D15"/>
    <w:rsid w:val="00A70D7D"/>
    <w:rsid w:val="00A70D82"/>
    <w:rsid w:val="00A70DD3"/>
    <w:rsid w:val="00A70DF8"/>
    <w:rsid w:val="00A70E01"/>
    <w:rsid w:val="00A70E47"/>
    <w:rsid w:val="00A70EF6"/>
    <w:rsid w:val="00A71061"/>
    <w:rsid w:val="00A710C5"/>
    <w:rsid w:val="00A71125"/>
    <w:rsid w:val="00A71141"/>
    <w:rsid w:val="00A71160"/>
    <w:rsid w:val="00A711C4"/>
    <w:rsid w:val="00A711F7"/>
    <w:rsid w:val="00A7126D"/>
    <w:rsid w:val="00A7136F"/>
    <w:rsid w:val="00A713D9"/>
    <w:rsid w:val="00A713DC"/>
    <w:rsid w:val="00A7142A"/>
    <w:rsid w:val="00A714D5"/>
    <w:rsid w:val="00A71667"/>
    <w:rsid w:val="00A716C0"/>
    <w:rsid w:val="00A716CD"/>
    <w:rsid w:val="00A716E8"/>
    <w:rsid w:val="00A716F5"/>
    <w:rsid w:val="00A716FB"/>
    <w:rsid w:val="00A71723"/>
    <w:rsid w:val="00A7176E"/>
    <w:rsid w:val="00A717C5"/>
    <w:rsid w:val="00A717E6"/>
    <w:rsid w:val="00A718B6"/>
    <w:rsid w:val="00A718CB"/>
    <w:rsid w:val="00A719DD"/>
    <w:rsid w:val="00A71A5D"/>
    <w:rsid w:val="00A71ABD"/>
    <w:rsid w:val="00A71B7E"/>
    <w:rsid w:val="00A71C01"/>
    <w:rsid w:val="00A71C88"/>
    <w:rsid w:val="00A71CA3"/>
    <w:rsid w:val="00A71CD3"/>
    <w:rsid w:val="00A71D4F"/>
    <w:rsid w:val="00A71D88"/>
    <w:rsid w:val="00A71DD9"/>
    <w:rsid w:val="00A71DE5"/>
    <w:rsid w:val="00A71FA7"/>
    <w:rsid w:val="00A71FDF"/>
    <w:rsid w:val="00A71FE5"/>
    <w:rsid w:val="00A72059"/>
    <w:rsid w:val="00A7207A"/>
    <w:rsid w:val="00A720B8"/>
    <w:rsid w:val="00A720D4"/>
    <w:rsid w:val="00A7213E"/>
    <w:rsid w:val="00A72147"/>
    <w:rsid w:val="00A7223A"/>
    <w:rsid w:val="00A722AC"/>
    <w:rsid w:val="00A724B0"/>
    <w:rsid w:val="00A724E1"/>
    <w:rsid w:val="00A72561"/>
    <w:rsid w:val="00A725C9"/>
    <w:rsid w:val="00A7260E"/>
    <w:rsid w:val="00A72788"/>
    <w:rsid w:val="00A72792"/>
    <w:rsid w:val="00A727A1"/>
    <w:rsid w:val="00A727AC"/>
    <w:rsid w:val="00A727F2"/>
    <w:rsid w:val="00A72894"/>
    <w:rsid w:val="00A728E9"/>
    <w:rsid w:val="00A72996"/>
    <w:rsid w:val="00A729B8"/>
    <w:rsid w:val="00A729F1"/>
    <w:rsid w:val="00A729F6"/>
    <w:rsid w:val="00A72A9A"/>
    <w:rsid w:val="00A72AB4"/>
    <w:rsid w:val="00A72AD9"/>
    <w:rsid w:val="00A72BE8"/>
    <w:rsid w:val="00A72BEC"/>
    <w:rsid w:val="00A72C70"/>
    <w:rsid w:val="00A72CAE"/>
    <w:rsid w:val="00A72CF8"/>
    <w:rsid w:val="00A72D20"/>
    <w:rsid w:val="00A72D81"/>
    <w:rsid w:val="00A72E17"/>
    <w:rsid w:val="00A72E59"/>
    <w:rsid w:val="00A72EEF"/>
    <w:rsid w:val="00A72F16"/>
    <w:rsid w:val="00A7306A"/>
    <w:rsid w:val="00A730C0"/>
    <w:rsid w:val="00A730D7"/>
    <w:rsid w:val="00A7311E"/>
    <w:rsid w:val="00A731B5"/>
    <w:rsid w:val="00A731BA"/>
    <w:rsid w:val="00A73237"/>
    <w:rsid w:val="00A73254"/>
    <w:rsid w:val="00A73291"/>
    <w:rsid w:val="00A732AB"/>
    <w:rsid w:val="00A7333D"/>
    <w:rsid w:val="00A73396"/>
    <w:rsid w:val="00A733F7"/>
    <w:rsid w:val="00A73457"/>
    <w:rsid w:val="00A7347D"/>
    <w:rsid w:val="00A734EF"/>
    <w:rsid w:val="00A735E1"/>
    <w:rsid w:val="00A73613"/>
    <w:rsid w:val="00A73631"/>
    <w:rsid w:val="00A7364D"/>
    <w:rsid w:val="00A736D0"/>
    <w:rsid w:val="00A736D6"/>
    <w:rsid w:val="00A736DE"/>
    <w:rsid w:val="00A7377B"/>
    <w:rsid w:val="00A7380F"/>
    <w:rsid w:val="00A73869"/>
    <w:rsid w:val="00A738AE"/>
    <w:rsid w:val="00A738F1"/>
    <w:rsid w:val="00A7394E"/>
    <w:rsid w:val="00A73962"/>
    <w:rsid w:val="00A739F2"/>
    <w:rsid w:val="00A73A20"/>
    <w:rsid w:val="00A73A24"/>
    <w:rsid w:val="00A73A67"/>
    <w:rsid w:val="00A73A96"/>
    <w:rsid w:val="00A73B33"/>
    <w:rsid w:val="00A73B4A"/>
    <w:rsid w:val="00A73D44"/>
    <w:rsid w:val="00A73DAA"/>
    <w:rsid w:val="00A73DB6"/>
    <w:rsid w:val="00A73E2D"/>
    <w:rsid w:val="00A73E3C"/>
    <w:rsid w:val="00A73E5B"/>
    <w:rsid w:val="00A73F51"/>
    <w:rsid w:val="00A74025"/>
    <w:rsid w:val="00A74071"/>
    <w:rsid w:val="00A7408C"/>
    <w:rsid w:val="00A74098"/>
    <w:rsid w:val="00A740CF"/>
    <w:rsid w:val="00A740D9"/>
    <w:rsid w:val="00A74157"/>
    <w:rsid w:val="00A7416B"/>
    <w:rsid w:val="00A74173"/>
    <w:rsid w:val="00A741F2"/>
    <w:rsid w:val="00A741F6"/>
    <w:rsid w:val="00A74243"/>
    <w:rsid w:val="00A74284"/>
    <w:rsid w:val="00A742CB"/>
    <w:rsid w:val="00A742D0"/>
    <w:rsid w:val="00A7430A"/>
    <w:rsid w:val="00A74321"/>
    <w:rsid w:val="00A74357"/>
    <w:rsid w:val="00A74392"/>
    <w:rsid w:val="00A743B7"/>
    <w:rsid w:val="00A743DF"/>
    <w:rsid w:val="00A74419"/>
    <w:rsid w:val="00A74463"/>
    <w:rsid w:val="00A744CB"/>
    <w:rsid w:val="00A74507"/>
    <w:rsid w:val="00A7450D"/>
    <w:rsid w:val="00A7458D"/>
    <w:rsid w:val="00A745C1"/>
    <w:rsid w:val="00A745C6"/>
    <w:rsid w:val="00A745CD"/>
    <w:rsid w:val="00A74648"/>
    <w:rsid w:val="00A74664"/>
    <w:rsid w:val="00A746B1"/>
    <w:rsid w:val="00A74725"/>
    <w:rsid w:val="00A74791"/>
    <w:rsid w:val="00A747A3"/>
    <w:rsid w:val="00A748A8"/>
    <w:rsid w:val="00A74928"/>
    <w:rsid w:val="00A7496B"/>
    <w:rsid w:val="00A74987"/>
    <w:rsid w:val="00A74995"/>
    <w:rsid w:val="00A74A24"/>
    <w:rsid w:val="00A74A7A"/>
    <w:rsid w:val="00A74B0E"/>
    <w:rsid w:val="00A74B68"/>
    <w:rsid w:val="00A74B6C"/>
    <w:rsid w:val="00A74B8A"/>
    <w:rsid w:val="00A74B8F"/>
    <w:rsid w:val="00A74BBD"/>
    <w:rsid w:val="00A74DDD"/>
    <w:rsid w:val="00A74E20"/>
    <w:rsid w:val="00A74E70"/>
    <w:rsid w:val="00A74E71"/>
    <w:rsid w:val="00A74E9B"/>
    <w:rsid w:val="00A74ECA"/>
    <w:rsid w:val="00A74ED6"/>
    <w:rsid w:val="00A74EE6"/>
    <w:rsid w:val="00A74EFB"/>
    <w:rsid w:val="00A74F6E"/>
    <w:rsid w:val="00A74F73"/>
    <w:rsid w:val="00A74FC9"/>
    <w:rsid w:val="00A74FD1"/>
    <w:rsid w:val="00A74FD8"/>
    <w:rsid w:val="00A75083"/>
    <w:rsid w:val="00A750CC"/>
    <w:rsid w:val="00A751E4"/>
    <w:rsid w:val="00A75255"/>
    <w:rsid w:val="00A752E9"/>
    <w:rsid w:val="00A75303"/>
    <w:rsid w:val="00A75459"/>
    <w:rsid w:val="00A7547B"/>
    <w:rsid w:val="00A755E9"/>
    <w:rsid w:val="00A75694"/>
    <w:rsid w:val="00A756C1"/>
    <w:rsid w:val="00A75715"/>
    <w:rsid w:val="00A75819"/>
    <w:rsid w:val="00A75820"/>
    <w:rsid w:val="00A758C7"/>
    <w:rsid w:val="00A75906"/>
    <w:rsid w:val="00A75982"/>
    <w:rsid w:val="00A759A5"/>
    <w:rsid w:val="00A75A49"/>
    <w:rsid w:val="00A75A56"/>
    <w:rsid w:val="00A75A93"/>
    <w:rsid w:val="00A75ADA"/>
    <w:rsid w:val="00A75B18"/>
    <w:rsid w:val="00A75BD0"/>
    <w:rsid w:val="00A75C4A"/>
    <w:rsid w:val="00A75CBA"/>
    <w:rsid w:val="00A75CC0"/>
    <w:rsid w:val="00A75CCC"/>
    <w:rsid w:val="00A75DB9"/>
    <w:rsid w:val="00A75E43"/>
    <w:rsid w:val="00A75EE2"/>
    <w:rsid w:val="00A75F70"/>
    <w:rsid w:val="00A75FEC"/>
    <w:rsid w:val="00A76013"/>
    <w:rsid w:val="00A76073"/>
    <w:rsid w:val="00A76122"/>
    <w:rsid w:val="00A76152"/>
    <w:rsid w:val="00A7625A"/>
    <w:rsid w:val="00A7627F"/>
    <w:rsid w:val="00A762D6"/>
    <w:rsid w:val="00A76350"/>
    <w:rsid w:val="00A76389"/>
    <w:rsid w:val="00A763AD"/>
    <w:rsid w:val="00A7643C"/>
    <w:rsid w:val="00A76485"/>
    <w:rsid w:val="00A764A4"/>
    <w:rsid w:val="00A764E1"/>
    <w:rsid w:val="00A76518"/>
    <w:rsid w:val="00A76527"/>
    <w:rsid w:val="00A7669F"/>
    <w:rsid w:val="00A7670F"/>
    <w:rsid w:val="00A7671F"/>
    <w:rsid w:val="00A7673E"/>
    <w:rsid w:val="00A76769"/>
    <w:rsid w:val="00A7697A"/>
    <w:rsid w:val="00A769CD"/>
    <w:rsid w:val="00A76A10"/>
    <w:rsid w:val="00A76AE6"/>
    <w:rsid w:val="00A76AEF"/>
    <w:rsid w:val="00A76B0D"/>
    <w:rsid w:val="00A76B91"/>
    <w:rsid w:val="00A76BBE"/>
    <w:rsid w:val="00A76C20"/>
    <w:rsid w:val="00A76C34"/>
    <w:rsid w:val="00A76C46"/>
    <w:rsid w:val="00A76CC4"/>
    <w:rsid w:val="00A76CFB"/>
    <w:rsid w:val="00A76CFE"/>
    <w:rsid w:val="00A76D8F"/>
    <w:rsid w:val="00A76E76"/>
    <w:rsid w:val="00A76F3E"/>
    <w:rsid w:val="00A7710F"/>
    <w:rsid w:val="00A77141"/>
    <w:rsid w:val="00A77145"/>
    <w:rsid w:val="00A7718B"/>
    <w:rsid w:val="00A77276"/>
    <w:rsid w:val="00A77299"/>
    <w:rsid w:val="00A772BB"/>
    <w:rsid w:val="00A7747E"/>
    <w:rsid w:val="00A77497"/>
    <w:rsid w:val="00A774F9"/>
    <w:rsid w:val="00A7750C"/>
    <w:rsid w:val="00A775BE"/>
    <w:rsid w:val="00A775F8"/>
    <w:rsid w:val="00A77643"/>
    <w:rsid w:val="00A776B1"/>
    <w:rsid w:val="00A77782"/>
    <w:rsid w:val="00A777A6"/>
    <w:rsid w:val="00A77809"/>
    <w:rsid w:val="00A77884"/>
    <w:rsid w:val="00A778EE"/>
    <w:rsid w:val="00A77930"/>
    <w:rsid w:val="00A77960"/>
    <w:rsid w:val="00A77984"/>
    <w:rsid w:val="00A779CD"/>
    <w:rsid w:val="00A77A4A"/>
    <w:rsid w:val="00A77AAC"/>
    <w:rsid w:val="00A77C14"/>
    <w:rsid w:val="00A77C94"/>
    <w:rsid w:val="00A77CA4"/>
    <w:rsid w:val="00A77CEF"/>
    <w:rsid w:val="00A77D38"/>
    <w:rsid w:val="00A77DC1"/>
    <w:rsid w:val="00A77E76"/>
    <w:rsid w:val="00A77E99"/>
    <w:rsid w:val="00A77F0E"/>
    <w:rsid w:val="00A77F62"/>
    <w:rsid w:val="00A77F82"/>
    <w:rsid w:val="00A77FAB"/>
    <w:rsid w:val="00A800CA"/>
    <w:rsid w:val="00A8012F"/>
    <w:rsid w:val="00A801B8"/>
    <w:rsid w:val="00A8024B"/>
    <w:rsid w:val="00A802F5"/>
    <w:rsid w:val="00A8032B"/>
    <w:rsid w:val="00A80332"/>
    <w:rsid w:val="00A80345"/>
    <w:rsid w:val="00A8038D"/>
    <w:rsid w:val="00A804B5"/>
    <w:rsid w:val="00A804C2"/>
    <w:rsid w:val="00A804CE"/>
    <w:rsid w:val="00A805A3"/>
    <w:rsid w:val="00A805E4"/>
    <w:rsid w:val="00A8060E"/>
    <w:rsid w:val="00A807AD"/>
    <w:rsid w:val="00A807C6"/>
    <w:rsid w:val="00A80819"/>
    <w:rsid w:val="00A8081A"/>
    <w:rsid w:val="00A8085F"/>
    <w:rsid w:val="00A808BD"/>
    <w:rsid w:val="00A8099C"/>
    <w:rsid w:val="00A80A6A"/>
    <w:rsid w:val="00A80A8F"/>
    <w:rsid w:val="00A80AE5"/>
    <w:rsid w:val="00A80B0B"/>
    <w:rsid w:val="00A80B14"/>
    <w:rsid w:val="00A80B3F"/>
    <w:rsid w:val="00A80C46"/>
    <w:rsid w:val="00A80C5E"/>
    <w:rsid w:val="00A80C64"/>
    <w:rsid w:val="00A80C79"/>
    <w:rsid w:val="00A80CD5"/>
    <w:rsid w:val="00A80D11"/>
    <w:rsid w:val="00A80DB0"/>
    <w:rsid w:val="00A80DCC"/>
    <w:rsid w:val="00A80EF3"/>
    <w:rsid w:val="00A80F35"/>
    <w:rsid w:val="00A80FA7"/>
    <w:rsid w:val="00A81001"/>
    <w:rsid w:val="00A81098"/>
    <w:rsid w:val="00A811CA"/>
    <w:rsid w:val="00A811EC"/>
    <w:rsid w:val="00A81201"/>
    <w:rsid w:val="00A812F3"/>
    <w:rsid w:val="00A81317"/>
    <w:rsid w:val="00A81328"/>
    <w:rsid w:val="00A81384"/>
    <w:rsid w:val="00A81394"/>
    <w:rsid w:val="00A814A6"/>
    <w:rsid w:val="00A814DE"/>
    <w:rsid w:val="00A814EF"/>
    <w:rsid w:val="00A8152B"/>
    <w:rsid w:val="00A81576"/>
    <w:rsid w:val="00A815F6"/>
    <w:rsid w:val="00A81624"/>
    <w:rsid w:val="00A81722"/>
    <w:rsid w:val="00A81786"/>
    <w:rsid w:val="00A817A0"/>
    <w:rsid w:val="00A817CE"/>
    <w:rsid w:val="00A818A8"/>
    <w:rsid w:val="00A81902"/>
    <w:rsid w:val="00A8198E"/>
    <w:rsid w:val="00A819FC"/>
    <w:rsid w:val="00A81A2E"/>
    <w:rsid w:val="00A81ACF"/>
    <w:rsid w:val="00A81AF8"/>
    <w:rsid w:val="00A81BC8"/>
    <w:rsid w:val="00A81BD8"/>
    <w:rsid w:val="00A81CB0"/>
    <w:rsid w:val="00A81CE8"/>
    <w:rsid w:val="00A81D2C"/>
    <w:rsid w:val="00A81D68"/>
    <w:rsid w:val="00A81EB0"/>
    <w:rsid w:val="00A81F00"/>
    <w:rsid w:val="00A81F12"/>
    <w:rsid w:val="00A81F29"/>
    <w:rsid w:val="00A81FB6"/>
    <w:rsid w:val="00A82061"/>
    <w:rsid w:val="00A82077"/>
    <w:rsid w:val="00A8208D"/>
    <w:rsid w:val="00A820B8"/>
    <w:rsid w:val="00A82126"/>
    <w:rsid w:val="00A8212E"/>
    <w:rsid w:val="00A8218A"/>
    <w:rsid w:val="00A8219D"/>
    <w:rsid w:val="00A821DB"/>
    <w:rsid w:val="00A821FC"/>
    <w:rsid w:val="00A82229"/>
    <w:rsid w:val="00A8223F"/>
    <w:rsid w:val="00A82246"/>
    <w:rsid w:val="00A822E2"/>
    <w:rsid w:val="00A8230A"/>
    <w:rsid w:val="00A82352"/>
    <w:rsid w:val="00A82494"/>
    <w:rsid w:val="00A8255E"/>
    <w:rsid w:val="00A8259D"/>
    <w:rsid w:val="00A825A6"/>
    <w:rsid w:val="00A825F7"/>
    <w:rsid w:val="00A82698"/>
    <w:rsid w:val="00A826A9"/>
    <w:rsid w:val="00A826F4"/>
    <w:rsid w:val="00A8271C"/>
    <w:rsid w:val="00A827D5"/>
    <w:rsid w:val="00A827FD"/>
    <w:rsid w:val="00A82852"/>
    <w:rsid w:val="00A82879"/>
    <w:rsid w:val="00A828ED"/>
    <w:rsid w:val="00A82986"/>
    <w:rsid w:val="00A82990"/>
    <w:rsid w:val="00A82A52"/>
    <w:rsid w:val="00A82B11"/>
    <w:rsid w:val="00A82B18"/>
    <w:rsid w:val="00A82B97"/>
    <w:rsid w:val="00A82BEC"/>
    <w:rsid w:val="00A82BF8"/>
    <w:rsid w:val="00A82C3E"/>
    <w:rsid w:val="00A82C4A"/>
    <w:rsid w:val="00A82C91"/>
    <w:rsid w:val="00A82CB7"/>
    <w:rsid w:val="00A82CC9"/>
    <w:rsid w:val="00A82D2B"/>
    <w:rsid w:val="00A82D72"/>
    <w:rsid w:val="00A82D88"/>
    <w:rsid w:val="00A82D9E"/>
    <w:rsid w:val="00A82DEE"/>
    <w:rsid w:val="00A82E0B"/>
    <w:rsid w:val="00A82E2A"/>
    <w:rsid w:val="00A82E81"/>
    <w:rsid w:val="00A82E93"/>
    <w:rsid w:val="00A82F96"/>
    <w:rsid w:val="00A82FFB"/>
    <w:rsid w:val="00A83006"/>
    <w:rsid w:val="00A83048"/>
    <w:rsid w:val="00A8305D"/>
    <w:rsid w:val="00A83125"/>
    <w:rsid w:val="00A83168"/>
    <w:rsid w:val="00A8318A"/>
    <w:rsid w:val="00A831A2"/>
    <w:rsid w:val="00A832C0"/>
    <w:rsid w:val="00A833A8"/>
    <w:rsid w:val="00A83410"/>
    <w:rsid w:val="00A83446"/>
    <w:rsid w:val="00A83609"/>
    <w:rsid w:val="00A83664"/>
    <w:rsid w:val="00A836B7"/>
    <w:rsid w:val="00A836BE"/>
    <w:rsid w:val="00A836E3"/>
    <w:rsid w:val="00A8374B"/>
    <w:rsid w:val="00A83791"/>
    <w:rsid w:val="00A8380F"/>
    <w:rsid w:val="00A83872"/>
    <w:rsid w:val="00A838A3"/>
    <w:rsid w:val="00A8391E"/>
    <w:rsid w:val="00A8394D"/>
    <w:rsid w:val="00A8396A"/>
    <w:rsid w:val="00A8397A"/>
    <w:rsid w:val="00A839C4"/>
    <w:rsid w:val="00A83A12"/>
    <w:rsid w:val="00A83A19"/>
    <w:rsid w:val="00A83A4A"/>
    <w:rsid w:val="00A83AD3"/>
    <w:rsid w:val="00A83ADC"/>
    <w:rsid w:val="00A83AE1"/>
    <w:rsid w:val="00A83B23"/>
    <w:rsid w:val="00A83BBD"/>
    <w:rsid w:val="00A83C7F"/>
    <w:rsid w:val="00A83CB3"/>
    <w:rsid w:val="00A83D7A"/>
    <w:rsid w:val="00A83E30"/>
    <w:rsid w:val="00A83E5C"/>
    <w:rsid w:val="00A83F07"/>
    <w:rsid w:val="00A83F29"/>
    <w:rsid w:val="00A83F7A"/>
    <w:rsid w:val="00A83F7C"/>
    <w:rsid w:val="00A840C8"/>
    <w:rsid w:val="00A840DB"/>
    <w:rsid w:val="00A842FA"/>
    <w:rsid w:val="00A843AA"/>
    <w:rsid w:val="00A8441D"/>
    <w:rsid w:val="00A844AD"/>
    <w:rsid w:val="00A845B4"/>
    <w:rsid w:val="00A845D3"/>
    <w:rsid w:val="00A845E3"/>
    <w:rsid w:val="00A84613"/>
    <w:rsid w:val="00A8464B"/>
    <w:rsid w:val="00A8464D"/>
    <w:rsid w:val="00A84690"/>
    <w:rsid w:val="00A84744"/>
    <w:rsid w:val="00A847AD"/>
    <w:rsid w:val="00A847C8"/>
    <w:rsid w:val="00A8480F"/>
    <w:rsid w:val="00A84814"/>
    <w:rsid w:val="00A8489C"/>
    <w:rsid w:val="00A848A5"/>
    <w:rsid w:val="00A84981"/>
    <w:rsid w:val="00A849C7"/>
    <w:rsid w:val="00A84A17"/>
    <w:rsid w:val="00A84A83"/>
    <w:rsid w:val="00A84AA7"/>
    <w:rsid w:val="00A84AA8"/>
    <w:rsid w:val="00A84AB3"/>
    <w:rsid w:val="00A84AE6"/>
    <w:rsid w:val="00A84B37"/>
    <w:rsid w:val="00A84B69"/>
    <w:rsid w:val="00A84BBE"/>
    <w:rsid w:val="00A84C4C"/>
    <w:rsid w:val="00A84CD8"/>
    <w:rsid w:val="00A84CED"/>
    <w:rsid w:val="00A84D18"/>
    <w:rsid w:val="00A84D33"/>
    <w:rsid w:val="00A84D98"/>
    <w:rsid w:val="00A84DC3"/>
    <w:rsid w:val="00A84E98"/>
    <w:rsid w:val="00A84EF1"/>
    <w:rsid w:val="00A84F08"/>
    <w:rsid w:val="00A84F0B"/>
    <w:rsid w:val="00A85056"/>
    <w:rsid w:val="00A85064"/>
    <w:rsid w:val="00A850B9"/>
    <w:rsid w:val="00A850D3"/>
    <w:rsid w:val="00A85348"/>
    <w:rsid w:val="00A85376"/>
    <w:rsid w:val="00A853E3"/>
    <w:rsid w:val="00A854A0"/>
    <w:rsid w:val="00A8550C"/>
    <w:rsid w:val="00A85521"/>
    <w:rsid w:val="00A85618"/>
    <w:rsid w:val="00A85642"/>
    <w:rsid w:val="00A8566C"/>
    <w:rsid w:val="00A85698"/>
    <w:rsid w:val="00A85922"/>
    <w:rsid w:val="00A85961"/>
    <w:rsid w:val="00A8598B"/>
    <w:rsid w:val="00A859AC"/>
    <w:rsid w:val="00A859B2"/>
    <w:rsid w:val="00A859FA"/>
    <w:rsid w:val="00A85A38"/>
    <w:rsid w:val="00A85A67"/>
    <w:rsid w:val="00A85B31"/>
    <w:rsid w:val="00A85B7D"/>
    <w:rsid w:val="00A85B87"/>
    <w:rsid w:val="00A85C6B"/>
    <w:rsid w:val="00A85D50"/>
    <w:rsid w:val="00A85D9E"/>
    <w:rsid w:val="00A85DA9"/>
    <w:rsid w:val="00A85DEF"/>
    <w:rsid w:val="00A85E5E"/>
    <w:rsid w:val="00A85E6E"/>
    <w:rsid w:val="00A85E7D"/>
    <w:rsid w:val="00A85EEA"/>
    <w:rsid w:val="00A85EEE"/>
    <w:rsid w:val="00A85F78"/>
    <w:rsid w:val="00A86007"/>
    <w:rsid w:val="00A86030"/>
    <w:rsid w:val="00A86067"/>
    <w:rsid w:val="00A86071"/>
    <w:rsid w:val="00A86107"/>
    <w:rsid w:val="00A8611C"/>
    <w:rsid w:val="00A86143"/>
    <w:rsid w:val="00A86148"/>
    <w:rsid w:val="00A861FC"/>
    <w:rsid w:val="00A86346"/>
    <w:rsid w:val="00A8639B"/>
    <w:rsid w:val="00A8645C"/>
    <w:rsid w:val="00A86560"/>
    <w:rsid w:val="00A86623"/>
    <w:rsid w:val="00A86674"/>
    <w:rsid w:val="00A866B9"/>
    <w:rsid w:val="00A866C0"/>
    <w:rsid w:val="00A866E0"/>
    <w:rsid w:val="00A866E1"/>
    <w:rsid w:val="00A8670D"/>
    <w:rsid w:val="00A868D1"/>
    <w:rsid w:val="00A868E5"/>
    <w:rsid w:val="00A8694C"/>
    <w:rsid w:val="00A869F4"/>
    <w:rsid w:val="00A86A60"/>
    <w:rsid w:val="00A86AFD"/>
    <w:rsid w:val="00A86BD6"/>
    <w:rsid w:val="00A86BD8"/>
    <w:rsid w:val="00A86C3D"/>
    <w:rsid w:val="00A86CCA"/>
    <w:rsid w:val="00A86D04"/>
    <w:rsid w:val="00A86D54"/>
    <w:rsid w:val="00A86F1D"/>
    <w:rsid w:val="00A86F74"/>
    <w:rsid w:val="00A86F92"/>
    <w:rsid w:val="00A86FD9"/>
    <w:rsid w:val="00A8701E"/>
    <w:rsid w:val="00A87242"/>
    <w:rsid w:val="00A872B7"/>
    <w:rsid w:val="00A8731D"/>
    <w:rsid w:val="00A8737A"/>
    <w:rsid w:val="00A873B6"/>
    <w:rsid w:val="00A873DA"/>
    <w:rsid w:val="00A87455"/>
    <w:rsid w:val="00A87466"/>
    <w:rsid w:val="00A87595"/>
    <w:rsid w:val="00A8759F"/>
    <w:rsid w:val="00A87610"/>
    <w:rsid w:val="00A8765A"/>
    <w:rsid w:val="00A876AA"/>
    <w:rsid w:val="00A876C2"/>
    <w:rsid w:val="00A876C6"/>
    <w:rsid w:val="00A87719"/>
    <w:rsid w:val="00A877C3"/>
    <w:rsid w:val="00A877DF"/>
    <w:rsid w:val="00A8780E"/>
    <w:rsid w:val="00A878AF"/>
    <w:rsid w:val="00A87933"/>
    <w:rsid w:val="00A87950"/>
    <w:rsid w:val="00A879B3"/>
    <w:rsid w:val="00A87A32"/>
    <w:rsid w:val="00A87A56"/>
    <w:rsid w:val="00A87AD9"/>
    <w:rsid w:val="00A87AE5"/>
    <w:rsid w:val="00A87B03"/>
    <w:rsid w:val="00A87B78"/>
    <w:rsid w:val="00A87BA6"/>
    <w:rsid w:val="00A87C9D"/>
    <w:rsid w:val="00A87CC0"/>
    <w:rsid w:val="00A87DEB"/>
    <w:rsid w:val="00A87DF4"/>
    <w:rsid w:val="00A87E76"/>
    <w:rsid w:val="00A87ED8"/>
    <w:rsid w:val="00A87EF7"/>
    <w:rsid w:val="00A90005"/>
    <w:rsid w:val="00A9002B"/>
    <w:rsid w:val="00A90048"/>
    <w:rsid w:val="00A90087"/>
    <w:rsid w:val="00A900B5"/>
    <w:rsid w:val="00A90132"/>
    <w:rsid w:val="00A90136"/>
    <w:rsid w:val="00A9019C"/>
    <w:rsid w:val="00A901D1"/>
    <w:rsid w:val="00A90243"/>
    <w:rsid w:val="00A9031E"/>
    <w:rsid w:val="00A9034A"/>
    <w:rsid w:val="00A90362"/>
    <w:rsid w:val="00A903A2"/>
    <w:rsid w:val="00A90480"/>
    <w:rsid w:val="00A904BC"/>
    <w:rsid w:val="00A90560"/>
    <w:rsid w:val="00A9057A"/>
    <w:rsid w:val="00A906B6"/>
    <w:rsid w:val="00A906B9"/>
    <w:rsid w:val="00A90725"/>
    <w:rsid w:val="00A907CE"/>
    <w:rsid w:val="00A908AB"/>
    <w:rsid w:val="00A9091C"/>
    <w:rsid w:val="00A909CF"/>
    <w:rsid w:val="00A909ED"/>
    <w:rsid w:val="00A90A30"/>
    <w:rsid w:val="00A90A51"/>
    <w:rsid w:val="00A90A6A"/>
    <w:rsid w:val="00A90AF6"/>
    <w:rsid w:val="00A90B13"/>
    <w:rsid w:val="00A90B5B"/>
    <w:rsid w:val="00A90C6C"/>
    <w:rsid w:val="00A90C70"/>
    <w:rsid w:val="00A90C9D"/>
    <w:rsid w:val="00A90D1F"/>
    <w:rsid w:val="00A90D62"/>
    <w:rsid w:val="00A90DD6"/>
    <w:rsid w:val="00A90EDB"/>
    <w:rsid w:val="00A90EE5"/>
    <w:rsid w:val="00A90F17"/>
    <w:rsid w:val="00A90FBA"/>
    <w:rsid w:val="00A90FF5"/>
    <w:rsid w:val="00A91005"/>
    <w:rsid w:val="00A9104D"/>
    <w:rsid w:val="00A9114E"/>
    <w:rsid w:val="00A911F7"/>
    <w:rsid w:val="00A91255"/>
    <w:rsid w:val="00A9127F"/>
    <w:rsid w:val="00A9132C"/>
    <w:rsid w:val="00A91349"/>
    <w:rsid w:val="00A9139F"/>
    <w:rsid w:val="00A913A6"/>
    <w:rsid w:val="00A913B4"/>
    <w:rsid w:val="00A9143D"/>
    <w:rsid w:val="00A914A8"/>
    <w:rsid w:val="00A914CE"/>
    <w:rsid w:val="00A9153D"/>
    <w:rsid w:val="00A91573"/>
    <w:rsid w:val="00A91577"/>
    <w:rsid w:val="00A915CA"/>
    <w:rsid w:val="00A9175F"/>
    <w:rsid w:val="00A917B1"/>
    <w:rsid w:val="00A91983"/>
    <w:rsid w:val="00A919E4"/>
    <w:rsid w:val="00A91A78"/>
    <w:rsid w:val="00A91AFC"/>
    <w:rsid w:val="00A91B1D"/>
    <w:rsid w:val="00A91B3D"/>
    <w:rsid w:val="00A91B59"/>
    <w:rsid w:val="00A91B94"/>
    <w:rsid w:val="00A91C03"/>
    <w:rsid w:val="00A91C55"/>
    <w:rsid w:val="00A91CAA"/>
    <w:rsid w:val="00A91D77"/>
    <w:rsid w:val="00A91E0C"/>
    <w:rsid w:val="00A91E35"/>
    <w:rsid w:val="00A91E47"/>
    <w:rsid w:val="00A91EB5"/>
    <w:rsid w:val="00A91F2F"/>
    <w:rsid w:val="00A91F9C"/>
    <w:rsid w:val="00A91FA8"/>
    <w:rsid w:val="00A920A5"/>
    <w:rsid w:val="00A92128"/>
    <w:rsid w:val="00A9234B"/>
    <w:rsid w:val="00A923B5"/>
    <w:rsid w:val="00A923C1"/>
    <w:rsid w:val="00A92444"/>
    <w:rsid w:val="00A9249C"/>
    <w:rsid w:val="00A924A5"/>
    <w:rsid w:val="00A924F6"/>
    <w:rsid w:val="00A9254A"/>
    <w:rsid w:val="00A9256F"/>
    <w:rsid w:val="00A92596"/>
    <w:rsid w:val="00A92616"/>
    <w:rsid w:val="00A9262C"/>
    <w:rsid w:val="00A9284E"/>
    <w:rsid w:val="00A9286C"/>
    <w:rsid w:val="00A929E9"/>
    <w:rsid w:val="00A929FE"/>
    <w:rsid w:val="00A92A37"/>
    <w:rsid w:val="00A92AB3"/>
    <w:rsid w:val="00A92B58"/>
    <w:rsid w:val="00A92B68"/>
    <w:rsid w:val="00A92B72"/>
    <w:rsid w:val="00A92B84"/>
    <w:rsid w:val="00A92BCD"/>
    <w:rsid w:val="00A92CDE"/>
    <w:rsid w:val="00A92D34"/>
    <w:rsid w:val="00A92D6E"/>
    <w:rsid w:val="00A92DDF"/>
    <w:rsid w:val="00A92DFB"/>
    <w:rsid w:val="00A92E30"/>
    <w:rsid w:val="00A92E67"/>
    <w:rsid w:val="00A92E6A"/>
    <w:rsid w:val="00A92EDB"/>
    <w:rsid w:val="00A92F5D"/>
    <w:rsid w:val="00A92F6B"/>
    <w:rsid w:val="00A92FCF"/>
    <w:rsid w:val="00A930A6"/>
    <w:rsid w:val="00A931F4"/>
    <w:rsid w:val="00A93256"/>
    <w:rsid w:val="00A932B8"/>
    <w:rsid w:val="00A932DB"/>
    <w:rsid w:val="00A933EF"/>
    <w:rsid w:val="00A93410"/>
    <w:rsid w:val="00A93414"/>
    <w:rsid w:val="00A9342A"/>
    <w:rsid w:val="00A934AB"/>
    <w:rsid w:val="00A934C8"/>
    <w:rsid w:val="00A934E6"/>
    <w:rsid w:val="00A935AF"/>
    <w:rsid w:val="00A935C0"/>
    <w:rsid w:val="00A935D4"/>
    <w:rsid w:val="00A93639"/>
    <w:rsid w:val="00A9373C"/>
    <w:rsid w:val="00A937C5"/>
    <w:rsid w:val="00A937CF"/>
    <w:rsid w:val="00A93890"/>
    <w:rsid w:val="00A939AD"/>
    <w:rsid w:val="00A93A1C"/>
    <w:rsid w:val="00A93A2E"/>
    <w:rsid w:val="00A93A51"/>
    <w:rsid w:val="00A93A61"/>
    <w:rsid w:val="00A93A9B"/>
    <w:rsid w:val="00A93ABF"/>
    <w:rsid w:val="00A93D17"/>
    <w:rsid w:val="00A93DF8"/>
    <w:rsid w:val="00A93F32"/>
    <w:rsid w:val="00A93F68"/>
    <w:rsid w:val="00A93F88"/>
    <w:rsid w:val="00A93FE3"/>
    <w:rsid w:val="00A93FE8"/>
    <w:rsid w:val="00A9408E"/>
    <w:rsid w:val="00A94159"/>
    <w:rsid w:val="00A9438A"/>
    <w:rsid w:val="00A94392"/>
    <w:rsid w:val="00A9441A"/>
    <w:rsid w:val="00A94463"/>
    <w:rsid w:val="00A944ED"/>
    <w:rsid w:val="00A9458B"/>
    <w:rsid w:val="00A94642"/>
    <w:rsid w:val="00A94680"/>
    <w:rsid w:val="00A946AE"/>
    <w:rsid w:val="00A9478F"/>
    <w:rsid w:val="00A947C0"/>
    <w:rsid w:val="00A94812"/>
    <w:rsid w:val="00A948B4"/>
    <w:rsid w:val="00A94997"/>
    <w:rsid w:val="00A94A2C"/>
    <w:rsid w:val="00A94A42"/>
    <w:rsid w:val="00A94A8C"/>
    <w:rsid w:val="00A94B25"/>
    <w:rsid w:val="00A94B36"/>
    <w:rsid w:val="00A94BD2"/>
    <w:rsid w:val="00A94C9B"/>
    <w:rsid w:val="00A94CBD"/>
    <w:rsid w:val="00A94D2C"/>
    <w:rsid w:val="00A94D4A"/>
    <w:rsid w:val="00A94DEF"/>
    <w:rsid w:val="00A94E8F"/>
    <w:rsid w:val="00A94F36"/>
    <w:rsid w:val="00A94F60"/>
    <w:rsid w:val="00A94F7D"/>
    <w:rsid w:val="00A94F9F"/>
    <w:rsid w:val="00A94FEF"/>
    <w:rsid w:val="00A95051"/>
    <w:rsid w:val="00A95075"/>
    <w:rsid w:val="00A95087"/>
    <w:rsid w:val="00A95092"/>
    <w:rsid w:val="00A950A8"/>
    <w:rsid w:val="00A950B3"/>
    <w:rsid w:val="00A95130"/>
    <w:rsid w:val="00A95154"/>
    <w:rsid w:val="00A95182"/>
    <w:rsid w:val="00A9518C"/>
    <w:rsid w:val="00A95224"/>
    <w:rsid w:val="00A95263"/>
    <w:rsid w:val="00A9538C"/>
    <w:rsid w:val="00A95410"/>
    <w:rsid w:val="00A955C2"/>
    <w:rsid w:val="00A95689"/>
    <w:rsid w:val="00A9569E"/>
    <w:rsid w:val="00A95723"/>
    <w:rsid w:val="00A95758"/>
    <w:rsid w:val="00A95763"/>
    <w:rsid w:val="00A95791"/>
    <w:rsid w:val="00A9580C"/>
    <w:rsid w:val="00A95891"/>
    <w:rsid w:val="00A958E1"/>
    <w:rsid w:val="00A958F0"/>
    <w:rsid w:val="00A958F5"/>
    <w:rsid w:val="00A95903"/>
    <w:rsid w:val="00A9592B"/>
    <w:rsid w:val="00A959F5"/>
    <w:rsid w:val="00A95A4A"/>
    <w:rsid w:val="00A95B16"/>
    <w:rsid w:val="00A95B32"/>
    <w:rsid w:val="00A95B8A"/>
    <w:rsid w:val="00A95BCC"/>
    <w:rsid w:val="00A95BD1"/>
    <w:rsid w:val="00A95BFE"/>
    <w:rsid w:val="00A95C5A"/>
    <w:rsid w:val="00A95C72"/>
    <w:rsid w:val="00A95CEF"/>
    <w:rsid w:val="00A95CFB"/>
    <w:rsid w:val="00A95DCB"/>
    <w:rsid w:val="00A95E3D"/>
    <w:rsid w:val="00A95EE4"/>
    <w:rsid w:val="00A95EF7"/>
    <w:rsid w:val="00A95F25"/>
    <w:rsid w:val="00A95FAF"/>
    <w:rsid w:val="00A96093"/>
    <w:rsid w:val="00A9610D"/>
    <w:rsid w:val="00A961B1"/>
    <w:rsid w:val="00A96217"/>
    <w:rsid w:val="00A9621B"/>
    <w:rsid w:val="00A96273"/>
    <w:rsid w:val="00A9629A"/>
    <w:rsid w:val="00A962EB"/>
    <w:rsid w:val="00A9630C"/>
    <w:rsid w:val="00A96321"/>
    <w:rsid w:val="00A964BB"/>
    <w:rsid w:val="00A964D5"/>
    <w:rsid w:val="00A96703"/>
    <w:rsid w:val="00A96763"/>
    <w:rsid w:val="00A96808"/>
    <w:rsid w:val="00A96868"/>
    <w:rsid w:val="00A96881"/>
    <w:rsid w:val="00A9690A"/>
    <w:rsid w:val="00A969D2"/>
    <w:rsid w:val="00A969F6"/>
    <w:rsid w:val="00A96AB6"/>
    <w:rsid w:val="00A96AE6"/>
    <w:rsid w:val="00A96B27"/>
    <w:rsid w:val="00A96B29"/>
    <w:rsid w:val="00A96C2C"/>
    <w:rsid w:val="00A96C54"/>
    <w:rsid w:val="00A96CF6"/>
    <w:rsid w:val="00A96D3B"/>
    <w:rsid w:val="00A96D3C"/>
    <w:rsid w:val="00A96D3F"/>
    <w:rsid w:val="00A96D5E"/>
    <w:rsid w:val="00A96DDA"/>
    <w:rsid w:val="00A96EA4"/>
    <w:rsid w:val="00A96ED6"/>
    <w:rsid w:val="00A97147"/>
    <w:rsid w:val="00A97177"/>
    <w:rsid w:val="00A9728B"/>
    <w:rsid w:val="00A97295"/>
    <w:rsid w:val="00A972A4"/>
    <w:rsid w:val="00A9733A"/>
    <w:rsid w:val="00A973E9"/>
    <w:rsid w:val="00A973F1"/>
    <w:rsid w:val="00A97633"/>
    <w:rsid w:val="00A97648"/>
    <w:rsid w:val="00A976D9"/>
    <w:rsid w:val="00A9775C"/>
    <w:rsid w:val="00A97846"/>
    <w:rsid w:val="00A97848"/>
    <w:rsid w:val="00A978C1"/>
    <w:rsid w:val="00A97936"/>
    <w:rsid w:val="00A97978"/>
    <w:rsid w:val="00A97999"/>
    <w:rsid w:val="00A979E2"/>
    <w:rsid w:val="00A97A4D"/>
    <w:rsid w:val="00A97A8F"/>
    <w:rsid w:val="00A97B5D"/>
    <w:rsid w:val="00A97C25"/>
    <w:rsid w:val="00A97C3C"/>
    <w:rsid w:val="00A97C9E"/>
    <w:rsid w:val="00A97CB0"/>
    <w:rsid w:val="00A97CEB"/>
    <w:rsid w:val="00A97DC0"/>
    <w:rsid w:val="00A97E2F"/>
    <w:rsid w:val="00A97ED0"/>
    <w:rsid w:val="00A97F73"/>
    <w:rsid w:val="00AA0066"/>
    <w:rsid w:val="00AA006E"/>
    <w:rsid w:val="00AA0098"/>
    <w:rsid w:val="00AA010F"/>
    <w:rsid w:val="00AA012C"/>
    <w:rsid w:val="00AA01AF"/>
    <w:rsid w:val="00AA01BC"/>
    <w:rsid w:val="00AA0270"/>
    <w:rsid w:val="00AA02A9"/>
    <w:rsid w:val="00AA02D6"/>
    <w:rsid w:val="00AA02EB"/>
    <w:rsid w:val="00AA02EF"/>
    <w:rsid w:val="00AA03FE"/>
    <w:rsid w:val="00AA040E"/>
    <w:rsid w:val="00AA04DD"/>
    <w:rsid w:val="00AA05B3"/>
    <w:rsid w:val="00AA07A2"/>
    <w:rsid w:val="00AA07CC"/>
    <w:rsid w:val="00AA080D"/>
    <w:rsid w:val="00AA085F"/>
    <w:rsid w:val="00AA0875"/>
    <w:rsid w:val="00AA08A0"/>
    <w:rsid w:val="00AA0907"/>
    <w:rsid w:val="00AA09E6"/>
    <w:rsid w:val="00AA0A2C"/>
    <w:rsid w:val="00AA0B4B"/>
    <w:rsid w:val="00AA0B5B"/>
    <w:rsid w:val="00AA0B5D"/>
    <w:rsid w:val="00AA0B70"/>
    <w:rsid w:val="00AA0BF9"/>
    <w:rsid w:val="00AA0C69"/>
    <w:rsid w:val="00AA0C73"/>
    <w:rsid w:val="00AA0D2F"/>
    <w:rsid w:val="00AA0DA6"/>
    <w:rsid w:val="00AA0DC7"/>
    <w:rsid w:val="00AA0DE2"/>
    <w:rsid w:val="00AA0DFE"/>
    <w:rsid w:val="00AA0E29"/>
    <w:rsid w:val="00AA0E2C"/>
    <w:rsid w:val="00AA0E9C"/>
    <w:rsid w:val="00AA0F5C"/>
    <w:rsid w:val="00AA0F63"/>
    <w:rsid w:val="00AA113D"/>
    <w:rsid w:val="00AA114E"/>
    <w:rsid w:val="00AA1263"/>
    <w:rsid w:val="00AA1274"/>
    <w:rsid w:val="00AA12BE"/>
    <w:rsid w:val="00AA12C0"/>
    <w:rsid w:val="00AA12D5"/>
    <w:rsid w:val="00AA1315"/>
    <w:rsid w:val="00AA13A0"/>
    <w:rsid w:val="00AA143A"/>
    <w:rsid w:val="00AA1444"/>
    <w:rsid w:val="00AA145F"/>
    <w:rsid w:val="00AA14AF"/>
    <w:rsid w:val="00AA1519"/>
    <w:rsid w:val="00AA1560"/>
    <w:rsid w:val="00AA1564"/>
    <w:rsid w:val="00AA157B"/>
    <w:rsid w:val="00AA1607"/>
    <w:rsid w:val="00AA1653"/>
    <w:rsid w:val="00AA1697"/>
    <w:rsid w:val="00AA16A6"/>
    <w:rsid w:val="00AA1770"/>
    <w:rsid w:val="00AA179E"/>
    <w:rsid w:val="00AA17DF"/>
    <w:rsid w:val="00AA1844"/>
    <w:rsid w:val="00AA18F9"/>
    <w:rsid w:val="00AA196F"/>
    <w:rsid w:val="00AA19CE"/>
    <w:rsid w:val="00AA19E0"/>
    <w:rsid w:val="00AA19E3"/>
    <w:rsid w:val="00AA1A64"/>
    <w:rsid w:val="00AA1A76"/>
    <w:rsid w:val="00AA1AEA"/>
    <w:rsid w:val="00AA1B04"/>
    <w:rsid w:val="00AA1B2A"/>
    <w:rsid w:val="00AA1B38"/>
    <w:rsid w:val="00AA1BBB"/>
    <w:rsid w:val="00AA1C1F"/>
    <w:rsid w:val="00AA1C2F"/>
    <w:rsid w:val="00AA1C94"/>
    <w:rsid w:val="00AA1D05"/>
    <w:rsid w:val="00AA1D61"/>
    <w:rsid w:val="00AA1D78"/>
    <w:rsid w:val="00AA1DAF"/>
    <w:rsid w:val="00AA1DFA"/>
    <w:rsid w:val="00AA1E25"/>
    <w:rsid w:val="00AA1F5C"/>
    <w:rsid w:val="00AA1F77"/>
    <w:rsid w:val="00AA1F83"/>
    <w:rsid w:val="00AA1FD7"/>
    <w:rsid w:val="00AA1FDC"/>
    <w:rsid w:val="00AA2087"/>
    <w:rsid w:val="00AA2137"/>
    <w:rsid w:val="00AA2156"/>
    <w:rsid w:val="00AA225E"/>
    <w:rsid w:val="00AA22DC"/>
    <w:rsid w:val="00AA2363"/>
    <w:rsid w:val="00AA2364"/>
    <w:rsid w:val="00AA23D4"/>
    <w:rsid w:val="00AA240E"/>
    <w:rsid w:val="00AA243F"/>
    <w:rsid w:val="00AA2452"/>
    <w:rsid w:val="00AA248E"/>
    <w:rsid w:val="00AA24A8"/>
    <w:rsid w:val="00AA2522"/>
    <w:rsid w:val="00AA25B2"/>
    <w:rsid w:val="00AA261F"/>
    <w:rsid w:val="00AA2626"/>
    <w:rsid w:val="00AA2659"/>
    <w:rsid w:val="00AA2695"/>
    <w:rsid w:val="00AA26C0"/>
    <w:rsid w:val="00AA2707"/>
    <w:rsid w:val="00AA277D"/>
    <w:rsid w:val="00AA27AA"/>
    <w:rsid w:val="00AA27ED"/>
    <w:rsid w:val="00AA27F2"/>
    <w:rsid w:val="00AA283F"/>
    <w:rsid w:val="00AA2898"/>
    <w:rsid w:val="00AA297E"/>
    <w:rsid w:val="00AA29B4"/>
    <w:rsid w:val="00AA2ABC"/>
    <w:rsid w:val="00AA2C28"/>
    <w:rsid w:val="00AA2CFE"/>
    <w:rsid w:val="00AA2D20"/>
    <w:rsid w:val="00AA2D22"/>
    <w:rsid w:val="00AA2D40"/>
    <w:rsid w:val="00AA2DA7"/>
    <w:rsid w:val="00AA2E3D"/>
    <w:rsid w:val="00AA2E49"/>
    <w:rsid w:val="00AA2E84"/>
    <w:rsid w:val="00AA2F17"/>
    <w:rsid w:val="00AA2F19"/>
    <w:rsid w:val="00AA2F27"/>
    <w:rsid w:val="00AA2F3B"/>
    <w:rsid w:val="00AA2FAD"/>
    <w:rsid w:val="00AA3006"/>
    <w:rsid w:val="00AA30CD"/>
    <w:rsid w:val="00AA30D7"/>
    <w:rsid w:val="00AA3154"/>
    <w:rsid w:val="00AA31EF"/>
    <w:rsid w:val="00AA31F3"/>
    <w:rsid w:val="00AA330D"/>
    <w:rsid w:val="00AA3362"/>
    <w:rsid w:val="00AA33BE"/>
    <w:rsid w:val="00AA34CD"/>
    <w:rsid w:val="00AA34E1"/>
    <w:rsid w:val="00AA3594"/>
    <w:rsid w:val="00AA3681"/>
    <w:rsid w:val="00AA36C0"/>
    <w:rsid w:val="00AA36F1"/>
    <w:rsid w:val="00AA3874"/>
    <w:rsid w:val="00AA38B1"/>
    <w:rsid w:val="00AA38F7"/>
    <w:rsid w:val="00AA3903"/>
    <w:rsid w:val="00AA3967"/>
    <w:rsid w:val="00AA3990"/>
    <w:rsid w:val="00AA3A10"/>
    <w:rsid w:val="00AA3A44"/>
    <w:rsid w:val="00AA3AA1"/>
    <w:rsid w:val="00AA3B7D"/>
    <w:rsid w:val="00AA3C0F"/>
    <w:rsid w:val="00AA3C1B"/>
    <w:rsid w:val="00AA3CB7"/>
    <w:rsid w:val="00AA3CD0"/>
    <w:rsid w:val="00AA3D7A"/>
    <w:rsid w:val="00AA3DCC"/>
    <w:rsid w:val="00AA3DE4"/>
    <w:rsid w:val="00AA3E2F"/>
    <w:rsid w:val="00AA3F41"/>
    <w:rsid w:val="00AA3F6B"/>
    <w:rsid w:val="00AA3F81"/>
    <w:rsid w:val="00AA3FCE"/>
    <w:rsid w:val="00AA3FD5"/>
    <w:rsid w:val="00AA40D1"/>
    <w:rsid w:val="00AA4123"/>
    <w:rsid w:val="00AA41E2"/>
    <w:rsid w:val="00AA4277"/>
    <w:rsid w:val="00AA42A6"/>
    <w:rsid w:val="00AA42D7"/>
    <w:rsid w:val="00AA4361"/>
    <w:rsid w:val="00AA4366"/>
    <w:rsid w:val="00AA436D"/>
    <w:rsid w:val="00AA442C"/>
    <w:rsid w:val="00AA4430"/>
    <w:rsid w:val="00AA4530"/>
    <w:rsid w:val="00AA453A"/>
    <w:rsid w:val="00AA453C"/>
    <w:rsid w:val="00AA4572"/>
    <w:rsid w:val="00AA4578"/>
    <w:rsid w:val="00AA4687"/>
    <w:rsid w:val="00AA46D8"/>
    <w:rsid w:val="00AA46EB"/>
    <w:rsid w:val="00AA46F5"/>
    <w:rsid w:val="00AA4715"/>
    <w:rsid w:val="00AA47D5"/>
    <w:rsid w:val="00AA4802"/>
    <w:rsid w:val="00AA4862"/>
    <w:rsid w:val="00AA4898"/>
    <w:rsid w:val="00AA493E"/>
    <w:rsid w:val="00AA499A"/>
    <w:rsid w:val="00AA49E5"/>
    <w:rsid w:val="00AA4A65"/>
    <w:rsid w:val="00AA4A7E"/>
    <w:rsid w:val="00AA4AAB"/>
    <w:rsid w:val="00AA4ABF"/>
    <w:rsid w:val="00AA4B8B"/>
    <w:rsid w:val="00AA4BA1"/>
    <w:rsid w:val="00AA4BA3"/>
    <w:rsid w:val="00AA4CF8"/>
    <w:rsid w:val="00AA4D88"/>
    <w:rsid w:val="00AA4EC1"/>
    <w:rsid w:val="00AA5024"/>
    <w:rsid w:val="00AA50B0"/>
    <w:rsid w:val="00AA50BD"/>
    <w:rsid w:val="00AA50E2"/>
    <w:rsid w:val="00AA5159"/>
    <w:rsid w:val="00AA516E"/>
    <w:rsid w:val="00AA5194"/>
    <w:rsid w:val="00AA51DF"/>
    <w:rsid w:val="00AA525F"/>
    <w:rsid w:val="00AA5284"/>
    <w:rsid w:val="00AA529A"/>
    <w:rsid w:val="00AA52B0"/>
    <w:rsid w:val="00AA52CC"/>
    <w:rsid w:val="00AA531D"/>
    <w:rsid w:val="00AA5377"/>
    <w:rsid w:val="00AA537B"/>
    <w:rsid w:val="00AA5397"/>
    <w:rsid w:val="00AA5399"/>
    <w:rsid w:val="00AA5406"/>
    <w:rsid w:val="00AA5510"/>
    <w:rsid w:val="00AA55BF"/>
    <w:rsid w:val="00AA55CD"/>
    <w:rsid w:val="00AA560C"/>
    <w:rsid w:val="00AA562A"/>
    <w:rsid w:val="00AA5653"/>
    <w:rsid w:val="00AA5672"/>
    <w:rsid w:val="00AA5681"/>
    <w:rsid w:val="00AA5692"/>
    <w:rsid w:val="00AA56B5"/>
    <w:rsid w:val="00AA5727"/>
    <w:rsid w:val="00AA576F"/>
    <w:rsid w:val="00AA5799"/>
    <w:rsid w:val="00AA57C7"/>
    <w:rsid w:val="00AA57C9"/>
    <w:rsid w:val="00AA57EC"/>
    <w:rsid w:val="00AA582A"/>
    <w:rsid w:val="00AA5936"/>
    <w:rsid w:val="00AA5987"/>
    <w:rsid w:val="00AA59DC"/>
    <w:rsid w:val="00AA5B3D"/>
    <w:rsid w:val="00AA5B41"/>
    <w:rsid w:val="00AA5B77"/>
    <w:rsid w:val="00AA5BBB"/>
    <w:rsid w:val="00AA5C2C"/>
    <w:rsid w:val="00AA5C86"/>
    <w:rsid w:val="00AA5D70"/>
    <w:rsid w:val="00AA5DBF"/>
    <w:rsid w:val="00AA5E04"/>
    <w:rsid w:val="00AA5E5A"/>
    <w:rsid w:val="00AA5F71"/>
    <w:rsid w:val="00AA5F9F"/>
    <w:rsid w:val="00AA6041"/>
    <w:rsid w:val="00AA60D6"/>
    <w:rsid w:val="00AA60E7"/>
    <w:rsid w:val="00AA60F5"/>
    <w:rsid w:val="00AA610C"/>
    <w:rsid w:val="00AA6161"/>
    <w:rsid w:val="00AA61B8"/>
    <w:rsid w:val="00AA6223"/>
    <w:rsid w:val="00AA6468"/>
    <w:rsid w:val="00AA6495"/>
    <w:rsid w:val="00AA6575"/>
    <w:rsid w:val="00AA6618"/>
    <w:rsid w:val="00AA66C0"/>
    <w:rsid w:val="00AA66F6"/>
    <w:rsid w:val="00AA679A"/>
    <w:rsid w:val="00AA67AE"/>
    <w:rsid w:val="00AA67BA"/>
    <w:rsid w:val="00AA67D0"/>
    <w:rsid w:val="00AA67DE"/>
    <w:rsid w:val="00AA6814"/>
    <w:rsid w:val="00AA689F"/>
    <w:rsid w:val="00AA68B5"/>
    <w:rsid w:val="00AA690C"/>
    <w:rsid w:val="00AA6950"/>
    <w:rsid w:val="00AA699B"/>
    <w:rsid w:val="00AA69A6"/>
    <w:rsid w:val="00AA6A84"/>
    <w:rsid w:val="00AA6B7A"/>
    <w:rsid w:val="00AA6BAB"/>
    <w:rsid w:val="00AA6CCB"/>
    <w:rsid w:val="00AA6DE3"/>
    <w:rsid w:val="00AA6DF1"/>
    <w:rsid w:val="00AA6E78"/>
    <w:rsid w:val="00AA6EC1"/>
    <w:rsid w:val="00AA6EF7"/>
    <w:rsid w:val="00AA6FB7"/>
    <w:rsid w:val="00AA6FD9"/>
    <w:rsid w:val="00AA703C"/>
    <w:rsid w:val="00AA7084"/>
    <w:rsid w:val="00AA70B2"/>
    <w:rsid w:val="00AA7222"/>
    <w:rsid w:val="00AA723A"/>
    <w:rsid w:val="00AA72DE"/>
    <w:rsid w:val="00AA72E3"/>
    <w:rsid w:val="00AA73BE"/>
    <w:rsid w:val="00AA73C6"/>
    <w:rsid w:val="00AA7404"/>
    <w:rsid w:val="00AA7417"/>
    <w:rsid w:val="00AA7464"/>
    <w:rsid w:val="00AA7595"/>
    <w:rsid w:val="00AA75C5"/>
    <w:rsid w:val="00AA7615"/>
    <w:rsid w:val="00AA76D3"/>
    <w:rsid w:val="00AA76EE"/>
    <w:rsid w:val="00AA7714"/>
    <w:rsid w:val="00AA77A3"/>
    <w:rsid w:val="00AA77A4"/>
    <w:rsid w:val="00AA77B0"/>
    <w:rsid w:val="00AA77F1"/>
    <w:rsid w:val="00AA785D"/>
    <w:rsid w:val="00AA787B"/>
    <w:rsid w:val="00AA791B"/>
    <w:rsid w:val="00AA7929"/>
    <w:rsid w:val="00AA7980"/>
    <w:rsid w:val="00AA7A7E"/>
    <w:rsid w:val="00AA7A85"/>
    <w:rsid w:val="00AA7A86"/>
    <w:rsid w:val="00AA7ABF"/>
    <w:rsid w:val="00AA7B20"/>
    <w:rsid w:val="00AA7BAD"/>
    <w:rsid w:val="00AA7BB4"/>
    <w:rsid w:val="00AA7C01"/>
    <w:rsid w:val="00AA7C67"/>
    <w:rsid w:val="00AA7C9C"/>
    <w:rsid w:val="00AA7D26"/>
    <w:rsid w:val="00AA7DF9"/>
    <w:rsid w:val="00AA7E1D"/>
    <w:rsid w:val="00AA7E4B"/>
    <w:rsid w:val="00AA7E62"/>
    <w:rsid w:val="00AB0012"/>
    <w:rsid w:val="00AB0056"/>
    <w:rsid w:val="00AB015C"/>
    <w:rsid w:val="00AB0190"/>
    <w:rsid w:val="00AB01DD"/>
    <w:rsid w:val="00AB0263"/>
    <w:rsid w:val="00AB029B"/>
    <w:rsid w:val="00AB0318"/>
    <w:rsid w:val="00AB032A"/>
    <w:rsid w:val="00AB03BE"/>
    <w:rsid w:val="00AB0417"/>
    <w:rsid w:val="00AB0466"/>
    <w:rsid w:val="00AB0612"/>
    <w:rsid w:val="00AB066B"/>
    <w:rsid w:val="00AB0679"/>
    <w:rsid w:val="00AB0688"/>
    <w:rsid w:val="00AB06E5"/>
    <w:rsid w:val="00AB0734"/>
    <w:rsid w:val="00AB07CE"/>
    <w:rsid w:val="00AB0854"/>
    <w:rsid w:val="00AB0882"/>
    <w:rsid w:val="00AB0941"/>
    <w:rsid w:val="00AB0977"/>
    <w:rsid w:val="00AB0A52"/>
    <w:rsid w:val="00AB0A5F"/>
    <w:rsid w:val="00AB0B19"/>
    <w:rsid w:val="00AB0B52"/>
    <w:rsid w:val="00AB0BD0"/>
    <w:rsid w:val="00AB0D7C"/>
    <w:rsid w:val="00AB0D80"/>
    <w:rsid w:val="00AB0E00"/>
    <w:rsid w:val="00AB0E01"/>
    <w:rsid w:val="00AB0E25"/>
    <w:rsid w:val="00AB0E9E"/>
    <w:rsid w:val="00AB0EF8"/>
    <w:rsid w:val="00AB0F4D"/>
    <w:rsid w:val="00AB103D"/>
    <w:rsid w:val="00AB1041"/>
    <w:rsid w:val="00AB1059"/>
    <w:rsid w:val="00AB11BF"/>
    <w:rsid w:val="00AB13B6"/>
    <w:rsid w:val="00AB1435"/>
    <w:rsid w:val="00AB143C"/>
    <w:rsid w:val="00AB1576"/>
    <w:rsid w:val="00AB187A"/>
    <w:rsid w:val="00AB18A0"/>
    <w:rsid w:val="00AB192D"/>
    <w:rsid w:val="00AB19D4"/>
    <w:rsid w:val="00AB1A19"/>
    <w:rsid w:val="00AB1A8F"/>
    <w:rsid w:val="00AB1AD5"/>
    <w:rsid w:val="00AB1AE6"/>
    <w:rsid w:val="00AB1B27"/>
    <w:rsid w:val="00AB1BDB"/>
    <w:rsid w:val="00AB1BE6"/>
    <w:rsid w:val="00AB1C41"/>
    <w:rsid w:val="00AB1CAF"/>
    <w:rsid w:val="00AB1D54"/>
    <w:rsid w:val="00AB1D70"/>
    <w:rsid w:val="00AB1D91"/>
    <w:rsid w:val="00AB1DC5"/>
    <w:rsid w:val="00AB1E02"/>
    <w:rsid w:val="00AB1E3B"/>
    <w:rsid w:val="00AB1E3C"/>
    <w:rsid w:val="00AB1EEB"/>
    <w:rsid w:val="00AB1EF4"/>
    <w:rsid w:val="00AB2020"/>
    <w:rsid w:val="00AB2055"/>
    <w:rsid w:val="00AB210C"/>
    <w:rsid w:val="00AB218A"/>
    <w:rsid w:val="00AB227C"/>
    <w:rsid w:val="00AB232F"/>
    <w:rsid w:val="00AB2347"/>
    <w:rsid w:val="00AB2391"/>
    <w:rsid w:val="00AB23D9"/>
    <w:rsid w:val="00AB24A3"/>
    <w:rsid w:val="00AB24B0"/>
    <w:rsid w:val="00AB2502"/>
    <w:rsid w:val="00AB2625"/>
    <w:rsid w:val="00AB26D1"/>
    <w:rsid w:val="00AB272E"/>
    <w:rsid w:val="00AB275D"/>
    <w:rsid w:val="00AB279E"/>
    <w:rsid w:val="00AB2807"/>
    <w:rsid w:val="00AB281A"/>
    <w:rsid w:val="00AB286A"/>
    <w:rsid w:val="00AB28BF"/>
    <w:rsid w:val="00AB28C9"/>
    <w:rsid w:val="00AB28D2"/>
    <w:rsid w:val="00AB2954"/>
    <w:rsid w:val="00AB297C"/>
    <w:rsid w:val="00AB29F1"/>
    <w:rsid w:val="00AB2A4C"/>
    <w:rsid w:val="00AB2A98"/>
    <w:rsid w:val="00AB2AD3"/>
    <w:rsid w:val="00AB2AD9"/>
    <w:rsid w:val="00AB2AFA"/>
    <w:rsid w:val="00AB2C20"/>
    <w:rsid w:val="00AB2C50"/>
    <w:rsid w:val="00AB2C78"/>
    <w:rsid w:val="00AB2CAB"/>
    <w:rsid w:val="00AB2CE9"/>
    <w:rsid w:val="00AB2D01"/>
    <w:rsid w:val="00AB2D0D"/>
    <w:rsid w:val="00AB2D87"/>
    <w:rsid w:val="00AB2E3B"/>
    <w:rsid w:val="00AB2E58"/>
    <w:rsid w:val="00AB2ED1"/>
    <w:rsid w:val="00AB300C"/>
    <w:rsid w:val="00AB300F"/>
    <w:rsid w:val="00AB30ED"/>
    <w:rsid w:val="00AB3110"/>
    <w:rsid w:val="00AB3151"/>
    <w:rsid w:val="00AB324A"/>
    <w:rsid w:val="00AB32A4"/>
    <w:rsid w:val="00AB331C"/>
    <w:rsid w:val="00AB3338"/>
    <w:rsid w:val="00AB33AF"/>
    <w:rsid w:val="00AB3422"/>
    <w:rsid w:val="00AB34B6"/>
    <w:rsid w:val="00AB3504"/>
    <w:rsid w:val="00AB352F"/>
    <w:rsid w:val="00AB3564"/>
    <w:rsid w:val="00AB363A"/>
    <w:rsid w:val="00AB3663"/>
    <w:rsid w:val="00AB36A3"/>
    <w:rsid w:val="00AB374E"/>
    <w:rsid w:val="00AB37D3"/>
    <w:rsid w:val="00AB386C"/>
    <w:rsid w:val="00AB39FD"/>
    <w:rsid w:val="00AB3A38"/>
    <w:rsid w:val="00AB3A8F"/>
    <w:rsid w:val="00AB3A99"/>
    <w:rsid w:val="00AB3B66"/>
    <w:rsid w:val="00AB3B87"/>
    <w:rsid w:val="00AB3C3A"/>
    <w:rsid w:val="00AB3E02"/>
    <w:rsid w:val="00AB3E05"/>
    <w:rsid w:val="00AB3E5D"/>
    <w:rsid w:val="00AB3EDF"/>
    <w:rsid w:val="00AB400D"/>
    <w:rsid w:val="00AB4046"/>
    <w:rsid w:val="00AB40CC"/>
    <w:rsid w:val="00AB418D"/>
    <w:rsid w:val="00AB4217"/>
    <w:rsid w:val="00AB42B8"/>
    <w:rsid w:val="00AB43B2"/>
    <w:rsid w:val="00AB4431"/>
    <w:rsid w:val="00AB4537"/>
    <w:rsid w:val="00AB457D"/>
    <w:rsid w:val="00AB4582"/>
    <w:rsid w:val="00AB46D0"/>
    <w:rsid w:val="00AB472C"/>
    <w:rsid w:val="00AB475B"/>
    <w:rsid w:val="00AB47F5"/>
    <w:rsid w:val="00AB47FB"/>
    <w:rsid w:val="00AB4830"/>
    <w:rsid w:val="00AB486A"/>
    <w:rsid w:val="00AB48BE"/>
    <w:rsid w:val="00AB48EF"/>
    <w:rsid w:val="00AB495B"/>
    <w:rsid w:val="00AB49A6"/>
    <w:rsid w:val="00AB49A7"/>
    <w:rsid w:val="00AB49CE"/>
    <w:rsid w:val="00AB4A7C"/>
    <w:rsid w:val="00AB4AE4"/>
    <w:rsid w:val="00AB4B44"/>
    <w:rsid w:val="00AB4C6D"/>
    <w:rsid w:val="00AB4C89"/>
    <w:rsid w:val="00AB4D23"/>
    <w:rsid w:val="00AB4DA1"/>
    <w:rsid w:val="00AB4DA7"/>
    <w:rsid w:val="00AB4DC5"/>
    <w:rsid w:val="00AB4DDE"/>
    <w:rsid w:val="00AB4DEC"/>
    <w:rsid w:val="00AB4E8E"/>
    <w:rsid w:val="00AB4F99"/>
    <w:rsid w:val="00AB4FF0"/>
    <w:rsid w:val="00AB5019"/>
    <w:rsid w:val="00AB5059"/>
    <w:rsid w:val="00AB5077"/>
    <w:rsid w:val="00AB51E2"/>
    <w:rsid w:val="00AB524F"/>
    <w:rsid w:val="00AB525D"/>
    <w:rsid w:val="00AB52E9"/>
    <w:rsid w:val="00AB52F7"/>
    <w:rsid w:val="00AB533C"/>
    <w:rsid w:val="00AB5390"/>
    <w:rsid w:val="00AB53B8"/>
    <w:rsid w:val="00AB5421"/>
    <w:rsid w:val="00AB54A4"/>
    <w:rsid w:val="00AB5514"/>
    <w:rsid w:val="00AB5549"/>
    <w:rsid w:val="00AB55B7"/>
    <w:rsid w:val="00AB5734"/>
    <w:rsid w:val="00AB5745"/>
    <w:rsid w:val="00AB5784"/>
    <w:rsid w:val="00AB57DA"/>
    <w:rsid w:val="00AB57FB"/>
    <w:rsid w:val="00AB5812"/>
    <w:rsid w:val="00AB5836"/>
    <w:rsid w:val="00AB5889"/>
    <w:rsid w:val="00AB5964"/>
    <w:rsid w:val="00AB59BF"/>
    <w:rsid w:val="00AB5A3D"/>
    <w:rsid w:val="00AB5A4F"/>
    <w:rsid w:val="00AB5A87"/>
    <w:rsid w:val="00AB5AE9"/>
    <w:rsid w:val="00AB5AF7"/>
    <w:rsid w:val="00AB5BC2"/>
    <w:rsid w:val="00AB5C1C"/>
    <w:rsid w:val="00AB5C27"/>
    <w:rsid w:val="00AB5C5F"/>
    <w:rsid w:val="00AB5C66"/>
    <w:rsid w:val="00AB5CDF"/>
    <w:rsid w:val="00AB5D93"/>
    <w:rsid w:val="00AB5DC5"/>
    <w:rsid w:val="00AB5E00"/>
    <w:rsid w:val="00AB5E74"/>
    <w:rsid w:val="00AB5F3B"/>
    <w:rsid w:val="00AB5F7C"/>
    <w:rsid w:val="00AB6107"/>
    <w:rsid w:val="00AB61F1"/>
    <w:rsid w:val="00AB61F6"/>
    <w:rsid w:val="00AB624A"/>
    <w:rsid w:val="00AB627B"/>
    <w:rsid w:val="00AB6339"/>
    <w:rsid w:val="00AB6349"/>
    <w:rsid w:val="00AB634E"/>
    <w:rsid w:val="00AB63AB"/>
    <w:rsid w:val="00AB6421"/>
    <w:rsid w:val="00AB6426"/>
    <w:rsid w:val="00AB64E0"/>
    <w:rsid w:val="00AB652D"/>
    <w:rsid w:val="00AB660E"/>
    <w:rsid w:val="00AB663D"/>
    <w:rsid w:val="00AB680F"/>
    <w:rsid w:val="00AB6844"/>
    <w:rsid w:val="00AB689D"/>
    <w:rsid w:val="00AB68D3"/>
    <w:rsid w:val="00AB69B1"/>
    <w:rsid w:val="00AB69D9"/>
    <w:rsid w:val="00AB69DA"/>
    <w:rsid w:val="00AB6A09"/>
    <w:rsid w:val="00AB6A21"/>
    <w:rsid w:val="00AB6A7C"/>
    <w:rsid w:val="00AB6B5B"/>
    <w:rsid w:val="00AB6B84"/>
    <w:rsid w:val="00AB6BBA"/>
    <w:rsid w:val="00AB6C18"/>
    <w:rsid w:val="00AB6C63"/>
    <w:rsid w:val="00AB6CA8"/>
    <w:rsid w:val="00AB6CD8"/>
    <w:rsid w:val="00AB6CEA"/>
    <w:rsid w:val="00AB6DBA"/>
    <w:rsid w:val="00AB6EF6"/>
    <w:rsid w:val="00AB6F39"/>
    <w:rsid w:val="00AB6F77"/>
    <w:rsid w:val="00AB704E"/>
    <w:rsid w:val="00AB70EE"/>
    <w:rsid w:val="00AB7109"/>
    <w:rsid w:val="00AB71C6"/>
    <w:rsid w:val="00AB7287"/>
    <w:rsid w:val="00AB72CC"/>
    <w:rsid w:val="00AB7318"/>
    <w:rsid w:val="00AB7350"/>
    <w:rsid w:val="00AB745D"/>
    <w:rsid w:val="00AB7498"/>
    <w:rsid w:val="00AB751F"/>
    <w:rsid w:val="00AB757D"/>
    <w:rsid w:val="00AB75FB"/>
    <w:rsid w:val="00AB7624"/>
    <w:rsid w:val="00AB762C"/>
    <w:rsid w:val="00AB7658"/>
    <w:rsid w:val="00AB769B"/>
    <w:rsid w:val="00AB7703"/>
    <w:rsid w:val="00AB7744"/>
    <w:rsid w:val="00AB77A9"/>
    <w:rsid w:val="00AB7866"/>
    <w:rsid w:val="00AB78A6"/>
    <w:rsid w:val="00AB78DE"/>
    <w:rsid w:val="00AB791F"/>
    <w:rsid w:val="00AB7B11"/>
    <w:rsid w:val="00AB7B43"/>
    <w:rsid w:val="00AB7B7C"/>
    <w:rsid w:val="00AB7B8B"/>
    <w:rsid w:val="00AB7BCC"/>
    <w:rsid w:val="00AB7CE1"/>
    <w:rsid w:val="00AB7D2C"/>
    <w:rsid w:val="00AB7D3C"/>
    <w:rsid w:val="00AB7D54"/>
    <w:rsid w:val="00AB7DE8"/>
    <w:rsid w:val="00AB7E40"/>
    <w:rsid w:val="00AB7E65"/>
    <w:rsid w:val="00AB7F30"/>
    <w:rsid w:val="00AB7F84"/>
    <w:rsid w:val="00AC000A"/>
    <w:rsid w:val="00AC001C"/>
    <w:rsid w:val="00AC0048"/>
    <w:rsid w:val="00AC0053"/>
    <w:rsid w:val="00AC00B6"/>
    <w:rsid w:val="00AC00E5"/>
    <w:rsid w:val="00AC00F7"/>
    <w:rsid w:val="00AC012D"/>
    <w:rsid w:val="00AC01E7"/>
    <w:rsid w:val="00AC0245"/>
    <w:rsid w:val="00AC0263"/>
    <w:rsid w:val="00AC0266"/>
    <w:rsid w:val="00AC0270"/>
    <w:rsid w:val="00AC028D"/>
    <w:rsid w:val="00AC0290"/>
    <w:rsid w:val="00AC0357"/>
    <w:rsid w:val="00AC0392"/>
    <w:rsid w:val="00AC0400"/>
    <w:rsid w:val="00AC040F"/>
    <w:rsid w:val="00AC048D"/>
    <w:rsid w:val="00AC0524"/>
    <w:rsid w:val="00AC0534"/>
    <w:rsid w:val="00AC05A1"/>
    <w:rsid w:val="00AC05B6"/>
    <w:rsid w:val="00AC0697"/>
    <w:rsid w:val="00AC0866"/>
    <w:rsid w:val="00AC087C"/>
    <w:rsid w:val="00AC08BA"/>
    <w:rsid w:val="00AC08C2"/>
    <w:rsid w:val="00AC0946"/>
    <w:rsid w:val="00AC0A3F"/>
    <w:rsid w:val="00AC0BA0"/>
    <w:rsid w:val="00AC0BE5"/>
    <w:rsid w:val="00AC0C07"/>
    <w:rsid w:val="00AC0C2B"/>
    <w:rsid w:val="00AC0C69"/>
    <w:rsid w:val="00AC0C83"/>
    <w:rsid w:val="00AC0CC1"/>
    <w:rsid w:val="00AC0CEE"/>
    <w:rsid w:val="00AC0D4C"/>
    <w:rsid w:val="00AC0DF7"/>
    <w:rsid w:val="00AC0E01"/>
    <w:rsid w:val="00AC0E54"/>
    <w:rsid w:val="00AC0E99"/>
    <w:rsid w:val="00AC0F68"/>
    <w:rsid w:val="00AC1073"/>
    <w:rsid w:val="00AC1122"/>
    <w:rsid w:val="00AC1145"/>
    <w:rsid w:val="00AC121C"/>
    <w:rsid w:val="00AC12FC"/>
    <w:rsid w:val="00AC13FE"/>
    <w:rsid w:val="00AC1418"/>
    <w:rsid w:val="00AC141E"/>
    <w:rsid w:val="00AC143B"/>
    <w:rsid w:val="00AC14D3"/>
    <w:rsid w:val="00AC1510"/>
    <w:rsid w:val="00AC1532"/>
    <w:rsid w:val="00AC1653"/>
    <w:rsid w:val="00AC1655"/>
    <w:rsid w:val="00AC1685"/>
    <w:rsid w:val="00AC16A1"/>
    <w:rsid w:val="00AC16EB"/>
    <w:rsid w:val="00AC1708"/>
    <w:rsid w:val="00AC170B"/>
    <w:rsid w:val="00AC1763"/>
    <w:rsid w:val="00AC17CC"/>
    <w:rsid w:val="00AC17FF"/>
    <w:rsid w:val="00AC18C8"/>
    <w:rsid w:val="00AC1A30"/>
    <w:rsid w:val="00AC1ADC"/>
    <w:rsid w:val="00AC1AEA"/>
    <w:rsid w:val="00AC1B2A"/>
    <w:rsid w:val="00AC1B78"/>
    <w:rsid w:val="00AC1BB2"/>
    <w:rsid w:val="00AC1BFB"/>
    <w:rsid w:val="00AC1C09"/>
    <w:rsid w:val="00AC1C6B"/>
    <w:rsid w:val="00AC1C92"/>
    <w:rsid w:val="00AC1D23"/>
    <w:rsid w:val="00AC1E06"/>
    <w:rsid w:val="00AC1E7F"/>
    <w:rsid w:val="00AC1E96"/>
    <w:rsid w:val="00AC1ED1"/>
    <w:rsid w:val="00AC1F4B"/>
    <w:rsid w:val="00AC1FC4"/>
    <w:rsid w:val="00AC1FD7"/>
    <w:rsid w:val="00AC1FEC"/>
    <w:rsid w:val="00AC2034"/>
    <w:rsid w:val="00AC211F"/>
    <w:rsid w:val="00AC212A"/>
    <w:rsid w:val="00AC2151"/>
    <w:rsid w:val="00AC216F"/>
    <w:rsid w:val="00AC21D3"/>
    <w:rsid w:val="00AC2275"/>
    <w:rsid w:val="00AC233D"/>
    <w:rsid w:val="00AC239D"/>
    <w:rsid w:val="00AC246F"/>
    <w:rsid w:val="00AC2572"/>
    <w:rsid w:val="00AC26D5"/>
    <w:rsid w:val="00AC2778"/>
    <w:rsid w:val="00AC285B"/>
    <w:rsid w:val="00AC2878"/>
    <w:rsid w:val="00AC2902"/>
    <w:rsid w:val="00AC2917"/>
    <w:rsid w:val="00AC2A4C"/>
    <w:rsid w:val="00AC2AD8"/>
    <w:rsid w:val="00AC2AFD"/>
    <w:rsid w:val="00AC2B53"/>
    <w:rsid w:val="00AC2BBD"/>
    <w:rsid w:val="00AC2BDB"/>
    <w:rsid w:val="00AC2C87"/>
    <w:rsid w:val="00AC2C8D"/>
    <w:rsid w:val="00AC2CC5"/>
    <w:rsid w:val="00AC2D54"/>
    <w:rsid w:val="00AC2E0F"/>
    <w:rsid w:val="00AC2E96"/>
    <w:rsid w:val="00AC2EDA"/>
    <w:rsid w:val="00AC2FA7"/>
    <w:rsid w:val="00AC3066"/>
    <w:rsid w:val="00AC3318"/>
    <w:rsid w:val="00AC3362"/>
    <w:rsid w:val="00AC338D"/>
    <w:rsid w:val="00AC33A9"/>
    <w:rsid w:val="00AC33CB"/>
    <w:rsid w:val="00AC33CC"/>
    <w:rsid w:val="00AC3431"/>
    <w:rsid w:val="00AC344D"/>
    <w:rsid w:val="00AC345C"/>
    <w:rsid w:val="00AC34F9"/>
    <w:rsid w:val="00AC359E"/>
    <w:rsid w:val="00AC35BA"/>
    <w:rsid w:val="00AC35E5"/>
    <w:rsid w:val="00AC365C"/>
    <w:rsid w:val="00AC37F5"/>
    <w:rsid w:val="00AC38CD"/>
    <w:rsid w:val="00AC38D1"/>
    <w:rsid w:val="00AC38FD"/>
    <w:rsid w:val="00AC3923"/>
    <w:rsid w:val="00AC394A"/>
    <w:rsid w:val="00AC39D8"/>
    <w:rsid w:val="00AC39F3"/>
    <w:rsid w:val="00AC3A68"/>
    <w:rsid w:val="00AC3ABF"/>
    <w:rsid w:val="00AC3AD2"/>
    <w:rsid w:val="00AC3B10"/>
    <w:rsid w:val="00AC3B2F"/>
    <w:rsid w:val="00AC3C8B"/>
    <w:rsid w:val="00AC3CE7"/>
    <w:rsid w:val="00AC3D55"/>
    <w:rsid w:val="00AC3D6A"/>
    <w:rsid w:val="00AC3F9B"/>
    <w:rsid w:val="00AC4007"/>
    <w:rsid w:val="00AC4060"/>
    <w:rsid w:val="00AC40C1"/>
    <w:rsid w:val="00AC40C3"/>
    <w:rsid w:val="00AC40F8"/>
    <w:rsid w:val="00AC40FA"/>
    <w:rsid w:val="00AC4103"/>
    <w:rsid w:val="00AC412E"/>
    <w:rsid w:val="00AC4185"/>
    <w:rsid w:val="00AC42C1"/>
    <w:rsid w:val="00AC4342"/>
    <w:rsid w:val="00AC4357"/>
    <w:rsid w:val="00AC43CD"/>
    <w:rsid w:val="00AC43E4"/>
    <w:rsid w:val="00AC442F"/>
    <w:rsid w:val="00AC4568"/>
    <w:rsid w:val="00AC45C4"/>
    <w:rsid w:val="00AC45FD"/>
    <w:rsid w:val="00AC460B"/>
    <w:rsid w:val="00AC467C"/>
    <w:rsid w:val="00AC4685"/>
    <w:rsid w:val="00AC47A2"/>
    <w:rsid w:val="00AC47ED"/>
    <w:rsid w:val="00AC481C"/>
    <w:rsid w:val="00AC48EE"/>
    <w:rsid w:val="00AC4928"/>
    <w:rsid w:val="00AC4942"/>
    <w:rsid w:val="00AC495D"/>
    <w:rsid w:val="00AC4A0B"/>
    <w:rsid w:val="00AC4A30"/>
    <w:rsid w:val="00AC4A4F"/>
    <w:rsid w:val="00AC4A73"/>
    <w:rsid w:val="00AC4B4E"/>
    <w:rsid w:val="00AC4B86"/>
    <w:rsid w:val="00AC4BBA"/>
    <w:rsid w:val="00AC4C91"/>
    <w:rsid w:val="00AC4CE6"/>
    <w:rsid w:val="00AC4D9C"/>
    <w:rsid w:val="00AC4DB0"/>
    <w:rsid w:val="00AC4DD7"/>
    <w:rsid w:val="00AC4EAE"/>
    <w:rsid w:val="00AC4ED3"/>
    <w:rsid w:val="00AC4F16"/>
    <w:rsid w:val="00AC4F90"/>
    <w:rsid w:val="00AC4FB7"/>
    <w:rsid w:val="00AC5038"/>
    <w:rsid w:val="00AC5081"/>
    <w:rsid w:val="00AC5151"/>
    <w:rsid w:val="00AC51AB"/>
    <w:rsid w:val="00AC51BA"/>
    <w:rsid w:val="00AC5252"/>
    <w:rsid w:val="00AC526A"/>
    <w:rsid w:val="00AC533E"/>
    <w:rsid w:val="00AC53A3"/>
    <w:rsid w:val="00AC53CF"/>
    <w:rsid w:val="00AC53D6"/>
    <w:rsid w:val="00AC5403"/>
    <w:rsid w:val="00AC54AF"/>
    <w:rsid w:val="00AC54D8"/>
    <w:rsid w:val="00AC554B"/>
    <w:rsid w:val="00AC5590"/>
    <w:rsid w:val="00AC55F7"/>
    <w:rsid w:val="00AC5619"/>
    <w:rsid w:val="00AC561E"/>
    <w:rsid w:val="00AC5981"/>
    <w:rsid w:val="00AC59AB"/>
    <w:rsid w:val="00AC5A43"/>
    <w:rsid w:val="00AC5A7D"/>
    <w:rsid w:val="00AC5B0A"/>
    <w:rsid w:val="00AC5B47"/>
    <w:rsid w:val="00AC5B4D"/>
    <w:rsid w:val="00AC5BF2"/>
    <w:rsid w:val="00AC5C01"/>
    <w:rsid w:val="00AC5C0A"/>
    <w:rsid w:val="00AC5C5F"/>
    <w:rsid w:val="00AC5D48"/>
    <w:rsid w:val="00AC5DAB"/>
    <w:rsid w:val="00AC5E98"/>
    <w:rsid w:val="00AC5FE3"/>
    <w:rsid w:val="00AC6044"/>
    <w:rsid w:val="00AC60C8"/>
    <w:rsid w:val="00AC6181"/>
    <w:rsid w:val="00AC619D"/>
    <w:rsid w:val="00AC61A5"/>
    <w:rsid w:val="00AC61D5"/>
    <w:rsid w:val="00AC620E"/>
    <w:rsid w:val="00AC621C"/>
    <w:rsid w:val="00AC62BB"/>
    <w:rsid w:val="00AC62CC"/>
    <w:rsid w:val="00AC62FF"/>
    <w:rsid w:val="00AC6375"/>
    <w:rsid w:val="00AC6412"/>
    <w:rsid w:val="00AC6431"/>
    <w:rsid w:val="00AC6485"/>
    <w:rsid w:val="00AC6486"/>
    <w:rsid w:val="00AC64A6"/>
    <w:rsid w:val="00AC64BD"/>
    <w:rsid w:val="00AC6501"/>
    <w:rsid w:val="00AC65A1"/>
    <w:rsid w:val="00AC65A2"/>
    <w:rsid w:val="00AC660A"/>
    <w:rsid w:val="00AC66A9"/>
    <w:rsid w:val="00AC679D"/>
    <w:rsid w:val="00AC67DF"/>
    <w:rsid w:val="00AC6861"/>
    <w:rsid w:val="00AC6886"/>
    <w:rsid w:val="00AC691A"/>
    <w:rsid w:val="00AC69E1"/>
    <w:rsid w:val="00AC6A4A"/>
    <w:rsid w:val="00AC6B72"/>
    <w:rsid w:val="00AC6BB1"/>
    <w:rsid w:val="00AC6BD8"/>
    <w:rsid w:val="00AC6C71"/>
    <w:rsid w:val="00AC6CC3"/>
    <w:rsid w:val="00AC6CDE"/>
    <w:rsid w:val="00AC6CF8"/>
    <w:rsid w:val="00AC6D55"/>
    <w:rsid w:val="00AC6DCA"/>
    <w:rsid w:val="00AC6E01"/>
    <w:rsid w:val="00AC6E0F"/>
    <w:rsid w:val="00AC6E19"/>
    <w:rsid w:val="00AC6E42"/>
    <w:rsid w:val="00AC6F43"/>
    <w:rsid w:val="00AC6FB4"/>
    <w:rsid w:val="00AC702D"/>
    <w:rsid w:val="00AC705D"/>
    <w:rsid w:val="00AC7060"/>
    <w:rsid w:val="00AC70BE"/>
    <w:rsid w:val="00AC711D"/>
    <w:rsid w:val="00AC71D7"/>
    <w:rsid w:val="00AC71ED"/>
    <w:rsid w:val="00AC7240"/>
    <w:rsid w:val="00AC7321"/>
    <w:rsid w:val="00AC735A"/>
    <w:rsid w:val="00AC7373"/>
    <w:rsid w:val="00AC7398"/>
    <w:rsid w:val="00AC73B6"/>
    <w:rsid w:val="00AC73C2"/>
    <w:rsid w:val="00AC73D0"/>
    <w:rsid w:val="00AC73F9"/>
    <w:rsid w:val="00AC7442"/>
    <w:rsid w:val="00AC7532"/>
    <w:rsid w:val="00AC764D"/>
    <w:rsid w:val="00AC76A3"/>
    <w:rsid w:val="00AC7717"/>
    <w:rsid w:val="00AC77D4"/>
    <w:rsid w:val="00AC7881"/>
    <w:rsid w:val="00AC78A8"/>
    <w:rsid w:val="00AC79C4"/>
    <w:rsid w:val="00AC79FC"/>
    <w:rsid w:val="00AC7A66"/>
    <w:rsid w:val="00AC7A7C"/>
    <w:rsid w:val="00AC7B5C"/>
    <w:rsid w:val="00AC7BA3"/>
    <w:rsid w:val="00AC7C0A"/>
    <w:rsid w:val="00AC7C3D"/>
    <w:rsid w:val="00AC7CA3"/>
    <w:rsid w:val="00AC7CAF"/>
    <w:rsid w:val="00AC7CCB"/>
    <w:rsid w:val="00AC7D15"/>
    <w:rsid w:val="00AC7D4F"/>
    <w:rsid w:val="00AC7D7C"/>
    <w:rsid w:val="00AC7E4E"/>
    <w:rsid w:val="00AC7E55"/>
    <w:rsid w:val="00AC7F4F"/>
    <w:rsid w:val="00AD000C"/>
    <w:rsid w:val="00AD0056"/>
    <w:rsid w:val="00AD00AD"/>
    <w:rsid w:val="00AD011C"/>
    <w:rsid w:val="00AD012E"/>
    <w:rsid w:val="00AD01B3"/>
    <w:rsid w:val="00AD01BE"/>
    <w:rsid w:val="00AD01E6"/>
    <w:rsid w:val="00AD0212"/>
    <w:rsid w:val="00AD0219"/>
    <w:rsid w:val="00AD021E"/>
    <w:rsid w:val="00AD039A"/>
    <w:rsid w:val="00AD03D9"/>
    <w:rsid w:val="00AD0480"/>
    <w:rsid w:val="00AD050E"/>
    <w:rsid w:val="00AD0552"/>
    <w:rsid w:val="00AD0553"/>
    <w:rsid w:val="00AD055E"/>
    <w:rsid w:val="00AD0672"/>
    <w:rsid w:val="00AD067A"/>
    <w:rsid w:val="00AD06B4"/>
    <w:rsid w:val="00AD06C0"/>
    <w:rsid w:val="00AD073F"/>
    <w:rsid w:val="00AD0792"/>
    <w:rsid w:val="00AD07B0"/>
    <w:rsid w:val="00AD080D"/>
    <w:rsid w:val="00AD082E"/>
    <w:rsid w:val="00AD0847"/>
    <w:rsid w:val="00AD0851"/>
    <w:rsid w:val="00AD090F"/>
    <w:rsid w:val="00AD0972"/>
    <w:rsid w:val="00AD09DA"/>
    <w:rsid w:val="00AD09FB"/>
    <w:rsid w:val="00AD0AC3"/>
    <w:rsid w:val="00AD0ACF"/>
    <w:rsid w:val="00AD0AEC"/>
    <w:rsid w:val="00AD0AED"/>
    <w:rsid w:val="00AD0B10"/>
    <w:rsid w:val="00AD0D0D"/>
    <w:rsid w:val="00AD0D11"/>
    <w:rsid w:val="00AD0D1B"/>
    <w:rsid w:val="00AD0D5C"/>
    <w:rsid w:val="00AD0D9D"/>
    <w:rsid w:val="00AD0DAC"/>
    <w:rsid w:val="00AD0E06"/>
    <w:rsid w:val="00AD0E92"/>
    <w:rsid w:val="00AD0F01"/>
    <w:rsid w:val="00AD0F1F"/>
    <w:rsid w:val="00AD0F26"/>
    <w:rsid w:val="00AD0F49"/>
    <w:rsid w:val="00AD0F57"/>
    <w:rsid w:val="00AD0FD3"/>
    <w:rsid w:val="00AD1051"/>
    <w:rsid w:val="00AD1108"/>
    <w:rsid w:val="00AD1152"/>
    <w:rsid w:val="00AD124B"/>
    <w:rsid w:val="00AD12A2"/>
    <w:rsid w:val="00AD12B5"/>
    <w:rsid w:val="00AD13E6"/>
    <w:rsid w:val="00AD1448"/>
    <w:rsid w:val="00AD14A3"/>
    <w:rsid w:val="00AD162B"/>
    <w:rsid w:val="00AD16AE"/>
    <w:rsid w:val="00AD16BD"/>
    <w:rsid w:val="00AD16D3"/>
    <w:rsid w:val="00AD16F5"/>
    <w:rsid w:val="00AD1731"/>
    <w:rsid w:val="00AD1893"/>
    <w:rsid w:val="00AD18E9"/>
    <w:rsid w:val="00AD1970"/>
    <w:rsid w:val="00AD1990"/>
    <w:rsid w:val="00AD19AA"/>
    <w:rsid w:val="00AD19FE"/>
    <w:rsid w:val="00AD1AEF"/>
    <w:rsid w:val="00AD1BBF"/>
    <w:rsid w:val="00AD1C2D"/>
    <w:rsid w:val="00AD1CD8"/>
    <w:rsid w:val="00AD1D93"/>
    <w:rsid w:val="00AD1D9F"/>
    <w:rsid w:val="00AD1DCA"/>
    <w:rsid w:val="00AD1E87"/>
    <w:rsid w:val="00AD1F1D"/>
    <w:rsid w:val="00AD1F59"/>
    <w:rsid w:val="00AD1F65"/>
    <w:rsid w:val="00AD1FA6"/>
    <w:rsid w:val="00AD1FE1"/>
    <w:rsid w:val="00AD1FFD"/>
    <w:rsid w:val="00AD2040"/>
    <w:rsid w:val="00AD2093"/>
    <w:rsid w:val="00AD209B"/>
    <w:rsid w:val="00AD20CE"/>
    <w:rsid w:val="00AD2133"/>
    <w:rsid w:val="00AD22B5"/>
    <w:rsid w:val="00AD22C5"/>
    <w:rsid w:val="00AD2359"/>
    <w:rsid w:val="00AD23BE"/>
    <w:rsid w:val="00AD243E"/>
    <w:rsid w:val="00AD24DE"/>
    <w:rsid w:val="00AD2591"/>
    <w:rsid w:val="00AD259F"/>
    <w:rsid w:val="00AD262B"/>
    <w:rsid w:val="00AD2656"/>
    <w:rsid w:val="00AD2757"/>
    <w:rsid w:val="00AD2792"/>
    <w:rsid w:val="00AD280D"/>
    <w:rsid w:val="00AD284A"/>
    <w:rsid w:val="00AD28C3"/>
    <w:rsid w:val="00AD28DD"/>
    <w:rsid w:val="00AD290C"/>
    <w:rsid w:val="00AD2961"/>
    <w:rsid w:val="00AD2973"/>
    <w:rsid w:val="00AD298C"/>
    <w:rsid w:val="00AD29B8"/>
    <w:rsid w:val="00AD29CC"/>
    <w:rsid w:val="00AD2A13"/>
    <w:rsid w:val="00AD2A18"/>
    <w:rsid w:val="00AD2A1E"/>
    <w:rsid w:val="00AD2A33"/>
    <w:rsid w:val="00AD2A82"/>
    <w:rsid w:val="00AD2BD0"/>
    <w:rsid w:val="00AD2C9D"/>
    <w:rsid w:val="00AD2CD6"/>
    <w:rsid w:val="00AD2D2E"/>
    <w:rsid w:val="00AD2D9F"/>
    <w:rsid w:val="00AD2DEC"/>
    <w:rsid w:val="00AD2DF9"/>
    <w:rsid w:val="00AD2E20"/>
    <w:rsid w:val="00AD2EE6"/>
    <w:rsid w:val="00AD2F3A"/>
    <w:rsid w:val="00AD2F9D"/>
    <w:rsid w:val="00AD30AC"/>
    <w:rsid w:val="00AD3288"/>
    <w:rsid w:val="00AD32AA"/>
    <w:rsid w:val="00AD33E1"/>
    <w:rsid w:val="00AD3427"/>
    <w:rsid w:val="00AD3449"/>
    <w:rsid w:val="00AD353E"/>
    <w:rsid w:val="00AD35CC"/>
    <w:rsid w:val="00AD35E4"/>
    <w:rsid w:val="00AD364E"/>
    <w:rsid w:val="00AD368A"/>
    <w:rsid w:val="00AD36B9"/>
    <w:rsid w:val="00AD36DA"/>
    <w:rsid w:val="00AD36F9"/>
    <w:rsid w:val="00AD370D"/>
    <w:rsid w:val="00AD3782"/>
    <w:rsid w:val="00AD3789"/>
    <w:rsid w:val="00AD380D"/>
    <w:rsid w:val="00AD396E"/>
    <w:rsid w:val="00AD39A4"/>
    <w:rsid w:val="00AD39D5"/>
    <w:rsid w:val="00AD39D9"/>
    <w:rsid w:val="00AD39F4"/>
    <w:rsid w:val="00AD3A79"/>
    <w:rsid w:val="00AD3C30"/>
    <w:rsid w:val="00AD3C3A"/>
    <w:rsid w:val="00AD3D5B"/>
    <w:rsid w:val="00AD3DC0"/>
    <w:rsid w:val="00AD3DCA"/>
    <w:rsid w:val="00AD3DDB"/>
    <w:rsid w:val="00AD3DF3"/>
    <w:rsid w:val="00AD3F6F"/>
    <w:rsid w:val="00AD3F77"/>
    <w:rsid w:val="00AD3FE6"/>
    <w:rsid w:val="00AD409E"/>
    <w:rsid w:val="00AD4204"/>
    <w:rsid w:val="00AD420F"/>
    <w:rsid w:val="00AD425D"/>
    <w:rsid w:val="00AD4284"/>
    <w:rsid w:val="00AD42C9"/>
    <w:rsid w:val="00AD42E7"/>
    <w:rsid w:val="00AD4439"/>
    <w:rsid w:val="00AD44AB"/>
    <w:rsid w:val="00AD4541"/>
    <w:rsid w:val="00AD4550"/>
    <w:rsid w:val="00AD45B2"/>
    <w:rsid w:val="00AD45F0"/>
    <w:rsid w:val="00AD4620"/>
    <w:rsid w:val="00AD4732"/>
    <w:rsid w:val="00AD4741"/>
    <w:rsid w:val="00AD4814"/>
    <w:rsid w:val="00AD495C"/>
    <w:rsid w:val="00AD49E3"/>
    <w:rsid w:val="00AD4ADD"/>
    <w:rsid w:val="00AD4B2B"/>
    <w:rsid w:val="00AD4BB7"/>
    <w:rsid w:val="00AD4BF1"/>
    <w:rsid w:val="00AD4D21"/>
    <w:rsid w:val="00AD4EE0"/>
    <w:rsid w:val="00AD4F72"/>
    <w:rsid w:val="00AD5003"/>
    <w:rsid w:val="00AD51B3"/>
    <w:rsid w:val="00AD5255"/>
    <w:rsid w:val="00AD5264"/>
    <w:rsid w:val="00AD52CF"/>
    <w:rsid w:val="00AD52E9"/>
    <w:rsid w:val="00AD5380"/>
    <w:rsid w:val="00AD53D1"/>
    <w:rsid w:val="00AD53E5"/>
    <w:rsid w:val="00AD541F"/>
    <w:rsid w:val="00AD546F"/>
    <w:rsid w:val="00AD5545"/>
    <w:rsid w:val="00AD5577"/>
    <w:rsid w:val="00AD55BE"/>
    <w:rsid w:val="00AD55DC"/>
    <w:rsid w:val="00AD5606"/>
    <w:rsid w:val="00AD561C"/>
    <w:rsid w:val="00AD5687"/>
    <w:rsid w:val="00AD5694"/>
    <w:rsid w:val="00AD56CA"/>
    <w:rsid w:val="00AD56D2"/>
    <w:rsid w:val="00AD5779"/>
    <w:rsid w:val="00AD5798"/>
    <w:rsid w:val="00AD5845"/>
    <w:rsid w:val="00AD5910"/>
    <w:rsid w:val="00AD595C"/>
    <w:rsid w:val="00AD5963"/>
    <w:rsid w:val="00AD5A07"/>
    <w:rsid w:val="00AD5A0A"/>
    <w:rsid w:val="00AD5AC1"/>
    <w:rsid w:val="00AD5B16"/>
    <w:rsid w:val="00AD5B1C"/>
    <w:rsid w:val="00AD5B34"/>
    <w:rsid w:val="00AD5B99"/>
    <w:rsid w:val="00AD5C30"/>
    <w:rsid w:val="00AD5C51"/>
    <w:rsid w:val="00AD5C53"/>
    <w:rsid w:val="00AD5C9B"/>
    <w:rsid w:val="00AD5CC4"/>
    <w:rsid w:val="00AD5DEB"/>
    <w:rsid w:val="00AD5E14"/>
    <w:rsid w:val="00AD5EC4"/>
    <w:rsid w:val="00AD5F6A"/>
    <w:rsid w:val="00AD5FA4"/>
    <w:rsid w:val="00AD5FFD"/>
    <w:rsid w:val="00AD60D5"/>
    <w:rsid w:val="00AD611D"/>
    <w:rsid w:val="00AD61CB"/>
    <w:rsid w:val="00AD61EF"/>
    <w:rsid w:val="00AD628C"/>
    <w:rsid w:val="00AD62BF"/>
    <w:rsid w:val="00AD62CC"/>
    <w:rsid w:val="00AD62DE"/>
    <w:rsid w:val="00AD63EE"/>
    <w:rsid w:val="00AD6416"/>
    <w:rsid w:val="00AD6418"/>
    <w:rsid w:val="00AD644F"/>
    <w:rsid w:val="00AD64E3"/>
    <w:rsid w:val="00AD658B"/>
    <w:rsid w:val="00AD65EE"/>
    <w:rsid w:val="00AD6688"/>
    <w:rsid w:val="00AD6703"/>
    <w:rsid w:val="00AD676E"/>
    <w:rsid w:val="00AD67A7"/>
    <w:rsid w:val="00AD67B2"/>
    <w:rsid w:val="00AD67E8"/>
    <w:rsid w:val="00AD681F"/>
    <w:rsid w:val="00AD6850"/>
    <w:rsid w:val="00AD685E"/>
    <w:rsid w:val="00AD6863"/>
    <w:rsid w:val="00AD68D7"/>
    <w:rsid w:val="00AD6ADE"/>
    <w:rsid w:val="00AD6BF0"/>
    <w:rsid w:val="00AD6CAA"/>
    <w:rsid w:val="00AD6CAC"/>
    <w:rsid w:val="00AD6D77"/>
    <w:rsid w:val="00AD6D87"/>
    <w:rsid w:val="00AD6E2E"/>
    <w:rsid w:val="00AD6EEC"/>
    <w:rsid w:val="00AD6EF8"/>
    <w:rsid w:val="00AD6F2A"/>
    <w:rsid w:val="00AD6FF7"/>
    <w:rsid w:val="00AD7077"/>
    <w:rsid w:val="00AD7151"/>
    <w:rsid w:val="00AD71E1"/>
    <w:rsid w:val="00AD7243"/>
    <w:rsid w:val="00AD72A6"/>
    <w:rsid w:val="00AD72BC"/>
    <w:rsid w:val="00AD72C3"/>
    <w:rsid w:val="00AD72F3"/>
    <w:rsid w:val="00AD734B"/>
    <w:rsid w:val="00AD7393"/>
    <w:rsid w:val="00AD7444"/>
    <w:rsid w:val="00AD74FF"/>
    <w:rsid w:val="00AD7500"/>
    <w:rsid w:val="00AD7510"/>
    <w:rsid w:val="00AD751C"/>
    <w:rsid w:val="00AD7559"/>
    <w:rsid w:val="00AD756B"/>
    <w:rsid w:val="00AD7588"/>
    <w:rsid w:val="00AD75DB"/>
    <w:rsid w:val="00AD7699"/>
    <w:rsid w:val="00AD76DC"/>
    <w:rsid w:val="00AD7740"/>
    <w:rsid w:val="00AD7761"/>
    <w:rsid w:val="00AD77C6"/>
    <w:rsid w:val="00AD780E"/>
    <w:rsid w:val="00AD7851"/>
    <w:rsid w:val="00AD78B5"/>
    <w:rsid w:val="00AD7903"/>
    <w:rsid w:val="00AD798A"/>
    <w:rsid w:val="00AD79F4"/>
    <w:rsid w:val="00AD7A34"/>
    <w:rsid w:val="00AD7B16"/>
    <w:rsid w:val="00AD7BDC"/>
    <w:rsid w:val="00AD7C14"/>
    <w:rsid w:val="00AD7CBD"/>
    <w:rsid w:val="00AD7CC7"/>
    <w:rsid w:val="00AD7CDC"/>
    <w:rsid w:val="00AD7D27"/>
    <w:rsid w:val="00AD7DA4"/>
    <w:rsid w:val="00AD7DE7"/>
    <w:rsid w:val="00AD7E12"/>
    <w:rsid w:val="00AD7E6E"/>
    <w:rsid w:val="00AD7F15"/>
    <w:rsid w:val="00AD7FE3"/>
    <w:rsid w:val="00AE0021"/>
    <w:rsid w:val="00AE0159"/>
    <w:rsid w:val="00AE01EF"/>
    <w:rsid w:val="00AE02D6"/>
    <w:rsid w:val="00AE0380"/>
    <w:rsid w:val="00AE038E"/>
    <w:rsid w:val="00AE03FB"/>
    <w:rsid w:val="00AE0418"/>
    <w:rsid w:val="00AE0488"/>
    <w:rsid w:val="00AE05A8"/>
    <w:rsid w:val="00AE05D0"/>
    <w:rsid w:val="00AE0771"/>
    <w:rsid w:val="00AE07D0"/>
    <w:rsid w:val="00AE085D"/>
    <w:rsid w:val="00AE086C"/>
    <w:rsid w:val="00AE08D7"/>
    <w:rsid w:val="00AE08DB"/>
    <w:rsid w:val="00AE0959"/>
    <w:rsid w:val="00AE09DC"/>
    <w:rsid w:val="00AE0A33"/>
    <w:rsid w:val="00AE0A78"/>
    <w:rsid w:val="00AE0AA2"/>
    <w:rsid w:val="00AE0B13"/>
    <w:rsid w:val="00AE0B1F"/>
    <w:rsid w:val="00AE0B6A"/>
    <w:rsid w:val="00AE0B7E"/>
    <w:rsid w:val="00AE0BF9"/>
    <w:rsid w:val="00AE0C0F"/>
    <w:rsid w:val="00AE0CB3"/>
    <w:rsid w:val="00AE0D59"/>
    <w:rsid w:val="00AE0E69"/>
    <w:rsid w:val="00AE0EC7"/>
    <w:rsid w:val="00AE0F05"/>
    <w:rsid w:val="00AE0F7E"/>
    <w:rsid w:val="00AE1022"/>
    <w:rsid w:val="00AE103C"/>
    <w:rsid w:val="00AE108D"/>
    <w:rsid w:val="00AE10BF"/>
    <w:rsid w:val="00AE10F9"/>
    <w:rsid w:val="00AE1152"/>
    <w:rsid w:val="00AE119C"/>
    <w:rsid w:val="00AE11DD"/>
    <w:rsid w:val="00AE1239"/>
    <w:rsid w:val="00AE1254"/>
    <w:rsid w:val="00AE1258"/>
    <w:rsid w:val="00AE12BB"/>
    <w:rsid w:val="00AE132F"/>
    <w:rsid w:val="00AE13B9"/>
    <w:rsid w:val="00AE1498"/>
    <w:rsid w:val="00AE14CF"/>
    <w:rsid w:val="00AE1610"/>
    <w:rsid w:val="00AE165D"/>
    <w:rsid w:val="00AE1667"/>
    <w:rsid w:val="00AE1736"/>
    <w:rsid w:val="00AE17B7"/>
    <w:rsid w:val="00AE1805"/>
    <w:rsid w:val="00AE1850"/>
    <w:rsid w:val="00AE186C"/>
    <w:rsid w:val="00AE1871"/>
    <w:rsid w:val="00AE1876"/>
    <w:rsid w:val="00AE1886"/>
    <w:rsid w:val="00AE1AF0"/>
    <w:rsid w:val="00AE1C01"/>
    <w:rsid w:val="00AE1CF0"/>
    <w:rsid w:val="00AE1D6F"/>
    <w:rsid w:val="00AE1D9C"/>
    <w:rsid w:val="00AE1E74"/>
    <w:rsid w:val="00AE1F02"/>
    <w:rsid w:val="00AE1F85"/>
    <w:rsid w:val="00AE1FB7"/>
    <w:rsid w:val="00AE1FD1"/>
    <w:rsid w:val="00AE2006"/>
    <w:rsid w:val="00AE205A"/>
    <w:rsid w:val="00AE209F"/>
    <w:rsid w:val="00AE20B4"/>
    <w:rsid w:val="00AE20CF"/>
    <w:rsid w:val="00AE212B"/>
    <w:rsid w:val="00AE2232"/>
    <w:rsid w:val="00AE2246"/>
    <w:rsid w:val="00AE2248"/>
    <w:rsid w:val="00AE22BC"/>
    <w:rsid w:val="00AE2302"/>
    <w:rsid w:val="00AE2464"/>
    <w:rsid w:val="00AE24FC"/>
    <w:rsid w:val="00AE2504"/>
    <w:rsid w:val="00AE2506"/>
    <w:rsid w:val="00AE2553"/>
    <w:rsid w:val="00AE2561"/>
    <w:rsid w:val="00AE2597"/>
    <w:rsid w:val="00AE25D9"/>
    <w:rsid w:val="00AE25DB"/>
    <w:rsid w:val="00AE260C"/>
    <w:rsid w:val="00AE2773"/>
    <w:rsid w:val="00AE27BC"/>
    <w:rsid w:val="00AE27D2"/>
    <w:rsid w:val="00AE280F"/>
    <w:rsid w:val="00AE28BE"/>
    <w:rsid w:val="00AE28CB"/>
    <w:rsid w:val="00AE28EE"/>
    <w:rsid w:val="00AE2957"/>
    <w:rsid w:val="00AE29EA"/>
    <w:rsid w:val="00AE29F9"/>
    <w:rsid w:val="00AE2A4F"/>
    <w:rsid w:val="00AE2A5C"/>
    <w:rsid w:val="00AE2AD4"/>
    <w:rsid w:val="00AE2B09"/>
    <w:rsid w:val="00AE2B5A"/>
    <w:rsid w:val="00AE2B73"/>
    <w:rsid w:val="00AE2BA2"/>
    <w:rsid w:val="00AE2C18"/>
    <w:rsid w:val="00AE2C7F"/>
    <w:rsid w:val="00AE2D5A"/>
    <w:rsid w:val="00AE2DF7"/>
    <w:rsid w:val="00AE2E08"/>
    <w:rsid w:val="00AE2E40"/>
    <w:rsid w:val="00AE2E85"/>
    <w:rsid w:val="00AE2E9B"/>
    <w:rsid w:val="00AE2ED9"/>
    <w:rsid w:val="00AE2F42"/>
    <w:rsid w:val="00AE2F65"/>
    <w:rsid w:val="00AE2F6F"/>
    <w:rsid w:val="00AE3050"/>
    <w:rsid w:val="00AE308D"/>
    <w:rsid w:val="00AE30D7"/>
    <w:rsid w:val="00AE3227"/>
    <w:rsid w:val="00AE326B"/>
    <w:rsid w:val="00AE3390"/>
    <w:rsid w:val="00AE339F"/>
    <w:rsid w:val="00AE3492"/>
    <w:rsid w:val="00AE35F6"/>
    <w:rsid w:val="00AE363F"/>
    <w:rsid w:val="00AE364C"/>
    <w:rsid w:val="00AE3691"/>
    <w:rsid w:val="00AE36C8"/>
    <w:rsid w:val="00AE3747"/>
    <w:rsid w:val="00AE3762"/>
    <w:rsid w:val="00AE3798"/>
    <w:rsid w:val="00AE379F"/>
    <w:rsid w:val="00AE37E8"/>
    <w:rsid w:val="00AE3881"/>
    <w:rsid w:val="00AE3916"/>
    <w:rsid w:val="00AE3943"/>
    <w:rsid w:val="00AE394F"/>
    <w:rsid w:val="00AE3953"/>
    <w:rsid w:val="00AE3A44"/>
    <w:rsid w:val="00AE3ABB"/>
    <w:rsid w:val="00AE3BC3"/>
    <w:rsid w:val="00AE3BF0"/>
    <w:rsid w:val="00AE3C70"/>
    <w:rsid w:val="00AE3DDB"/>
    <w:rsid w:val="00AE3E94"/>
    <w:rsid w:val="00AE3EC4"/>
    <w:rsid w:val="00AE3FE6"/>
    <w:rsid w:val="00AE3FEA"/>
    <w:rsid w:val="00AE407B"/>
    <w:rsid w:val="00AE4091"/>
    <w:rsid w:val="00AE4139"/>
    <w:rsid w:val="00AE41AD"/>
    <w:rsid w:val="00AE41CD"/>
    <w:rsid w:val="00AE41D1"/>
    <w:rsid w:val="00AE41D2"/>
    <w:rsid w:val="00AE4213"/>
    <w:rsid w:val="00AE4344"/>
    <w:rsid w:val="00AE43C5"/>
    <w:rsid w:val="00AE43CD"/>
    <w:rsid w:val="00AE43D5"/>
    <w:rsid w:val="00AE4409"/>
    <w:rsid w:val="00AE448E"/>
    <w:rsid w:val="00AE45D6"/>
    <w:rsid w:val="00AE469E"/>
    <w:rsid w:val="00AE4838"/>
    <w:rsid w:val="00AE48AF"/>
    <w:rsid w:val="00AE49D7"/>
    <w:rsid w:val="00AE4A1E"/>
    <w:rsid w:val="00AE4A70"/>
    <w:rsid w:val="00AE4B2E"/>
    <w:rsid w:val="00AE4B37"/>
    <w:rsid w:val="00AE4BE6"/>
    <w:rsid w:val="00AE4C6D"/>
    <w:rsid w:val="00AE4D4B"/>
    <w:rsid w:val="00AE4D5A"/>
    <w:rsid w:val="00AE4DE2"/>
    <w:rsid w:val="00AE4E45"/>
    <w:rsid w:val="00AE4E4A"/>
    <w:rsid w:val="00AE4EA8"/>
    <w:rsid w:val="00AE4F23"/>
    <w:rsid w:val="00AE500F"/>
    <w:rsid w:val="00AE5043"/>
    <w:rsid w:val="00AE5114"/>
    <w:rsid w:val="00AE517F"/>
    <w:rsid w:val="00AE5210"/>
    <w:rsid w:val="00AE5260"/>
    <w:rsid w:val="00AE52A1"/>
    <w:rsid w:val="00AE52D0"/>
    <w:rsid w:val="00AE5375"/>
    <w:rsid w:val="00AE537D"/>
    <w:rsid w:val="00AE53C0"/>
    <w:rsid w:val="00AE53E9"/>
    <w:rsid w:val="00AE54C1"/>
    <w:rsid w:val="00AE5607"/>
    <w:rsid w:val="00AE561A"/>
    <w:rsid w:val="00AE5715"/>
    <w:rsid w:val="00AE57C8"/>
    <w:rsid w:val="00AE5804"/>
    <w:rsid w:val="00AE5827"/>
    <w:rsid w:val="00AE58A8"/>
    <w:rsid w:val="00AE590A"/>
    <w:rsid w:val="00AE591E"/>
    <w:rsid w:val="00AE593C"/>
    <w:rsid w:val="00AE5966"/>
    <w:rsid w:val="00AE59D4"/>
    <w:rsid w:val="00AE5A14"/>
    <w:rsid w:val="00AE5A30"/>
    <w:rsid w:val="00AE5A50"/>
    <w:rsid w:val="00AE5A61"/>
    <w:rsid w:val="00AE5A90"/>
    <w:rsid w:val="00AE5A9D"/>
    <w:rsid w:val="00AE5B7D"/>
    <w:rsid w:val="00AE5BCF"/>
    <w:rsid w:val="00AE5BE6"/>
    <w:rsid w:val="00AE5C3D"/>
    <w:rsid w:val="00AE5CAA"/>
    <w:rsid w:val="00AE5D67"/>
    <w:rsid w:val="00AE5DA0"/>
    <w:rsid w:val="00AE5DAA"/>
    <w:rsid w:val="00AE5DDC"/>
    <w:rsid w:val="00AE5E17"/>
    <w:rsid w:val="00AE5E49"/>
    <w:rsid w:val="00AE5E76"/>
    <w:rsid w:val="00AE5E84"/>
    <w:rsid w:val="00AE5F36"/>
    <w:rsid w:val="00AE5F64"/>
    <w:rsid w:val="00AE5F65"/>
    <w:rsid w:val="00AE5F96"/>
    <w:rsid w:val="00AE5FB4"/>
    <w:rsid w:val="00AE60FE"/>
    <w:rsid w:val="00AE6163"/>
    <w:rsid w:val="00AE6267"/>
    <w:rsid w:val="00AE62EB"/>
    <w:rsid w:val="00AE6307"/>
    <w:rsid w:val="00AE631B"/>
    <w:rsid w:val="00AE635C"/>
    <w:rsid w:val="00AE63B0"/>
    <w:rsid w:val="00AE641F"/>
    <w:rsid w:val="00AE6484"/>
    <w:rsid w:val="00AE64D7"/>
    <w:rsid w:val="00AE6518"/>
    <w:rsid w:val="00AE6556"/>
    <w:rsid w:val="00AE6587"/>
    <w:rsid w:val="00AE6592"/>
    <w:rsid w:val="00AE65D1"/>
    <w:rsid w:val="00AE65F4"/>
    <w:rsid w:val="00AE661D"/>
    <w:rsid w:val="00AE662F"/>
    <w:rsid w:val="00AE663D"/>
    <w:rsid w:val="00AE6733"/>
    <w:rsid w:val="00AE673D"/>
    <w:rsid w:val="00AE67C0"/>
    <w:rsid w:val="00AE67FD"/>
    <w:rsid w:val="00AE6825"/>
    <w:rsid w:val="00AE682B"/>
    <w:rsid w:val="00AE6837"/>
    <w:rsid w:val="00AE694D"/>
    <w:rsid w:val="00AE6994"/>
    <w:rsid w:val="00AE69B4"/>
    <w:rsid w:val="00AE69D2"/>
    <w:rsid w:val="00AE6ADA"/>
    <w:rsid w:val="00AE6B77"/>
    <w:rsid w:val="00AE6BB2"/>
    <w:rsid w:val="00AE6C03"/>
    <w:rsid w:val="00AE6C1C"/>
    <w:rsid w:val="00AE6C3D"/>
    <w:rsid w:val="00AE6C55"/>
    <w:rsid w:val="00AE6CD5"/>
    <w:rsid w:val="00AE6D15"/>
    <w:rsid w:val="00AE6D79"/>
    <w:rsid w:val="00AE6D9E"/>
    <w:rsid w:val="00AE6DCD"/>
    <w:rsid w:val="00AE6DD9"/>
    <w:rsid w:val="00AE6E1F"/>
    <w:rsid w:val="00AE6E51"/>
    <w:rsid w:val="00AE6E93"/>
    <w:rsid w:val="00AE6F3B"/>
    <w:rsid w:val="00AE6F84"/>
    <w:rsid w:val="00AE6F98"/>
    <w:rsid w:val="00AE6FAC"/>
    <w:rsid w:val="00AE7007"/>
    <w:rsid w:val="00AE7012"/>
    <w:rsid w:val="00AE7032"/>
    <w:rsid w:val="00AE70A0"/>
    <w:rsid w:val="00AE7156"/>
    <w:rsid w:val="00AE71B1"/>
    <w:rsid w:val="00AE71F0"/>
    <w:rsid w:val="00AE72BA"/>
    <w:rsid w:val="00AE7374"/>
    <w:rsid w:val="00AE739C"/>
    <w:rsid w:val="00AE7486"/>
    <w:rsid w:val="00AE74EF"/>
    <w:rsid w:val="00AE7516"/>
    <w:rsid w:val="00AE755A"/>
    <w:rsid w:val="00AE75DD"/>
    <w:rsid w:val="00AE75E5"/>
    <w:rsid w:val="00AE75EE"/>
    <w:rsid w:val="00AE7631"/>
    <w:rsid w:val="00AE76E6"/>
    <w:rsid w:val="00AE7787"/>
    <w:rsid w:val="00AE77B7"/>
    <w:rsid w:val="00AE77BC"/>
    <w:rsid w:val="00AE77DB"/>
    <w:rsid w:val="00AE78B3"/>
    <w:rsid w:val="00AE7907"/>
    <w:rsid w:val="00AE79F7"/>
    <w:rsid w:val="00AE7A21"/>
    <w:rsid w:val="00AE7A23"/>
    <w:rsid w:val="00AE7A4F"/>
    <w:rsid w:val="00AE7BB9"/>
    <w:rsid w:val="00AE7BE2"/>
    <w:rsid w:val="00AE7C45"/>
    <w:rsid w:val="00AE7C6D"/>
    <w:rsid w:val="00AE7DC6"/>
    <w:rsid w:val="00AE7DCF"/>
    <w:rsid w:val="00AE7DE8"/>
    <w:rsid w:val="00AE7E3D"/>
    <w:rsid w:val="00AE7E92"/>
    <w:rsid w:val="00AE7F4E"/>
    <w:rsid w:val="00AE7FD8"/>
    <w:rsid w:val="00AF009C"/>
    <w:rsid w:val="00AF010C"/>
    <w:rsid w:val="00AF0192"/>
    <w:rsid w:val="00AF01A1"/>
    <w:rsid w:val="00AF01A5"/>
    <w:rsid w:val="00AF01D6"/>
    <w:rsid w:val="00AF020F"/>
    <w:rsid w:val="00AF022C"/>
    <w:rsid w:val="00AF023C"/>
    <w:rsid w:val="00AF023E"/>
    <w:rsid w:val="00AF024D"/>
    <w:rsid w:val="00AF02C9"/>
    <w:rsid w:val="00AF0334"/>
    <w:rsid w:val="00AF0382"/>
    <w:rsid w:val="00AF03A8"/>
    <w:rsid w:val="00AF03B1"/>
    <w:rsid w:val="00AF0475"/>
    <w:rsid w:val="00AF0503"/>
    <w:rsid w:val="00AF0584"/>
    <w:rsid w:val="00AF0586"/>
    <w:rsid w:val="00AF05B3"/>
    <w:rsid w:val="00AF05E4"/>
    <w:rsid w:val="00AF067F"/>
    <w:rsid w:val="00AF07AD"/>
    <w:rsid w:val="00AF07FD"/>
    <w:rsid w:val="00AF0836"/>
    <w:rsid w:val="00AF0882"/>
    <w:rsid w:val="00AF0893"/>
    <w:rsid w:val="00AF08C1"/>
    <w:rsid w:val="00AF09A4"/>
    <w:rsid w:val="00AF09DA"/>
    <w:rsid w:val="00AF0A09"/>
    <w:rsid w:val="00AF0BC2"/>
    <w:rsid w:val="00AF0C94"/>
    <w:rsid w:val="00AF0CE3"/>
    <w:rsid w:val="00AF0D4E"/>
    <w:rsid w:val="00AF0DEE"/>
    <w:rsid w:val="00AF0E6A"/>
    <w:rsid w:val="00AF0F1B"/>
    <w:rsid w:val="00AF0F79"/>
    <w:rsid w:val="00AF0F99"/>
    <w:rsid w:val="00AF1103"/>
    <w:rsid w:val="00AF110F"/>
    <w:rsid w:val="00AF1120"/>
    <w:rsid w:val="00AF113C"/>
    <w:rsid w:val="00AF1142"/>
    <w:rsid w:val="00AF11AE"/>
    <w:rsid w:val="00AF11CF"/>
    <w:rsid w:val="00AF11FE"/>
    <w:rsid w:val="00AF1258"/>
    <w:rsid w:val="00AF12C0"/>
    <w:rsid w:val="00AF1303"/>
    <w:rsid w:val="00AF133E"/>
    <w:rsid w:val="00AF1380"/>
    <w:rsid w:val="00AF139C"/>
    <w:rsid w:val="00AF1475"/>
    <w:rsid w:val="00AF1478"/>
    <w:rsid w:val="00AF1485"/>
    <w:rsid w:val="00AF1553"/>
    <w:rsid w:val="00AF15B3"/>
    <w:rsid w:val="00AF15C6"/>
    <w:rsid w:val="00AF1606"/>
    <w:rsid w:val="00AF1746"/>
    <w:rsid w:val="00AF18F6"/>
    <w:rsid w:val="00AF18F7"/>
    <w:rsid w:val="00AF1979"/>
    <w:rsid w:val="00AF1997"/>
    <w:rsid w:val="00AF1A74"/>
    <w:rsid w:val="00AF1ACD"/>
    <w:rsid w:val="00AF1B6C"/>
    <w:rsid w:val="00AF1B7F"/>
    <w:rsid w:val="00AF1CE1"/>
    <w:rsid w:val="00AF1DB0"/>
    <w:rsid w:val="00AF1E09"/>
    <w:rsid w:val="00AF1F4F"/>
    <w:rsid w:val="00AF1F52"/>
    <w:rsid w:val="00AF2035"/>
    <w:rsid w:val="00AF2099"/>
    <w:rsid w:val="00AF22C4"/>
    <w:rsid w:val="00AF2313"/>
    <w:rsid w:val="00AF23C7"/>
    <w:rsid w:val="00AF23DB"/>
    <w:rsid w:val="00AF2407"/>
    <w:rsid w:val="00AF2438"/>
    <w:rsid w:val="00AF247F"/>
    <w:rsid w:val="00AF2496"/>
    <w:rsid w:val="00AF24BB"/>
    <w:rsid w:val="00AF2514"/>
    <w:rsid w:val="00AF255A"/>
    <w:rsid w:val="00AF2599"/>
    <w:rsid w:val="00AF259E"/>
    <w:rsid w:val="00AF25E3"/>
    <w:rsid w:val="00AF2601"/>
    <w:rsid w:val="00AF2602"/>
    <w:rsid w:val="00AF2658"/>
    <w:rsid w:val="00AF26BF"/>
    <w:rsid w:val="00AF279B"/>
    <w:rsid w:val="00AF27F5"/>
    <w:rsid w:val="00AF2858"/>
    <w:rsid w:val="00AF2875"/>
    <w:rsid w:val="00AF28A5"/>
    <w:rsid w:val="00AF28C3"/>
    <w:rsid w:val="00AF28CD"/>
    <w:rsid w:val="00AF28D0"/>
    <w:rsid w:val="00AF2956"/>
    <w:rsid w:val="00AF296A"/>
    <w:rsid w:val="00AF29E4"/>
    <w:rsid w:val="00AF2A11"/>
    <w:rsid w:val="00AF2A7C"/>
    <w:rsid w:val="00AF2AAC"/>
    <w:rsid w:val="00AF2B68"/>
    <w:rsid w:val="00AF2B7E"/>
    <w:rsid w:val="00AF2C20"/>
    <w:rsid w:val="00AF2C52"/>
    <w:rsid w:val="00AF2CA7"/>
    <w:rsid w:val="00AF2CE2"/>
    <w:rsid w:val="00AF2CFF"/>
    <w:rsid w:val="00AF2DA1"/>
    <w:rsid w:val="00AF2E19"/>
    <w:rsid w:val="00AF2E2E"/>
    <w:rsid w:val="00AF2E3E"/>
    <w:rsid w:val="00AF2EDB"/>
    <w:rsid w:val="00AF2EE8"/>
    <w:rsid w:val="00AF2EF4"/>
    <w:rsid w:val="00AF3032"/>
    <w:rsid w:val="00AF3044"/>
    <w:rsid w:val="00AF3153"/>
    <w:rsid w:val="00AF3175"/>
    <w:rsid w:val="00AF3229"/>
    <w:rsid w:val="00AF322C"/>
    <w:rsid w:val="00AF3256"/>
    <w:rsid w:val="00AF327F"/>
    <w:rsid w:val="00AF3324"/>
    <w:rsid w:val="00AF3356"/>
    <w:rsid w:val="00AF33BB"/>
    <w:rsid w:val="00AF33F7"/>
    <w:rsid w:val="00AF340C"/>
    <w:rsid w:val="00AF3455"/>
    <w:rsid w:val="00AF34AC"/>
    <w:rsid w:val="00AF34C5"/>
    <w:rsid w:val="00AF35EE"/>
    <w:rsid w:val="00AF3781"/>
    <w:rsid w:val="00AF3794"/>
    <w:rsid w:val="00AF37B4"/>
    <w:rsid w:val="00AF37C0"/>
    <w:rsid w:val="00AF37D5"/>
    <w:rsid w:val="00AF385E"/>
    <w:rsid w:val="00AF3929"/>
    <w:rsid w:val="00AF39E4"/>
    <w:rsid w:val="00AF3A1D"/>
    <w:rsid w:val="00AF3A30"/>
    <w:rsid w:val="00AF3A89"/>
    <w:rsid w:val="00AF3A96"/>
    <w:rsid w:val="00AF3AB1"/>
    <w:rsid w:val="00AF3ADE"/>
    <w:rsid w:val="00AF3BD7"/>
    <w:rsid w:val="00AF3C68"/>
    <w:rsid w:val="00AF3C94"/>
    <w:rsid w:val="00AF3CF3"/>
    <w:rsid w:val="00AF3D32"/>
    <w:rsid w:val="00AF3DA4"/>
    <w:rsid w:val="00AF3E78"/>
    <w:rsid w:val="00AF3ECE"/>
    <w:rsid w:val="00AF3F02"/>
    <w:rsid w:val="00AF3F24"/>
    <w:rsid w:val="00AF3F64"/>
    <w:rsid w:val="00AF3F9F"/>
    <w:rsid w:val="00AF3FAB"/>
    <w:rsid w:val="00AF3FC1"/>
    <w:rsid w:val="00AF403C"/>
    <w:rsid w:val="00AF4040"/>
    <w:rsid w:val="00AF40A4"/>
    <w:rsid w:val="00AF410A"/>
    <w:rsid w:val="00AF414B"/>
    <w:rsid w:val="00AF416F"/>
    <w:rsid w:val="00AF4171"/>
    <w:rsid w:val="00AF41B1"/>
    <w:rsid w:val="00AF41CE"/>
    <w:rsid w:val="00AF4238"/>
    <w:rsid w:val="00AF4246"/>
    <w:rsid w:val="00AF4276"/>
    <w:rsid w:val="00AF4281"/>
    <w:rsid w:val="00AF431A"/>
    <w:rsid w:val="00AF4388"/>
    <w:rsid w:val="00AF4422"/>
    <w:rsid w:val="00AF4460"/>
    <w:rsid w:val="00AF44B0"/>
    <w:rsid w:val="00AF44BB"/>
    <w:rsid w:val="00AF44EF"/>
    <w:rsid w:val="00AF4578"/>
    <w:rsid w:val="00AF4583"/>
    <w:rsid w:val="00AF4654"/>
    <w:rsid w:val="00AF46C6"/>
    <w:rsid w:val="00AF475C"/>
    <w:rsid w:val="00AF476C"/>
    <w:rsid w:val="00AF4826"/>
    <w:rsid w:val="00AF489C"/>
    <w:rsid w:val="00AF48DC"/>
    <w:rsid w:val="00AF49AC"/>
    <w:rsid w:val="00AF49D1"/>
    <w:rsid w:val="00AF49E5"/>
    <w:rsid w:val="00AF4A29"/>
    <w:rsid w:val="00AF4A57"/>
    <w:rsid w:val="00AF4AA4"/>
    <w:rsid w:val="00AF4AB7"/>
    <w:rsid w:val="00AF4B36"/>
    <w:rsid w:val="00AF4C6B"/>
    <w:rsid w:val="00AF4C71"/>
    <w:rsid w:val="00AF4CA2"/>
    <w:rsid w:val="00AF4D6A"/>
    <w:rsid w:val="00AF4D8F"/>
    <w:rsid w:val="00AF4DEE"/>
    <w:rsid w:val="00AF4E75"/>
    <w:rsid w:val="00AF4E7B"/>
    <w:rsid w:val="00AF4E93"/>
    <w:rsid w:val="00AF4F86"/>
    <w:rsid w:val="00AF4FAE"/>
    <w:rsid w:val="00AF5017"/>
    <w:rsid w:val="00AF5073"/>
    <w:rsid w:val="00AF50FB"/>
    <w:rsid w:val="00AF5145"/>
    <w:rsid w:val="00AF5169"/>
    <w:rsid w:val="00AF52EB"/>
    <w:rsid w:val="00AF53C6"/>
    <w:rsid w:val="00AF53D4"/>
    <w:rsid w:val="00AF54C4"/>
    <w:rsid w:val="00AF54E6"/>
    <w:rsid w:val="00AF54EB"/>
    <w:rsid w:val="00AF555D"/>
    <w:rsid w:val="00AF5617"/>
    <w:rsid w:val="00AF5665"/>
    <w:rsid w:val="00AF56F8"/>
    <w:rsid w:val="00AF572C"/>
    <w:rsid w:val="00AF57D9"/>
    <w:rsid w:val="00AF57F7"/>
    <w:rsid w:val="00AF5865"/>
    <w:rsid w:val="00AF588C"/>
    <w:rsid w:val="00AF588F"/>
    <w:rsid w:val="00AF58C8"/>
    <w:rsid w:val="00AF58CF"/>
    <w:rsid w:val="00AF58DC"/>
    <w:rsid w:val="00AF58EC"/>
    <w:rsid w:val="00AF5994"/>
    <w:rsid w:val="00AF59C7"/>
    <w:rsid w:val="00AF5A3B"/>
    <w:rsid w:val="00AF5ADD"/>
    <w:rsid w:val="00AF5ADF"/>
    <w:rsid w:val="00AF5AE1"/>
    <w:rsid w:val="00AF5BAD"/>
    <w:rsid w:val="00AF5BD8"/>
    <w:rsid w:val="00AF5BF6"/>
    <w:rsid w:val="00AF5C5B"/>
    <w:rsid w:val="00AF5D73"/>
    <w:rsid w:val="00AF5DA0"/>
    <w:rsid w:val="00AF5F4A"/>
    <w:rsid w:val="00AF5F7E"/>
    <w:rsid w:val="00AF5FFB"/>
    <w:rsid w:val="00AF6034"/>
    <w:rsid w:val="00AF6084"/>
    <w:rsid w:val="00AF60FF"/>
    <w:rsid w:val="00AF6123"/>
    <w:rsid w:val="00AF6199"/>
    <w:rsid w:val="00AF61D7"/>
    <w:rsid w:val="00AF6200"/>
    <w:rsid w:val="00AF620F"/>
    <w:rsid w:val="00AF6339"/>
    <w:rsid w:val="00AF6343"/>
    <w:rsid w:val="00AF6380"/>
    <w:rsid w:val="00AF6536"/>
    <w:rsid w:val="00AF653B"/>
    <w:rsid w:val="00AF6548"/>
    <w:rsid w:val="00AF6590"/>
    <w:rsid w:val="00AF6664"/>
    <w:rsid w:val="00AF6685"/>
    <w:rsid w:val="00AF6698"/>
    <w:rsid w:val="00AF6794"/>
    <w:rsid w:val="00AF67AB"/>
    <w:rsid w:val="00AF67E6"/>
    <w:rsid w:val="00AF68F6"/>
    <w:rsid w:val="00AF68FF"/>
    <w:rsid w:val="00AF6950"/>
    <w:rsid w:val="00AF69C8"/>
    <w:rsid w:val="00AF69CC"/>
    <w:rsid w:val="00AF6A5F"/>
    <w:rsid w:val="00AF6AEC"/>
    <w:rsid w:val="00AF6AFA"/>
    <w:rsid w:val="00AF6B0E"/>
    <w:rsid w:val="00AF6B16"/>
    <w:rsid w:val="00AF6C48"/>
    <w:rsid w:val="00AF6CC5"/>
    <w:rsid w:val="00AF6D78"/>
    <w:rsid w:val="00AF6D90"/>
    <w:rsid w:val="00AF6E92"/>
    <w:rsid w:val="00AF6F9E"/>
    <w:rsid w:val="00AF705B"/>
    <w:rsid w:val="00AF7134"/>
    <w:rsid w:val="00AF7177"/>
    <w:rsid w:val="00AF726E"/>
    <w:rsid w:val="00AF733C"/>
    <w:rsid w:val="00AF7386"/>
    <w:rsid w:val="00AF740D"/>
    <w:rsid w:val="00AF74DA"/>
    <w:rsid w:val="00AF7503"/>
    <w:rsid w:val="00AF7513"/>
    <w:rsid w:val="00AF7562"/>
    <w:rsid w:val="00AF7586"/>
    <w:rsid w:val="00AF75B8"/>
    <w:rsid w:val="00AF75D9"/>
    <w:rsid w:val="00AF76B7"/>
    <w:rsid w:val="00AF76B9"/>
    <w:rsid w:val="00AF7760"/>
    <w:rsid w:val="00AF776E"/>
    <w:rsid w:val="00AF7790"/>
    <w:rsid w:val="00AF781C"/>
    <w:rsid w:val="00AF783C"/>
    <w:rsid w:val="00AF7876"/>
    <w:rsid w:val="00AF7938"/>
    <w:rsid w:val="00AF7961"/>
    <w:rsid w:val="00AF7A52"/>
    <w:rsid w:val="00AF7A5D"/>
    <w:rsid w:val="00AF7A6D"/>
    <w:rsid w:val="00AF7A7A"/>
    <w:rsid w:val="00AF7A87"/>
    <w:rsid w:val="00AF7B26"/>
    <w:rsid w:val="00AF7BC4"/>
    <w:rsid w:val="00AF7C2C"/>
    <w:rsid w:val="00AF7C6D"/>
    <w:rsid w:val="00AF7C6E"/>
    <w:rsid w:val="00AF7D36"/>
    <w:rsid w:val="00AF7D5A"/>
    <w:rsid w:val="00AF7D60"/>
    <w:rsid w:val="00AF7DE6"/>
    <w:rsid w:val="00AF7E29"/>
    <w:rsid w:val="00AF7EEB"/>
    <w:rsid w:val="00AF7F4A"/>
    <w:rsid w:val="00AF7F56"/>
    <w:rsid w:val="00AF7F9A"/>
    <w:rsid w:val="00B00068"/>
    <w:rsid w:val="00B0006D"/>
    <w:rsid w:val="00B000A3"/>
    <w:rsid w:val="00B000D7"/>
    <w:rsid w:val="00B000F0"/>
    <w:rsid w:val="00B0017A"/>
    <w:rsid w:val="00B001A0"/>
    <w:rsid w:val="00B0024B"/>
    <w:rsid w:val="00B002D1"/>
    <w:rsid w:val="00B00392"/>
    <w:rsid w:val="00B003B2"/>
    <w:rsid w:val="00B00401"/>
    <w:rsid w:val="00B0047D"/>
    <w:rsid w:val="00B004B3"/>
    <w:rsid w:val="00B004B4"/>
    <w:rsid w:val="00B004E2"/>
    <w:rsid w:val="00B00535"/>
    <w:rsid w:val="00B00588"/>
    <w:rsid w:val="00B00601"/>
    <w:rsid w:val="00B006FD"/>
    <w:rsid w:val="00B00754"/>
    <w:rsid w:val="00B0078D"/>
    <w:rsid w:val="00B00838"/>
    <w:rsid w:val="00B0085B"/>
    <w:rsid w:val="00B008A0"/>
    <w:rsid w:val="00B008B9"/>
    <w:rsid w:val="00B008FD"/>
    <w:rsid w:val="00B00954"/>
    <w:rsid w:val="00B00963"/>
    <w:rsid w:val="00B009C4"/>
    <w:rsid w:val="00B00A7F"/>
    <w:rsid w:val="00B00A8C"/>
    <w:rsid w:val="00B00AB8"/>
    <w:rsid w:val="00B00B6A"/>
    <w:rsid w:val="00B00BEB"/>
    <w:rsid w:val="00B00C0F"/>
    <w:rsid w:val="00B00DAB"/>
    <w:rsid w:val="00B00DBB"/>
    <w:rsid w:val="00B00DC5"/>
    <w:rsid w:val="00B00E3D"/>
    <w:rsid w:val="00B00E99"/>
    <w:rsid w:val="00B00ED8"/>
    <w:rsid w:val="00B00FAF"/>
    <w:rsid w:val="00B00FCF"/>
    <w:rsid w:val="00B0105A"/>
    <w:rsid w:val="00B0108A"/>
    <w:rsid w:val="00B01092"/>
    <w:rsid w:val="00B011D6"/>
    <w:rsid w:val="00B011FC"/>
    <w:rsid w:val="00B012AC"/>
    <w:rsid w:val="00B014A0"/>
    <w:rsid w:val="00B015F9"/>
    <w:rsid w:val="00B0161C"/>
    <w:rsid w:val="00B016D1"/>
    <w:rsid w:val="00B016DB"/>
    <w:rsid w:val="00B0179A"/>
    <w:rsid w:val="00B01927"/>
    <w:rsid w:val="00B0193B"/>
    <w:rsid w:val="00B0199C"/>
    <w:rsid w:val="00B0199F"/>
    <w:rsid w:val="00B019A5"/>
    <w:rsid w:val="00B019E0"/>
    <w:rsid w:val="00B01A08"/>
    <w:rsid w:val="00B01A8A"/>
    <w:rsid w:val="00B01AB0"/>
    <w:rsid w:val="00B01AB8"/>
    <w:rsid w:val="00B01B04"/>
    <w:rsid w:val="00B01B6C"/>
    <w:rsid w:val="00B01C1D"/>
    <w:rsid w:val="00B01D05"/>
    <w:rsid w:val="00B01DF6"/>
    <w:rsid w:val="00B01F01"/>
    <w:rsid w:val="00B01F2A"/>
    <w:rsid w:val="00B01FD6"/>
    <w:rsid w:val="00B02046"/>
    <w:rsid w:val="00B020B2"/>
    <w:rsid w:val="00B0217A"/>
    <w:rsid w:val="00B02194"/>
    <w:rsid w:val="00B02282"/>
    <w:rsid w:val="00B02344"/>
    <w:rsid w:val="00B02401"/>
    <w:rsid w:val="00B024CB"/>
    <w:rsid w:val="00B024DF"/>
    <w:rsid w:val="00B024FC"/>
    <w:rsid w:val="00B02503"/>
    <w:rsid w:val="00B025B1"/>
    <w:rsid w:val="00B025CB"/>
    <w:rsid w:val="00B0264F"/>
    <w:rsid w:val="00B026A2"/>
    <w:rsid w:val="00B028B5"/>
    <w:rsid w:val="00B02912"/>
    <w:rsid w:val="00B029A7"/>
    <w:rsid w:val="00B029E3"/>
    <w:rsid w:val="00B02A01"/>
    <w:rsid w:val="00B02A03"/>
    <w:rsid w:val="00B02B2C"/>
    <w:rsid w:val="00B02B79"/>
    <w:rsid w:val="00B02C54"/>
    <w:rsid w:val="00B02C77"/>
    <w:rsid w:val="00B02C84"/>
    <w:rsid w:val="00B02D08"/>
    <w:rsid w:val="00B02D39"/>
    <w:rsid w:val="00B02DA3"/>
    <w:rsid w:val="00B02DDC"/>
    <w:rsid w:val="00B02E36"/>
    <w:rsid w:val="00B02EDF"/>
    <w:rsid w:val="00B02EF5"/>
    <w:rsid w:val="00B02F46"/>
    <w:rsid w:val="00B02F7F"/>
    <w:rsid w:val="00B02FC3"/>
    <w:rsid w:val="00B02FF5"/>
    <w:rsid w:val="00B03020"/>
    <w:rsid w:val="00B03027"/>
    <w:rsid w:val="00B0307A"/>
    <w:rsid w:val="00B0319C"/>
    <w:rsid w:val="00B031CB"/>
    <w:rsid w:val="00B031D7"/>
    <w:rsid w:val="00B031DE"/>
    <w:rsid w:val="00B031E2"/>
    <w:rsid w:val="00B0323B"/>
    <w:rsid w:val="00B032A6"/>
    <w:rsid w:val="00B03314"/>
    <w:rsid w:val="00B03316"/>
    <w:rsid w:val="00B03333"/>
    <w:rsid w:val="00B0337C"/>
    <w:rsid w:val="00B033A9"/>
    <w:rsid w:val="00B033CF"/>
    <w:rsid w:val="00B03403"/>
    <w:rsid w:val="00B03425"/>
    <w:rsid w:val="00B03431"/>
    <w:rsid w:val="00B034D7"/>
    <w:rsid w:val="00B03523"/>
    <w:rsid w:val="00B03688"/>
    <w:rsid w:val="00B036D7"/>
    <w:rsid w:val="00B036F3"/>
    <w:rsid w:val="00B0378B"/>
    <w:rsid w:val="00B037A8"/>
    <w:rsid w:val="00B03834"/>
    <w:rsid w:val="00B03843"/>
    <w:rsid w:val="00B0385D"/>
    <w:rsid w:val="00B038B5"/>
    <w:rsid w:val="00B03A0C"/>
    <w:rsid w:val="00B03AD8"/>
    <w:rsid w:val="00B03BC1"/>
    <w:rsid w:val="00B03C4E"/>
    <w:rsid w:val="00B03D19"/>
    <w:rsid w:val="00B03D24"/>
    <w:rsid w:val="00B03D46"/>
    <w:rsid w:val="00B03E78"/>
    <w:rsid w:val="00B03EC3"/>
    <w:rsid w:val="00B03EED"/>
    <w:rsid w:val="00B03F97"/>
    <w:rsid w:val="00B03FFA"/>
    <w:rsid w:val="00B04090"/>
    <w:rsid w:val="00B0410E"/>
    <w:rsid w:val="00B041BD"/>
    <w:rsid w:val="00B04271"/>
    <w:rsid w:val="00B0430E"/>
    <w:rsid w:val="00B04349"/>
    <w:rsid w:val="00B043BE"/>
    <w:rsid w:val="00B043DB"/>
    <w:rsid w:val="00B04419"/>
    <w:rsid w:val="00B04465"/>
    <w:rsid w:val="00B044CB"/>
    <w:rsid w:val="00B044F1"/>
    <w:rsid w:val="00B044F7"/>
    <w:rsid w:val="00B04517"/>
    <w:rsid w:val="00B0453D"/>
    <w:rsid w:val="00B0455B"/>
    <w:rsid w:val="00B04590"/>
    <w:rsid w:val="00B045DB"/>
    <w:rsid w:val="00B046AC"/>
    <w:rsid w:val="00B046E3"/>
    <w:rsid w:val="00B046E6"/>
    <w:rsid w:val="00B04787"/>
    <w:rsid w:val="00B0481F"/>
    <w:rsid w:val="00B04837"/>
    <w:rsid w:val="00B04842"/>
    <w:rsid w:val="00B04880"/>
    <w:rsid w:val="00B04923"/>
    <w:rsid w:val="00B04A3F"/>
    <w:rsid w:val="00B04A5F"/>
    <w:rsid w:val="00B04A88"/>
    <w:rsid w:val="00B04B17"/>
    <w:rsid w:val="00B04B72"/>
    <w:rsid w:val="00B04B84"/>
    <w:rsid w:val="00B04BCA"/>
    <w:rsid w:val="00B04C55"/>
    <w:rsid w:val="00B04CE1"/>
    <w:rsid w:val="00B04D6E"/>
    <w:rsid w:val="00B04E2F"/>
    <w:rsid w:val="00B04E52"/>
    <w:rsid w:val="00B04E5B"/>
    <w:rsid w:val="00B04F49"/>
    <w:rsid w:val="00B04F5E"/>
    <w:rsid w:val="00B04FED"/>
    <w:rsid w:val="00B05086"/>
    <w:rsid w:val="00B0512C"/>
    <w:rsid w:val="00B05132"/>
    <w:rsid w:val="00B051AA"/>
    <w:rsid w:val="00B051C7"/>
    <w:rsid w:val="00B0526F"/>
    <w:rsid w:val="00B052D0"/>
    <w:rsid w:val="00B05355"/>
    <w:rsid w:val="00B0536F"/>
    <w:rsid w:val="00B05375"/>
    <w:rsid w:val="00B053CC"/>
    <w:rsid w:val="00B05413"/>
    <w:rsid w:val="00B0544E"/>
    <w:rsid w:val="00B0559B"/>
    <w:rsid w:val="00B0563A"/>
    <w:rsid w:val="00B05702"/>
    <w:rsid w:val="00B05735"/>
    <w:rsid w:val="00B0574F"/>
    <w:rsid w:val="00B05792"/>
    <w:rsid w:val="00B057A1"/>
    <w:rsid w:val="00B057DE"/>
    <w:rsid w:val="00B05862"/>
    <w:rsid w:val="00B05887"/>
    <w:rsid w:val="00B058F0"/>
    <w:rsid w:val="00B0591D"/>
    <w:rsid w:val="00B05954"/>
    <w:rsid w:val="00B05972"/>
    <w:rsid w:val="00B059A8"/>
    <w:rsid w:val="00B05A18"/>
    <w:rsid w:val="00B05AEE"/>
    <w:rsid w:val="00B05D17"/>
    <w:rsid w:val="00B05D7C"/>
    <w:rsid w:val="00B05E01"/>
    <w:rsid w:val="00B05E8B"/>
    <w:rsid w:val="00B05ECA"/>
    <w:rsid w:val="00B05EEA"/>
    <w:rsid w:val="00B05F20"/>
    <w:rsid w:val="00B0601C"/>
    <w:rsid w:val="00B060E7"/>
    <w:rsid w:val="00B060FE"/>
    <w:rsid w:val="00B06107"/>
    <w:rsid w:val="00B0611B"/>
    <w:rsid w:val="00B06127"/>
    <w:rsid w:val="00B0615F"/>
    <w:rsid w:val="00B0619E"/>
    <w:rsid w:val="00B061AE"/>
    <w:rsid w:val="00B061AF"/>
    <w:rsid w:val="00B062D4"/>
    <w:rsid w:val="00B0633B"/>
    <w:rsid w:val="00B06377"/>
    <w:rsid w:val="00B063AC"/>
    <w:rsid w:val="00B063F5"/>
    <w:rsid w:val="00B06449"/>
    <w:rsid w:val="00B06456"/>
    <w:rsid w:val="00B064B5"/>
    <w:rsid w:val="00B064E5"/>
    <w:rsid w:val="00B0652B"/>
    <w:rsid w:val="00B06563"/>
    <w:rsid w:val="00B06626"/>
    <w:rsid w:val="00B0668F"/>
    <w:rsid w:val="00B066AD"/>
    <w:rsid w:val="00B066B6"/>
    <w:rsid w:val="00B067B3"/>
    <w:rsid w:val="00B0680D"/>
    <w:rsid w:val="00B0681F"/>
    <w:rsid w:val="00B06848"/>
    <w:rsid w:val="00B0684D"/>
    <w:rsid w:val="00B068A6"/>
    <w:rsid w:val="00B068AF"/>
    <w:rsid w:val="00B06952"/>
    <w:rsid w:val="00B06997"/>
    <w:rsid w:val="00B069E9"/>
    <w:rsid w:val="00B06A18"/>
    <w:rsid w:val="00B06AB2"/>
    <w:rsid w:val="00B06B16"/>
    <w:rsid w:val="00B06B43"/>
    <w:rsid w:val="00B06C2F"/>
    <w:rsid w:val="00B06C33"/>
    <w:rsid w:val="00B06C73"/>
    <w:rsid w:val="00B06CC7"/>
    <w:rsid w:val="00B06D40"/>
    <w:rsid w:val="00B06D5B"/>
    <w:rsid w:val="00B06E10"/>
    <w:rsid w:val="00B06F43"/>
    <w:rsid w:val="00B06F4D"/>
    <w:rsid w:val="00B0708A"/>
    <w:rsid w:val="00B070E0"/>
    <w:rsid w:val="00B07148"/>
    <w:rsid w:val="00B07189"/>
    <w:rsid w:val="00B071FE"/>
    <w:rsid w:val="00B07265"/>
    <w:rsid w:val="00B07336"/>
    <w:rsid w:val="00B07346"/>
    <w:rsid w:val="00B07431"/>
    <w:rsid w:val="00B07469"/>
    <w:rsid w:val="00B07525"/>
    <w:rsid w:val="00B07580"/>
    <w:rsid w:val="00B07585"/>
    <w:rsid w:val="00B075AC"/>
    <w:rsid w:val="00B076E6"/>
    <w:rsid w:val="00B07857"/>
    <w:rsid w:val="00B07864"/>
    <w:rsid w:val="00B0793B"/>
    <w:rsid w:val="00B079A8"/>
    <w:rsid w:val="00B07A07"/>
    <w:rsid w:val="00B07A76"/>
    <w:rsid w:val="00B07AE5"/>
    <w:rsid w:val="00B07AFE"/>
    <w:rsid w:val="00B07BDE"/>
    <w:rsid w:val="00B07C48"/>
    <w:rsid w:val="00B07C58"/>
    <w:rsid w:val="00B07E58"/>
    <w:rsid w:val="00B07E80"/>
    <w:rsid w:val="00B07EB8"/>
    <w:rsid w:val="00B07F21"/>
    <w:rsid w:val="00B07FA5"/>
    <w:rsid w:val="00B07FDC"/>
    <w:rsid w:val="00B07FFC"/>
    <w:rsid w:val="00B10054"/>
    <w:rsid w:val="00B10103"/>
    <w:rsid w:val="00B10192"/>
    <w:rsid w:val="00B10197"/>
    <w:rsid w:val="00B10222"/>
    <w:rsid w:val="00B10257"/>
    <w:rsid w:val="00B1029B"/>
    <w:rsid w:val="00B102B1"/>
    <w:rsid w:val="00B102EB"/>
    <w:rsid w:val="00B1035E"/>
    <w:rsid w:val="00B103A5"/>
    <w:rsid w:val="00B103F6"/>
    <w:rsid w:val="00B1045E"/>
    <w:rsid w:val="00B10552"/>
    <w:rsid w:val="00B105D9"/>
    <w:rsid w:val="00B1061D"/>
    <w:rsid w:val="00B106B2"/>
    <w:rsid w:val="00B106C2"/>
    <w:rsid w:val="00B106C8"/>
    <w:rsid w:val="00B1070B"/>
    <w:rsid w:val="00B10791"/>
    <w:rsid w:val="00B107BC"/>
    <w:rsid w:val="00B107F4"/>
    <w:rsid w:val="00B10814"/>
    <w:rsid w:val="00B10869"/>
    <w:rsid w:val="00B108B7"/>
    <w:rsid w:val="00B108C9"/>
    <w:rsid w:val="00B108F8"/>
    <w:rsid w:val="00B10994"/>
    <w:rsid w:val="00B109FF"/>
    <w:rsid w:val="00B10A78"/>
    <w:rsid w:val="00B10AAC"/>
    <w:rsid w:val="00B10B16"/>
    <w:rsid w:val="00B10C9B"/>
    <w:rsid w:val="00B10CD6"/>
    <w:rsid w:val="00B10EFD"/>
    <w:rsid w:val="00B10F6A"/>
    <w:rsid w:val="00B10F79"/>
    <w:rsid w:val="00B1105E"/>
    <w:rsid w:val="00B1108D"/>
    <w:rsid w:val="00B110CC"/>
    <w:rsid w:val="00B11179"/>
    <w:rsid w:val="00B111C4"/>
    <w:rsid w:val="00B111F9"/>
    <w:rsid w:val="00B11279"/>
    <w:rsid w:val="00B1127C"/>
    <w:rsid w:val="00B112C7"/>
    <w:rsid w:val="00B11342"/>
    <w:rsid w:val="00B11349"/>
    <w:rsid w:val="00B11443"/>
    <w:rsid w:val="00B1147E"/>
    <w:rsid w:val="00B11551"/>
    <w:rsid w:val="00B11554"/>
    <w:rsid w:val="00B1158E"/>
    <w:rsid w:val="00B115AE"/>
    <w:rsid w:val="00B115CF"/>
    <w:rsid w:val="00B11602"/>
    <w:rsid w:val="00B11622"/>
    <w:rsid w:val="00B11680"/>
    <w:rsid w:val="00B116AB"/>
    <w:rsid w:val="00B117DD"/>
    <w:rsid w:val="00B11821"/>
    <w:rsid w:val="00B118E3"/>
    <w:rsid w:val="00B118F9"/>
    <w:rsid w:val="00B119D7"/>
    <w:rsid w:val="00B11A9C"/>
    <w:rsid w:val="00B11A9E"/>
    <w:rsid w:val="00B11AD3"/>
    <w:rsid w:val="00B11ADD"/>
    <w:rsid w:val="00B11ADE"/>
    <w:rsid w:val="00B11B5C"/>
    <w:rsid w:val="00B11BC7"/>
    <w:rsid w:val="00B11C08"/>
    <w:rsid w:val="00B11CAB"/>
    <w:rsid w:val="00B11CD4"/>
    <w:rsid w:val="00B11D24"/>
    <w:rsid w:val="00B11D57"/>
    <w:rsid w:val="00B11D74"/>
    <w:rsid w:val="00B11DDF"/>
    <w:rsid w:val="00B11EB3"/>
    <w:rsid w:val="00B11ECC"/>
    <w:rsid w:val="00B11F24"/>
    <w:rsid w:val="00B11F84"/>
    <w:rsid w:val="00B11F91"/>
    <w:rsid w:val="00B1200E"/>
    <w:rsid w:val="00B12026"/>
    <w:rsid w:val="00B12146"/>
    <w:rsid w:val="00B12179"/>
    <w:rsid w:val="00B12182"/>
    <w:rsid w:val="00B1219E"/>
    <w:rsid w:val="00B121B2"/>
    <w:rsid w:val="00B121F1"/>
    <w:rsid w:val="00B12215"/>
    <w:rsid w:val="00B1221D"/>
    <w:rsid w:val="00B1226E"/>
    <w:rsid w:val="00B12283"/>
    <w:rsid w:val="00B122E6"/>
    <w:rsid w:val="00B122EA"/>
    <w:rsid w:val="00B122FC"/>
    <w:rsid w:val="00B12379"/>
    <w:rsid w:val="00B123CA"/>
    <w:rsid w:val="00B123E3"/>
    <w:rsid w:val="00B12467"/>
    <w:rsid w:val="00B12489"/>
    <w:rsid w:val="00B124AD"/>
    <w:rsid w:val="00B124B2"/>
    <w:rsid w:val="00B12510"/>
    <w:rsid w:val="00B12531"/>
    <w:rsid w:val="00B12676"/>
    <w:rsid w:val="00B1269B"/>
    <w:rsid w:val="00B12813"/>
    <w:rsid w:val="00B12825"/>
    <w:rsid w:val="00B128F9"/>
    <w:rsid w:val="00B12965"/>
    <w:rsid w:val="00B1296E"/>
    <w:rsid w:val="00B12993"/>
    <w:rsid w:val="00B12A5B"/>
    <w:rsid w:val="00B12A5C"/>
    <w:rsid w:val="00B12AE4"/>
    <w:rsid w:val="00B12B06"/>
    <w:rsid w:val="00B12B1E"/>
    <w:rsid w:val="00B12C12"/>
    <w:rsid w:val="00B12D6F"/>
    <w:rsid w:val="00B12DAC"/>
    <w:rsid w:val="00B12DD2"/>
    <w:rsid w:val="00B12E36"/>
    <w:rsid w:val="00B12EB8"/>
    <w:rsid w:val="00B12F4F"/>
    <w:rsid w:val="00B1302B"/>
    <w:rsid w:val="00B130BA"/>
    <w:rsid w:val="00B130E7"/>
    <w:rsid w:val="00B13166"/>
    <w:rsid w:val="00B13236"/>
    <w:rsid w:val="00B132AD"/>
    <w:rsid w:val="00B132E1"/>
    <w:rsid w:val="00B132F5"/>
    <w:rsid w:val="00B1332C"/>
    <w:rsid w:val="00B1332E"/>
    <w:rsid w:val="00B133A0"/>
    <w:rsid w:val="00B133FF"/>
    <w:rsid w:val="00B13416"/>
    <w:rsid w:val="00B1345B"/>
    <w:rsid w:val="00B13497"/>
    <w:rsid w:val="00B134CE"/>
    <w:rsid w:val="00B13525"/>
    <w:rsid w:val="00B13542"/>
    <w:rsid w:val="00B1356C"/>
    <w:rsid w:val="00B13585"/>
    <w:rsid w:val="00B135D7"/>
    <w:rsid w:val="00B135E3"/>
    <w:rsid w:val="00B135E9"/>
    <w:rsid w:val="00B1363F"/>
    <w:rsid w:val="00B136AF"/>
    <w:rsid w:val="00B136C7"/>
    <w:rsid w:val="00B13710"/>
    <w:rsid w:val="00B13738"/>
    <w:rsid w:val="00B13775"/>
    <w:rsid w:val="00B137A1"/>
    <w:rsid w:val="00B137D4"/>
    <w:rsid w:val="00B13810"/>
    <w:rsid w:val="00B13818"/>
    <w:rsid w:val="00B138C1"/>
    <w:rsid w:val="00B13AC6"/>
    <w:rsid w:val="00B13BD7"/>
    <w:rsid w:val="00B13C01"/>
    <w:rsid w:val="00B13C09"/>
    <w:rsid w:val="00B13D33"/>
    <w:rsid w:val="00B13D5E"/>
    <w:rsid w:val="00B13D80"/>
    <w:rsid w:val="00B13DF4"/>
    <w:rsid w:val="00B13E14"/>
    <w:rsid w:val="00B13E72"/>
    <w:rsid w:val="00B13E7F"/>
    <w:rsid w:val="00B13E85"/>
    <w:rsid w:val="00B13F34"/>
    <w:rsid w:val="00B13F3A"/>
    <w:rsid w:val="00B13F63"/>
    <w:rsid w:val="00B13F98"/>
    <w:rsid w:val="00B14014"/>
    <w:rsid w:val="00B14052"/>
    <w:rsid w:val="00B140CF"/>
    <w:rsid w:val="00B14102"/>
    <w:rsid w:val="00B14144"/>
    <w:rsid w:val="00B14182"/>
    <w:rsid w:val="00B141FC"/>
    <w:rsid w:val="00B1421B"/>
    <w:rsid w:val="00B1428E"/>
    <w:rsid w:val="00B142E3"/>
    <w:rsid w:val="00B14306"/>
    <w:rsid w:val="00B143B9"/>
    <w:rsid w:val="00B143EE"/>
    <w:rsid w:val="00B14493"/>
    <w:rsid w:val="00B145B9"/>
    <w:rsid w:val="00B145FD"/>
    <w:rsid w:val="00B14663"/>
    <w:rsid w:val="00B1466D"/>
    <w:rsid w:val="00B14687"/>
    <w:rsid w:val="00B146AD"/>
    <w:rsid w:val="00B1479F"/>
    <w:rsid w:val="00B147C3"/>
    <w:rsid w:val="00B147CB"/>
    <w:rsid w:val="00B1481D"/>
    <w:rsid w:val="00B14824"/>
    <w:rsid w:val="00B14899"/>
    <w:rsid w:val="00B1492C"/>
    <w:rsid w:val="00B149AC"/>
    <w:rsid w:val="00B149D8"/>
    <w:rsid w:val="00B14A47"/>
    <w:rsid w:val="00B14A7B"/>
    <w:rsid w:val="00B14A95"/>
    <w:rsid w:val="00B14C55"/>
    <w:rsid w:val="00B14C62"/>
    <w:rsid w:val="00B14CD8"/>
    <w:rsid w:val="00B14D01"/>
    <w:rsid w:val="00B14D07"/>
    <w:rsid w:val="00B14D83"/>
    <w:rsid w:val="00B14D98"/>
    <w:rsid w:val="00B14DEE"/>
    <w:rsid w:val="00B14E5B"/>
    <w:rsid w:val="00B14EE7"/>
    <w:rsid w:val="00B14F14"/>
    <w:rsid w:val="00B14FD2"/>
    <w:rsid w:val="00B15131"/>
    <w:rsid w:val="00B15162"/>
    <w:rsid w:val="00B1547B"/>
    <w:rsid w:val="00B1558D"/>
    <w:rsid w:val="00B15624"/>
    <w:rsid w:val="00B1564E"/>
    <w:rsid w:val="00B156B0"/>
    <w:rsid w:val="00B156C0"/>
    <w:rsid w:val="00B156E2"/>
    <w:rsid w:val="00B1573B"/>
    <w:rsid w:val="00B15843"/>
    <w:rsid w:val="00B1585F"/>
    <w:rsid w:val="00B15992"/>
    <w:rsid w:val="00B159D1"/>
    <w:rsid w:val="00B15AA4"/>
    <w:rsid w:val="00B15B81"/>
    <w:rsid w:val="00B15BB4"/>
    <w:rsid w:val="00B15C3A"/>
    <w:rsid w:val="00B15C52"/>
    <w:rsid w:val="00B15C73"/>
    <w:rsid w:val="00B15CB5"/>
    <w:rsid w:val="00B15D3F"/>
    <w:rsid w:val="00B15DBB"/>
    <w:rsid w:val="00B15DC4"/>
    <w:rsid w:val="00B15F01"/>
    <w:rsid w:val="00B15F6B"/>
    <w:rsid w:val="00B15FF4"/>
    <w:rsid w:val="00B1609D"/>
    <w:rsid w:val="00B1610D"/>
    <w:rsid w:val="00B1611B"/>
    <w:rsid w:val="00B1615E"/>
    <w:rsid w:val="00B1616C"/>
    <w:rsid w:val="00B16245"/>
    <w:rsid w:val="00B162C1"/>
    <w:rsid w:val="00B162C5"/>
    <w:rsid w:val="00B1631B"/>
    <w:rsid w:val="00B16328"/>
    <w:rsid w:val="00B164B9"/>
    <w:rsid w:val="00B164F7"/>
    <w:rsid w:val="00B16523"/>
    <w:rsid w:val="00B1654B"/>
    <w:rsid w:val="00B1655F"/>
    <w:rsid w:val="00B16616"/>
    <w:rsid w:val="00B16647"/>
    <w:rsid w:val="00B1664F"/>
    <w:rsid w:val="00B1666D"/>
    <w:rsid w:val="00B16694"/>
    <w:rsid w:val="00B166C9"/>
    <w:rsid w:val="00B167D6"/>
    <w:rsid w:val="00B16893"/>
    <w:rsid w:val="00B16922"/>
    <w:rsid w:val="00B16964"/>
    <w:rsid w:val="00B16AD0"/>
    <w:rsid w:val="00B16B4B"/>
    <w:rsid w:val="00B16BBD"/>
    <w:rsid w:val="00B16CB6"/>
    <w:rsid w:val="00B16D67"/>
    <w:rsid w:val="00B16DAE"/>
    <w:rsid w:val="00B16DC4"/>
    <w:rsid w:val="00B16E4B"/>
    <w:rsid w:val="00B16E9B"/>
    <w:rsid w:val="00B16EEC"/>
    <w:rsid w:val="00B16F20"/>
    <w:rsid w:val="00B16FA5"/>
    <w:rsid w:val="00B16FFE"/>
    <w:rsid w:val="00B17023"/>
    <w:rsid w:val="00B17046"/>
    <w:rsid w:val="00B170C0"/>
    <w:rsid w:val="00B170D3"/>
    <w:rsid w:val="00B170D4"/>
    <w:rsid w:val="00B170F5"/>
    <w:rsid w:val="00B1715C"/>
    <w:rsid w:val="00B17171"/>
    <w:rsid w:val="00B1720B"/>
    <w:rsid w:val="00B172AF"/>
    <w:rsid w:val="00B172C9"/>
    <w:rsid w:val="00B172F5"/>
    <w:rsid w:val="00B173B5"/>
    <w:rsid w:val="00B173B9"/>
    <w:rsid w:val="00B173BD"/>
    <w:rsid w:val="00B173DB"/>
    <w:rsid w:val="00B17450"/>
    <w:rsid w:val="00B1745B"/>
    <w:rsid w:val="00B174AC"/>
    <w:rsid w:val="00B17513"/>
    <w:rsid w:val="00B17520"/>
    <w:rsid w:val="00B17583"/>
    <w:rsid w:val="00B1762E"/>
    <w:rsid w:val="00B176B9"/>
    <w:rsid w:val="00B176BD"/>
    <w:rsid w:val="00B176F6"/>
    <w:rsid w:val="00B17702"/>
    <w:rsid w:val="00B17748"/>
    <w:rsid w:val="00B1778E"/>
    <w:rsid w:val="00B177B1"/>
    <w:rsid w:val="00B177D8"/>
    <w:rsid w:val="00B1783D"/>
    <w:rsid w:val="00B1788B"/>
    <w:rsid w:val="00B17924"/>
    <w:rsid w:val="00B179D7"/>
    <w:rsid w:val="00B17A44"/>
    <w:rsid w:val="00B17A66"/>
    <w:rsid w:val="00B17A85"/>
    <w:rsid w:val="00B17AB3"/>
    <w:rsid w:val="00B17AEE"/>
    <w:rsid w:val="00B17B02"/>
    <w:rsid w:val="00B17C11"/>
    <w:rsid w:val="00B17C2F"/>
    <w:rsid w:val="00B17C6C"/>
    <w:rsid w:val="00B17CD1"/>
    <w:rsid w:val="00B17D0F"/>
    <w:rsid w:val="00B17D7B"/>
    <w:rsid w:val="00B17DCA"/>
    <w:rsid w:val="00B17DF5"/>
    <w:rsid w:val="00B17F5B"/>
    <w:rsid w:val="00B17FA2"/>
    <w:rsid w:val="00B20094"/>
    <w:rsid w:val="00B201A2"/>
    <w:rsid w:val="00B20214"/>
    <w:rsid w:val="00B20224"/>
    <w:rsid w:val="00B20257"/>
    <w:rsid w:val="00B2025A"/>
    <w:rsid w:val="00B20268"/>
    <w:rsid w:val="00B20291"/>
    <w:rsid w:val="00B2035A"/>
    <w:rsid w:val="00B20361"/>
    <w:rsid w:val="00B203A9"/>
    <w:rsid w:val="00B203BC"/>
    <w:rsid w:val="00B203F9"/>
    <w:rsid w:val="00B20457"/>
    <w:rsid w:val="00B20480"/>
    <w:rsid w:val="00B204F7"/>
    <w:rsid w:val="00B2053A"/>
    <w:rsid w:val="00B2058E"/>
    <w:rsid w:val="00B205FE"/>
    <w:rsid w:val="00B2065F"/>
    <w:rsid w:val="00B2069F"/>
    <w:rsid w:val="00B206A4"/>
    <w:rsid w:val="00B206E6"/>
    <w:rsid w:val="00B2078C"/>
    <w:rsid w:val="00B20830"/>
    <w:rsid w:val="00B20876"/>
    <w:rsid w:val="00B20884"/>
    <w:rsid w:val="00B2093F"/>
    <w:rsid w:val="00B20992"/>
    <w:rsid w:val="00B209D9"/>
    <w:rsid w:val="00B20A76"/>
    <w:rsid w:val="00B20ABE"/>
    <w:rsid w:val="00B20B5D"/>
    <w:rsid w:val="00B20BBD"/>
    <w:rsid w:val="00B20BCA"/>
    <w:rsid w:val="00B20C4A"/>
    <w:rsid w:val="00B20C75"/>
    <w:rsid w:val="00B20CA6"/>
    <w:rsid w:val="00B20DA2"/>
    <w:rsid w:val="00B20DB5"/>
    <w:rsid w:val="00B20E14"/>
    <w:rsid w:val="00B20EA1"/>
    <w:rsid w:val="00B20EA4"/>
    <w:rsid w:val="00B20EB9"/>
    <w:rsid w:val="00B20F4D"/>
    <w:rsid w:val="00B20F51"/>
    <w:rsid w:val="00B20FD0"/>
    <w:rsid w:val="00B210C3"/>
    <w:rsid w:val="00B210F5"/>
    <w:rsid w:val="00B2110D"/>
    <w:rsid w:val="00B21148"/>
    <w:rsid w:val="00B21199"/>
    <w:rsid w:val="00B21220"/>
    <w:rsid w:val="00B212DD"/>
    <w:rsid w:val="00B212E2"/>
    <w:rsid w:val="00B212E9"/>
    <w:rsid w:val="00B2136A"/>
    <w:rsid w:val="00B213B2"/>
    <w:rsid w:val="00B213C6"/>
    <w:rsid w:val="00B21421"/>
    <w:rsid w:val="00B21498"/>
    <w:rsid w:val="00B2155C"/>
    <w:rsid w:val="00B21596"/>
    <w:rsid w:val="00B21601"/>
    <w:rsid w:val="00B2174E"/>
    <w:rsid w:val="00B21773"/>
    <w:rsid w:val="00B217D0"/>
    <w:rsid w:val="00B217EC"/>
    <w:rsid w:val="00B217F3"/>
    <w:rsid w:val="00B2194D"/>
    <w:rsid w:val="00B219EE"/>
    <w:rsid w:val="00B219F1"/>
    <w:rsid w:val="00B21A31"/>
    <w:rsid w:val="00B21A47"/>
    <w:rsid w:val="00B21A53"/>
    <w:rsid w:val="00B21A66"/>
    <w:rsid w:val="00B21AE1"/>
    <w:rsid w:val="00B21AF2"/>
    <w:rsid w:val="00B21B11"/>
    <w:rsid w:val="00B21B53"/>
    <w:rsid w:val="00B21B92"/>
    <w:rsid w:val="00B21D95"/>
    <w:rsid w:val="00B21D9B"/>
    <w:rsid w:val="00B21DA5"/>
    <w:rsid w:val="00B21E37"/>
    <w:rsid w:val="00B21E61"/>
    <w:rsid w:val="00B21E75"/>
    <w:rsid w:val="00B21EB5"/>
    <w:rsid w:val="00B21F14"/>
    <w:rsid w:val="00B22188"/>
    <w:rsid w:val="00B2222D"/>
    <w:rsid w:val="00B222E3"/>
    <w:rsid w:val="00B222F4"/>
    <w:rsid w:val="00B2232B"/>
    <w:rsid w:val="00B2240C"/>
    <w:rsid w:val="00B2249B"/>
    <w:rsid w:val="00B225F6"/>
    <w:rsid w:val="00B22722"/>
    <w:rsid w:val="00B227AF"/>
    <w:rsid w:val="00B228BA"/>
    <w:rsid w:val="00B228BB"/>
    <w:rsid w:val="00B228F1"/>
    <w:rsid w:val="00B229B7"/>
    <w:rsid w:val="00B229DD"/>
    <w:rsid w:val="00B229FF"/>
    <w:rsid w:val="00B22A81"/>
    <w:rsid w:val="00B22A85"/>
    <w:rsid w:val="00B22AA7"/>
    <w:rsid w:val="00B22AB5"/>
    <w:rsid w:val="00B22AE7"/>
    <w:rsid w:val="00B22B3D"/>
    <w:rsid w:val="00B22C54"/>
    <w:rsid w:val="00B22D2A"/>
    <w:rsid w:val="00B22D77"/>
    <w:rsid w:val="00B22DFE"/>
    <w:rsid w:val="00B22F22"/>
    <w:rsid w:val="00B22F4F"/>
    <w:rsid w:val="00B22F8F"/>
    <w:rsid w:val="00B22FB2"/>
    <w:rsid w:val="00B22FD8"/>
    <w:rsid w:val="00B23057"/>
    <w:rsid w:val="00B2306C"/>
    <w:rsid w:val="00B23093"/>
    <w:rsid w:val="00B23095"/>
    <w:rsid w:val="00B230B1"/>
    <w:rsid w:val="00B230E3"/>
    <w:rsid w:val="00B2310F"/>
    <w:rsid w:val="00B2313F"/>
    <w:rsid w:val="00B23211"/>
    <w:rsid w:val="00B23268"/>
    <w:rsid w:val="00B23292"/>
    <w:rsid w:val="00B232EC"/>
    <w:rsid w:val="00B23308"/>
    <w:rsid w:val="00B23358"/>
    <w:rsid w:val="00B23379"/>
    <w:rsid w:val="00B233B7"/>
    <w:rsid w:val="00B2342B"/>
    <w:rsid w:val="00B23484"/>
    <w:rsid w:val="00B234F3"/>
    <w:rsid w:val="00B23504"/>
    <w:rsid w:val="00B23506"/>
    <w:rsid w:val="00B23524"/>
    <w:rsid w:val="00B23534"/>
    <w:rsid w:val="00B2359B"/>
    <w:rsid w:val="00B235C4"/>
    <w:rsid w:val="00B23648"/>
    <w:rsid w:val="00B2369B"/>
    <w:rsid w:val="00B236D5"/>
    <w:rsid w:val="00B2372E"/>
    <w:rsid w:val="00B23780"/>
    <w:rsid w:val="00B2379E"/>
    <w:rsid w:val="00B237BE"/>
    <w:rsid w:val="00B23971"/>
    <w:rsid w:val="00B2399D"/>
    <w:rsid w:val="00B239B0"/>
    <w:rsid w:val="00B23A32"/>
    <w:rsid w:val="00B23A34"/>
    <w:rsid w:val="00B23A69"/>
    <w:rsid w:val="00B23ABA"/>
    <w:rsid w:val="00B23AEF"/>
    <w:rsid w:val="00B23B25"/>
    <w:rsid w:val="00B23B51"/>
    <w:rsid w:val="00B23B81"/>
    <w:rsid w:val="00B23BE1"/>
    <w:rsid w:val="00B23CB6"/>
    <w:rsid w:val="00B23D8B"/>
    <w:rsid w:val="00B23D9F"/>
    <w:rsid w:val="00B23EAB"/>
    <w:rsid w:val="00B23F0A"/>
    <w:rsid w:val="00B23F0F"/>
    <w:rsid w:val="00B23F4E"/>
    <w:rsid w:val="00B23FBE"/>
    <w:rsid w:val="00B24134"/>
    <w:rsid w:val="00B241B6"/>
    <w:rsid w:val="00B24233"/>
    <w:rsid w:val="00B242D0"/>
    <w:rsid w:val="00B2432B"/>
    <w:rsid w:val="00B2432E"/>
    <w:rsid w:val="00B24485"/>
    <w:rsid w:val="00B24509"/>
    <w:rsid w:val="00B24543"/>
    <w:rsid w:val="00B24605"/>
    <w:rsid w:val="00B246F0"/>
    <w:rsid w:val="00B246F4"/>
    <w:rsid w:val="00B2476E"/>
    <w:rsid w:val="00B2479E"/>
    <w:rsid w:val="00B2481F"/>
    <w:rsid w:val="00B24878"/>
    <w:rsid w:val="00B248F5"/>
    <w:rsid w:val="00B24947"/>
    <w:rsid w:val="00B24969"/>
    <w:rsid w:val="00B2496C"/>
    <w:rsid w:val="00B24ACC"/>
    <w:rsid w:val="00B24B3D"/>
    <w:rsid w:val="00B24BB7"/>
    <w:rsid w:val="00B24C46"/>
    <w:rsid w:val="00B24CCD"/>
    <w:rsid w:val="00B24D47"/>
    <w:rsid w:val="00B24D70"/>
    <w:rsid w:val="00B24E46"/>
    <w:rsid w:val="00B24E75"/>
    <w:rsid w:val="00B25082"/>
    <w:rsid w:val="00B250D3"/>
    <w:rsid w:val="00B2510D"/>
    <w:rsid w:val="00B25128"/>
    <w:rsid w:val="00B251A7"/>
    <w:rsid w:val="00B251B7"/>
    <w:rsid w:val="00B251E2"/>
    <w:rsid w:val="00B25225"/>
    <w:rsid w:val="00B252FA"/>
    <w:rsid w:val="00B2530B"/>
    <w:rsid w:val="00B2532E"/>
    <w:rsid w:val="00B2538C"/>
    <w:rsid w:val="00B25415"/>
    <w:rsid w:val="00B2541E"/>
    <w:rsid w:val="00B25555"/>
    <w:rsid w:val="00B25630"/>
    <w:rsid w:val="00B2564B"/>
    <w:rsid w:val="00B256BB"/>
    <w:rsid w:val="00B2572F"/>
    <w:rsid w:val="00B257AD"/>
    <w:rsid w:val="00B257C6"/>
    <w:rsid w:val="00B257CC"/>
    <w:rsid w:val="00B258EE"/>
    <w:rsid w:val="00B25913"/>
    <w:rsid w:val="00B25919"/>
    <w:rsid w:val="00B25976"/>
    <w:rsid w:val="00B25979"/>
    <w:rsid w:val="00B25A8E"/>
    <w:rsid w:val="00B25AC1"/>
    <w:rsid w:val="00B25B08"/>
    <w:rsid w:val="00B25C2E"/>
    <w:rsid w:val="00B25C3F"/>
    <w:rsid w:val="00B25C71"/>
    <w:rsid w:val="00B25C94"/>
    <w:rsid w:val="00B25CD1"/>
    <w:rsid w:val="00B25DD7"/>
    <w:rsid w:val="00B25DE0"/>
    <w:rsid w:val="00B25E12"/>
    <w:rsid w:val="00B25E80"/>
    <w:rsid w:val="00B25EEA"/>
    <w:rsid w:val="00B25EEE"/>
    <w:rsid w:val="00B25FA9"/>
    <w:rsid w:val="00B25FBA"/>
    <w:rsid w:val="00B2610D"/>
    <w:rsid w:val="00B26126"/>
    <w:rsid w:val="00B2622D"/>
    <w:rsid w:val="00B2622F"/>
    <w:rsid w:val="00B2629C"/>
    <w:rsid w:val="00B26314"/>
    <w:rsid w:val="00B2653C"/>
    <w:rsid w:val="00B26573"/>
    <w:rsid w:val="00B266A9"/>
    <w:rsid w:val="00B26707"/>
    <w:rsid w:val="00B26717"/>
    <w:rsid w:val="00B26779"/>
    <w:rsid w:val="00B267F2"/>
    <w:rsid w:val="00B267FF"/>
    <w:rsid w:val="00B268BB"/>
    <w:rsid w:val="00B268E7"/>
    <w:rsid w:val="00B2696D"/>
    <w:rsid w:val="00B2699E"/>
    <w:rsid w:val="00B269D8"/>
    <w:rsid w:val="00B26A15"/>
    <w:rsid w:val="00B26A6C"/>
    <w:rsid w:val="00B26A92"/>
    <w:rsid w:val="00B26AAA"/>
    <w:rsid w:val="00B26AEA"/>
    <w:rsid w:val="00B26B02"/>
    <w:rsid w:val="00B26B05"/>
    <w:rsid w:val="00B26B49"/>
    <w:rsid w:val="00B26B51"/>
    <w:rsid w:val="00B26B52"/>
    <w:rsid w:val="00B26C8C"/>
    <w:rsid w:val="00B26C91"/>
    <w:rsid w:val="00B26CB0"/>
    <w:rsid w:val="00B26CC1"/>
    <w:rsid w:val="00B26D03"/>
    <w:rsid w:val="00B26DAB"/>
    <w:rsid w:val="00B26E2A"/>
    <w:rsid w:val="00B26E48"/>
    <w:rsid w:val="00B26E70"/>
    <w:rsid w:val="00B26EE1"/>
    <w:rsid w:val="00B26FF5"/>
    <w:rsid w:val="00B2709D"/>
    <w:rsid w:val="00B270E7"/>
    <w:rsid w:val="00B2710A"/>
    <w:rsid w:val="00B27182"/>
    <w:rsid w:val="00B2718E"/>
    <w:rsid w:val="00B271C1"/>
    <w:rsid w:val="00B27269"/>
    <w:rsid w:val="00B273AA"/>
    <w:rsid w:val="00B273FC"/>
    <w:rsid w:val="00B2740D"/>
    <w:rsid w:val="00B27444"/>
    <w:rsid w:val="00B27447"/>
    <w:rsid w:val="00B2750C"/>
    <w:rsid w:val="00B2752C"/>
    <w:rsid w:val="00B27612"/>
    <w:rsid w:val="00B27658"/>
    <w:rsid w:val="00B276D0"/>
    <w:rsid w:val="00B27746"/>
    <w:rsid w:val="00B27775"/>
    <w:rsid w:val="00B27814"/>
    <w:rsid w:val="00B278B8"/>
    <w:rsid w:val="00B27938"/>
    <w:rsid w:val="00B27980"/>
    <w:rsid w:val="00B27999"/>
    <w:rsid w:val="00B279B5"/>
    <w:rsid w:val="00B27A69"/>
    <w:rsid w:val="00B27A89"/>
    <w:rsid w:val="00B27AEB"/>
    <w:rsid w:val="00B27B69"/>
    <w:rsid w:val="00B27BFB"/>
    <w:rsid w:val="00B27C10"/>
    <w:rsid w:val="00B27C14"/>
    <w:rsid w:val="00B27C7E"/>
    <w:rsid w:val="00B27D0C"/>
    <w:rsid w:val="00B27D60"/>
    <w:rsid w:val="00B27D6B"/>
    <w:rsid w:val="00B27D75"/>
    <w:rsid w:val="00B27DB6"/>
    <w:rsid w:val="00B27E22"/>
    <w:rsid w:val="00B27E75"/>
    <w:rsid w:val="00B27ECE"/>
    <w:rsid w:val="00B27EFF"/>
    <w:rsid w:val="00B27F75"/>
    <w:rsid w:val="00B27FB3"/>
    <w:rsid w:val="00B30083"/>
    <w:rsid w:val="00B3008F"/>
    <w:rsid w:val="00B3028C"/>
    <w:rsid w:val="00B30299"/>
    <w:rsid w:val="00B302C9"/>
    <w:rsid w:val="00B3031C"/>
    <w:rsid w:val="00B3032A"/>
    <w:rsid w:val="00B30363"/>
    <w:rsid w:val="00B30388"/>
    <w:rsid w:val="00B303B5"/>
    <w:rsid w:val="00B303F2"/>
    <w:rsid w:val="00B3040D"/>
    <w:rsid w:val="00B30467"/>
    <w:rsid w:val="00B3052F"/>
    <w:rsid w:val="00B3058D"/>
    <w:rsid w:val="00B305A2"/>
    <w:rsid w:val="00B305DF"/>
    <w:rsid w:val="00B3063B"/>
    <w:rsid w:val="00B306CF"/>
    <w:rsid w:val="00B306DC"/>
    <w:rsid w:val="00B3078C"/>
    <w:rsid w:val="00B307DB"/>
    <w:rsid w:val="00B307DD"/>
    <w:rsid w:val="00B30816"/>
    <w:rsid w:val="00B308BA"/>
    <w:rsid w:val="00B308FA"/>
    <w:rsid w:val="00B30924"/>
    <w:rsid w:val="00B309BB"/>
    <w:rsid w:val="00B30ACC"/>
    <w:rsid w:val="00B30B50"/>
    <w:rsid w:val="00B30B53"/>
    <w:rsid w:val="00B30B79"/>
    <w:rsid w:val="00B30C8E"/>
    <w:rsid w:val="00B30C97"/>
    <w:rsid w:val="00B30D1B"/>
    <w:rsid w:val="00B30D23"/>
    <w:rsid w:val="00B30D49"/>
    <w:rsid w:val="00B30D4F"/>
    <w:rsid w:val="00B30D75"/>
    <w:rsid w:val="00B30D91"/>
    <w:rsid w:val="00B30E4A"/>
    <w:rsid w:val="00B30E4F"/>
    <w:rsid w:val="00B30E78"/>
    <w:rsid w:val="00B30EA1"/>
    <w:rsid w:val="00B30EF2"/>
    <w:rsid w:val="00B30F95"/>
    <w:rsid w:val="00B30FA4"/>
    <w:rsid w:val="00B30FD0"/>
    <w:rsid w:val="00B30FFB"/>
    <w:rsid w:val="00B31029"/>
    <w:rsid w:val="00B31105"/>
    <w:rsid w:val="00B3111E"/>
    <w:rsid w:val="00B31143"/>
    <w:rsid w:val="00B3126A"/>
    <w:rsid w:val="00B31338"/>
    <w:rsid w:val="00B3143C"/>
    <w:rsid w:val="00B3146F"/>
    <w:rsid w:val="00B314A4"/>
    <w:rsid w:val="00B314B9"/>
    <w:rsid w:val="00B31532"/>
    <w:rsid w:val="00B31545"/>
    <w:rsid w:val="00B31558"/>
    <w:rsid w:val="00B315B8"/>
    <w:rsid w:val="00B315DD"/>
    <w:rsid w:val="00B31609"/>
    <w:rsid w:val="00B31612"/>
    <w:rsid w:val="00B31627"/>
    <w:rsid w:val="00B31635"/>
    <w:rsid w:val="00B3165C"/>
    <w:rsid w:val="00B317B6"/>
    <w:rsid w:val="00B3180F"/>
    <w:rsid w:val="00B31902"/>
    <w:rsid w:val="00B31971"/>
    <w:rsid w:val="00B319B4"/>
    <w:rsid w:val="00B319E9"/>
    <w:rsid w:val="00B31A80"/>
    <w:rsid w:val="00B31AD9"/>
    <w:rsid w:val="00B31B31"/>
    <w:rsid w:val="00B31BE1"/>
    <w:rsid w:val="00B31CE3"/>
    <w:rsid w:val="00B31E41"/>
    <w:rsid w:val="00B31E62"/>
    <w:rsid w:val="00B31FF9"/>
    <w:rsid w:val="00B32005"/>
    <w:rsid w:val="00B32033"/>
    <w:rsid w:val="00B3208F"/>
    <w:rsid w:val="00B320AB"/>
    <w:rsid w:val="00B32181"/>
    <w:rsid w:val="00B321BC"/>
    <w:rsid w:val="00B321C9"/>
    <w:rsid w:val="00B323E5"/>
    <w:rsid w:val="00B323FC"/>
    <w:rsid w:val="00B3241A"/>
    <w:rsid w:val="00B32420"/>
    <w:rsid w:val="00B32449"/>
    <w:rsid w:val="00B324BB"/>
    <w:rsid w:val="00B324BF"/>
    <w:rsid w:val="00B324E0"/>
    <w:rsid w:val="00B324E7"/>
    <w:rsid w:val="00B324E9"/>
    <w:rsid w:val="00B325DC"/>
    <w:rsid w:val="00B32627"/>
    <w:rsid w:val="00B326A3"/>
    <w:rsid w:val="00B327EE"/>
    <w:rsid w:val="00B3282B"/>
    <w:rsid w:val="00B32883"/>
    <w:rsid w:val="00B3296E"/>
    <w:rsid w:val="00B329A9"/>
    <w:rsid w:val="00B32A0F"/>
    <w:rsid w:val="00B32A50"/>
    <w:rsid w:val="00B32A5F"/>
    <w:rsid w:val="00B32A9B"/>
    <w:rsid w:val="00B32B54"/>
    <w:rsid w:val="00B32C32"/>
    <w:rsid w:val="00B32C63"/>
    <w:rsid w:val="00B32CFB"/>
    <w:rsid w:val="00B32D16"/>
    <w:rsid w:val="00B32D2C"/>
    <w:rsid w:val="00B32D62"/>
    <w:rsid w:val="00B32DB3"/>
    <w:rsid w:val="00B32E16"/>
    <w:rsid w:val="00B32EEE"/>
    <w:rsid w:val="00B32F01"/>
    <w:rsid w:val="00B32F34"/>
    <w:rsid w:val="00B3301E"/>
    <w:rsid w:val="00B3308E"/>
    <w:rsid w:val="00B3310D"/>
    <w:rsid w:val="00B33227"/>
    <w:rsid w:val="00B33271"/>
    <w:rsid w:val="00B33290"/>
    <w:rsid w:val="00B33325"/>
    <w:rsid w:val="00B33330"/>
    <w:rsid w:val="00B3345D"/>
    <w:rsid w:val="00B33485"/>
    <w:rsid w:val="00B334B2"/>
    <w:rsid w:val="00B334D8"/>
    <w:rsid w:val="00B33513"/>
    <w:rsid w:val="00B335C3"/>
    <w:rsid w:val="00B3366E"/>
    <w:rsid w:val="00B336AC"/>
    <w:rsid w:val="00B336DE"/>
    <w:rsid w:val="00B33836"/>
    <w:rsid w:val="00B33842"/>
    <w:rsid w:val="00B33870"/>
    <w:rsid w:val="00B338B3"/>
    <w:rsid w:val="00B3392E"/>
    <w:rsid w:val="00B339C5"/>
    <w:rsid w:val="00B339CF"/>
    <w:rsid w:val="00B33A77"/>
    <w:rsid w:val="00B33A87"/>
    <w:rsid w:val="00B33B58"/>
    <w:rsid w:val="00B33B85"/>
    <w:rsid w:val="00B33BD3"/>
    <w:rsid w:val="00B33BDC"/>
    <w:rsid w:val="00B33C58"/>
    <w:rsid w:val="00B33C81"/>
    <w:rsid w:val="00B33C8E"/>
    <w:rsid w:val="00B33C95"/>
    <w:rsid w:val="00B33CA7"/>
    <w:rsid w:val="00B33CBB"/>
    <w:rsid w:val="00B33CD1"/>
    <w:rsid w:val="00B33D9F"/>
    <w:rsid w:val="00B33DBB"/>
    <w:rsid w:val="00B3400C"/>
    <w:rsid w:val="00B34018"/>
    <w:rsid w:val="00B34063"/>
    <w:rsid w:val="00B3407D"/>
    <w:rsid w:val="00B340FF"/>
    <w:rsid w:val="00B3423E"/>
    <w:rsid w:val="00B34269"/>
    <w:rsid w:val="00B3426E"/>
    <w:rsid w:val="00B34279"/>
    <w:rsid w:val="00B3437B"/>
    <w:rsid w:val="00B343B3"/>
    <w:rsid w:val="00B343EF"/>
    <w:rsid w:val="00B34482"/>
    <w:rsid w:val="00B344CE"/>
    <w:rsid w:val="00B34515"/>
    <w:rsid w:val="00B34532"/>
    <w:rsid w:val="00B34639"/>
    <w:rsid w:val="00B346B7"/>
    <w:rsid w:val="00B347A2"/>
    <w:rsid w:val="00B348B4"/>
    <w:rsid w:val="00B348BB"/>
    <w:rsid w:val="00B348D6"/>
    <w:rsid w:val="00B348F9"/>
    <w:rsid w:val="00B34920"/>
    <w:rsid w:val="00B34952"/>
    <w:rsid w:val="00B34991"/>
    <w:rsid w:val="00B349D4"/>
    <w:rsid w:val="00B349DA"/>
    <w:rsid w:val="00B34A0F"/>
    <w:rsid w:val="00B34A7C"/>
    <w:rsid w:val="00B34A9D"/>
    <w:rsid w:val="00B34ADD"/>
    <w:rsid w:val="00B34ADE"/>
    <w:rsid w:val="00B34AEF"/>
    <w:rsid w:val="00B34AF7"/>
    <w:rsid w:val="00B34B2D"/>
    <w:rsid w:val="00B34BFC"/>
    <w:rsid w:val="00B34C18"/>
    <w:rsid w:val="00B34C5F"/>
    <w:rsid w:val="00B34C68"/>
    <w:rsid w:val="00B34CAF"/>
    <w:rsid w:val="00B34CEF"/>
    <w:rsid w:val="00B34D5C"/>
    <w:rsid w:val="00B34DE4"/>
    <w:rsid w:val="00B34E36"/>
    <w:rsid w:val="00B34F2D"/>
    <w:rsid w:val="00B34F32"/>
    <w:rsid w:val="00B34F56"/>
    <w:rsid w:val="00B34FAA"/>
    <w:rsid w:val="00B34FC0"/>
    <w:rsid w:val="00B35001"/>
    <w:rsid w:val="00B35009"/>
    <w:rsid w:val="00B350AA"/>
    <w:rsid w:val="00B350FC"/>
    <w:rsid w:val="00B35122"/>
    <w:rsid w:val="00B3513F"/>
    <w:rsid w:val="00B35142"/>
    <w:rsid w:val="00B35193"/>
    <w:rsid w:val="00B351CD"/>
    <w:rsid w:val="00B351EE"/>
    <w:rsid w:val="00B35281"/>
    <w:rsid w:val="00B352EA"/>
    <w:rsid w:val="00B352FC"/>
    <w:rsid w:val="00B35393"/>
    <w:rsid w:val="00B353A0"/>
    <w:rsid w:val="00B354BF"/>
    <w:rsid w:val="00B355E7"/>
    <w:rsid w:val="00B355EB"/>
    <w:rsid w:val="00B3562B"/>
    <w:rsid w:val="00B3564A"/>
    <w:rsid w:val="00B3565D"/>
    <w:rsid w:val="00B356F0"/>
    <w:rsid w:val="00B35755"/>
    <w:rsid w:val="00B35763"/>
    <w:rsid w:val="00B357C6"/>
    <w:rsid w:val="00B35845"/>
    <w:rsid w:val="00B358D8"/>
    <w:rsid w:val="00B358F2"/>
    <w:rsid w:val="00B35A11"/>
    <w:rsid w:val="00B35B0F"/>
    <w:rsid w:val="00B35B40"/>
    <w:rsid w:val="00B35B44"/>
    <w:rsid w:val="00B35B49"/>
    <w:rsid w:val="00B35BB9"/>
    <w:rsid w:val="00B35C17"/>
    <w:rsid w:val="00B35C37"/>
    <w:rsid w:val="00B35C3A"/>
    <w:rsid w:val="00B35C46"/>
    <w:rsid w:val="00B35C88"/>
    <w:rsid w:val="00B35C9D"/>
    <w:rsid w:val="00B35CF5"/>
    <w:rsid w:val="00B35D3D"/>
    <w:rsid w:val="00B35D47"/>
    <w:rsid w:val="00B35D5B"/>
    <w:rsid w:val="00B35D66"/>
    <w:rsid w:val="00B35E14"/>
    <w:rsid w:val="00B35EB3"/>
    <w:rsid w:val="00B35EE4"/>
    <w:rsid w:val="00B35F52"/>
    <w:rsid w:val="00B35FBD"/>
    <w:rsid w:val="00B36088"/>
    <w:rsid w:val="00B360D1"/>
    <w:rsid w:val="00B360E2"/>
    <w:rsid w:val="00B36152"/>
    <w:rsid w:val="00B36176"/>
    <w:rsid w:val="00B3625F"/>
    <w:rsid w:val="00B363E0"/>
    <w:rsid w:val="00B36436"/>
    <w:rsid w:val="00B36459"/>
    <w:rsid w:val="00B36479"/>
    <w:rsid w:val="00B36551"/>
    <w:rsid w:val="00B365E0"/>
    <w:rsid w:val="00B3667B"/>
    <w:rsid w:val="00B3668D"/>
    <w:rsid w:val="00B366A3"/>
    <w:rsid w:val="00B366BF"/>
    <w:rsid w:val="00B366DE"/>
    <w:rsid w:val="00B366DF"/>
    <w:rsid w:val="00B36742"/>
    <w:rsid w:val="00B36767"/>
    <w:rsid w:val="00B3676B"/>
    <w:rsid w:val="00B367FF"/>
    <w:rsid w:val="00B3682A"/>
    <w:rsid w:val="00B3682C"/>
    <w:rsid w:val="00B368AD"/>
    <w:rsid w:val="00B36961"/>
    <w:rsid w:val="00B369DE"/>
    <w:rsid w:val="00B36A11"/>
    <w:rsid w:val="00B36AAA"/>
    <w:rsid w:val="00B36B0A"/>
    <w:rsid w:val="00B36B98"/>
    <w:rsid w:val="00B36BA6"/>
    <w:rsid w:val="00B36CBC"/>
    <w:rsid w:val="00B36D14"/>
    <w:rsid w:val="00B36D2C"/>
    <w:rsid w:val="00B36D5A"/>
    <w:rsid w:val="00B36DF2"/>
    <w:rsid w:val="00B36E2C"/>
    <w:rsid w:val="00B36FE2"/>
    <w:rsid w:val="00B37051"/>
    <w:rsid w:val="00B37093"/>
    <w:rsid w:val="00B3709C"/>
    <w:rsid w:val="00B370C4"/>
    <w:rsid w:val="00B371AE"/>
    <w:rsid w:val="00B371AF"/>
    <w:rsid w:val="00B3720C"/>
    <w:rsid w:val="00B37253"/>
    <w:rsid w:val="00B372E4"/>
    <w:rsid w:val="00B372EC"/>
    <w:rsid w:val="00B373CF"/>
    <w:rsid w:val="00B3744E"/>
    <w:rsid w:val="00B37461"/>
    <w:rsid w:val="00B374B1"/>
    <w:rsid w:val="00B374C3"/>
    <w:rsid w:val="00B374F0"/>
    <w:rsid w:val="00B375C8"/>
    <w:rsid w:val="00B375FB"/>
    <w:rsid w:val="00B3761D"/>
    <w:rsid w:val="00B3763A"/>
    <w:rsid w:val="00B376DC"/>
    <w:rsid w:val="00B37708"/>
    <w:rsid w:val="00B37770"/>
    <w:rsid w:val="00B37882"/>
    <w:rsid w:val="00B378A1"/>
    <w:rsid w:val="00B378D5"/>
    <w:rsid w:val="00B379C6"/>
    <w:rsid w:val="00B379D6"/>
    <w:rsid w:val="00B37A37"/>
    <w:rsid w:val="00B37A46"/>
    <w:rsid w:val="00B37A97"/>
    <w:rsid w:val="00B37ADC"/>
    <w:rsid w:val="00B37B1A"/>
    <w:rsid w:val="00B37B77"/>
    <w:rsid w:val="00B37B84"/>
    <w:rsid w:val="00B37B8B"/>
    <w:rsid w:val="00B37BDA"/>
    <w:rsid w:val="00B37BE8"/>
    <w:rsid w:val="00B37C29"/>
    <w:rsid w:val="00B37C4B"/>
    <w:rsid w:val="00B37CEC"/>
    <w:rsid w:val="00B37D6A"/>
    <w:rsid w:val="00B37D77"/>
    <w:rsid w:val="00B37D7B"/>
    <w:rsid w:val="00B37DB7"/>
    <w:rsid w:val="00B37DC1"/>
    <w:rsid w:val="00B37E48"/>
    <w:rsid w:val="00B37E63"/>
    <w:rsid w:val="00B37F6A"/>
    <w:rsid w:val="00B37FF6"/>
    <w:rsid w:val="00B37FF8"/>
    <w:rsid w:val="00B40087"/>
    <w:rsid w:val="00B40089"/>
    <w:rsid w:val="00B40102"/>
    <w:rsid w:val="00B40121"/>
    <w:rsid w:val="00B4015D"/>
    <w:rsid w:val="00B40190"/>
    <w:rsid w:val="00B401C1"/>
    <w:rsid w:val="00B40248"/>
    <w:rsid w:val="00B40250"/>
    <w:rsid w:val="00B4034E"/>
    <w:rsid w:val="00B40396"/>
    <w:rsid w:val="00B403DD"/>
    <w:rsid w:val="00B403E7"/>
    <w:rsid w:val="00B403EA"/>
    <w:rsid w:val="00B40428"/>
    <w:rsid w:val="00B40473"/>
    <w:rsid w:val="00B4047A"/>
    <w:rsid w:val="00B404C8"/>
    <w:rsid w:val="00B40500"/>
    <w:rsid w:val="00B40570"/>
    <w:rsid w:val="00B40595"/>
    <w:rsid w:val="00B40634"/>
    <w:rsid w:val="00B40655"/>
    <w:rsid w:val="00B40720"/>
    <w:rsid w:val="00B4072E"/>
    <w:rsid w:val="00B40762"/>
    <w:rsid w:val="00B407A7"/>
    <w:rsid w:val="00B40892"/>
    <w:rsid w:val="00B40942"/>
    <w:rsid w:val="00B409DB"/>
    <w:rsid w:val="00B40B9C"/>
    <w:rsid w:val="00B40BE9"/>
    <w:rsid w:val="00B40BF6"/>
    <w:rsid w:val="00B40C25"/>
    <w:rsid w:val="00B40C55"/>
    <w:rsid w:val="00B40D90"/>
    <w:rsid w:val="00B40EB9"/>
    <w:rsid w:val="00B40ED5"/>
    <w:rsid w:val="00B40F70"/>
    <w:rsid w:val="00B40FBF"/>
    <w:rsid w:val="00B410B5"/>
    <w:rsid w:val="00B4110A"/>
    <w:rsid w:val="00B41312"/>
    <w:rsid w:val="00B41323"/>
    <w:rsid w:val="00B413FF"/>
    <w:rsid w:val="00B41405"/>
    <w:rsid w:val="00B41431"/>
    <w:rsid w:val="00B41539"/>
    <w:rsid w:val="00B4153B"/>
    <w:rsid w:val="00B41564"/>
    <w:rsid w:val="00B41594"/>
    <w:rsid w:val="00B4159B"/>
    <w:rsid w:val="00B415B0"/>
    <w:rsid w:val="00B415FE"/>
    <w:rsid w:val="00B41603"/>
    <w:rsid w:val="00B416CF"/>
    <w:rsid w:val="00B41705"/>
    <w:rsid w:val="00B4170A"/>
    <w:rsid w:val="00B417CD"/>
    <w:rsid w:val="00B41860"/>
    <w:rsid w:val="00B418CF"/>
    <w:rsid w:val="00B4190D"/>
    <w:rsid w:val="00B419C5"/>
    <w:rsid w:val="00B419DA"/>
    <w:rsid w:val="00B41B1D"/>
    <w:rsid w:val="00B41B3C"/>
    <w:rsid w:val="00B41BBB"/>
    <w:rsid w:val="00B41C02"/>
    <w:rsid w:val="00B41F21"/>
    <w:rsid w:val="00B41F5E"/>
    <w:rsid w:val="00B41FB3"/>
    <w:rsid w:val="00B41FF5"/>
    <w:rsid w:val="00B42024"/>
    <w:rsid w:val="00B42036"/>
    <w:rsid w:val="00B420CF"/>
    <w:rsid w:val="00B420D4"/>
    <w:rsid w:val="00B421DD"/>
    <w:rsid w:val="00B42303"/>
    <w:rsid w:val="00B4237D"/>
    <w:rsid w:val="00B423D9"/>
    <w:rsid w:val="00B424F2"/>
    <w:rsid w:val="00B425F9"/>
    <w:rsid w:val="00B42762"/>
    <w:rsid w:val="00B42839"/>
    <w:rsid w:val="00B42848"/>
    <w:rsid w:val="00B4285C"/>
    <w:rsid w:val="00B4287E"/>
    <w:rsid w:val="00B429AD"/>
    <w:rsid w:val="00B429CE"/>
    <w:rsid w:val="00B42A31"/>
    <w:rsid w:val="00B42A84"/>
    <w:rsid w:val="00B42A86"/>
    <w:rsid w:val="00B42AA6"/>
    <w:rsid w:val="00B42AE6"/>
    <w:rsid w:val="00B42B03"/>
    <w:rsid w:val="00B42B58"/>
    <w:rsid w:val="00B42B60"/>
    <w:rsid w:val="00B42BC7"/>
    <w:rsid w:val="00B42BFA"/>
    <w:rsid w:val="00B42C81"/>
    <w:rsid w:val="00B42C84"/>
    <w:rsid w:val="00B42C86"/>
    <w:rsid w:val="00B42C89"/>
    <w:rsid w:val="00B42D02"/>
    <w:rsid w:val="00B42D6A"/>
    <w:rsid w:val="00B42DE9"/>
    <w:rsid w:val="00B42E50"/>
    <w:rsid w:val="00B42E5C"/>
    <w:rsid w:val="00B42ED4"/>
    <w:rsid w:val="00B42F53"/>
    <w:rsid w:val="00B42F76"/>
    <w:rsid w:val="00B42F7A"/>
    <w:rsid w:val="00B42FD4"/>
    <w:rsid w:val="00B43010"/>
    <w:rsid w:val="00B43060"/>
    <w:rsid w:val="00B43085"/>
    <w:rsid w:val="00B430A9"/>
    <w:rsid w:val="00B43162"/>
    <w:rsid w:val="00B431AB"/>
    <w:rsid w:val="00B43236"/>
    <w:rsid w:val="00B4323C"/>
    <w:rsid w:val="00B43314"/>
    <w:rsid w:val="00B43332"/>
    <w:rsid w:val="00B4333C"/>
    <w:rsid w:val="00B43396"/>
    <w:rsid w:val="00B433B8"/>
    <w:rsid w:val="00B434AB"/>
    <w:rsid w:val="00B43513"/>
    <w:rsid w:val="00B43562"/>
    <w:rsid w:val="00B435CE"/>
    <w:rsid w:val="00B435DA"/>
    <w:rsid w:val="00B43606"/>
    <w:rsid w:val="00B436F1"/>
    <w:rsid w:val="00B4375A"/>
    <w:rsid w:val="00B43781"/>
    <w:rsid w:val="00B4378A"/>
    <w:rsid w:val="00B437B4"/>
    <w:rsid w:val="00B437EE"/>
    <w:rsid w:val="00B43844"/>
    <w:rsid w:val="00B43877"/>
    <w:rsid w:val="00B43893"/>
    <w:rsid w:val="00B4389B"/>
    <w:rsid w:val="00B43903"/>
    <w:rsid w:val="00B439C2"/>
    <w:rsid w:val="00B439EE"/>
    <w:rsid w:val="00B43A94"/>
    <w:rsid w:val="00B43ADD"/>
    <w:rsid w:val="00B43B7E"/>
    <w:rsid w:val="00B43C51"/>
    <w:rsid w:val="00B43C72"/>
    <w:rsid w:val="00B43C96"/>
    <w:rsid w:val="00B43D55"/>
    <w:rsid w:val="00B43D57"/>
    <w:rsid w:val="00B43D5D"/>
    <w:rsid w:val="00B43E75"/>
    <w:rsid w:val="00B43FBE"/>
    <w:rsid w:val="00B43FFB"/>
    <w:rsid w:val="00B440EB"/>
    <w:rsid w:val="00B4413B"/>
    <w:rsid w:val="00B441B4"/>
    <w:rsid w:val="00B441E2"/>
    <w:rsid w:val="00B44282"/>
    <w:rsid w:val="00B4432C"/>
    <w:rsid w:val="00B44369"/>
    <w:rsid w:val="00B44376"/>
    <w:rsid w:val="00B4438B"/>
    <w:rsid w:val="00B44492"/>
    <w:rsid w:val="00B44715"/>
    <w:rsid w:val="00B4475C"/>
    <w:rsid w:val="00B4477E"/>
    <w:rsid w:val="00B44791"/>
    <w:rsid w:val="00B447E1"/>
    <w:rsid w:val="00B44816"/>
    <w:rsid w:val="00B44830"/>
    <w:rsid w:val="00B44839"/>
    <w:rsid w:val="00B44876"/>
    <w:rsid w:val="00B4495E"/>
    <w:rsid w:val="00B449DA"/>
    <w:rsid w:val="00B44A15"/>
    <w:rsid w:val="00B44A1C"/>
    <w:rsid w:val="00B44A22"/>
    <w:rsid w:val="00B44AA6"/>
    <w:rsid w:val="00B44B2E"/>
    <w:rsid w:val="00B44BA5"/>
    <w:rsid w:val="00B44BC9"/>
    <w:rsid w:val="00B44D1D"/>
    <w:rsid w:val="00B44D3B"/>
    <w:rsid w:val="00B44D7C"/>
    <w:rsid w:val="00B44D8F"/>
    <w:rsid w:val="00B44E24"/>
    <w:rsid w:val="00B44EBD"/>
    <w:rsid w:val="00B44EC2"/>
    <w:rsid w:val="00B4509C"/>
    <w:rsid w:val="00B450E0"/>
    <w:rsid w:val="00B45156"/>
    <w:rsid w:val="00B4523D"/>
    <w:rsid w:val="00B45266"/>
    <w:rsid w:val="00B45293"/>
    <w:rsid w:val="00B453FC"/>
    <w:rsid w:val="00B45420"/>
    <w:rsid w:val="00B45548"/>
    <w:rsid w:val="00B4563C"/>
    <w:rsid w:val="00B45830"/>
    <w:rsid w:val="00B4584D"/>
    <w:rsid w:val="00B45A27"/>
    <w:rsid w:val="00B45A8B"/>
    <w:rsid w:val="00B45A98"/>
    <w:rsid w:val="00B45B29"/>
    <w:rsid w:val="00B45B6A"/>
    <w:rsid w:val="00B45B80"/>
    <w:rsid w:val="00B45BE1"/>
    <w:rsid w:val="00B45BEA"/>
    <w:rsid w:val="00B45C12"/>
    <w:rsid w:val="00B45C1F"/>
    <w:rsid w:val="00B45CF5"/>
    <w:rsid w:val="00B45D26"/>
    <w:rsid w:val="00B45DFD"/>
    <w:rsid w:val="00B45E0B"/>
    <w:rsid w:val="00B45E8E"/>
    <w:rsid w:val="00B45ED2"/>
    <w:rsid w:val="00B45EF6"/>
    <w:rsid w:val="00B45F53"/>
    <w:rsid w:val="00B45FD7"/>
    <w:rsid w:val="00B46001"/>
    <w:rsid w:val="00B46046"/>
    <w:rsid w:val="00B46129"/>
    <w:rsid w:val="00B4614B"/>
    <w:rsid w:val="00B4615A"/>
    <w:rsid w:val="00B461A0"/>
    <w:rsid w:val="00B46214"/>
    <w:rsid w:val="00B4624E"/>
    <w:rsid w:val="00B463C3"/>
    <w:rsid w:val="00B463FE"/>
    <w:rsid w:val="00B46484"/>
    <w:rsid w:val="00B46510"/>
    <w:rsid w:val="00B46577"/>
    <w:rsid w:val="00B465BC"/>
    <w:rsid w:val="00B46600"/>
    <w:rsid w:val="00B467D8"/>
    <w:rsid w:val="00B46877"/>
    <w:rsid w:val="00B4688F"/>
    <w:rsid w:val="00B468FB"/>
    <w:rsid w:val="00B469E3"/>
    <w:rsid w:val="00B469ED"/>
    <w:rsid w:val="00B46A14"/>
    <w:rsid w:val="00B46A55"/>
    <w:rsid w:val="00B46AF7"/>
    <w:rsid w:val="00B46B41"/>
    <w:rsid w:val="00B46B8A"/>
    <w:rsid w:val="00B46BFB"/>
    <w:rsid w:val="00B46C0C"/>
    <w:rsid w:val="00B46C2A"/>
    <w:rsid w:val="00B46C56"/>
    <w:rsid w:val="00B46C78"/>
    <w:rsid w:val="00B46C8E"/>
    <w:rsid w:val="00B46CCC"/>
    <w:rsid w:val="00B46CD7"/>
    <w:rsid w:val="00B46CE2"/>
    <w:rsid w:val="00B46DA5"/>
    <w:rsid w:val="00B46E7C"/>
    <w:rsid w:val="00B47056"/>
    <w:rsid w:val="00B47059"/>
    <w:rsid w:val="00B4707B"/>
    <w:rsid w:val="00B470C9"/>
    <w:rsid w:val="00B47120"/>
    <w:rsid w:val="00B471DF"/>
    <w:rsid w:val="00B47248"/>
    <w:rsid w:val="00B4728D"/>
    <w:rsid w:val="00B472D9"/>
    <w:rsid w:val="00B47363"/>
    <w:rsid w:val="00B4740D"/>
    <w:rsid w:val="00B474B4"/>
    <w:rsid w:val="00B474BA"/>
    <w:rsid w:val="00B47529"/>
    <w:rsid w:val="00B4754D"/>
    <w:rsid w:val="00B475DE"/>
    <w:rsid w:val="00B4769E"/>
    <w:rsid w:val="00B476BC"/>
    <w:rsid w:val="00B476FC"/>
    <w:rsid w:val="00B47807"/>
    <w:rsid w:val="00B47813"/>
    <w:rsid w:val="00B4788C"/>
    <w:rsid w:val="00B478B6"/>
    <w:rsid w:val="00B478FA"/>
    <w:rsid w:val="00B47903"/>
    <w:rsid w:val="00B47971"/>
    <w:rsid w:val="00B479A2"/>
    <w:rsid w:val="00B47A08"/>
    <w:rsid w:val="00B47A5D"/>
    <w:rsid w:val="00B47B58"/>
    <w:rsid w:val="00B47BAC"/>
    <w:rsid w:val="00B47BB7"/>
    <w:rsid w:val="00B47BC0"/>
    <w:rsid w:val="00B47BFC"/>
    <w:rsid w:val="00B47C31"/>
    <w:rsid w:val="00B47C7C"/>
    <w:rsid w:val="00B47C9E"/>
    <w:rsid w:val="00B47D1E"/>
    <w:rsid w:val="00B47D1F"/>
    <w:rsid w:val="00B47D4B"/>
    <w:rsid w:val="00B47DAC"/>
    <w:rsid w:val="00B47DFB"/>
    <w:rsid w:val="00B47E9D"/>
    <w:rsid w:val="00B47F8C"/>
    <w:rsid w:val="00B47FA2"/>
    <w:rsid w:val="00B47FED"/>
    <w:rsid w:val="00B50084"/>
    <w:rsid w:val="00B500D2"/>
    <w:rsid w:val="00B501C3"/>
    <w:rsid w:val="00B50209"/>
    <w:rsid w:val="00B50278"/>
    <w:rsid w:val="00B502C6"/>
    <w:rsid w:val="00B50339"/>
    <w:rsid w:val="00B503BA"/>
    <w:rsid w:val="00B503D7"/>
    <w:rsid w:val="00B504C6"/>
    <w:rsid w:val="00B504FA"/>
    <w:rsid w:val="00B5050B"/>
    <w:rsid w:val="00B50536"/>
    <w:rsid w:val="00B50586"/>
    <w:rsid w:val="00B506E4"/>
    <w:rsid w:val="00B506E9"/>
    <w:rsid w:val="00B50753"/>
    <w:rsid w:val="00B507E2"/>
    <w:rsid w:val="00B5094D"/>
    <w:rsid w:val="00B5097F"/>
    <w:rsid w:val="00B509C2"/>
    <w:rsid w:val="00B50AAE"/>
    <w:rsid w:val="00B50B89"/>
    <w:rsid w:val="00B50BAF"/>
    <w:rsid w:val="00B50BCE"/>
    <w:rsid w:val="00B50C25"/>
    <w:rsid w:val="00B50C2E"/>
    <w:rsid w:val="00B50C33"/>
    <w:rsid w:val="00B50C5E"/>
    <w:rsid w:val="00B50D0A"/>
    <w:rsid w:val="00B50D10"/>
    <w:rsid w:val="00B50D41"/>
    <w:rsid w:val="00B50DF5"/>
    <w:rsid w:val="00B50E9B"/>
    <w:rsid w:val="00B50EAF"/>
    <w:rsid w:val="00B50FF9"/>
    <w:rsid w:val="00B51085"/>
    <w:rsid w:val="00B5109C"/>
    <w:rsid w:val="00B510C7"/>
    <w:rsid w:val="00B510F7"/>
    <w:rsid w:val="00B5114A"/>
    <w:rsid w:val="00B51212"/>
    <w:rsid w:val="00B512AE"/>
    <w:rsid w:val="00B512E6"/>
    <w:rsid w:val="00B51328"/>
    <w:rsid w:val="00B513E1"/>
    <w:rsid w:val="00B513FF"/>
    <w:rsid w:val="00B5142E"/>
    <w:rsid w:val="00B51490"/>
    <w:rsid w:val="00B51503"/>
    <w:rsid w:val="00B5152E"/>
    <w:rsid w:val="00B51532"/>
    <w:rsid w:val="00B515C7"/>
    <w:rsid w:val="00B515ED"/>
    <w:rsid w:val="00B515FB"/>
    <w:rsid w:val="00B516BE"/>
    <w:rsid w:val="00B51766"/>
    <w:rsid w:val="00B51872"/>
    <w:rsid w:val="00B518F7"/>
    <w:rsid w:val="00B5198B"/>
    <w:rsid w:val="00B51A14"/>
    <w:rsid w:val="00B51A43"/>
    <w:rsid w:val="00B51A72"/>
    <w:rsid w:val="00B51A92"/>
    <w:rsid w:val="00B51C8F"/>
    <w:rsid w:val="00B51CE7"/>
    <w:rsid w:val="00B51D8F"/>
    <w:rsid w:val="00B51E5D"/>
    <w:rsid w:val="00B51E76"/>
    <w:rsid w:val="00B51E97"/>
    <w:rsid w:val="00B51EFF"/>
    <w:rsid w:val="00B51FE8"/>
    <w:rsid w:val="00B52015"/>
    <w:rsid w:val="00B520E1"/>
    <w:rsid w:val="00B52135"/>
    <w:rsid w:val="00B52160"/>
    <w:rsid w:val="00B5216F"/>
    <w:rsid w:val="00B5218E"/>
    <w:rsid w:val="00B521E9"/>
    <w:rsid w:val="00B52237"/>
    <w:rsid w:val="00B5226C"/>
    <w:rsid w:val="00B522B3"/>
    <w:rsid w:val="00B5233A"/>
    <w:rsid w:val="00B52374"/>
    <w:rsid w:val="00B5239C"/>
    <w:rsid w:val="00B523EF"/>
    <w:rsid w:val="00B5240C"/>
    <w:rsid w:val="00B52498"/>
    <w:rsid w:val="00B524AB"/>
    <w:rsid w:val="00B5256A"/>
    <w:rsid w:val="00B5257A"/>
    <w:rsid w:val="00B525B8"/>
    <w:rsid w:val="00B525EB"/>
    <w:rsid w:val="00B525EE"/>
    <w:rsid w:val="00B5265B"/>
    <w:rsid w:val="00B5266D"/>
    <w:rsid w:val="00B526A2"/>
    <w:rsid w:val="00B527EF"/>
    <w:rsid w:val="00B52918"/>
    <w:rsid w:val="00B52934"/>
    <w:rsid w:val="00B52992"/>
    <w:rsid w:val="00B52A28"/>
    <w:rsid w:val="00B52A2C"/>
    <w:rsid w:val="00B52BA9"/>
    <w:rsid w:val="00B52BD2"/>
    <w:rsid w:val="00B52BEA"/>
    <w:rsid w:val="00B52BFB"/>
    <w:rsid w:val="00B52CD2"/>
    <w:rsid w:val="00B52D37"/>
    <w:rsid w:val="00B52D6B"/>
    <w:rsid w:val="00B52D99"/>
    <w:rsid w:val="00B52F3F"/>
    <w:rsid w:val="00B52FAD"/>
    <w:rsid w:val="00B53091"/>
    <w:rsid w:val="00B53095"/>
    <w:rsid w:val="00B530F0"/>
    <w:rsid w:val="00B531F0"/>
    <w:rsid w:val="00B5321C"/>
    <w:rsid w:val="00B53297"/>
    <w:rsid w:val="00B53336"/>
    <w:rsid w:val="00B533E7"/>
    <w:rsid w:val="00B53401"/>
    <w:rsid w:val="00B53416"/>
    <w:rsid w:val="00B53447"/>
    <w:rsid w:val="00B53465"/>
    <w:rsid w:val="00B53478"/>
    <w:rsid w:val="00B53511"/>
    <w:rsid w:val="00B5353F"/>
    <w:rsid w:val="00B535F9"/>
    <w:rsid w:val="00B535FD"/>
    <w:rsid w:val="00B536CA"/>
    <w:rsid w:val="00B53789"/>
    <w:rsid w:val="00B53795"/>
    <w:rsid w:val="00B537D3"/>
    <w:rsid w:val="00B537E0"/>
    <w:rsid w:val="00B53892"/>
    <w:rsid w:val="00B538C5"/>
    <w:rsid w:val="00B538E6"/>
    <w:rsid w:val="00B53958"/>
    <w:rsid w:val="00B539B1"/>
    <w:rsid w:val="00B53ABA"/>
    <w:rsid w:val="00B53B0E"/>
    <w:rsid w:val="00B53BF1"/>
    <w:rsid w:val="00B53D26"/>
    <w:rsid w:val="00B53D8A"/>
    <w:rsid w:val="00B53D91"/>
    <w:rsid w:val="00B53DA2"/>
    <w:rsid w:val="00B53EBE"/>
    <w:rsid w:val="00B53ED9"/>
    <w:rsid w:val="00B53EF5"/>
    <w:rsid w:val="00B53F3B"/>
    <w:rsid w:val="00B53F52"/>
    <w:rsid w:val="00B53F88"/>
    <w:rsid w:val="00B53F9F"/>
    <w:rsid w:val="00B540D4"/>
    <w:rsid w:val="00B540E5"/>
    <w:rsid w:val="00B54142"/>
    <w:rsid w:val="00B54144"/>
    <w:rsid w:val="00B5419B"/>
    <w:rsid w:val="00B541DD"/>
    <w:rsid w:val="00B541E2"/>
    <w:rsid w:val="00B5420F"/>
    <w:rsid w:val="00B54287"/>
    <w:rsid w:val="00B543CF"/>
    <w:rsid w:val="00B544C8"/>
    <w:rsid w:val="00B54596"/>
    <w:rsid w:val="00B54686"/>
    <w:rsid w:val="00B54687"/>
    <w:rsid w:val="00B5469D"/>
    <w:rsid w:val="00B54794"/>
    <w:rsid w:val="00B5487D"/>
    <w:rsid w:val="00B548B2"/>
    <w:rsid w:val="00B5493E"/>
    <w:rsid w:val="00B54AA4"/>
    <w:rsid w:val="00B54AD5"/>
    <w:rsid w:val="00B54AE4"/>
    <w:rsid w:val="00B54AFA"/>
    <w:rsid w:val="00B54B8D"/>
    <w:rsid w:val="00B54C31"/>
    <w:rsid w:val="00B54C72"/>
    <w:rsid w:val="00B54D37"/>
    <w:rsid w:val="00B54D4D"/>
    <w:rsid w:val="00B54D77"/>
    <w:rsid w:val="00B54DB0"/>
    <w:rsid w:val="00B54DD5"/>
    <w:rsid w:val="00B54E22"/>
    <w:rsid w:val="00B54EB7"/>
    <w:rsid w:val="00B54EE2"/>
    <w:rsid w:val="00B54F22"/>
    <w:rsid w:val="00B54F91"/>
    <w:rsid w:val="00B54FBC"/>
    <w:rsid w:val="00B55017"/>
    <w:rsid w:val="00B550AA"/>
    <w:rsid w:val="00B550AF"/>
    <w:rsid w:val="00B55169"/>
    <w:rsid w:val="00B551E5"/>
    <w:rsid w:val="00B551F2"/>
    <w:rsid w:val="00B55265"/>
    <w:rsid w:val="00B55276"/>
    <w:rsid w:val="00B55287"/>
    <w:rsid w:val="00B5529D"/>
    <w:rsid w:val="00B552AD"/>
    <w:rsid w:val="00B552D0"/>
    <w:rsid w:val="00B553A4"/>
    <w:rsid w:val="00B553AE"/>
    <w:rsid w:val="00B553D9"/>
    <w:rsid w:val="00B55431"/>
    <w:rsid w:val="00B555BF"/>
    <w:rsid w:val="00B555CA"/>
    <w:rsid w:val="00B5563F"/>
    <w:rsid w:val="00B55640"/>
    <w:rsid w:val="00B5568F"/>
    <w:rsid w:val="00B556B9"/>
    <w:rsid w:val="00B557F2"/>
    <w:rsid w:val="00B55853"/>
    <w:rsid w:val="00B5588B"/>
    <w:rsid w:val="00B55910"/>
    <w:rsid w:val="00B559CA"/>
    <w:rsid w:val="00B55A15"/>
    <w:rsid w:val="00B55AB9"/>
    <w:rsid w:val="00B55AEF"/>
    <w:rsid w:val="00B55B24"/>
    <w:rsid w:val="00B55B25"/>
    <w:rsid w:val="00B55C16"/>
    <w:rsid w:val="00B55C2E"/>
    <w:rsid w:val="00B55CBB"/>
    <w:rsid w:val="00B55CF2"/>
    <w:rsid w:val="00B55D35"/>
    <w:rsid w:val="00B55E1C"/>
    <w:rsid w:val="00B55E2F"/>
    <w:rsid w:val="00B55E8B"/>
    <w:rsid w:val="00B55EF3"/>
    <w:rsid w:val="00B55F89"/>
    <w:rsid w:val="00B55F91"/>
    <w:rsid w:val="00B55FAD"/>
    <w:rsid w:val="00B56004"/>
    <w:rsid w:val="00B56031"/>
    <w:rsid w:val="00B56038"/>
    <w:rsid w:val="00B56067"/>
    <w:rsid w:val="00B56140"/>
    <w:rsid w:val="00B56192"/>
    <w:rsid w:val="00B5622C"/>
    <w:rsid w:val="00B56292"/>
    <w:rsid w:val="00B562F5"/>
    <w:rsid w:val="00B563A3"/>
    <w:rsid w:val="00B5645C"/>
    <w:rsid w:val="00B56487"/>
    <w:rsid w:val="00B56507"/>
    <w:rsid w:val="00B56553"/>
    <w:rsid w:val="00B5658C"/>
    <w:rsid w:val="00B5664A"/>
    <w:rsid w:val="00B56695"/>
    <w:rsid w:val="00B566BD"/>
    <w:rsid w:val="00B56700"/>
    <w:rsid w:val="00B56707"/>
    <w:rsid w:val="00B56755"/>
    <w:rsid w:val="00B5689B"/>
    <w:rsid w:val="00B568C2"/>
    <w:rsid w:val="00B56916"/>
    <w:rsid w:val="00B5692F"/>
    <w:rsid w:val="00B5698D"/>
    <w:rsid w:val="00B569F1"/>
    <w:rsid w:val="00B569F7"/>
    <w:rsid w:val="00B569FA"/>
    <w:rsid w:val="00B569FF"/>
    <w:rsid w:val="00B56A11"/>
    <w:rsid w:val="00B56A5E"/>
    <w:rsid w:val="00B56A7F"/>
    <w:rsid w:val="00B56AAC"/>
    <w:rsid w:val="00B56B0E"/>
    <w:rsid w:val="00B56B5E"/>
    <w:rsid w:val="00B56B81"/>
    <w:rsid w:val="00B56C1F"/>
    <w:rsid w:val="00B56CB2"/>
    <w:rsid w:val="00B56CFD"/>
    <w:rsid w:val="00B56DB4"/>
    <w:rsid w:val="00B56DCF"/>
    <w:rsid w:val="00B56E0B"/>
    <w:rsid w:val="00B56E81"/>
    <w:rsid w:val="00B5702C"/>
    <w:rsid w:val="00B570AD"/>
    <w:rsid w:val="00B570E5"/>
    <w:rsid w:val="00B571AD"/>
    <w:rsid w:val="00B571E8"/>
    <w:rsid w:val="00B57240"/>
    <w:rsid w:val="00B5724C"/>
    <w:rsid w:val="00B5727B"/>
    <w:rsid w:val="00B57355"/>
    <w:rsid w:val="00B57364"/>
    <w:rsid w:val="00B57385"/>
    <w:rsid w:val="00B5738A"/>
    <w:rsid w:val="00B57475"/>
    <w:rsid w:val="00B57476"/>
    <w:rsid w:val="00B574C5"/>
    <w:rsid w:val="00B574F7"/>
    <w:rsid w:val="00B574F8"/>
    <w:rsid w:val="00B575CF"/>
    <w:rsid w:val="00B57695"/>
    <w:rsid w:val="00B576CD"/>
    <w:rsid w:val="00B57766"/>
    <w:rsid w:val="00B578CF"/>
    <w:rsid w:val="00B578DC"/>
    <w:rsid w:val="00B578E7"/>
    <w:rsid w:val="00B578FD"/>
    <w:rsid w:val="00B57949"/>
    <w:rsid w:val="00B57975"/>
    <w:rsid w:val="00B57AB8"/>
    <w:rsid w:val="00B57BAD"/>
    <w:rsid w:val="00B57C36"/>
    <w:rsid w:val="00B57C66"/>
    <w:rsid w:val="00B57C8C"/>
    <w:rsid w:val="00B57CA6"/>
    <w:rsid w:val="00B57D9A"/>
    <w:rsid w:val="00B57DB6"/>
    <w:rsid w:val="00B57DE0"/>
    <w:rsid w:val="00B57DE5"/>
    <w:rsid w:val="00B57E02"/>
    <w:rsid w:val="00B57E31"/>
    <w:rsid w:val="00B57F90"/>
    <w:rsid w:val="00B57FA5"/>
    <w:rsid w:val="00B6000B"/>
    <w:rsid w:val="00B60053"/>
    <w:rsid w:val="00B600D4"/>
    <w:rsid w:val="00B60135"/>
    <w:rsid w:val="00B6013E"/>
    <w:rsid w:val="00B60154"/>
    <w:rsid w:val="00B6015A"/>
    <w:rsid w:val="00B6020C"/>
    <w:rsid w:val="00B6029C"/>
    <w:rsid w:val="00B602AA"/>
    <w:rsid w:val="00B602F8"/>
    <w:rsid w:val="00B60309"/>
    <w:rsid w:val="00B6031E"/>
    <w:rsid w:val="00B60321"/>
    <w:rsid w:val="00B6038A"/>
    <w:rsid w:val="00B6047F"/>
    <w:rsid w:val="00B605F9"/>
    <w:rsid w:val="00B60640"/>
    <w:rsid w:val="00B60649"/>
    <w:rsid w:val="00B6065D"/>
    <w:rsid w:val="00B60732"/>
    <w:rsid w:val="00B6073C"/>
    <w:rsid w:val="00B607E9"/>
    <w:rsid w:val="00B6086D"/>
    <w:rsid w:val="00B6086F"/>
    <w:rsid w:val="00B6088A"/>
    <w:rsid w:val="00B608E5"/>
    <w:rsid w:val="00B6092F"/>
    <w:rsid w:val="00B60964"/>
    <w:rsid w:val="00B609E6"/>
    <w:rsid w:val="00B60B39"/>
    <w:rsid w:val="00B60BCA"/>
    <w:rsid w:val="00B60BF5"/>
    <w:rsid w:val="00B60C20"/>
    <w:rsid w:val="00B60CB0"/>
    <w:rsid w:val="00B60CEC"/>
    <w:rsid w:val="00B60D40"/>
    <w:rsid w:val="00B60D9A"/>
    <w:rsid w:val="00B60E70"/>
    <w:rsid w:val="00B60F29"/>
    <w:rsid w:val="00B60F3A"/>
    <w:rsid w:val="00B60F8C"/>
    <w:rsid w:val="00B60FCE"/>
    <w:rsid w:val="00B61109"/>
    <w:rsid w:val="00B6124C"/>
    <w:rsid w:val="00B6125B"/>
    <w:rsid w:val="00B612B6"/>
    <w:rsid w:val="00B6133A"/>
    <w:rsid w:val="00B61356"/>
    <w:rsid w:val="00B613BE"/>
    <w:rsid w:val="00B613DB"/>
    <w:rsid w:val="00B61465"/>
    <w:rsid w:val="00B614BF"/>
    <w:rsid w:val="00B614CA"/>
    <w:rsid w:val="00B6155A"/>
    <w:rsid w:val="00B615F9"/>
    <w:rsid w:val="00B616A4"/>
    <w:rsid w:val="00B616B8"/>
    <w:rsid w:val="00B616E6"/>
    <w:rsid w:val="00B61727"/>
    <w:rsid w:val="00B6178E"/>
    <w:rsid w:val="00B618B8"/>
    <w:rsid w:val="00B61935"/>
    <w:rsid w:val="00B6194C"/>
    <w:rsid w:val="00B619A1"/>
    <w:rsid w:val="00B61A6A"/>
    <w:rsid w:val="00B61A7D"/>
    <w:rsid w:val="00B61A83"/>
    <w:rsid w:val="00B61A88"/>
    <w:rsid w:val="00B61A8A"/>
    <w:rsid w:val="00B61B20"/>
    <w:rsid w:val="00B61B66"/>
    <w:rsid w:val="00B61B85"/>
    <w:rsid w:val="00B61B91"/>
    <w:rsid w:val="00B61C68"/>
    <w:rsid w:val="00B61D02"/>
    <w:rsid w:val="00B61D08"/>
    <w:rsid w:val="00B61D3B"/>
    <w:rsid w:val="00B61D4E"/>
    <w:rsid w:val="00B61D99"/>
    <w:rsid w:val="00B61E33"/>
    <w:rsid w:val="00B61F30"/>
    <w:rsid w:val="00B61F42"/>
    <w:rsid w:val="00B6200E"/>
    <w:rsid w:val="00B62015"/>
    <w:rsid w:val="00B62096"/>
    <w:rsid w:val="00B620C8"/>
    <w:rsid w:val="00B620E7"/>
    <w:rsid w:val="00B62265"/>
    <w:rsid w:val="00B62367"/>
    <w:rsid w:val="00B62369"/>
    <w:rsid w:val="00B62407"/>
    <w:rsid w:val="00B624E1"/>
    <w:rsid w:val="00B624F6"/>
    <w:rsid w:val="00B6262C"/>
    <w:rsid w:val="00B6265F"/>
    <w:rsid w:val="00B626A6"/>
    <w:rsid w:val="00B626FD"/>
    <w:rsid w:val="00B62763"/>
    <w:rsid w:val="00B62798"/>
    <w:rsid w:val="00B627D1"/>
    <w:rsid w:val="00B627E1"/>
    <w:rsid w:val="00B6294A"/>
    <w:rsid w:val="00B629D2"/>
    <w:rsid w:val="00B629F9"/>
    <w:rsid w:val="00B62A19"/>
    <w:rsid w:val="00B62A1C"/>
    <w:rsid w:val="00B62A59"/>
    <w:rsid w:val="00B62A7B"/>
    <w:rsid w:val="00B62B0E"/>
    <w:rsid w:val="00B62B47"/>
    <w:rsid w:val="00B62C54"/>
    <w:rsid w:val="00B62C8C"/>
    <w:rsid w:val="00B62DA3"/>
    <w:rsid w:val="00B62DC0"/>
    <w:rsid w:val="00B62DCA"/>
    <w:rsid w:val="00B62E68"/>
    <w:rsid w:val="00B62E77"/>
    <w:rsid w:val="00B62F65"/>
    <w:rsid w:val="00B62F77"/>
    <w:rsid w:val="00B62FEC"/>
    <w:rsid w:val="00B63079"/>
    <w:rsid w:val="00B6307D"/>
    <w:rsid w:val="00B63093"/>
    <w:rsid w:val="00B63168"/>
    <w:rsid w:val="00B63206"/>
    <w:rsid w:val="00B632BA"/>
    <w:rsid w:val="00B63360"/>
    <w:rsid w:val="00B6339F"/>
    <w:rsid w:val="00B6340E"/>
    <w:rsid w:val="00B63428"/>
    <w:rsid w:val="00B634AB"/>
    <w:rsid w:val="00B634AC"/>
    <w:rsid w:val="00B634E2"/>
    <w:rsid w:val="00B63513"/>
    <w:rsid w:val="00B6351D"/>
    <w:rsid w:val="00B635DD"/>
    <w:rsid w:val="00B63605"/>
    <w:rsid w:val="00B6361E"/>
    <w:rsid w:val="00B636FA"/>
    <w:rsid w:val="00B63731"/>
    <w:rsid w:val="00B637B2"/>
    <w:rsid w:val="00B637B9"/>
    <w:rsid w:val="00B63818"/>
    <w:rsid w:val="00B63899"/>
    <w:rsid w:val="00B638D8"/>
    <w:rsid w:val="00B638DD"/>
    <w:rsid w:val="00B63958"/>
    <w:rsid w:val="00B639BA"/>
    <w:rsid w:val="00B639DD"/>
    <w:rsid w:val="00B63AF7"/>
    <w:rsid w:val="00B63AF8"/>
    <w:rsid w:val="00B63BEA"/>
    <w:rsid w:val="00B63C14"/>
    <w:rsid w:val="00B63C16"/>
    <w:rsid w:val="00B63CB2"/>
    <w:rsid w:val="00B63CBA"/>
    <w:rsid w:val="00B63DC0"/>
    <w:rsid w:val="00B63DD7"/>
    <w:rsid w:val="00B63DDA"/>
    <w:rsid w:val="00B63E32"/>
    <w:rsid w:val="00B63E62"/>
    <w:rsid w:val="00B63E8F"/>
    <w:rsid w:val="00B63EC7"/>
    <w:rsid w:val="00B63ECB"/>
    <w:rsid w:val="00B63EF5"/>
    <w:rsid w:val="00B63F1A"/>
    <w:rsid w:val="00B63F7A"/>
    <w:rsid w:val="00B63FA6"/>
    <w:rsid w:val="00B63FDD"/>
    <w:rsid w:val="00B64009"/>
    <w:rsid w:val="00B64061"/>
    <w:rsid w:val="00B64163"/>
    <w:rsid w:val="00B64167"/>
    <w:rsid w:val="00B64194"/>
    <w:rsid w:val="00B642D2"/>
    <w:rsid w:val="00B643A3"/>
    <w:rsid w:val="00B643B2"/>
    <w:rsid w:val="00B64494"/>
    <w:rsid w:val="00B6452C"/>
    <w:rsid w:val="00B64534"/>
    <w:rsid w:val="00B6455E"/>
    <w:rsid w:val="00B64601"/>
    <w:rsid w:val="00B64630"/>
    <w:rsid w:val="00B64656"/>
    <w:rsid w:val="00B646CB"/>
    <w:rsid w:val="00B646E4"/>
    <w:rsid w:val="00B64865"/>
    <w:rsid w:val="00B6487D"/>
    <w:rsid w:val="00B648D8"/>
    <w:rsid w:val="00B649D6"/>
    <w:rsid w:val="00B649DA"/>
    <w:rsid w:val="00B64A55"/>
    <w:rsid w:val="00B64A9B"/>
    <w:rsid w:val="00B64B6E"/>
    <w:rsid w:val="00B64C4B"/>
    <w:rsid w:val="00B64C62"/>
    <w:rsid w:val="00B64C93"/>
    <w:rsid w:val="00B64CE3"/>
    <w:rsid w:val="00B64D8F"/>
    <w:rsid w:val="00B64D9E"/>
    <w:rsid w:val="00B64DB1"/>
    <w:rsid w:val="00B64DCB"/>
    <w:rsid w:val="00B64EC4"/>
    <w:rsid w:val="00B64F24"/>
    <w:rsid w:val="00B64F3E"/>
    <w:rsid w:val="00B64F6C"/>
    <w:rsid w:val="00B64FCE"/>
    <w:rsid w:val="00B650D2"/>
    <w:rsid w:val="00B650D3"/>
    <w:rsid w:val="00B65121"/>
    <w:rsid w:val="00B651C6"/>
    <w:rsid w:val="00B65242"/>
    <w:rsid w:val="00B65262"/>
    <w:rsid w:val="00B652E9"/>
    <w:rsid w:val="00B6530E"/>
    <w:rsid w:val="00B65346"/>
    <w:rsid w:val="00B653FF"/>
    <w:rsid w:val="00B6540F"/>
    <w:rsid w:val="00B65429"/>
    <w:rsid w:val="00B6545F"/>
    <w:rsid w:val="00B65533"/>
    <w:rsid w:val="00B65535"/>
    <w:rsid w:val="00B6556B"/>
    <w:rsid w:val="00B6557E"/>
    <w:rsid w:val="00B6559C"/>
    <w:rsid w:val="00B655D9"/>
    <w:rsid w:val="00B65668"/>
    <w:rsid w:val="00B656AF"/>
    <w:rsid w:val="00B65769"/>
    <w:rsid w:val="00B65911"/>
    <w:rsid w:val="00B6592F"/>
    <w:rsid w:val="00B6594F"/>
    <w:rsid w:val="00B6597F"/>
    <w:rsid w:val="00B659B3"/>
    <w:rsid w:val="00B659D6"/>
    <w:rsid w:val="00B65A4C"/>
    <w:rsid w:val="00B65A57"/>
    <w:rsid w:val="00B65A5B"/>
    <w:rsid w:val="00B65B12"/>
    <w:rsid w:val="00B65B29"/>
    <w:rsid w:val="00B65B5B"/>
    <w:rsid w:val="00B65C36"/>
    <w:rsid w:val="00B65D7A"/>
    <w:rsid w:val="00B65D90"/>
    <w:rsid w:val="00B65D9B"/>
    <w:rsid w:val="00B65DBA"/>
    <w:rsid w:val="00B65DDA"/>
    <w:rsid w:val="00B65E2F"/>
    <w:rsid w:val="00B65E30"/>
    <w:rsid w:val="00B65EA6"/>
    <w:rsid w:val="00B65EEA"/>
    <w:rsid w:val="00B65F0C"/>
    <w:rsid w:val="00B65F14"/>
    <w:rsid w:val="00B65F8B"/>
    <w:rsid w:val="00B65F95"/>
    <w:rsid w:val="00B660B4"/>
    <w:rsid w:val="00B660E0"/>
    <w:rsid w:val="00B6612D"/>
    <w:rsid w:val="00B66137"/>
    <w:rsid w:val="00B661E9"/>
    <w:rsid w:val="00B6624B"/>
    <w:rsid w:val="00B662B9"/>
    <w:rsid w:val="00B6631B"/>
    <w:rsid w:val="00B66504"/>
    <w:rsid w:val="00B66529"/>
    <w:rsid w:val="00B66543"/>
    <w:rsid w:val="00B66558"/>
    <w:rsid w:val="00B66623"/>
    <w:rsid w:val="00B66753"/>
    <w:rsid w:val="00B6678C"/>
    <w:rsid w:val="00B6680E"/>
    <w:rsid w:val="00B66900"/>
    <w:rsid w:val="00B66908"/>
    <w:rsid w:val="00B6695A"/>
    <w:rsid w:val="00B66A4B"/>
    <w:rsid w:val="00B66A76"/>
    <w:rsid w:val="00B66AE9"/>
    <w:rsid w:val="00B66C1D"/>
    <w:rsid w:val="00B66C26"/>
    <w:rsid w:val="00B66C28"/>
    <w:rsid w:val="00B66C52"/>
    <w:rsid w:val="00B66C55"/>
    <w:rsid w:val="00B66CCA"/>
    <w:rsid w:val="00B66D19"/>
    <w:rsid w:val="00B66D8C"/>
    <w:rsid w:val="00B66DBD"/>
    <w:rsid w:val="00B66EFE"/>
    <w:rsid w:val="00B66F00"/>
    <w:rsid w:val="00B66FEB"/>
    <w:rsid w:val="00B6705A"/>
    <w:rsid w:val="00B6705B"/>
    <w:rsid w:val="00B6709E"/>
    <w:rsid w:val="00B670CF"/>
    <w:rsid w:val="00B6710F"/>
    <w:rsid w:val="00B671CB"/>
    <w:rsid w:val="00B6721E"/>
    <w:rsid w:val="00B67289"/>
    <w:rsid w:val="00B67359"/>
    <w:rsid w:val="00B6735F"/>
    <w:rsid w:val="00B67364"/>
    <w:rsid w:val="00B67444"/>
    <w:rsid w:val="00B674D3"/>
    <w:rsid w:val="00B675C6"/>
    <w:rsid w:val="00B67698"/>
    <w:rsid w:val="00B6769E"/>
    <w:rsid w:val="00B676A8"/>
    <w:rsid w:val="00B6782A"/>
    <w:rsid w:val="00B6790C"/>
    <w:rsid w:val="00B67977"/>
    <w:rsid w:val="00B679D8"/>
    <w:rsid w:val="00B679E0"/>
    <w:rsid w:val="00B67AAE"/>
    <w:rsid w:val="00B67B2E"/>
    <w:rsid w:val="00B67BC4"/>
    <w:rsid w:val="00B67C0A"/>
    <w:rsid w:val="00B67C78"/>
    <w:rsid w:val="00B67CA5"/>
    <w:rsid w:val="00B67CB8"/>
    <w:rsid w:val="00B67D9C"/>
    <w:rsid w:val="00B67E90"/>
    <w:rsid w:val="00B67EAB"/>
    <w:rsid w:val="00B67EBC"/>
    <w:rsid w:val="00B67F49"/>
    <w:rsid w:val="00B70033"/>
    <w:rsid w:val="00B70068"/>
    <w:rsid w:val="00B700D4"/>
    <w:rsid w:val="00B700F7"/>
    <w:rsid w:val="00B7011F"/>
    <w:rsid w:val="00B70136"/>
    <w:rsid w:val="00B701CA"/>
    <w:rsid w:val="00B7022C"/>
    <w:rsid w:val="00B70240"/>
    <w:rsid w:val="00B70278"/>
    <w:rsid w:val="00B7027C"/>
    <w:rsid w:val="00B703F4"/>
    <w:rsid w:val="00B7046C"/>
    <w:rsid w:val="00B704BA"/>
    <w:rsid w:val="00B70533"/>
    <w:rsid w:val="00B705B1"/>
    <w:rsid w:val="00B705D7"/>
    <w:rsid w:val="00B70621"/>
    <w:rsid w:val="00B706F2"/>
    <w:rsid w:val="00B70701"/>
    <w:rsid w:val="00B7075D"/>
    <w:rsid w:val="00B707B9"/>
    <w:rsid w:val="00B707D4"/>
    <w:rsid w:val="00B707DE"/>
    <w:rsid w:val="00B70936"/>
    <w:rsid w:val="00B7098A"/>
    <w:rsid w:val="00B709F6"/>
    <w:rsid w:val="00B70A2B"/>
    <w:rsid w:val="00B70ADD"/>
    <w:rsid w:val="00B70B23"/>
    <w:rsid w:val="00B70B2B"/>
    <w:rsid w:val="00B70B4A"/>
    <w:rsid w:val="00B70B5E"/>
    <w:rsid w:val="00B70B8A"/>
    <w:rsid w:val="00B70BBB"/>
    <w:rsid w:val="00B70BC6"/>
    <w:rsid w:val="00B70CFE"/>
    <w:rsid w:val="00B70D5D"/>
    <w:rsid w:val="00B70D6F"/>
    <w:rsid w:val="00B70DCA"/>
    <w:rsid w:val="00B70E19"/>
    <w:rsid w:val="00B70E35"/>
    <w:rsid w:val="00B70EC0"/>
    <w:rsid w:val="00B70EE2"/>
    <w:rsid w:val="00B70EE8"/>
    <w:rsid w:val="00B70F09"/>
    <w:rsid w:val="00B70F36"/>
    <w:rsid w:val="00B70F8D"/>
    <w:rsid w:val="00B70FF2"/>
    <w:rsid w:val="00B71035"/>
    <w:rsid w:val="00B71070"/>
    <w:rsid w:val="00B7109C"/>
    <w:rsid w:val="00B71132"/>
    <w:rsid w:val="00B712F6"/>
    <w:rsid w:val="00B71310"/>
    <w:rsid w:val="00B7133D"/>
    <w:rsid w:val="00B713C5"/>
    <w:rsid w:val="00B713D7"/>
    <w:rsid w:val="00B713F0"/>
    <w:rsid w:val="00B71434"/>
    <w:rsid w:val="00B71535"/>
    <w:rsid w:val="00B71579"/>
    <w:rsid w:val="00B715EA"/>
    <w:rsid w:val="00B7160F"/>
    <w:rsid w:val="00B71623"/>
    <w:rsid w:val="00B71751"/>
    <w:rsid w:val="00B717BF"/>
    <w:rsid w:val="00B717E4"/>
    <w:rsid w:val="00B718CF"/>
    <w:rsid w:val="00B71939"/>
    <w:rsid w:val="00B7194F"/>
    <w:rsid w:val="00B71992"/>
    <w:rsid w:val="00B71A4B"/>
    <w:rsid w:val="00B71A67"/>
    <w:rsid w:val="00B71AA3"/>
    <w:rsid w:val="00B71B4F"/>
    <w:rsid w:val="00B71BA1"/>
    <w:rsid w:val="00B71BDF"/>
    <w:rsid w:val="00B71C42"/>
    <w:rsid w:val="00B71C44"/>
    <w:rsid w:val="00B71C74"/>
    <w:rsid w:val="00B71C80"/>
    <w:rsid w:val="00B71C93"/>
    <w:rsid w:val="00B71CC8"/>
    <w:rsid w:val="00B71CF5"/>
    <w:rsid w:val="00B71D54"/>
    <w:rsid w:val="00B71D6C"/>
    <w:rsid w:val="00B71DBE"/>
    <w:rsid w:val="00B71E1C"/>
    <w:rsid w:val="00B71F17"/>
    <w:rsid w:val="00B71F80"/>
    <w:rsid w:val="00B71FC4"/>
    <w:rsid w:val="00B7209C"/>
    <w:rsid w:val="00B720EB"/>
    <w:rsid w:val="00B72122"/>
    <w:rsid w:val="00B72132"/>
    <w:rsid w:val="00B722B7"/>
    <w:rsid w:val="00B722D3"/>
    <w:rsid w:val="00B72327"/>
    <w:rsid w:val="00B7235B"/>
    <w:rsid w:val="00B7237D"/>
    <w:rsid w:val="00B723AD"/>
    <w:rsid w:val="00B72403"/>
    <w:rsid w:val="00B724C7"/>
    <w:rsid w:val="00B72504"/>
    <w:rsid w:val="00B7257C"/>
    <w:rsid w:val="00B7258A"/>
    <w:rsid w:val="00B725C7"/>
    <w:rsid w:val="00B725CC"/>
    <w:rsid w:val="00B725D6"/>
    <w:rsid w:val="00B726AA"/>
    <w:rsid w:val="00B72702"/>
    <w:rsid w:val="00B72751"/>
    <w:rsid w:val="00B727B0"/>
    <w:rsid w:val="00B72816"/>
    <w:rsid w:val="00B7284A"/>
    <w:rsid w:val="00B72862"/>
    <w:rsid w:val="00B7292F"/>
    <w:rsid w:val="00B729C3"/>
    <w:rsid w:val="00B72A12"/>
    <w:rsid w:val="00B72AC2"/>
    <w:rsid w:val="00B72B0D"/>
    <w:rsid w:val="00B72B79"/>
    <w:rsid w:val="00B72B8F"/>
    <w:rsid w:val="00B72B99"/>
    <w:rsid w:val="00B72C69"/>
    <w:rsid w:val="00B72C6C"/>
    <w:rsid w:val="00B72C86"/>
    <w:rsid w:val="00B72F3D"/>
    <w:rsid w:val="00B72FAE"/>
    <w:rsid w:val="00B73141"/>
    <w:rsid w:val="00B7317E"/>
    <w:rsid w:val="00B7320D"/>
    <w:rsid w:val="00B73268"/>
    <w:rsid w:val="00B732A4"/>
    <w:rsid w:val="00B732DD"/>
    <w:rsid w:val="00B73390"/>
    <w:rsid w:val="00B733AA"/>
    <w:rsid w:val="00B73407"/>
    <w:rsid w:val="00B73455"/>
    <w:rsid w:val="00B73461"/>
    <w:rsid w:val="00B734EE"/>
    <w:rsid w:val="00B73514"/>
    <w:rsid w:val="00B7352F"/>
    <w:rsid w:val="00B7355D"/>
    <w:rsid w:val="00B73589"/>
    <w:rsid w:val="00B73597"/>
    <w:rsid w:val="00B7362D"/>
    <w:rsid w:val="00B73697"/>
    <w:rsid w:val="00B73772"/>
    <w:rsid w:val="00B737CC"/>
    <w:rsid w:val="00B7381A"/>
    <w:rsid w:val="00B73863"/>
    <w:rsid w:val="00B73871"/>
    <w:rsid w:val="00B738D5"/>
    <w:rsid w:val="00B73901"/>
    <w:rsid w:val="00B73903"/>
    <w:rsid w:val="00B73964"/>
    <w:rsid w:val="00B7397E"/>
    <w:rsid w:val="00B739AC"/>
    <w:rsid w:val="00B739FD"/>
    <w:rsid w:val="00B73A79"/>
    <w:rsid w:val="00B73B6F"/>
    <w:rsid w:val="00B73BF2"/>
    <w:rsid w:val="00B73C02"/>
    <w:rsid w:val="00B73CA3"/>
    <w:rsid w:val="00B73CBE"/>
    <w:rsid w:val="00B73CC4"/>
    <w:rsid w:val="00B73CFB"/>
    <w:rsid w:val="00B73E71"/>
    <w:rsid w:val="00B73EE7"/>
    <w:rsid w:val="00B73F2A"/>
    <w:rsid w:val="00B73FA9"/>
    <w:rsid w:val="00B74049"/>
    <w:rsid w:val="00B74076"/>
    <w:rsid w:val="00B7407F"/>
    <w:rsid w:val="00B740B5"/>
    <w:rsid w:val="00B740B8"/>
    <w:rsid w:val="00B74116"/>
    <w:rsid w:val="00B74121"/>
    <w:rsid w:val="00B7416E"/>
    <w:rsid w:val="00B74198"/>
    <w:rsid w:val="00B741C4"/>
    <w:rsid w:val="00B741E1"/>
    <w:rsid w:val="00B741EE"/>
    <w:rsid w:val="00B7420F"/>
    <w:rsid w:val="00B74262"/>
    <w:rsid w:val="00B742C9"/>
    <w:rsid w:val="00B742F8"/>
    <w:rsid w:val="00B743BE"/>
    <w:rsid w:val="00B7445B"/>
    <w:rsid w:val="00B744E0"/>
    <w:rsid w:val="00B745DC"/>
    <w:rsid w:val="00B746BC"/>
    <w:rsid w:val="00B7470D"/>
    <w:rsid w:val="00B74713"/>
    <w:rsid w:val="00B7478F"/>
    <w:rsid w:val="00B747C2"/>
    <w:rsid w:val="00B7485E"/>
    <w:rsid w:val="00B74913"/>
    <w:rsid w:val="00B74925"/>
    <w:rsid w:val="00B74926"/>
    <w:rsid w:val="00B749DE"/>
    <w:rsid w:val="00B74A4C"/>
    <w:rsid w:val="00B74A57"/>
    <w:rsid w:val="00B74A85"/>
    <w:rsid w:val="00B74AC3"/>
    <w:rsid w:val="00B74AF1"/>
    <w:rsid w:val="00B74B20"/>
    <w:rsid w:val="00B74BBB"/>
    <w:rsid w:val="00B74CF2"/>
    <w:rsid w:val="00B74E1D"/>
    <w:rsid w:val="00B74E6A"/>
    <w:rsid w:val="00B74E6E"/>
    <w:rsid w:val="00B74F3C"/>
    <w:rsid w:val="00B74F9E"/>
    <w:rsid w:val="00B74FF2"/>
    <w:rsid w:val="00B7506B"/>
    <w:rsid w:val="00B750BD"/>
    <w:rsid w:val="00B750D6"/>
    <w:rsid w:val="00B75103"/>
    <w:rsid w:val="00B75148"/>
    <w:rsid w:val="00B75196"/>
    <w:rsid w:val="00B751C9"/>
    <w:rsid w:val="00B7521E"/>
    <w:rsid w:val="00B75575"/>
    <w:rsid w:val="00B755C4"/>
    <w:rsid w:val="00B755E1"/>
    <w:rsid w:val="00B756BC"/>
    <w:rsid w:val="00B75786"/>
    <w:rsid w:val="00B757C9"/>
    <w:rsid w:val="00B7589B"/>
    <w:rsid w:val="00B75979"/>
    <w:rsid w:val="00B75998"/>
    <w:rsid w:val="00B759C8"/>
    <w:rsid w:val="00B75A72"/>
    <w:rsid w:val="00B75B0B"/>
    <w:rsid w:val="00B75C3C"/>
    <w:rsid w:val="00B75C83"/>
    <w:rsid w:val="00B75C8A"/>
    <w:rsid w:val="00B75D0C"/>
    <w:rsid w:val="00B75D78"/>
    <w:rsid w:val="00B75DD0"/>
    <w:rsid w:val="00B75E22"/>
    <w:rsid w:val="00B75E3E"/>
    <w:rsid w:val="00B75F07"/>
    <w:rsid w:val="00B75F79"/>
    <w:rsid w:val="00B76004"/>
    <w:rsid w:val="00B76025"/>
    <w:rsid w:val="00B76138"/>
    <w:rsid w:val="00B76144"/>
    <w:rsid w:val="00B76178"/>
    <w:rsid w:val="00B76186"/>
    <w:rsid w:val="00B761A2"/>
    <w:rsid w:val="00B761C4"/>
    <w:rsid w:val="00B761F8"/>
    <w:rsid w:val="00B762CC"/>
    <w:rsid w:val="00B763FB"/>
    <w:rsid w:val="00B76423"/>
    <w:rsid w:val="00B76454"/>
    <w:rsid w:val="00B76544"/>
    <w:rsid w:val="00B76548"/>
    <w:rsid w:val="00B765BF"/>
    <w:rsid w:val="00B76653"/>
    <w:rsid w:val="00B7667B"/>
    <w:rsid w:val="00B76691"/>
    <w:rsid w:val="00B7669C"/>
    <w:rsid w:val="00B76704"/>
    <w:rsid w:val="00B76765"/>
    <w:rsid w:val="00B76778"/>
    <w:rsid w:val="00B767E2"/>
    <w:rsid w:val="00B768A8"/>
    <w:rsid w:val="00B769FC"/>
    <w:rsid w:val="00B76A06"/>
    <w:rsid w:val="00B76B56"/>
    <w:rsid w:val="00B76BBA"/>
    <w:rsid w:val="00B76C1F"/>
    <w:rsid w:val="00B76C4F"/>
    <w:rsid w:val="00B76C6E"/>
    <w:rsid w:val="00B76C88"/>
    <w:rsid w:val="00B76CAB"/>
    <w:rsid w:val="00B76CB6"/>
    <w:rsid w:val="00B76CC3"/>
    <w:rsid w:val="00B76CFB"/>
    <w:rsid w:val="00B76D72"/>
    <w:rsid w:val="00B76E1E"/>
    <w:rsid w:val="00B76E58"/>
    <w:rsid w:val="00B76EDB"/>
    <w:rsid w:val="00B76F2D"/>
    <w:rsid w:val="00B7704B"/>
    <w:rsid w:val="00B77056"/>
    <w:rsid w:val="00B77094"/>
    <w:rsid w:val="00B7712A"/>
    <w:rsid w:val="00B77169"/>
    <w:rsid w:val="00B771C1"/>
    <w:rsid w:val="00B771CB"/>
    <w:rsid w:val="00B771F6"/>
    <w:rsid w:val="00B7729A"/>
    <w:rsid w:val="00B772B8"/>
    <w:rsid w:val="00B772DD"/>
    <w:rsid w:val="00B77308"/>
    <w:rsid w:val="00B7740A"/>
    <w:rsid w:val="00B77420"/>
    <w:rsid w:val="00B7744E"/>
    <w:rsid w:val="00B775A2"/>
    <w:rsid w:val="00B775C4"/>
    <w:rsid w:val="00B775ED"/>
    <w:rsid w:val="00B77694"/>
    <w:rsid w:val="00B776EA"/>
    <w:rsid w:val="00B77723"/>
    <w:rsid w:val="00B77771"/>
    <w:rsid w:val="00B7779A"/>
    <w:rsid w:val="00B7786D"/>
    <w:rsid w:val="00B7792A"/>
    <w:rsid w:val="00B779EC"/>
    <w:rsid w:val="00B77A26"/>
    <w:rsid w:val="00B77A3F"/>
    <w:rsid w:val="00B77A69"/>
    <w:rsid w:val="00B77AD2"/>
    <w:rsid w:val="00B77C26"/>
    <w:rsid w:val="00B77C48"/>
    <w:rsid w:val="00B77C4B"/>
    <w:rsid w:val="00B77C9E"/>
    <w:rsid w:val="00B77D14"/>
    <w:rsid w:val="00B77D20"/>
    <w:rsid w:val="00B77D5A"/>
    <w:rsid w:val="00B77D66"/>
    <w:rsid w:val="00B77DA0"/>
    <w:rsid w:val="00B77E0F"/>
    <w:rsid w:val="00B77E5F"/>
    <w:rsid w:val="00B77F43"/>
    <w:rsid w:val="00B77F6E"/>
    <w:rsid w:val="00B80028"/>
    <w:rsid w:val="00B80037"/>
    <w:rsid w:val="00B80066"/>
    <w:rsid w:val="00B8006C"/>
    <w:rsid w:val="00B800C5"/>
    <w:rsid w:val="00B800EF"/>
    <w:rsid w:val="00B8019D"/>
    <w:rsid w:val="00B801AC"/>
    <w:rsid w:val="00B801CC"/>
    <w:rsid w:val="00B802E7"/>
    <w:rsid w:val="00B80358"/>
    <w:rsid w:val="00B8036C"/>
    <w:rsid w:val="00B803BF"/>
    <w:rsid w:val="00B8040A"/>
    <w:rsid w:val="00B80444"/>
    <w:rsid w:val="00B80446"/>
    <w:rsid w:val="00B804A8"/>
    <w:rsid w:val="00B80527"/>
    <w:rsid w:val="00B80546"/>
    <w:rsid w:val="00B80584"/>
    <w:rsid w:val="00B805DB"/>
    <w:rsid w:val="00B80742"/>
    <w:rsid w:val="00B8081E"/>
    <w:rsid w:val="00B80860"/>
    <w:rsid w:val="00B80892"/>
    <w:rsid w:val="00B808B2"/>
    <w:rsid w:val="00B80924"/>
    <w:rsid w:val="00B8094D"/>
    <w:rsid w:val="00B809A1"/>
    <w:rsid w:val="00B809C9"/>
    <w:rsid w:val="00B80C05"/>
    <w:rsid w:val="00B80C25"/>
    <w:rsid w:val="00B80C6D"/>
    <w:rsid w:val="00B80E66"/>
    <w:rsid w:val="00B80EA6"/>
    <w:rsid w:val="00B80ED0"/>
    <w:rsid w:val="00B80EFE"/>
    <w:rsid w:val="00B80F01"/>
    <w:rsid w:val="00B80FD5"/>
    <w:rsid w:val="00B8102D"/>
    <w:rsid w:val="00B81057"/>
    <w:rsid w:val="00B810A3"/>
    <w:rsid w:val="00B810B9"/>
    <w:rsid w:val="00B810D8"/>
    <w:rsid w:val="00B810DD"/>
    <w:rsid w:val="00B8115C"/>
    <w:rsid w:val="00B8115D"/>
    <w:rsid w:val="00B811A3"/>
    <w:rsid w:val="00B8125F"/>
    <w:rsid w:val="00B8129F"/>
    <w:rsid w:val="00B8132B"/>
    <w:rsid w:val="00B8135C"/>
    <w:rsid w:val="00B813BB"/>
    <w:rsid w:val="00B81473"/>
    <w:rsid w:val="00B81478"/>
    <w:rsid w:val="00B81493"/>
    <w:rsid w:val="00B814CA"/>
    <w:rsid w:val="00B815EF"/>
    <w:rsid w:val="00B81760"/>
    <w:rsid w:val="00B81811"/>
    <w:rsid w:val="00B8183A"/>
    <w:rsid w:val="00B8183F"/>
    <w:rsid w:val="00B8184F"/>
    <w:rsid w:val="00B81886"/>
    <w:rsid w:val="00B8191D"/>
    <w:rsid w:val="00B81A0E"/>
    <w:rsid w:val="00B81A11"/>
    <w:rsid w:val="00B81AE4"/>
    <w:rsid w:val="00B81B73"/>
    <w:rsid w:val="00B81B81"/>
    <w:rsid w:val="00B81BC9"/>
    <w:rsid w:val="00B81BF0"/>
    <w:rsid w:val="00B81C4F"/>
    <w:rsid w:val="00B81C83"/>
    <w:rsid w:val="00B81CE2"/>
    <w:rsid w:val="00B81D3C"/>
    <w:rsid w:val="00B81D40"/>
    <w:rsid w:val="00B81D5B"/>
    <w:rsid w:val="00B81DCB"/>
    <w:rsid w:val="00B81DF2"/>
    <w:rsid w:val="00B81E12"/>
    <w:rsid w:val="00B81E17"/>
    <w:rsid w:val="00B81E38"/>
    <w:rsid w:val="00B81E4F"/>
    <w:rsid w:val="00B81F83"/>
    <w:rsid w:val="00B81F8A"/>
    <w:rsid w:val="00B81FFE"/>
    <w:rsid w:val="00B8204B"/>
    <w:rsid w:val="00B820BF"/>
    <w:rsid w:val="00B82159"/>
    <w:rsid w:val="00B8218A"/>
    <w:rsid w:val="00B8218B"/>
    <w:rsid w:val="00B82196"/>
    <w:rsid w:val="00B82205"/>
    <w:rsid w:val="00B822E7"/>
    <w:rsid w:val="00B82355"/>
    <w:rsid w:val="00B824CA"/>
    <w:rsid w:val="00B824FD"/>
    <w:rsid w:val="00B825FC"/>
    <w:rsid w:val="00B826E6"/>
    <w:rsid w:val="00B8271B"/>
    <w:rsid w:val="00B82783"/>
    <w:rsid w:val="00B82850"/>
    <w:rsid w:val="00B8288E"/>
    <w:rsid w:val="00B828FC"/>
    <w:rsid w:val="00B82901"/>
    <w:rsid w:val="00B82948"/>
    <w:rsid w:val="00B829AA"/>
    <w:rsid w:val="00B82AC2"/>
    <w:rsid w:val="00B82ACA"/>
    <w:rsid w:val="00B82AF4"/>
    <w:rsid w:val="00B82B27"/>
    <w:rsid w:val="00B82B2D"/>
    <w:rsid w:val="00B82B62"/>
    <w:rsid w:val="00B82BAA"/>
    <w:rsid w:val="00B82C01"/>
    <w:rsid w:val="00B82CE2"/>
    <w:rsid w:val="00B82D43"/>
    <w:rsid w:val="00B82D54"/>
    <w:rsid w:val="00B82D99"/>
    <w:rsid w:val="00B82DC6"/>
    <w:rsid w:val="00B82E54"/>
    <w:rsid w:val="00B82EFA"/>
    <w:rsid w:val="00B82F3B"/>
    <w:rsid w:val="00B82F69"/>
    <w:rsid w:val="00B82F80"/>
    <w:rsid w:val="00B8309A"/>
    <w:rsid w:val="00B830AF"/>
    <w:rsid w:val="00B8315F"/>
    <w:rsid w:val="00B8319F"/>
    <w:rsid w:val="00B831D0"/>
    <w:rsid w:val="00B831F6"/>
    <w:rsid w:val="00B832D0"/>
    <w:rsid w:val="00B83367"/>
    <w:rsid w:val="00B83396"/>
    <w:rsid w:val="00B833F3"/>
    <w:rsid w:val="00B83431"/>
    <w:rsid w:val="00B83444"/>
    <w:rsid w:val="00B8344F"/>
    <w:rsid w:val="00B836EC"/>
    <w:rsid w:val="00B836F7"/>
    <w:rsid w:val="00B8372E"/>
    <w:rsid w:val="00B8378B"/>
    <w:rsid w:val="00B837E1"/>
    <w:rsid w:val="00B838AB"/>
    <w:rsid w:val="00B8390C"/>
    <w:rsid w:val="00B8393B"/>
    <w:rsid w:val="00B83956"/>
    <w:rsid w:val="00B83984"/>
    <w:rsid w:val="00B839D3"/>
    <w:rsid w:val="00B839DF"/>
    <w:rsid w:val="00B839ED"/>
    <w:rsid w:val="00B839EF"/>
    <w:rsid w:val="00B83A71"/>
    <w:rsid w:val="00B83A94"/>
    <w:rsid w:val="00B83ABE"/>
    <w:rsid w:val="00B83AF6"/>
    <w:rsid w:val="00B83B5D"/>
    <w:rsid w:val="00B83CE1"/>
    <w:rsid w:val="00B83CEE"/>
    <w:rsid w:val="00B83D11"/>
    <w:rsid w:val="00B83D63"/>
    <w:rsid w:val="00B83DD6"/>
    <w:rsid w:val="00B83E5E"/>
    <w:rsid w:val="00B83E79"/>
    <w:rsid w:val="00B83F38"/>
    <w:rsid w:val="00B84042"/>
    <w:rsid w:val="00B84070"/>
    <w:rsid w:val="00B840D0"/>
    <w:rsid w:val="00B840E8"/>
    <w:rsid w:val="00B84114"/>
    <w:rsid w:val="00B8418B"/>
    <w:rsid w:val="00B841EA"/>
    <w:rsid w:val="00B84266"/>
    <w:rsid w:val="00B84290"/>
    <w:rsid w:val="00B8429C"/>
    <w:rsid w:val="00B842C6"/>
    <w:rsid w:val="00B84303"/>
    <w:rsid w:val="00B84396"/>
    <w:rsid w:val="00B843F2"/>
    <w:rsid w:val="00B8448F"/>
    <w:rsid w:val="00B84499"/>
    <w:rsid w:val="00B844DE"/>
    <w:rsid w:val="00B84506"/>
    <w:rsid w:val="00B8452F"/>
    <w:rsid w:val="00B84550"/>
    <w:rsid w:val="00B84679"/>
    <w:rsid w:val="00B8478F"/>
    <w:rsid w:val="00B847D5"/>
    <w:rsid w:val="00B848BD"/>
    <w:rsid w:val="00B8490C"/>
    <w:rsid w:val="00B84930"/>
    <w:rsid w:val="00B84954"/>
    <w:rsid w:val="00B849BA"/>
    <w:rsid w:val="00B84AA1"/>
    <w:rsid w:val="00B84AA7"/>
    <w:rsid w:val="00B84B7E"/>
    <w:rsid w:val="00B84C1C"/>
    <w:rsid w:val="00B84C22"/>
    <w:rsid w:val="00B84C96"/>
    <w:rsid w:val="00B84C98"/>
    <w:rsid w:val="00B84CA7"/>
    <w:rsid w:val="00B84CC8"/>
    <w:rsid w:val="00B84CF2"/>
    <w:rsid w:val="00B84D22"/>
    <w:rsid w:val="00B84D29"/>
    <w:rsid w:val="00B84D69"/>
    <w:rsid w:val="00B84DAA"/>
    <w:rsid w:val="00B84E70"/>
    <w:rsid w:val="00B84E99"/>
    <w:rsid w:val="00B84EC8"/>
    <w:rsid w:val="00B84F43"/>
    <w:rsid w:val="00B84FAE"/>
    <w:rsid w:val="00B84FF3"/>
    <w:rsid w:val="00B85009"/>
    <w:rsid w:val="00B8504F"/>
    <w:rsid w:val="00B8508B"/>
    <w:rsid w:val="00B850AA"/>
    <w:rsid w:val="00B8516E"/>
    <w:rsid w:val="00B8527D"/>
    <w:rsid w:val="00B85327"/>
    <w:rsid w:val="00B8536D"/>
    <w:rsid w:val="00B85388"/>
    <w:rsid w:val="00B853B4"/>
    <w:rsid w:val="00B85409"/>
    <w:rsid w:val="00B85455"/>
    <w:rsid w:val="00B85490"/>
    <w:rsid w:val="00B85563"/>
    <w:rsid w:val="00B855CF"/>
    <w:rsid w:val="00B8561E"/>
    <w:rsid w:val="00B857C6"/>
    <w:rsid w:val="00B85877"/>
    <w:rsid w:val="00B85884"/>
    <w:rsid w:val="00B85889"/>
    <w:rsid w:val="00B8589E"/>
    <w:rsid w:val="00B859DE"/>
    <w:rsid w:val="00B85A69"/>
    <w:rsid w:val="00B85AE8"/>
    <w:rsid w:val="00B85B16"/>
    <w:rsid w:val="00B85B24"/>
    <w:rsid w:val="00B85BD8"/>
    <w:rsid w:val="00B85BF3"/>
    <w:rsid w:val="00B85C04"/>
    <w:rsid w:val="00B85C2D"/>
    <w:rsid w:val="00B85CD4"/>
    <w:rsid w:val="00B85D23"/>
    <w:rsid w:val="00B85D45"/>
    <w:rsid w:val="00B85D6D"/>
    <w:rsid w:val="00B85D9E"/>
    <w:rsid w:val="00B85E5A"/>
    <w:rsid w:val="00B85F52"/>
    <w:rsid w:val="00B85F87"/>
    <w:rsid w:val="00B85F92"/>
    <w:rsid w:val="00B85FBC"/>
    <w:rsid w:val="00B85FF2"/>
    <w:rsid w:val="00B8601B"/>
    <w:rsid w:val="00B8604E"/>
    <w:rsid w:val="00B8605A"/>
    <w:rsid w:val="00B860C4"/>
    <w:rsid w:val="00B86122"/>
    <w:rsid w:val="00B861D4"/>
    <w:rsid w:val="00B861F0"/>
    <w:rsid w:val="00B86207"/>
    <w:rsid w:val="00B86250"/>
    <w:rsid w:val="00B8629B"/>
    <w:rsid w:val="00B862C2"/>
    <w:rsid w:val="00B862D9"/>
    <w:rsid w:val="00B862FB"/>
    <w:rsid w:val="00B86341"/>
    <w:rsid w:val="00B863B0"/>
    <w:rsid w:val="00B863E3"/>
    <w:rsid w:val="00B863E9"/>
    <w:rsid w:val="00B864AF"/>
    <w:rsid w:val="00B8651C"/>
    <w:rsid w:val="00B8659C"/>
    <w:rsid w:val="00B865AF"/>
    <w:rsid w:val="00B865FA"/>
    <w:rsid w:val="00B865FB"/>
    <w:rsid w:val="00B866B1"/>
    <w:rsid w:val="00B866BE"/>
    <w:rsid w:val="00B8671B"/>
    <w:rsid w:val="00B86772"/>
    <w:rsid w:val="00B867C5"/>
    <w:rsid w:val="00B8680E"/>
    <w:rsid w:val="00B86818"/>
    <w:rsid w:val="00B8689F"/>
    <w:rsid w:val="00B868A3"/>
    <w:rsid w:val="00B86918"/>
    <w:rsid w:val="00B86941"/>
    <w:rsid w:val="00B86A27"/>
    <w:rsid w:val="00B86B94"/>
    <w:rsid w:val="00B86BF2"/>
    <w:rsid w:val="00B86C02"/>
    <w:rsid w:val="00B86C17"/>
    <w:rsid w:val="00B86C20"/>
    <w:rsid w:val="00B86C66"/>
    <w:rsid w:val="00B86CA8"/>
    <w:rsid w:val="00B86D16"/>
    <w:rsid w:val="00B86D61"/>
    <w:rsid w:val="00B86DA3"/>
    <w:rsid w:val="00B86DF6"/>
    <w:rsid w:val="00B86E14"/>
    <w:rsid w:val="00B86E6D"/>
    <w:rsid w:val="00B86E7D"/>
    <w:rsid w:val="00B86EA0"/>
    <w:rsid w:val="00B86F6B"/>
    <w:rsid w:val="00B86FB7"/>
    <w:rsid w:val="00B86FE7"/>
    <w:rsid w:val="00B87041"/>
    <w:rsid w:val="00B8704E"/>
    <w:rsid w:val="00B87063"/>
    <w:rsid w:val="00B870D2"/>
    <w:rsid w:val="00B8714E"/>
    <w:rsid w:val="00B87159"/>
    <w:rsid w:val="00B87173"/>
    <w:rsid w:val="00B8717A"/>
    <w:rsid w:val="00B87204"/>
    <w:rsid w:val="00B872B6"/>
    <w:rsid w:val="00B872E6"/>
    <w:rsid w:val="00B87447"/>
    <w:rsid w:val="00B874A2"/>
    <w:rsid w:val="00B8751B"/>
    <w:rsid w:val="00B87590"/>
    <w:rsid w:val="00B875E2"/>
    <w:rsid w:val="00B87651"/>
    <w:rsid w:val="00B87669"/>
    <w:rsid w:val="00B8768C"/>
    <w:rsid w:val="00B876B6"/>
    <w:rsid w:val="00B876BA"/>
    <w:rsid w:val="00B876E4"/>
    <w:rsid w:val="00B87755"/>
    <w:rsid w:val="00B87760"/>
    <w:rsid w:val="00B877C2"/>
    <w:rsid w:val="00B87839"/>
    <w:rsid w:val="00B87912"/>
    <w:rsid w:val="00B8792A"/>
    <w:rsid w:val="00B87A0F"/>
    <w:rsid w:val="00B87AC7"/>
    <w:rsid w:val="00B87B0B"/>
    <w:rsid w:val="00B87B78"/>
    <w:rsid w:val="00B87C2E"/>
    <w:rsid w:val="00B87D0A"/>
    <w:rsid w:val="00B87D5A"/>
    <w:rsid w:val="00B87DF9"/>
    <w:rsid w:val="00B87EFD"/>
    <w:rsid w:val="00B87F3D"/>
    <w:rsid w:val="00B87F89"/>
    <w:rsid w:val="00B900F1"/>
    <w:rsid w:val="00B900F3"/>
    <w:rsid w:val="00B90221"/>
    <w:rsid w:val="00B90241"/>
    <w:rsid w:val="00B90374"/>
    <w:rsid w:val="00B903FC"/>
    <w:rsid w:val="00B90408"/>
    <w:rsid w:val="00B90452"/>
    <w:rsid w:val="00B90493"/>
    <w:rsid w:val="00B90494"/>
    <w:rsid w:val="00B904D9"/>
    <w:rsid w:val="00B904FB"/>
    <w:rsid w:val="00B90516"/>
    <w:rsid w:val="00B9053F"/>
    <w:rsid w:val="00B905CF"/>
    <w:rsid w:val="00B905F4"/>
    <w:rsid w:val="00B9066E"/>
    <w:rsid w:val="00B9068C"/>
    <w:rsid w:val="00B90710"/>
    <w:rsid w:val="00B90767"/>
    <w:rsid w:val="00B907A3"/>
    <w:rsid w:val="00B90897"/>
    <w:rsid w:val="00B908AC"/>
    <w:rsid w:val="00B90941"/>
    <w:rsid w:val="00B909F7"/>
    <w:rsid w:val="00B90A9D"/>
    <w:rsid w:val="00B90B29"/>
    <w:rsid w:val="00B90BEE"/>
    <w:rsid w:val="00B90C62"/>
    <w:rsid w:val="00B90C8E"/>
    <w:rsid w:val="00B90CCB"/>
    <w:rsid w:val="00B90D86"/>
    <w:rsid w:val="00B90E2E"/>
    <w:rsid w:val="00B90ED3"/>
    <w:rsid w:val="00B9109B"/>
    <w:rsid w:val="00B910A8"/>
    <w:rsid w:val="00B910AC"/>
    <w:rsid w:val="00B910D5"/>
    <w:rsid w:val="00B91107"/>
    <w:rsid w:val="00B9111B"/>
    <w:rsid w:val="00B9118E"/>
    <w:rsid w:val="00B91231"/>
    <w:rsid w:val="00B9128A"/>
    <w:rsid w:val="00B912C4"/>
    <w:rsid w:val="00B914BB"/>
    <w:rsid w:val="00B914FE"/>
    <w:rsid w:val="00B91510"/>
    <w:rsid w:val="00B91561"/>
    <w:rsid w:val="00B9157D"/>
    <w:rsid w:val="00B91645"/>
    <w:rsid w:val="00B9164F"/>
    <w:rsid w:val="00B9167F"/>
    <w:rsid w:val="00B916D1"/>
    <w:rsid w:val="00B916F6"/>
    <w:rsid w:val="00B91708"/>
    <w:rsid w:val="00B917D9"/>
    <w:rsid w:val="00B91808"/>
    <w:rsid w:val="00B91824"/>
    <w:rsid w:val="00B918A8"/>
    <w:rsid w:val="00B91933"/>
    <w:rsid w:val="00B91992"/>
    <w:rsid w:val="00B91A27"/>
    <w:rsid w:val="00B91A7A"/>
    <w:rsid w:val="00B91AA7"/>
    <w:rsid w:val="00B91ABE"/>
    <w:rsid w:val="00B91B39"/>
    <w:rsid w:val="00B91BB1"/>
    <w:rsid w:val="00B91C37"/>
    <w:rsid w:val="00B91D85"/>
    <w:rsid w:val="00B91D87"/>
    <w:rsid w:val="00B91D88"/>
    <w:rsid w:val="00B91E7A"/>
    <w:rsid w:val="00B91EED"/>
    <w:rsid w:val="00B91EF5"/>
    <w:rsid w:val="00B91F95"/>
    <w:rsid w:val="00B91FAC"/>
    <w:rsid w:val="00B91FAD"/>
    <w:rsid w:val="00B91FE0"/>
    <w:rsid w:val="00B92005"/>
    <w:rsid w:val="00B920B8"/>
    <w:rsid w:val="00B92114"/>
    <w:rsid w:val="00B9216F"/>
    <w:rsid w:val="00B92174"/>
    <w:rsid w:val="00B921C6"/>
    <w:rsid w:val="00B92201"/>
    <w:rsid w:val="00B922AE"/>
    <w:rsid w:val="00B922C2"/>
    <w:rsid w:val="00B92310"/>
    <w:rsid w:val="00B92401"/>
    <w:rsid w:val="00B92466"/>
    <w:rsid w:val="00B924BE"/>
    <w:rsid w:val="00B924E2"/>
    <w:rsid w:val="00B925F1"/>
    <w:rsid w:val="00B9261E"/>
    <w:rsid w:val="00B926DA"/>
    <w:rsid w:val="00B92727"/>
    <w:rsid w:val="00B9276D"/>
    <w:rsid w:val="00B927CB"/>
    <w:rsid w:val="00B927FD"/>
    <w:rsid w:val="00B92825"/>
    <w:rsid w:val="00B92898"/>
    <w:rsid w:val="00B928E7"/>
    <w:rsid w:val="00B92917"/>
    <w:rsid w:val="00B9291B"/>
    <w:rsid w:val="00B9292C"/>
    <w:rsid w:val="00B92972"/>
    <w:rsid w:val="00B929DC"/>
    <w:rsid w:val="00B92A01"/>
    <w:rsid w:val="00B92AA0"/>
    <w:rsid w:val="00B92AD3"/>
    <w:rsid w:val="00B92B50"/>
    <w:rsid w:val="00B92B58"/>
    <w:rsid w:val="00B92B8C"/>
    <w:rsid w:val="00B92BB6"/>
    <w:rsid w:val="00B92BCB"/>
    <w:rsid w:val="00B92C26"/>
    <w:rsid w:val="00B92C3F"/>
    <w:rsid w:val="00B92C5F"/>
    <w:rsid w:val="00B92C70"/>
    <w:rsid w:val="00B92DBC"/>
    <w:rsid w:val="00B92DC8"/>
    <w:rsid w:val="00B92F01"/>
    <w:rsid w:val="00B92F30"/>
    <w:rsid w:val="00B92F39"/>
    <w:rsid w:val="00B92F43"/>
    <w:rsid w:val="00B92F88"/>
    <w:rsid w:val="00B9301A"/>
    <w:rsid w:val="00B93075"/>
    <w:rsid w:val="00B930E3"/>
    <w:rsid w:val="00B9312E"/>
    <w:rsid w:val="00B931D2"/>
    <w:rsid w:val="00B931FB"/>
    <w:rsid w:val="00B9321F"/>
    <w:rsid w:val="00B932A3"/>
    <w:rsid w:val="00B932B2"/>
    <w:rsid w:val="00B932BF"/>
    <w:rsid w:val="00B9333A"/>
    <w:rsid w:val="00B93382"/>
    <w:rsid w:val="00B933A0"/>
    <w:rsid w:val="00B9343E"/>
    <w:rsid w:val="00B93487"/>
    <w:rsid w:val="00B934B2"/>
    <w:rsid w:val="00B934CE"/>
    <w:rsid w:val="00B93545"/>
    <w:rsid w:val="00B93654"/>
    <w:rsid w:val="00B9365C"/>
    <w:rsid w:val="00B93663"/>
    <w:rsid w:val="00B9374D"/>
    <w:rsid w:val="00B9375F"/>
    <w:rsid w:val="00B93789"/>
    <w:rsid w:val="00B9381D"/>
    <w:rsid w:val="00B9385F"/>
    <w:rsid w:val="00B93A69"/>
    <w:rsid w:val="00B93AA8"/>
    <w:rsid w:val="00B93B44"/>
    <w:rsid w:val="00B93B6A"/>
    <w:rsid w:val="00B93BB4"/>
    <w:rsid w:val="00B93BDF"/>
    <w:rsid w:val="00B93BF2"/>
    <w:rsid w:val="00B93C45"/>
    <w:rsid w:val="00B93C61"/>
    <w:rsid w:val="00B93C97"/>
    <w:rsid w:val="00B93D5C"/>
    <w:rsid w:val="00B93DA5"/>
    <w:rsid w:val="00B93EC3"/>
    <w:rsid w:val="00B93F81"/>
    <w:rsid w:val="00B93F98"/>
    <w:rsid w:val="00B93FE8"/>
    <w:rsid w:val="00B93FF8"/>
    <w:rsid w:val="00B94021"/>
    <w:rsid w:val="00B941CD"/>
    <w:rsid w:val="00B94212"/>
    <w:rsid w:val="00B9432C"/>
    <w:rsid w:val="00B9439E"/>
    <w:rsid w:val="00B9440C"/>
    <w:rsid w:val="00B94438"/>
    <w:rsid w:val="00B9445F"/>
    <w:rsid w:val="00B944F6"/>
    <w:rsid w:val="00B9451C"/>
    <w:rsid w:val="00B94553"/>
    <w:rsid w:val="00B9456A"/>
    <w:rsid w:val="00B945B6"/>
    <w:rsid w:val="00B945D2"/>
    <w:rsid w:val="00B945E7"/>
    <w:rsid w:val="00B94618"/>
    <w:rsid w:val="00B94632"/>
    <w:rsid w:val="00B94764"/>
    <w:rsid w:val="00B947B9"/>
    <w:rsid w:val="00B9485B"/>
    <w:rsid w:val="00B94893"/>
    <w:rsid w:val="00B94910"/>
    <w:rsid w:val="00B94937"/>
    <w:rsid w:val="00B94968"/>
    <w:rsid w:val="00B949B9"/>
    <w:rsid w:val="00B949FF"/>
    <w:rsid w:val="00B94AD5"/>
    <w:rsid w:val="00B94B74"/>
    <w:rsid w:val="00B94BC9"/>
    <w:rsid w:val="00B94BE0"/>
    <w:rsid w:val="00B94C0A"/>
    <w:rsid w:val="00B94CC5"/>
    <w:rsid w:val="00B94CC7"/>
    <w:rsid w:val="00B94CE2"/>
    <w:rsid w:val="00B94D0A"/>
    <w:rsid w:val="00B94D14"/>
    <w:rsid w:val="00B94DB9"/>
    <w:rsid w:val="00B94DDF"/>
    <w:rsid w:val="00B94DE1"/>
    <w:rsid w:val="00B94E9A"/>
    <w:rsid w:val="00B94F89"/>
    <w:rsid w:val="00B94FB5"/>
    <w:rsid w:val="00B94FF0"/>
    <w:rsid w:val="00B95136"/>
    <w:rsid w:val="00B95244"/>
    <w:rsid w:val="00B9524A"/>
    <w:rsid w:val="00B95303"/>
    <w:rsid w:val="00B95350"/>
    <w:rsid w:val="00B9536A"/>
    <w:rsid w:val="00B9537A"/>
    <w:rsid w:val="00B953A0"/>
    <w:rsid w:val="00B953BB"/>
    <w:rsid w:val="00B953D5"/>
    <w:rsid w:val="00B95412"/>
    <w:rsid w:val="00B95447"/>
    <w:rsid w:val="00B95530"/>
    <w:rsid w:val="00B9564C"/>
    <w:rsid w:val="00B956A9"/>
    <w:rsid w:val="00B95702"/>
    <w:rsid w:val="00B957DB"/>
    <w:rsid w:val="00B95896"/>
    <w:rsid w:val="00B958F2"/>
    <w:rsid w:val="00B95906"/>
    <w:rsid w:val="00B95941"/>
    <w:rsid w:val="00B95955"/>
    <w:rsid w:val="00B9599C"/>
    <w:rsid w:val="00B959AB"/>
    <w:rsid w:val="00B95A17"/>
    <w:rsid w:val="00B95A92"/>
    <w:rsid w:val="00B95B6D"/>
    <w:rsid w:val="00B95BE7"/>
    <w:rsid w:val="00B95BEE"/>
    <w:rsid w:val="00B95C03"/>
    <w:rsid w:val="00B95C1E"/>
    <w:rsid w:val="00B95C4D"/>
    <w:rsid w:val="00B95D72"/>
    <w:rsid w:val="00B95DA0"/>
    <w:rsid w:val="00B95E00"/>
    <w:rsid w:val="00B95E24"/>
    <w:rsid w:val="00B95ECF"/>
    <w:rsid w:val="00B95EEA"/>
    <w:rsid w:val="00B95EF3"/>
    <w:rsid w:val="00B95F01"/>
    <w:rsid w:val="00B95F7A"/>
    <w:rsid w:val="00B95F85"/>
    <w:rsid w:val="00B95FFF"/>
    <w:rsid w:val="00B9600C"/>
    <w:rsid w:val="00B9606D"/>
    <w:rsid w:val="00B96092"/>
    <w:rsid w:val="00B960B6"/>
    <w:rsid w:val="00B96227"/>
    <w:rsid w:val="00B96228"/>
    <w:rsid w:val="00B9628F"/>
    <w:rsid w:val="00B962C0"/>
    <w:rsid w:val="00B9631F"/>
    <w:rsid w:val="00B96344"/>
    <w:rsid w:val="00B9635E"/>
    <w:rsid w:val="00B9638F"/>
    <w:rsid w:val="00B96399"/>
    <w:rsid w:val="00B963A0"/>
    <w:rsid w:val="00B963CD"/>
    <w:rsid w:val="00B964DB"/>
    <w:rsid w:val="00B96590"/>
    <w:rsid w:val="00B9666C"/>
    <w:rsid w:val="00B966A8"/>
    <w:rsid w:val="00B966DA"/>
    <w:rsid w:val="00B966E8"/>
    <w:rsid w:val="00B9673F"/>
    <w:rsid w:val="00B9677D"/>
    <w:rsid w:val="00B967E5"/>
    <w:rsid w:val="00B9684A"/>
    <w:rsid w:val="00B968DB"/>
    <w:rsid w:val="00B96933"/>
    <w:rsid w:val="00B96953"/>
    <w:rsid w:val="00B96A02"/>
    <w:rsid w:val="00B96A27"/>
    <w:rsid w:val="00B96A31"/>
    <w:rsid w:val="00B96A94"/>
    <w:rsid w:val="00B96B13"/>
    <w:rsid w:val="00B96B3F"/>
    <w:rsid w:val="00B96B59"/>
    <w:rsid w:val="00B96BF0"/>
    <w:rsid w:val="00B96D8C"/>
    <w:rsid w:val="00B96DA2"/>
    <w:rsid w:val="00B96E5D"/>
    <w:rsid w:val="00B96EAD"/>
    <w:rsid w:val="00B96EFF"/>
    <w:rsid w:val="00B96F1A"/>
    <w:rsid w:val="00B96F34"/>
    <w:rsid w:val="00B96FB0"/>
    <w:rsid w:val="00B970C0"/>
    <w:rsid w:val="00B97108"/>
    <w:rsid w:val="00B9713C"/>
    <w:rsid w:val="00B97171"/>
    <w:rsid w:val="00B972ED"/>
    <w:rsid w:val="00B9733A"/>
    <w:rsid w:val="00B97349"/>
    <w:rsid w:val="00B97509"/>
    <w:rsid w:val="00B97524"/>
    <w:rsid w:val="00B9759B"/>
    <w:rsid w:val="00B975F3"/>
    <w:rsid w:val="00B97620"/>
    <w:rsid w:val="00B9768A"/>
    <w:rsid w:val="00B97698"/>
    <w:rsid w:val="00B9772F"/>
    <w:rsid w:val="00B97732"/>
    <w:rsid w:val="00B97748"/>
    <w:rsid w:val="00B9777A"/>
    <w:rsid w:val="00B97842"/>
    <w:rsid w:val="00B978B0"/>
    <w:rsid w:val="00B978CF"/>
    <w:rsid w:val="00B9798B"/>
    <w:rsid w:val="00B97999"/>
    <w:rsid w:val="00B979C9"/>
    <w:rsid w:val="00B97A14"/>
    <w:rsid w:val="00B97A55"/>
    <w:rsid w:val="00B97B5B"/>
    <w:rsid w:val="00B97BD4"/>
    <w:rsid w:val="00B97C1A"/>
    <w:rsid w:val="00B97C21"/>
    <w:rsid w:val="00B97CF8"/>
    <w:rsid w:val="00B97D6E"/>
    <w:rsid w:val="00B97D96"/>
    <w:rsid w:val="00B97F00"/>
    <w:rsid w:val="00B97F33"/>
    <w:rsid w:val="00B97F58"/>
    <w:rsid w:val="00B97F8C"/>
    <w:rsid w:val="00B97FF5"/>
    <w:rsid w:val="00BA0074"/>
    <w:rsid w:val="00BA014E"/>
    <w:rsid w:val="00BA0150"/>
    <w:rsid w:val="00BA0155"/>
    <w:rsid w:val="00BA01DC"/>
    <w:rsid w:val="00BA0286"/>
    <w:rsid w:val="00BA02BD"/>
    <w:rsid w:val="00BA02CF"/>
    <w:rsid w:val="00BA02E2"/>
    <w:rsid w:val="00BA0302"/>
    <w:rsid w:val="00BA0360"/>
    <w:rsid w:val="00BA0462"/>
    <w:rsid w:val="00BA04AA"/>
    <w:rsid w:val="00BA054C"/>
    <w:rsid w:val="00BA05B8"/>
    <w:rsid w:val="00BA0654"/>
    <w:rsid w:val="00BA0800"/>
    <w:rsid w:val="00BA0897"/>
    <w:rsid w:val="00BA08C3"/>
    <w:rsid w:val="00BA08CB"/>
    <w:rsid w:val="00BA0951"/>
    <w:rsid w:val="00BA095C"/>
    <w:rsid w:val="00BA09DF"/>
    <w:rsid w:val="00BA0A86"/>
    <w:rsid w:val="00BA0AF5"/>
    <w:rsid w:val="00BA0C29"/>
    <w:rsid w:val="00BA0C38"/>
    <w:rsid w:val="00BA0CC3"/>
    <w:rsid w:val="00BA0D63"/>
    <w:rsid w:val="00BA0DAF"/>
    <w:rsid w:val="00BA0DBC"/>
    <w:rsid w:val="00BA0DF4"/>
    <w:rsid w:val="00BA0DF9"/>
    <w:rsid w:val="00BA0E9A"/>
    <w:rsid w:val="00BA0EE6"/>
    <w:rsid w:val="00BA0F82"/>
    <w:rsid w:val="00BA0F9A"/>
    <w:rsid w:val="00BA0F9D"/>
    <w:rsid w:val="00BA0FE7"/>
    <w:rsid w:val="00BA0FF5"/>
    <w:rsid w:val="00BA101A"/>
    <w:rsid w:val="00BA10AD"/>
    <w:rsid w:val="00BA110C"/>
    <w:rsid w:val="00BA11FA"/>
    <w:rsid w:val="00BA1202"/>
    <w:rsid w:val="00BA1221"/>
    <w:rsid w:val="00BA1248"/>
    <w:rsid w:val="00BA125D"/>
    <w:rsid w:val="00BA12B2"/>
    <w:rsid w:val="00BA1307"/>
    <w:rsid w:val="00BA131C"/>
    <w:rsid w:val="00BA1379"/>
    <w:rsid w:val="00BA13A0"/>
    <w:rsid w:val="00BA13A2"/>
    <w:rsid w:val="00BA14A0"/>
    <w:rsid w:val="00BA14C7"/>
    <w:rsid w:val="00BA1505"/>
    <w:rsid w:val="00BA1554"/>
    <w:rsid w:val="00BA16EE"/>
    <w:rsid w:val="00BA16F4"/>
    <w:rsid w:val="00BA1722"/>
    <w:rsid w:val="00BA1774"/>
    <w:rsid w:val="00BA1816"/>
    <w:rsid w:val="00BA1869"/>
    <w:rsid w:val="00BA18B0"/>
    <w:rsid w:val="00BA1901"/>
    <w:rsid w:val="00BA196F"/>
    <w:rsid w:val="00BA19FD"/>
    <w:rsid w:val="00BA1A2B"/>
    <w:rsid w:val="00BA1B09"/>
    <w:rsid w:val="00BA1B34"/>
    <w:rsid w:val="00BA1B73"/>
    <w:rsid w:val="00BA1B91"/>
    <w:rsid w:val="00BA1BA9"/>
    <w:rsid w:val="00BA1C0F"/>
    <w:rsid w:val="00BA1C31"/>
    <w:rsid w:val="00BA1C43"/>
    <w:rsid w:val="00BA1CC1"/>
    <w:rsid w:val="00BA1CF2"/>
    <w:rsid w:val="00BA1D42"/>
    <w:rsid w:val="00BA1DAC"/>
    <w:rsid w:val="00BA1EA9"/>
    <w:rsid w:val="00BA1ECC"/>
    <w:rsid w:val="00BA1FDB"/>
    <w:rsid w:val="00BA2045"/>
    <w:rsid w:val="00BA205C"/>
    <w:rsid w:val="00BA206B"/>
    <w:rsid w:val="00BA2080"/>
    <w:rsid w:val="00BA20D6"/>
    <w:rsid w:val="00BA20DB"/>
    <w:rsid w:val="00BA210F"/>
    <w:rsid w:val="00BA2168"/>
    <w:rsid w:val="00BA21D2"/>
    <w:rsid w:val="00BA21E1"/>
    <w:rsid w:val="00BA22D3"/>
    <w:rsid w:val="00BA233B"/>
    <w:rsid w:val="00BA234F"/>
    <w:rsid w:val="00BA2480"/>
    <w:rsid w:val="00BA2517"/>
    <w:rsid w:val="00BA2576"/>
    <w:rsid w:val="00BA25A2"/>
    <w:rsid w:val="00BA25A6"/>
    <w:rsid w:val="00BA263F"/>
    <w:rsid w:val="00BA2648"/>
    <w:rsid w:val="00BA2764"/>
    <w:rsid w:val="00BA27AF"/>
    <w:rsid w:val="00BA2814"/>
    <w:rsid w:val="00BA2891"/>
    <w:rsid w:val="00BA28EA"/>
    <w:rsid w:val="00BA28FB"/>
    <w:rsid w:val="00BA2915"/>
    <w:rsid w:val="00BA29F8"/>
    <w:rsid w:val="00BA2A17"/>
    <w:rsid w:val="00BA2A96"/>
    <w:rsid w:val="00BA2AC8"/>
    <w:rsid w:val="00BA2B67"/>
    <w:rsid w:val="00BA2BAE"/>
    <w:rsid w:val="00BA2CAA"/>
    <w:rsid w:val="00BA2CD4"/>
    <w:rsid w:val="00BA2DE6"/>
    <w:rsid w:val="00BA2E0D"/>
    <w:rsid w:val="00BA2E15"/>
    <w:rsid w:val="00BA2FDF"/>
    <w:rsid w:val="00BA3048"/>
    <w:rsid w:val="00BA3121"/>
    <w:rsid w:val="00BA318B"/>
    <w:rsid w:val="00BA31C2"/>
    <w:rsid w:val="00BA31F6"/>
    <w:rsid w:val="00BA3250"/>
    <w:rsid w:val="00BA326C"/>
    <w:rsid w:val="00BA3271"/>
    <w:rsid w:val="00BA32C1"/>
    <w:rsid w:val="00BA32C5"/>
    <w:rsid w:val="00BA32FB"/>
    <w:rsid w:val="00BA3304"/>
    <w:rsid w:val="00BA331A"/>
    <w:rsid w:val="00BA3366"/>
    <w:rsid w:val="00BA33AB"/>
    <w:rsid w:val="00BA33E1"/>
    <w:rsid w:val="00BA33F9"/>
    <w:rsid w:val="00BA3489"/>
    <w:rsid w:val="00BA3499"/>
    <w:rsid w:val="00BA356F"/>
    <w:rsid w:val="00BA35AF"/>
    <w:rsid w:val="00BA36A8"/>
    <w:rsid w:val="00BA36BF"/>
    <w:rsid w:val="00BA3768"/>
    <w:rsid w:val="00BA3803"/>
    <w:rsid w:val="00BA3825"/>
    <w:rsid w:val="00BA3867"/>
    <w:rsid w:val="00BA38B7"/>
    <w:rsid w:val="00BA393C"/>
    <w:rsid w:val="00BA3978"/>
    <w:rsid w:val="00BA3A95"/>
    <w:rsid w:val="00BA3BED"/>
    <w:rsid w:val="00BA3C5F"/>
    <w:rsid w:val="00BA3D78"/>
    <w:rsid w:val="00BA3D90"/>
    <w:rsid w:val="00BA3DAA"/>
    <w:rsid w:val="00BA3DDD"/>
    <w:rsid w:val="00BA3DEA"/>
    <w:rsid w:val="00BA3E17"/>
    <w:rsid w:val="00BA3E94"/>
    <w:rsid w:val="00BA3EBE"/>
    <w:rsid w:val="00BA3F14"/>
    <w:rsid w:val="00BA3F63"/>
    <w:rsid w:val="00BA3FC0"/>
    <w:rsid w:val="00BA40BB"/>
    <w:rsid w:val="00BA418A"/>
    <w:rsid w:val="00BA4235"/>
    <w:rsid w:val="00BA4248"/>
    <w:rsid w:val="00BA42D2"/>
    <w:rsid w:val="00BA4352"/>
    <w:rsid w:val="00BA4468"/>
    <w:rsid w:val="00BA44DE"/>
    <w:rsid w:val="00BA44FD"/>
    <w:rsid w:val="00BA45A2"/>
    <w:rsid w:val="00BA45A7"/>
    <w:rsid w:val="00BA45A9"/>
    <w:rsid w:val="00BA45E1"/>
    <w:rsid w:val="00BA4703"/>
    <w:rsid w:val="00BA472C"/>
    <w:rsid w:val="00BA474A"/>
    <w:rsid w:val="00BA476A"/>
    <w:rsid w:val="00BA4A30"/>
    <w:rsid w:val="00BA4A36"/>
    <w:rsid w:val="00BA4AA6"/>
    <w:rsid w:val="00BA4AB8"/>
    <w:rsid w:val="00BA4AB9"/>
    <w:rsid w:val="00BA4AFE"/>
    <w:rsid w:val="00BA4B00"/>
    <w:rsid w:val="00BA4B75"/>
    <w:rsid w:val="00BA4BA7"/>
    <w:rsid w:val="00BA4BBC"/>
    <w:rsid w:val="00BA4BF1"/>
    <w:rsid w:val="00BA4D05"/>
    <w:rsid w:val="00BA4D9F"/>
    <w:rsid w:val="00BA4E49"/>
    <w:rsid w:val="00BA4ED1"/>
    <w:rsid w:val="00BA4EE0"/>
    <w:rsid w:val="00BA4F49"/>
    <w:rsid w:val="00BA4F54"/>
    <w:rsid w:val="00BA5045"/>
    <w:rsid w:val="00BA50E6"/>
    <w:rsid w:val="00BA510B"/>
    <w:rsid w:val="00BA512B"/>
    <w:rsid w:val="00BA5177"/>
    <w:rsid w:val="00BA51B1"/>
    <w:rsid w:val="00BA523C"/>
    <w:rsid w:val="00BA5271"/>
    <w:rsid w:val="00BA5297"/>
    <w:rsid w:val="00BA52B7"/>
    <w:rsid w:val="00BA52D1"/>
    <w:rsid w:val="00BA52F7"/>
    <w:rsid w:val="00BA5371"/>
    <w:rsid w:val="00BA53A1"/>
    <w:rsid w:val="00BA53F3"/>
    <w:rsid w:val="00BA5442"/>
    <w:rsid w:val="00BA549F"/>
    <w:rsid w:val="00BA551C"/>
    <w:rsid w:val="00BA55AC"/>
    <w:rsid w:val="00BA55CF"/>
    <w:rsid w:val="00BA5608"/>
    <w:rsid w:val="00BA5645"/>
    <w:rsid w:val="00BA5659"/>
    <w:rsid w:val="00BA5673"/>
    <w:rsid w:val="00BA5728"/>
    <w:rsid w:val="00BA5901"/>
    <w:rsid w:val="00BA5921"/>
    <w:rsid w:val="00BA5975"/>
    <w:rsid w:val="00BA59A1"/>
    <w:rsid w:val="00BA59A5"/>
    <w:rsid w:val="00BA59B0"/>
    <w:rsid w:val="00BA59CF"/>
    <w:rsid w:val="00BA59D6"/>
    <w:rsid w:val="00BA5A56"/>
    <w:rsid w:val="00BA5A88"/>
    <w:rsid w:val="00BA5ABC"/>
    <w:rsid w:val="00BA5B01"/>
    <w:rsid w:val="00BA5B88"/>
    <w:rsid w:val="00BA5BE5"/>
    <w:rsid w:val="00BA5BF1"/>
    <w:rsid w:val="00BA5C33"/>
    <w:rsid w:val="00BA5C55"/>
    <w:rsid w:val="00BA5DB0"/>
    <w:rsid w:val="00BA5F4D"/>
    <w:rsid w:val="00BA5F9E"/>
    <w:rsid w:val="00BA5FBE"/>
    <w:rsid w:val="00BA5FC9"/>
    <w:rsid w:val="00BA60DB"/>
    <w:rsid w:val="00BA60DE"/>
    <w:rsid w:val="00BA60ED"/>
    <w:rsid w:val="00BA6104"/>
    <w:rsid w:val="00BA610C"/>
    <w:rsid w:val="00BA61E1"/>
    <w:rsid w:val="00BA621B"/>
    <w:rsid w:val="00BA627E"/>
    <w:rsid w:val="00BA6282"/>
    <w:rsid w:val="00BA62DD"/>
    <w:rsid w:val="00BA630C"/>
    <w:rsid w:val="00BA6352"/>
    <w:rsid w:val="00BA6366"/>
    <w:rsid w:val="00BA63C6"/>
    <w:rsid w:val="00BA6438"/>
    <w:rsid w:val="00BA65BC"/>
    <w:rsid w:val="00BA665C"/>
    <w:rsid w:val="00BA6708"/>
    <w:rsid w:val="00BA6722"/>
    <w:rsid w:val="00BA683E"/>
    <w:rsid w:val="00BA688F"/>
    <w:rsid w:val="00BA68BB"/>
    <w:rsid w:val="00BA6987"/>
    <w:rsid w:val="00BA6A04"/>
    <w:rsid w:val="00BA6A4C"/>
    <w:rsid w:val="00BA6AA7"/>
    <w:rsid w:val="00BA6ABC"/>
    <w:rsid w:val="00BA6ABE"/>
    <w:rsid w:val="00BA6AD0"/>
    <w:rsid w:val="00BA6B47"/>
    <w:rsid w:val="00BA6B50"/>
    <w:rsid w:val="00BA6B67"/>
    <w:rsid w:val="00BA6B8A"/>
    <w:rsid w:val="00BA6BD6"/>
    <w:rsid w:val="00BA6C63"/>
    <w:rsid w:val="00BA6D8C"/>
    <w:rsid w:val="00BA6E17"/>
    <w:rsid w:val="00BA6E69"/>
    <w:rsid w:val="00BA6E72"/>
    <w:rsid w:val="00BA6E8D"/>
    <w:rsid w:val="00BA6F29"/>
    <w:rsid w:val="00BA6F2B"/>
    <w:rsid w:val="00BA6F78"/>
    <w:rsid w:val="00BA6FE1"/>
    <w:rsid w:val="00BA700E"/>
    <w:rsid w:val="00BA704F"/>
    <w:rsid w:val="00BA70A1"/>
    <w:rsid w:val="00BA71AB"/>
    <w:rsid w:val="00BA7239"/>
    <w:rsid w:val="00BA724A"/>
    <w:rsid w:val="00BA729A"/>
    <w:rsid w:val="00BA72E0"/>
    <w:rsid w:val="00BA72E4"/>
    <w:rsid w:val="00BA734F"/>
    <w:rsid w:val="00BA7353"/>
    <w:rsid w:val="00BA73A4"/>
    <w:rsid w:val="00BA74A9"/>
    <w:rsid w:val="00BA7583"/>
    <w:rsid w:val="00BA75CE"/>
    <w:rsid w:val="00BA7623"/>
    <w:rsid w:val="00BA76AE"/>
    <w:rsid w:val="00BA76D1"/>
    <w:rsid w:val="00BA7750"/>
    <w:rsid w:val="00BA7792"/>
    <w:rsid w:val="00BA77AE"/>
    <w:rsid w:val="00BA77CF"/>
    <w:rsid w:val="00BA787F"/>
    <w:rsid w:val="00BA78C3"/>
    <w:rsid w:val="00BA7975"/>
    <w:rsid w:val="00BA7A71"/>
    <w:rsid w:val="00BA7BEC"/>
    <w:rsid w:val="00BA7C26"/>
    <w:rsid w:val="00BA7C29"/>
    <w:rsid w:val="00BA7C50"/>
    <w:rsid w:val="00BA7C62"/>
    <w:rsid w:val="00BA7DB1"/>
    <w:rsid w:val="00BA7DD8"/>
    <w:rsid w:val="00BA7E21"/>
    <w:rsid w:val="00BA7E68"/>
    <w:rsid w:val="00BA7E79"/>
    <w:rsid w:val="00BA7ED5"/>
    <w:rsid w:val="00BA7F0E"/>
    <w:rsid w:val="00BA7F86"/>
    <w:rsid w:val="00BB003D"/>
    <w:rsid w:val="00BB0224"/>
    <w:rsid w:val="00BB0310"/>
    <w:rsid w:val="00BB037E"/>
    <w:rsid w:val="00BB0443"/>
    <w:rsid w:val="00BB0499"/>
    <w:rsid w:val="00BB0598"/>
    <w:rsid w:val="00BB05AB"/>
    <w:rsid w:val="00BB0607"/>
    <w:rsid w:val="00BB0633"/>
    <w:rsid w:val="00BB0660"/>
    <w:rsid w:val="00BB067C"/>
    <w:rsid w:val="00BB07F2"/>
    <w:rsid w:val="00BB0912"/>
    <w:rsid w:val="00BB0937"/>
    <w:rsid w:val="00BB0964"/>
    <w:rsid w:val="00BB098A"/>
    <w:rsid w:val="00BB09A2"/>
    <w:rsid w:val="00BB09E4"/>
    <w:rsid w:val="00BB0AB3"/>
    <w:rsid w:val="00BB0B3B"/>
    <w:rsid w:val="00BB0BD9"/>
    <w:rsid w:val="00BB0BDC"/>
    <w:rsid w:val="00BB0C2C"/>
    <w:rsid w:val="00BB0C3C"/>
    <w:rsid w:val="00BB0C63"/>
    <w:rsid w:val="00BB0C6D"/>
    <w:rsid w:val="00BB0D0A"/>
    <w:rsid w:val="00BB0D88"/>
    <w:rsid w:val="00BB0DC7"/>
    <w:rsid w:val="00BB0E2B"/>
    <w:rsid w:val="00BB0E3F"/>
    <w:rsid w:val="00BB0E80"/>
    <w:rsid w:val="00BB0F3F"/>
    <w:rsid w:val="00BB0F86"/>
    <w:rsid w:val="00BB1023"/>
    <w:rsid w:val="00BB111C"/>
    <w:rsid w:val="00BB1203"/>
    <w:rsid w:val="00BB124E"/>
    <w:rsid w:val="00BB1319"/>
    <w:rsid w:val="00BB1345"/>
    <w:rsid w:val="00BB13E1"/>
    <w:rsid w:val="00BB13EE"/>
    <w:rsid w:val="00BB145A"/>
    <w:rsid w:val="00BB14AE"/>
    <w:rsid w:val="00BB14C1"/>
    <w:rsid w:val="00BB14D1"/>
    <w:rsid w:val="00BB155B"/>
    <w:rsid w:val="00BB156F"/>
    <w:rsid w:val="00BB1596"/>
    <w:rsid w:val="00BB15C3"/>
    <w:rsid w:val="00BB15C7"/>
    <w:rsid w:val="00BB1656"/>
    <w:rsid w:val="00BB17FD"/>
    <w:rsid w:val="00BB1805"/>
    <w:rsid w:val="00BB18BA"/>
    <w:rsid w:val="00BB1959"/>
    <w:rsid w:val="00BB1967"/>
    <w:rsid w:val="00BB19B1"/>
    <w:rsid w:val="00BB1BCB"/>
    <w:rsid w:val="00BB1BD5"/>
    <w:rsid w:val="00BB1BEC"/>
    <w:rsid w:val="00BB1BF1"/>
    <w:rsid w:val="00BB1C15"/>
    <w:rsid w:val="00BB1D13"/>
    <w:rsid w:val="00BB1DA7"/>
    <w:rsid w:val="00BB1DE4"/>
    <w:rsid w:val="00BB1E2B"/>
    <w:rsid w:val="00BB1EF3"/>
    <w:rsid w:val="00BB1F01"/>
    <w:rsid w:val="00BB1F50"/>
    <w:rsid w:val="00BB1F69"/>
    <w:rsid w:val="00BB2038"/>
    <w:rsid w:val="00BB2089"/>
    <w:rsid w:val="00BB20BD"/>
    <w:rsid w:val="00BB20DD"/>
    <w:rsid w:val="00BB20E0"/>
    <w:rsid w:val="00BB2149"/>
    <w:rsid w:val="00BB2156"/>
    <w:rsid w:val="00BB2180"/>
    <w:rsid w:val="00BB21BD"/>
    <w:rsid w:val="00BB21D5"/>
    <w:rsid w:val="00BB2287"/>
    <w:rsid w:val="00BB22A5"/>
    <w:rsid w:val="00BB22C7"/>
    <w:rsid w:val="00BB22CE"/>
    <w:rsid w:val="00BB23FA"/>
    <w:rsid w:val="00BB248B"/>
    <w:rsid w:val="00BB2539"/>
    <w:rsid w:val="00BB253B"/>
    <w:rsid w:val="00BB25EB"/>
    <w:rsid w:val="00BB271E"/>
    <w:rsid w:val="00BB27D2"/>
    <w:rsid w:val="00BB27FB"/>
    <w:rsid w:val="00BB294A"/>
    <w:rsid w:val="00BB2954"/>
    <w:rsid w:val="00BB2986"/>
    <w:rsid w:val="00BB2A56"/>
    <w:rsid w:val="00BB2A91"/>
    <w:rsid w:val="00BB2B20"/>
    <w:rsid w:val="00BB2B96"/>
    <w:rsid w:val="00BB2BF4"/>
    <w:rsid w:val="00BB2CAE"/>
    <w:rsid w:val="00BB2D27"/>
    <w:rsid w:val="00BB2D2B"/>
    <w:rsid w:val="00BB2D92"/>
    <w:rsid w:val="00BB2E0E"/>
    <w:rsid w:val="00BB2ED0"/>
    <w:rsid w:val="00BB2F7D"/>
    <w:rsid w:val="00BB2F8A"/>
    <w:rsid w:val="00BB2FE1"/>
    <w:rsid w:val="00BB3079"/>
    <w:rsid w:val="00BB30AD"/>
    <w:rsid w:val="00BB3177"/>
    <w:rsid w:val="00BB319D"/>
    <w:rsid w:val="00BB3263"/>
    <w:rsid w:val="00BB336A"/>
    <w:rsid w:val="00BB3374"/>
    <w:rsid w:val="00BB33E3"/>
    <w:rsid w:val="00BB33FC"/>
    <w:rsid w:val="00BB3402"/>
    <w:rsid w:val="00BB3407"/>
    <w:rsid w:val="00BB345E"/>
    <w:rsid w:val="00BB352A"/>
    <w:rsid w:val="00BB353B"/>
    <w:rsid w:val="00BB35BE"/>
    <w:rsid w:val="00BB35D2"/>
    <w:rsid w:val="00BB36D2"/>
    <w:rsid w:val="00BB3709"/>
    <w:rsid w:val="00BB372F"/>
    <w:rsid w:val="00BB3791"/>
    <w:rsid w:val="00BB3799"/>
    <w:rsid w:val="00BB37E0"/>
    <w:rsid w:val="00BB37F6"/>
    <w:rsid w:val="00BB3822"/>
    <w:rsid w:val="00BB386A"/>
    <w:rsid w:val="00BB3883"/>
    <w:rsid w:val="00BB389C"/>
    <w:rsid w:val="00BB3937"/>
    <w:rsid w:val="00BB3A27"/>
    <w:rsid w:val="00BB3A3F"/>
    <w:rsid w:val="00BB3A5C"/>
    <w:rsid w:val="00BB3A6A"/>
    <w:rsid w:val="00BB3A8B"/>
    <w:rsid w:val="00BB3A9E"/>
    <w:rsid w:val="00BB3AEA"/>
    <w:rsid w:val="00BB3BB0"/>
    <w:rsid w:val="00BB3C66"/>
    <w:rsid w:val="00BB3CA2"/>
    <w:rsid w:val="00BB3D51"/>
    <w:rsid w:val="00BB3DDD"/>
    <w:rsid w:val="00BB3DEF"/>
    <w:rsid w:val="00BB3E30"/>
    <w:rsid w:val="00BB3F30"/>
    <w:rsid w:val="00BB3FEC"/>
    <w:rsid w:val="00BB3FFB"/>
    <w:rsid w:val="00BB406F"/>
    <w:rsid w:val="00BB4097"/>
    <w:rsid w:val="00BB40E1"/>
    <w:rsid w:val="00BB40EE"/>
    <w:rsid w:val="00BB4161"/>
    <w:rsid w:val="00BB417C"/>
    <w:rsid w:val="00BB4204"/>
    <w:rsid w:val="00BB4217"/>
    <w:rsid w:val="00BB431F"/>
    <w:rsid w:val="00BB4356"/>
    <w:rsid w:val="00BB43C9"/>
    <w:rsid w:val="00BB445C"/>
    <w:rsid w:val="00BB4479"/>
    <w:rsid w:val="00BB450B"/>
    <w:rsid w:val="00BB45A6"/>
    <w:rsid w:val="00BB45BA"/>
    <w:rsid w:val="00BB45CA"/>
    <w:rsid w:val="00BB4661"/>
    <w:rsid w:val="00BB4707"/>
    <w:rsid w:val="00BB4710"/>
    <w:rsid w:val="00BB4720"/>
    <w:rsid w:val="00BB48FC"/>
    <w:rsid w:val="00BB4926"/>
    <w:rsid w:val="00BB49BB"/>
    <w:rsid w:val="00BB49E1"/>
    <w:rsid w:val="00BB4ACA"/>
    <w:rsid w:val="00BB4BA4"/>
    <w:rsid w:val="00BB4BA8"/>
    <w:rsid w:val="00BB4BF8"/>
    <w:rsid w:val="00BB4C13"/>
    <w:rsid w:val="00BB4C72"/>
    <w:rsid w:val="00BB4D98"/>
    <w:rsid w:val="00BB4DE9"/>
    <w:rsid w:val="00BB4EAC"/>
    <w:rsid w:val="00BB4F2D"/>
    <w:rsid w:val="00BB4F5D"/>
    <w:rsid w:val="00BB4FFB"/>
    <w:rsid w:val="00BB5031"/>
    <w:rsid w:val="00BB5164"/>
    <w:rsid w:val="00BB516A"/>
    <w:rsid w:val="00BB51DB"/>
    <w:rsid w:val="00BB528E"/>
    <w:rsid w:val="00BB5322"/>
    <w:rsid w:val="00BB53B2"/>
    <w:rsid w:val="00BB5461"/>
    <w:rsid w:val="00BB546F"/>
    <w:rsid w:val="00BB54B1"/>
    <w:rsid w:val="00BB54DD"/>
    <w:rsid w:val="00BB5528"/>
    <w:rsid w:val="00BB5550"/>
    <w:rsid w:val="00BB555A"/>
    <w:rsid w:val="00BB55CB"/>
    <w:rsid w:val="00BB560F"/>
    <w:rsid w:val="00BB5663"/>
    <w:rsid w:val="00BB56C8"/>
    <w:rsid w:val="00BB57A4"/>
    <w:rsid w:val="00BB57DB"/>
    <w:rsid w:val="00BB5829"/>
    <w:rsid w:val="00BB5831"/>
    <w:rsid w:val="00BB5833"/>
    <w:rsid w:val="00BB5983"/>
    <w:rsid w:val="00BB5A64"/>
    <w:rsid w:val="00BB5B8C"/>
    <w:rsid w:val="00BB5BBF"/>
    <w:rsid w:val="00BB5BED"/>
    <w:rsid w:val="00BB5C24"/>
    <w:rsid w:val="00BB5C74"/>
    <w:rsid w:val="00BB5C7B"/>
    <w:rsid w:val="00BB5D26"/>
    <w:rsid w:val="00BB5D63"/>
    <w:rsid w:val="00BB5DFB"/>
    <w:rsid w:val="00BB5E3A"/>
    <w:rsid w:val="00BB5E5F"/>
    <w:rsid w:val="00BB5E6B"/>
    <w:rsid w:val="00BB5E83"/>
    <w:rsid w:val="00BB5EAB"/>
    <w:rsid w:val="00BB5EE3"/>
    <w:rsid w:val="00BB5EF7"/>
    <w:rsid w:val="00BB5FCC"/>
    <w:rsid w:val="00BB5FF3"/>
    <w:rsid w:val="00BB6043"/>
    <w:rsid w:val="00BB6107"/>
    <w:rsid w:val="00BB62B7"/>
    <w:rsid w:val="00BB62B8"/>
    <w:rsid w:val="00BB62C3"/>
    <w:rsid w:val="00BB6340"/>
    <w:rsid w:val="00BB63DB"/>
    <w:rsid w:val="00BB63EC"/>
    <w:rsid w:val="00BB6420"/>
    <w:rsid w:val="00BB6471"/>
    <w:rsid w:val="00BB6543"/>
    <w:rsid w:val="00BB6554"/>
    <w:rsid w:val="00BB65D2"/>
    <w:rsid w:val="00BB66CE"/>
    <w:rsid w:val="00BB67A2"/>
    <w:rsid w:val="00BB686A"/>
    <w:rsid w:val="00BB68F7"/>
    <w:rsid w:val="00BB68FD"/>
    <w:rsid w:val="00BB6923"/>
    <w:rsid w:val="00BB695F"/>
    <w:rsid w:val="00BB6971"/>
    <w:rsid w:val="00BB6A1E"/>
    <w:rsid w:val="00BB6B4A"/>
    <w:rsid w:val="00BB6B68"/>
    <w:rsid w:val="00BB6BC5"/>
    <w:rsid w:val="00BB6C62"/>
    <w:rsid w:val="00BB6CA5"/>
    <w:rsid w:val="00BB6CA9"/>
    <w:rsid w:val="00BB6D25"/>
    <w:rsid w:val="00BB6D54"/>
    <w:rsid w:val="00BB6E1F"/>
    <w:rsid w:val="00BB6EB4"/>
    <w:rsid w:val="00BB6F12"/>
    <w:rsid w:val="00BB6F2E"/>
    <w:rsid w:val="00BB6F37"/>
    <w:rsid w:val="00BB6F72"/>
    <w:rsid w:val="00BB707B"/>
    <w:rsid w:val="00BB709A"/>
    <w:rsid w:val="00BB70AA"/>
    <w:rsid w:val="00BB70FC"/>
    <w:rsid w:val="00BB712B"/>
    <w:rsid w:val="00BB7132"/>
    <w:rsid w:val="00BB7194"/>
    <w:rsid w:val="00BB7231"/>
    <w:rsid w:val="00BB7275"/>
    <w:rsid w:val="00BB72C0"/>
    <w:rsid w:val="00BB731B"/>
    <w:rsid w:val="00BB7320"/>
    <w:rsid w:val="00BB735D"/>
    <w:rsid w:val="00BB7367"/>
    <w:rsid w:val="00BB7373"/>
    <w:rsid w:val="00BB741E"/>
    <w:rsid w:val="00BB7442"/>
    <w:rsid w:val="00BB749B"/>
    <w:rsid w:val="00BB74CC"/>
    <w:rsid w:val="00BB74D5"/>
    <w:rsid w:val="00BB75BE"/>
    <w:rsid w:val="00BB75CD"/>
    <w:rsid w:val="00BB7613"/>
    <w:rsid w:val="00BB768B"/>
    <w:rsid w:val="00BB76EF"/>
    <w:rsid w:val="00BB774D"/>
    <w:rsid w:val="00BB7763"/>
    <w:rsid w:val="00BB77C8"/>
    <w:rsid w:val="00BB77F1"/>
    <w:rsid w:val="00BB783A"/>
    <w:rsid w:val="00BB7862"/>
    <w:rsid w:val="00BB7867"/>
    <w:rsid w:val="00BB789C"/>
    <w:rsid w:val="00BB7935"/>
    <w:rsid w:val="00BB7942"/>
    <w:rsid w:val="00BB79D6"/>
    <w:rsid w:val="00BB7A43"/>
    <w:rsid w:val="00BB7A66"/>
    <w:rsid w:val="00BB7A97"/>
    <w:rsid w:val="00BB7B34"/>
    <w:rsid w:val="00BB7B83"/>
    <w:rsid w:val="00BB7C3A"/>
    <w:rsid w:val="00BB7C4C"/>
    <w:rsid w:val="00BB7C67"/>
    <w:rsid w:val="00BB7D2A"/>
    <w:rsid w:val="00BB7D9D"/>
    <w:rsid w:val="00BB7E1B"/>
    <w:rsid w:val="00BB7E3C"/>
    <w:rsid w:val="00BB7F18"/>
    <w:rsid w:val="00BB7FB5"/>
    <w:rsid w:val="00BB7FEA"/>
    <w:rsid w:val="00BC002A"/>
    <w:rsid w:val="00BC003D"/>
    <w:rsid w:val="00BC0055"/>
    <w:rsid w:val="00BC00BE"/>
    <w:rsid w:val="00BC0121"/>
    <w:rsid w:val="00BC0137"/>
    <w:rsid w:val="00BC01A2"/>
    <w:rsid w:val="00BC021E"/>
    <w:rsid w:val="00BC024E"/>
    <w:rsid w:val="00BC02AC"/>
    <w:rsid w:val="00BC02B8"/>
    <w:rsid w:val="00BC02F2"/>
    <w:rsid w:val="00BC02FF"/>
    <w:rsid w:val="00BC03D7"/>
    <w:rsid w:val="00BC043D"/>
    <w:rsid w:val="00BC045C"/>
    <w:rsid w:val="00BC0485"/>
    <w:rsid w:val="00BC051F"/>
    <w:rsid w:val="00BC055B"/>
    <w:rsid w:val="00BC05AD"/>
    <w:rsid w:val="00BC062A"/>
    <w:rsid w:val="00BC07ED"/>
    <w:rsid w:val="00BC0893"/>
    <w:rsid w:val="00BC08DE"/>
    <w:rsid w:val="00BC0930"/>
    <w:rsid w:val="00BC094D"/>
    <w:rsid w:val="00BC0A4F"/>
    <w:rsid w:val="00BC0ABC"/>
    <w:rsid w:val="00BC0AD2"/>
    <w:rsid w:val="00BC0B36"/>
    <w:rsid w:val="00BC0BF9"/>
    <w:rsid w:val="00BC0C72"/>
    <w:rsid w:val="00BC0CAF"/>
    <w:rsid w:val="00BC0CDC"/>
    <w:rsid w:val="00BC0D21"/>
    <w:rsid w:val="00BC0D35"/>
    <w:rsid w:val="00BC0E2F"/>
    <w:rsid w:val="00BC0EA5"/>
    <w:rsid w:val="00BC0FC4"/>
    <w:rsid w:val="00BC1050"/>
    <w:rsid w:val="00BC10E3"/>
    <w:rsid w:val="00BC10F4"/>
    <w:rsid w:val="00BC10F5"/>
    <w:rsid w:val="00BC1127"/>
    <w:rsid w:val="00BC1177"/>
    <w:rsid w:val="00BC11E8"/>
    <w:rsid w:val="00BC1276"/>
    <w:rsid w:val="00BC12A2"/>
    <w:rsid w:val="00BC12DB"/>
    <w:rsid w:val="00BC13B1"/>
    <w:rsid w:val="00BC13D4"/>
    <w:rsid w:val="00BC13E3"/>
    <w:rsid w:val="00BC13F1"/>
    <w:rsid w:val="00BC1458"/>
    <w:rsid w:val="00BC145B"/>
    <w:rsid w:val="00BC147A"/>
    <w:rsid w:val="00BC1563"/>
    <w:rsid w:val="00BC158B"/>
    <w:rsid w:val="00BC1643"/>
    <w:rsid w:val="00BC169D"/>
    <w:rsid w:val="00BC16FD"/>
    <w:rsid w:val="00BC172D"/>
    <w:rsid w:val="00BC17DD"/>
    <w:rsid w:val="00BC181B"/>
    <w:rsid w:val="00BC18D0"/>
    <w:rsid w:val="00BC19DB"/>
    <w:rsid w:val="00BC1B07"/>
    <w:rsid w:val="00BC1BF4"/>
    <w:rsid w:val="00BC1C89"/>
    <w:rsid w:val="00BC1D0B"/>
    <w:rsid w:val="00BC1D8D"/>
    <w:rsid w:val="00BC1DC9"/>
    <w:rsid w:val="00BC1DD3"/>
    <w:rsid w:val="00BC1DD5"/>
    <w:rsid w:val="00BC1E2C"/>
    <w:rsid w:val="00BC1E51"/>
    <w:rsid w:val="00BC1E8E"/>
    <w:rsid w:val="00BC1F1A"/>
    <w:rsid w:val="00BC1F65"/>
    <w:rsid w:val="00BC1F8F"/>
    <w:rsid w:val="00BC1FDF"/>
    <w:rsid w:val="00BC206B"/>
    <w:rsid w:val="00BC209C"/>
    <w:rsid w:val="00BC214E"/>
    <w:rsid w:val="00BC218E"/>
    <w:rsid w:val="00BC2195"/>
    <w:rsid w:val="00BC2203"/>
    <w:rsid w:val="00BC2362"/>
    <w:rsid w:val="00BC23CB"/>
    <w:rsid w:val="00BC2414"/>
    <w:rsid w:val="00BC251E"/>
    <w:rsid w:val="00BC2550"/>
    <w:rsid w:val="00BC2577"/>
    <w:rsid w:val="00BC25B2"/>
    <w:rsid w:val="00BC261A"/>
    <w:rsid w:val="00BC2635"/>
    <w:rsid w:val="00BC273B"/>
    <w:rsid w:val="00BC275D"/>
    <w:rsid w:val="00BC2952"/>
    <w:rsid w:val="00BC29A3"/>
    <w:rsid w:val="00BC29C6"/>
    <w:rsid w:val="00BC29E4"/>
    <w:rsid w:val="00BC2A1E"/>
    <w:rsid w:val="00BC2A22"/>
    <w:rsid w:val="00BC2AF3"/>
    <w:rsid w:val="00BC2C13"/>
    <w:rsid w:val="00BC2C32"/>
    <w:rsid w:val="00BC2C80"/>
    <w:rsid w:val="00BC2CD4"/>
    <w:rsid w:val="00BC2D12"/>
    <w:rsid w:val="00BC2DC6"/>
    <w:rsid w:val="00BC2E5E"/>
    <w:rsid w:val="00BC2E93"/>
    <w:rsid w:val="00BC2F41"/>
    <w:rsid w:val="00BC2FB6"/>
    <w:rsid w:val="00BC3006"/>
    <w:rsid w:val="00BC3019"/>
    <w:rsid w:val="00BC3073"/>
    <w:rsid w:val="00BC30E1"/>
    <w:rsid w:val="00BC312C"/>
    <w:rsid w:val="00BC3136"/>
    <w:rsid w:val="00BC314B"/>
    <w:rsid w:val="00BC318C"/>
    <w:rsid w:val="00BC31DA"/>
    <w:rsid w:val="00BC31E9"/>
    <w:rsid w:val="00BC31EC"/>
    <w:rsid w:val="00BC329A"/>
    <w:rsid w:val="00BC333A"/>
    <w:rsid w:val="00BC3378"/>
    <w:rsid w:val="00BC33B0"/>
    <w:rsid w:val="00BC33B5"/>
    <w:rsid w:val="00BC33BF"/>
    <w:rsid w:val="00BC3402"/>
    <w:rsid w:val="00BC342C"/>
    <w:rsid w:val="00BC347C"/>
    <w:rsid w:val="00BC34EF"/>
    <w:rsid w:val="00BC3540"/>
    <w:rsid w:val="00BC3584"/>
    <w:rsid w:val="00BC3630"/>
    <w:rsid w:val="00BC36B5"/>
    <w:rsid w:val="00BC36BE"/>
    <w:rsid w:val="00BC36C5"/>
    <w:rsid w:val="00BC37C4"/>
    <w:rsid w:val="00BC37FD"/>
    <w:rsid w:val="00BC3834"/>
    <w:rsid w:val="00BC3842"/>
    <w:rsid w:val="00BC3849"/>
    <w:rsid w:val="00BC3911"/>
    <w:rsid w:val="00BC3919"/>
    <w:rsid w:val="00BC3920"/>
    <w:rsid w:val="00BC395B"/>
    <w:rsid w:val="00BC3A09"/>
    <w:rsid w:val="00BC3A82"/>
    <w:rsid w:val="00BC3A85"/>
    <w:rsid w:val="00BC3B05"/>
    <w:rsid w:val="00BC3B6C"/>
    <w:rsid w:val="00BC3B79"/>
    <w:rsid w:val="00BC3C72"/>
    <w:rsid w:val="00BC3CD3"/>
    <w:rsid w:val="00BC3D27"/>
    <w:rsid w:val="00BC3D66"/>
    <w:rsid w:val="00BC3D8E"/>
    <w:rsid w:val="00BC3DF4"/>
    <w:rsid w:val="00BC3DF5"/>
    <w:rsid w:val="00BC3E49"/>
    <w:rsid w:val="00BC3ECE"/>
    <w:rsid w:val="00BC3EE9"/>
    <w:rsid w:val="00BC3F30"/>
    <w:rsid w:val="00BC3F6E"/>
    <w:rsid w:val="00BC3F9A"/>
    <w:rsid w:val="00BC4088"/>
    <w:rsid w:val="00BC40A9"/>
    <w:rsid w:val="00BC410C"/>
    <w:rsid w:val="00BC4116"/>
    <w:rsid w:val="00BC41BF"/>
    <w:rsid w:val="00BC4218"/>
    <w:rsid w:val="00BC425F"/>
    <w:rsid w:val="00BC4267"/>
    <w:rsid w:val="00BC42B6"/>
    <w:rsid w:val="00BC43C8"/>
    <w:rsid w:val="00BC4520"/>
    <w:rsid w:val="00BC452E"/>
    <w:rsid w:val="00BC4552"/>
    <w:rsid w:val="00BC45C5"/>
    <w:rsid w:val="00BC4609"/>
    <w:rsid w:val="00BC4615"/>
    <w:rsid w:val="00BC473B"/>
    <w:rsid w:val="00BC4760"/>
    <w:rsid w:val="00BC47CE"/>
    <w:rsid w:val="00BC47D1"/>
    <w:rsid w:val="00BC4857"/>
    <w:rsid w:val="00BC4860"/>
    <w:rsid w:val="00BC4878"/>
    <w:rsid w:val="00BC48AF"/>
    <w:rsid w:val="00BC48F9"/>
    <w:rsid w:val="00BC49B6"/>
    <w:rsid w:val="00BC4A55"/>
    <w:rsid w:val="00BC4A79"/>
    <w:rsid w:val="00BC4A7F"/>
    <w:rsid w:val="00BC4B3F"/>
    <w:rsid w:val="00BC4BCD"/>
    <w:rsid w:val="00BC4C9C"/>
    <w:rsid w:val="00BC4CB0"/>
    <w:rsid w:val="00BC4DC3"/>
    <w:rsid w:val="00BC4DD1"/>
    <w:rsid w:val="00BC4E22"/>
    <w:rsid w:val="00BC4E82"/>
    <w:rsid w:val="00BC4F15"/>
    <w:rsid w:val="00BC4FAA"/>
    <w:rsid w:val="00BC4FF5"/>
    <w:rsid w:val="00BC5070"/>
    <w:rsid w:val="00BC5078"/>
    <w:rsid w:val="00BC50B0"/>
    <w:rsid w:val="00BC5156"/>
    <w:rsid w:val="00BC51D9"/>
    <w:rsid w:val="00BC5279"/>
    <w:rsid w:val="00BC52A4"/>
    <w:rsid w:val="00BC52CA"/>
    <w:rsid w:val="00BC5301"/>
    <w:rsid w:val="00BC5379"/>
    <w:rsid w:val="00BC537C"/>
    <w:rsid w:val="00BC5387"/>
    <w:rsid w:val="00BC538C"/>
    <w:rsid w:val="00BC5453"/>
    <w:rsid w:val="00BC547D"/>
    <w:rsid w:val="00BC54D7"/>
    <w:rsid w:val="00BC54DB"/>
    <w:rsid w:val="00BC54FF"/>
    <w:rsid w:val="00BC5559"/>
    <w:rsid w:val="00BC55A9"/>
    <w:rsid w:val="00BC55F7"/>
    <w:rsid w:val="00BC5633"/>
    <w:rsid w:val="00BC5675"/>
    <w:rsid w:val="00BC568D"/>
    <w:rsid w:val="00BC56CE"/>
    <w:rsid w:val="00BC5704"/>
    <w:rsid w:val="00BC5719"/>
    <w:rsid w:val="00BC5720"/>
    <w:rsid w:val="00BC5723"/>
    <w:rsid w:val="00BC5737"/>
    <w:rsid w:val="00BC579F"/>
    <w:rsid w:val="00BC57DA"/>
    <w:rsid w:val="00BC57EF"/>
    <w:rsid w:val="00BC58A7"/>
    <w:rsid w:val="00BC58A8"/>
    <w:rsid w:val="00BC58B0"/>
    <w:rsid w:val="00BC58D0"/>
    <w:rsid w:val="00BC5978"/>
    <w:rsid w:val="00BC59E6"/>
    <w:rsid w:val="00BC5A3F"/>
    <w:rsid w:val="00BC5B13"/>
    <w:rsid w:val="00BC5B34"/>
    <w:rsid w:val="00BC5BC3"/>
    <w:rsid w:val="00BC5BFD"/>
    <w:rsid w:val="00BC5C31"/>
    <w:rsid w:val="00BC5C46"/>
    <w:rsid w:val="00BC5C76"/>
    <w:rsid w:val="00BC5CCD"/>
    <w:rsid w:val="00BC5D01"/>
    <w:rsid w:val="00BC5D2F"/>
    <w:rsid w:val="00BC5E35"/>
    <w:rsid w:val="00BC5EAC"/>
    <w:rsid w:val="00BC5F0B"/>
    <w:rsid w:val="00BC5F28"/>
    <w:rsid w:val="00BC5F33"/>
    <w:rsid w:val="00BC5FF3"/>
    <w:rsid w:val="00BC5FFE"/>
    <w:rsid w:val="00BC6028"/>
    <w:rsid w:val="00BC605A"/>
    <w:rsid w:val="00BC6087"/>
    <w:rsid w:val="00BC60C2"/>
    <w:rsid w:val="00BC6136"/>
    <w:rsid w:val="00BC6149"/>
    <w:rsid w:val="00BC618C"/>
    <w:rsid w:val="00BC6255"/>
    <w:rsid w:val="00BC6378"/>
    <w:rsid w:val="00BC638E"/>
    <w:rsid w:val="00BC63B5"/>
    <w:rsid w:val="00BC63C0"/>
    <w:rsid w:val="00BC6405"/>
    <w:rsid w:val="00BC647A"/>
    <w:rsid w:val="00BC64D7"/>
    <w:rsid w:val="00BC6569"/>
    <w:rsid w:val="00BC656E"/>
    <w:rsid w:val="00BC6682"/>
    <w:rsid w:val="00BC6795"/>
    <w:rsid w:val="00BC67B3"/>
    <w:rsid w:val="00BC67CE"/>
    <w:rsid w:val="00BC67DE"/>
    <w:rsid w:val="00BC67FA"/>
    <w:rsid w:val="00BC6827"/>
    <w:rsid w:val="00BC687D"/>
    <w:rsid w:val="00BC6880"/>
    <w:rsid w:val="00BC6882"/>
    <w:rsid w:val="00BC6889"/>
    <w:rsid w:val="00BC68A8"/>
    <w:rsid w:val="00BC68C1"/>
    <w:rsid w:val="00BC68DD"/>
    <w:rsid w:val="00BC69CD"/>
    <w:rsid w:val="00BC6A02"/>
    <w:rsid w:val="00BC6A06"/>
    <w:rsid w:val="00BC6A07"/>
    <w:rsid w:val="00BC6A2E"/>
    <w:rsid w:val="00BC6A3B"/>
    <w:rsid w:val="00BC6A65"/>
    <w:rsid w:val="00BC6A6A"/>
    <w:rsid w:val="00BC6AB6"/>
    <w:rsid w:val="00BC6B03"/>
    <w:rsid w:val="00BC6BDE"/>
    <w:rsid w:val="00BC6C8B"/>
    <w:rsid w:val="00BC6CD8"/>
    <w:rsid w:val="00BC6CD9"/>
    <w:rsid w:val="00BC6D14"/>
    <w:rsid w:val="00BC6D43"/>
    <w:rsid w:val="00BC6DC2"/>
    <w:rsid w:val="00BC6DC4"/>
    <w:rsid w:val="00BC6E9E"/>
    <w:rsid w:val="00BC6F37"/>
    <w:rsid w:val="00BC6F69"/>
    <w:rsid w:val="00BC6FC2"/>
    <w:rsid w:val="00BC707E"/>
    <w:rsid w:val="00BC70B3"/>
    <w:rsid w:val="00BC7108"/>
    <w:rsid w:val="00BC716D"/>
    <w:rsid w:val="00BC7172"/>
    <w:rsid w:val="00BC71B2"/>
    <w:rsid w:val="00BC71C7"/>
    <w:rsid w:val="00BC7220"/>
    <w:rsid w:val="00BC72CD"/>
    <w:rsid w:val="00BC72FD"/>
    <w:rsid w:val="00BC730E"/>
    <w:rsid w:val="00BC7334"/>
    <w:rsid w:val="00BC7369"/>
    <w:rsid w:val="00BC73C9"/>
    <w:rsid w:val="00BC750F"/>
    <w:rsid w:val="00BC755F"/>
    <w:rsid w:val="00BC75BA"/>
    <w:rsid w:val="00BC75BF"/>
    <w:rsid w:val="00BC75E2"/>
    <w:rsid w:val="00BC7637"/>
    <w:rsid w:val="00BC765A"/>
    <w:rsid w:val="00BC7661"/>
    <w:rsid w:val="00BC767B"/>
    <w:rsid w:val="00BC7749"/>
    <w:rsid w:val="00BC7762"/>
    <w:rsid w:val="00BC7766"/>
    <w:rsid w:val="00BC77A9"/>
    <w:rsid w:val="00BC77EB"/>
    <w:rsid w:val="00BC7827"/>
    <w:rsid w:val="00BC7889"/>
    <w:rsid w:val="00BC793B"/>
    <w:rsid w:val="00BC79F9"/>
    <w:rsid w:val="00BC7A00"/>
    <w:rsid w:val="00BC7A25"/>
    <w:rsid w:val="00BC7A34"/>
    <w:rsid w:val="00BC7AAC"/>
    <w:rsid w:val="00BC7B22"/>
    <w:rsid w:val="00BC7BA1"/>
    <w:rsid w:val="00BC7C24"/>
    <w:rsid w:val="00BC7C8D"/>
    <w:rsid w:val="00BC7D4F"/>
    <w:rsid w:val="00BC7E2C"/>
    <w:rsid w:val="00BC7E44"/>
    <w:rsid w:val="00BC7F17"/>
    <w:rsid w:val="00BC7F22"/>
    <w:rsid w:val="00BC7F80"/>
    <w:rsid w:val="00BD00F2"/>
    <w:rsid w:val="00BD0180"/>
    <w:rsid w:val="00BD02DF"/>
    <w:rsid w:val="00BD0370"/>
    <w:rsid w:val="00BD03A1"/>
    <w:rsid w:val="00BD0449"/>
    <w:rsid w:val="00BD0453"/>
    <w:rsid w:val="00BD0546"/>
    <w:rsid w:val="00BD057B"/>
    <w:rsid w:val="00BD05EE"/>
    <w:rsid w:val="00BD0621"/>
    <w:rsid w:val="00BD0628"/>
    <w:rsid w:val="00BD0699"/>
    <w:rsid w:val="00BD06D4"/>
    <w:rsid w:val="00BD07A2"/>
    <w:rsid w:val="00BD07D9"/>
    <w:rsid w:val="00BD088B"/>
    <w:rsid w:val="00BD08CE"/>
    <w:rsid w:val="00BD08E9"/>
    <w:rsid w:val="00BD0943"/>
    <w:rsid w:val="00BD0988"/>
    <w:rsid w:val="00BD09D3"/>
    <w:rsid w:val="00BD0A08"/>
    <w:rsid w:val="00BD0A38"/>
    <w:rsid w:val="00BD0B1F"/>
    <w:rsid w:val="00BD0B7C"/>
    <w:rsid w:val="00BD0BEC"/>
    <w:rsid w:val="00BD0C1C"/>
    <w:rsid w:val="00BD0C42"/>
    <w:rsid w:val="00BD0C79"/>
    <w:rsid w:val="00BD0C85"/>
    <w:rsid w:val="00BD0C8D"/>
    <w:rsid w:val="00BD0C9B"/>
    <w:rsid w:val="00BD0C9D"/>
    <w:rsid w:val="00BD0D29"/>
    <w:rsid w:val="00BD0E1C"/>
    <w:rsid w:val="00BD0E1E"/>
    <w:rsid w:val="00BD0E61"/>
    <w:rsid w:val="00BD0FB7"/>
    <w:rsid w:val="00BD0FE2"/>
    <w:rsid w:val="00BD0FEE"/>
    <w:rsid w:val="00BD103A"/>
    <w:rsid w:val="00BD1045"/>
    <w:rsid w:val="00BD104A"/>
    <w:rsid w:val="00BD1055"/>
    <w:rsid w:val="00BD1102"/>
    <w:rsid w:val="00BD11C3"/>
    <w:rsid w:val="00BD11C5"/>
    <w:rsid w:val="00BD11CD"/>
    <w:rsid w:val="00BD1200"/>
    <w:rsid w:val="00BD127D"/>
    <w:rsid w:val="00BD1324"/>
    <w:rsid w:val="00BD1333"/>
    <w:rsid w:val="00BD13BF"/>
    <w:rsid w:val="00BD13D5"/>
    <w:rsid w:val="00BD13D6"/>
    <w:rsid w:val="00BD147F"/>
    <w:rsid w:val="00BD159D"/>
    <w:rsid w:val="00BD164B"/>
    <w:rsid w:val="00BD164D"/>
    <w:rsid w:val="00BD1718"/>
    <w:rsid w:val="00BD198C"/>
    <w:rsid w:val="00BD1992"/>
    <w:rsid w:val="00BD19D9"/>
    <w:rsid w:val="00BD1A04"/>
    <w:rsid w:val="00BD1AC9"/>
    <w:rsid w:val="00BD1B90"/>
    <w:rsid w:val="00BD1BAD"/>
    <w:rsid w:val="00BD1BE5"/>
    <w:rsid w:val="00BD1BE7"/>
    <w:rsid w:val="00BD1C0E"/>
    <w:rsid w:val="00BD1C46"/>
    <w:rsid w:val="00BD1CAB"/>
    <w:rsid w:val="00BD1CD2"/>
    <w:rsid w:val="00BD1CE4"/>
    <w:rsid w:val="00BD1CE6"/>
    <w:rsid w:val="00BD1D95"/>
    <w:rsid w:val="00BD1DFB"/>
    <w:rsid w:val="00BD1E0B"/>
    <w:rsid w:val="00BD1F2A"/>
    <w:rsid w:val="00BD1F77"/>
    <w:rsid w:val="00BD200D"/>
    <w:rsid w:val="00BD2052"/>
    <w:rsid w:val="00BD2131"/>
    <w:rsid w:val="00BD221F"/>
    <w:rsid w:val="00BD22EF"/>
    <w:rsid w:val="00BD2378"/>
    <w:rsid w:val="00BD238F"/>
    <w:rsid w:val="00BD240E"/>
    <w:rsid w:val="00BD241E"/>
    <w:rsid w:val="00BD257F"/>
    <w:rsid w:val="00BD25CE"/>
    <w:rsid w:val="00BD2672"/>
    <w:rsid w:val="00BD26CC"/>
    <w:rsid w:val="00BD26DB"/>
    <w:rsid w:val="00BD26E2"/>
    <w:rsid w:val="00BD271F"/>
    <w:rsid w:val="00BD2722"/>
    <w:rsid w:val="00BD2841"/>
    <w:rsid w:val="00BD2890"/>
    <w:rsid w:val="00BD291A"/>
    <w:rsid w:val="00BD29D6"/>
    <w:rsid w:val="00BD2A01"/>
    <w:rsid w:val="00BD2A07"/>
    <w:rsid w:val="00BD2A24"/>
    <w:rsid w:val="00BD2A56"/>
    <w:rsid w:val="00BD2A67"/>
    <w:rsid w:val="00BD2A9F"/>
    <w:rsid w:val="00BD2AA1"/>
    <w:rsid w:val="00BD2BE5"/>
    <w:rsid w:val="00BD2BE8"/>
    <w:rsid w:val="00BD2CA9"/>
    <w:rsid w:val="00BD2CAD"/>
    <w:rsid w:val="00BD2CB8"/>
    <w:rsid w:val="00BD2D5F"/>
    <w:rsid w:val="00BD2DC4"/>
    <w:rsid w:val="00BD2F72"/>
    <w:rsid w:val="00BD2FE8"/>
    <w:rsid w:val="00BD30D7"/>
    <w:rsid w:val="00BD31AA"/>
    <w:rsid w:val="00BD321B"/>
    <w:rsid w:val="00BD3243"/>
    <w:rsid w:val="00BD32BB"/>
    <w:rsid w:val="00BD331D"/>
    <w:rsid w:val="00BD3358"/>
    <w:rsid w:val="00BD33B7"/>
    <w:rsid w:val="00BD3436"/>
    <w:rsid w:val="00BD347E"/>
    <w:rsid w:val="00BD359E"/>
    <w:rsid w:val="00BD35F3"/>
    <w:rsid w:val="00BD3782"/>
    <w:rsid w:val="00BD38AF"/>
    <w:rsid w:val="00BD394A"/>
    <w:rsid w:val="00BD39F1"/>
    <w:rsid w:val="00BD3AFE"/>
    <w:rsid w:val="00BD3B5E"/>
    <w:rsid w:val="00BD3BBA"/>
    <w:rsid w:val="00BD3BBE"/>
    <w:rsid w:val="00BD3BDD"/>
    <w:rsid w:val="00BD3C1D"/>
    <w:rsid w:val="00BD3C3C"/>
    <w:rsid w:val="00BD3CC3"/>
    <w:rsid w:val="00BD3CDD"/>
    <w:rsid w:val="00BD3D21"/>
    <w:rsid w:val="00BD3D2B"/>
    <w:rsid w:val="00BD3E0C"/>
    <w:rsid w:val="00BD3F1B"/>
    <w:rsid w:val="00BD3FF3"/>
    <w:rsid w:val="00BD400A"/>
    <w:rsid w:val="00BD4055"/>
    <w:rsid w:val="00BD4077"/>
    <w:rsid w:val="00BD4093"/>
    <w:rsid w:val="00BD40A2"/>
    <w:rsid w:val="00BD40D9"/>
    <w:rsid w:val="00BD40FE"/>
    <w:rsid w:val="00BD4131"/>
    <w:rsid w:val="00BD415D"/>
    <w:rsid w:val="00BD41E3"/>
    <w:rsid w:val="00BD426A"/>
    <w:rsid w:val="00BD42CC"/>
    <w:rsid w:val="00BD4370"/>
    <w:rsid w:val="00BD444C"/>
    <w:rsid w:val="00BD44EC"/>
    <w:rsid w:val="00BD4585"/>
    <w:rsid w:val="00BD4600"/>
    <w:rsid w:val="00BD4630"/>
    <w:rsid w:val="00BD464C"/>
    <w:rsid w:val="00BD46BD"/>
    <w:rsid w:val="00BD4795"/>
    <w:rsid w:val="00BD47BC"/>
    <w:rsid w:val="00BD4AA8"/>
    <w:rsid w:val="00BD4AF9"/>
    <w:rsid w:val="00BD4B2F"/>
    <w:rsid w:val="00BD4C48"/>
    <w:rsid w:val="00BD4C85"/>
    <w:rsid w:val="00BD4D4C"/>
    <w:rsid w:val="00BD4EAB"/>
    <w:rsid w:val="00BD4FA5"/>
    <w:rsid w:val="00BD4FB2"/>
    <w:rsid w:val="00BD4FB8"/>
    <w:rsid w:val="00BD4FF1"/>
    <w:rsid w:val="00BD507C"/>
    <w:rsid w:val="00BD51D8"/>
    <w:rsid w:val="00BD522F"/>
    <w:rsid w:val="00BD523E"/>
    <w:rsid w:val="00BD5275"/>
    <w:rsid w:val="00BD52A0"/>
    <w:rsid w:val="00BD52C0"/>
    <w:rsid w:val="00BD5303"/>
    <w:rsid w:val="00BD535D"/>
    <w:rsid w:val="00BD536D"/>
    <w:rsid w:val="00BD53AE"/>
    <w:rsid w:val="00BD53F1"/>
    <w:rsid w:val="00BD541C"/>
    <w:rsid w:val="00BD5458"/>
    <w:rsid w:val="00BD5471"/>
    <w:rsid w:val="00BD5474"/>
    <w:rsid w:val="00BD5565"/>
    <w:rsid w:val="00BD561B"/>
    <w:rsid w:val="00BD5635"/>
    <w:rsid w:val="00BD566A"/>
    <w:rsid w:val="00BD5672"/>
    <w:rsid w:val="00BD567D"/>
    <w:rsid w:val="00BD56BA"/>
    <w:rsid w:val="00BD56EA"/>
    <w:rsid w:val="00BD5754"/>
    <w:rsid w:val="00BD5756"/>
    <w:rsid w:val="00BD5769"/>
    <w:rsid w:val="00BD57C1"/>
    <w:rsid w:val="00BD58C8"/>
    <w:rsid w:val="00BD58CA"/>
    <w:rsid w:val="00BD5900"/>
    <w:rsid w:val="00BD5933"/>
    <w:rsid w:val="00BD59B5"/>
    <w:rsid w:val="00BD5A2E"/>
    <w:rsid w:val="00BD5B4A"/>
    <w:rsid w:val="00BD5B7E"/>
    <w:rsid w:val="00BD5CCA"/>
    <w:rsid w:val="00BD5CF0"/>
    <w:rsid w:val="00BD5CFA"/>
    <w:rsid w:val="00BD5E56"/>
    <w:rsid w:val="00BD5EF7"/>
    <w:rsid w:val="00BD5F10"/>
    <w:rsid w:val="00BD60A3"/>
    <w:rsid w:val="00BD60D6"/>
    <w:rsid w:val="00BD61BC"/>
    <w:rsid w:val="00BD61EE"/>
    <w:rsid w:val="00BD620F"/>
    <w:rsid w:val="00BD624A"/>
    <w:rsid w:val="00BD6261"/>
    <w:rsid w:val="00BD62F1"/>
    <w:rsid w:val="00BD6340"/>
    <w:rsid w:val="00BD64DB"/>
    <w:rsid w:val="00BD6555"/>
    <w:rsid w:val="00BD6605"/>
    <w:rsid w:val="00BD664C"/>
    <w:rsid w:val="00BD6739"/>
    <w:rsid w:val="00BD6754"/>
    <w:rsid w:val="00BD6778"/>
    <w:rsid w:val="00BD67F2"/>
    <w:rsid w:val="00BD68B9"/>
    <w:rsid w:val="00BD68C0"/>
    <w:rsid w:val="00BD6972"/>
    <w:rsid w:val="00BD699A"/>
    <w:rsid w:val="00BD69B1"/>
    <w:rsid w:val="00BD6A9C"/>
    <w:rsid w:val="00BD6AC1"/>
    <w:rsid w:val="00BD6AD2"/>
    <w:rsid w:val="00BD6B97"/>
    <w:rsid w:val="00BD6BE5"/>
    <w:rsid w:val="00BD6C64"/>
    <w:rsid w:val="00BD6CA5"/>
    <w:rsid w:val="00BD6CC3"/>
    <w:rsid w:val="00BD6D21"/>
    <w:rsid w:val="00BD6DCA"/>
    <w:rsid w:val="00BD6DD3"/>
    <w:rsid w:val="00BD6E05"/>
    <w:rsid w:val="00BD6E7A"/>
    <w:rsid w:val="00BD6EAC"/>
    <w:rsid w:val="00BD709C"/>
    <w:rsid w:val="00BD70DF"/>
    <w:rsid w:val="00BD70F7"/>
    <w:rsid w:val="00BD714F"/>
    <w:rsid w:val="00BD715E"/>
    <w:rsid w:val="00BD71B6"/>
    <w:rsid w:val="00BD7304"/>
    <w:rsid w:val="00BD7325"/>
    <w:rsid w:val="00BD738C"/>
    <w:rsid w:val="00BD73E7"/>
    <w:rsid w:val="00BD74B6"/>
    <w:rsid w:val="00BD758B"/>
    <w:rsid w:val="00BD7745"/>
    <w:rsid w:val="00BD775A"/>
    <w:rsid w:val="00BD778A"/>
    <w:rsid w:val="00BD77A9"/>
    <w:rsid w:val="00BD784D"/>
    <w:rsid w:val="00BD7879"/>
    <w:rsid w:val="00BD79E8"/>
    <w:rsid w:val="00BD7A25"/>
    <w:rsid w:val="00BD7A42"/>
    <w:rsid w:val="00BD7A44"/>
    <w:rsid w:val="00BD7A90"/>
    <w:rsid w:val="00BD7B10"/>
    <w:rsid w:val="00BD7B38"/>
    <w:rsid w:val="00BD7B48"/>
    <w:rsid w:val="00BD7C7B"/>
    <w:rsid w:val="00BD7C8F"/>
    <w:rsid w:val="00BD7CBD"/>
    <w:rsid w:val="00BD7CF0"/>
    <w:rsid w:val="00BD7D2A"/>
    <w:rsid w:val="00BD7DA5"/>
    <w:rsid w:val="00BD7DA8"/>
    <w:rsid w:val="00BD7E0D"/>
    <w:rsid w:val="00BD7E27"/>
    <w:rsid w:val="00BD7ED4"/>
    <w:rsid w:val="00BD7EF6"/>
    <w:rsid w:val="00BD7F82"/>
    <w:rsid w:val="00BD7FFE"/>
    <w:rsid w:val="00BE0014"/>
    <w:rsid w:val="00BE0035"/>
    <w:rsid w:val="00BE003D"/>
    <w:rsid w:val="00BE0054"/>
    <w:rsid w:val="00BE011D"/>
    <w:rsid w:val="00BE0176"/>
    <w:rsid w:val="00BE017B"/>
    <w:rsid w:val="00BE01E2"/>
    <w:rsid w:val="00BE0268"/>
    <w:rsid w:val="00BE0278"/>
    <w:rsid w:val="00BE02A8"/>
    <w:rsid w:val="00BE035B"/>
    <w:rsid w:val="00BE038A"/>
    <w:rsid w:val="00BE03F1"/>
    <w:rsid w:val="00BE04D4"/>
    <w:rsid w:val="00BE0519"/>
    <w:rsid w:val="00BE05D1"/>
    <w:rsid w:val="00BE05E7"/>
    <w:rsid w:val="00BE0616"/>
    <w:rsid w:val="00BE0625"/>
    <w:rsid w:val="00BE0640"/>
    <w:rsid w:val="00BE06AC"/>
    <w:rsid w:val="00BE06F0"/>
    <w:rsid w:val="00BE0756"/>
    <w:rsid w:val="00BE0768"/>
    <w:rsid w:val="00BE07EA"/>
    <w:rsid w:val="00BE0803"/>
    <w:rsid w:val="00BE0887"/>
    <w:rsid w:val="00BE088A"/>
    <w:rsid w:val="00BE09AC"/>
    <w:rsid w:val="00BE0AB4"/>
    <w:rsid w:val="00BE0BCB"/>
    <w:rsid w:val="00BE0BF1"/>
    <w:rsid w:val="00BE0C1E"/>
    <w:rsid w:val="00BE0C21"/>
    <w:rsid w:val="00BE0C55"/>
    <w:rsid w:val="00BE0D59"/>
    <w:rsid w:val="00BE0DE8"/>
    <w:rsid w:val="00BE0E06"/>
    <w:rsid w:val="00BE0E2B"/>
    <w:rsid w:val="00BE0E32"/>
    <w:rsid w:val="00BE0E7C"/>
    <w:rsid w:val="00BE0F8E"/>
    <w:rsid w:val="00BE0FCC"/>
    <w:rsid w:val="00BE0FDA"/>
    <w:rsid w:val="00BE0FE1"/>
    <w:rsid w:val="00BE100D"/>
    <w:rsid w:val="00BE104D"/>
    <w:rsid w:val="00BE10C8"/>
    <w:rsid w:val="00BE1183"/>
    <w:rsid w:val="00BE1211"/>
    <w:rsid w:val="00BE1246"/>
    <w:rsid w:val="00BE1321"/>
    <w:rsid w:val="00BE134B"/>
    <w:rsid w:val="00BE1385"/>
    <w:rsid w:val="00BE138B"/>
    <w:rsid w:val="00BE13E4"/>
    <w:rsid w:val="00BE13F9"/>
    <w:rsid w:val="00BE1417"/>
    <w:rsid w:val="00BE141E"/>
    <w:rsid w:val="00BE1432"/>
    <w:rsid w:val="00BE1447"/>
    <w:rsid w:val="00BE14E3"/>
    <w:rsid w:val="00BE15AC"/>
    <w:rsid w:val="00BE16AA"/>
    <w:rsid w:val="00BE1701"/>
    <w:rsid w:val="00BE17B6"/>
    <w:rsid w:val="00BE17F4"/>
    <w:rsid w:val="00BE188E"/>
    <w:rsid w:val="00BE1898"/>
    <w:rsid w:val="00BE1929"/>
    <w:rsid w:val="00BE1A5C"/>
    <w:rsid w:val="00BE1B26"/>
    <w:rsid w:val="00BE1B29"/>
    <w:rsid w:val="00BE1B49"/>
    <w:rsid w:val="00BE1BE0"/>
    <w:rsid w:val="00BE1BEF"/>
    <w:rsid w:val="00BE1C16"/>
    <w:rsid w:val="00BE1C17"/>
    <w:rsid w:val="00BE1C59"/>
    <w:rsid w:val="00BE1C9D"/>
    <w:rsid w:val="00BE1D83"/>
    <w:rsid w:val="00BE1DC4"/>
    <w:rsid w:val="00BE1DCB"/>
    <w:rsid w:val="00BE1E63"/>
    <w:rsid w:val="00BE1E68"/>
    <w:rsid w:val="00BE1ED2"/>
    <w:rsid w:val="00BE1EF8"/>
    <w:rsid w:val="00BE1FBF"/>
    <w:rsid w:val="00BE2051"/>
    <w:rsid w:val="00BE2061"/>
    <w:rsid w:val="00BE21D8"/>
    <w:rsid w:val="00BE2243"/>
    <w:rsid w:val="00BE232E"/>
    <w:rsid w:val="00BE2392"/>
    <w:rsid w:val="00BE23C4"/>
    <w:rsid w:val="00BE2521"/>
    <w:rsid w:val="00BE2533"/>
    <w:rsid w:val="00BE2559"/>
    <w:rsid w:val="00BE25B4"/>
    <w:rsid w:val="00BE25B8"/>
    <w:rsid w:val="00BE25C4"/>
    <w:rsid w:val="00BE2618"/>
    <w:rsid w:val="00BE261A"/>
    <w:rsid w:val="00BE261F"/>
    <w:rsid w:val="00BE26B4"/>
    <w:rsid w:val="00BE26F9"/>
    <w:rsid w:val="00BE270F"/>
    <w:rsid w:val="00BE277B"/>
    <w:rsid w:val="00BE289A"/>
    <w:rsid w:val="00BE28A4"/>
    <w:rsid w:val="00BE2903"/>
    <w:rsid w:val="00BE298C"/>
    <w:rsid w:val="00BE29C1"/>
    <w:rsid w:val="00BE29E8"/>
    <w:rsid w:val="00BE2A27"/>
    <w:rsid w:val="00BE2A37"/>
    <w:rsid w:val="00BE2AF5"/>
    <w:rsid w:val="00BE2C29"/>
    <w:rsid w:val="00BE2C54"/>
    <w:rsid w:val="00BE2CDB"/>
    <w:rsid w:val="00BE2D43"/>
    <w:rsid w:val="00BE2D62"/>
    <w:rsid w:val="00BE2D88"/>
    <w:rsid w:val="00BE2DF8"/>
    <w:rsid w:val="00BE2DFE"/>
    <w:rsid w:val="00BE2F82"/>
    <w:rsid w:val="00BE3015"/>
    <w:rsid w:val="00BE30A1"/>
    <w:rsid w:val="00BE30C6"/>
    <w:rsid w:val="00BE3111"/>
    <w:rsid w:val="00BE3161"/>
    <w:rsid w:val="00BE31B9"/>
    <w:rsid w:val="00BE31C3"/>
    <w:rsid w:val="00BE3277"/>
    <w:rsid w:val="00BE335F"/>
    <w:rsid w:val="00BE33B5"/>
    <w:rsid w:val="00BE3484"/>
    <w:rsid w:val="00BE3507"/>
    <w:rsid w:val="00BE35B7"/>
    <w:rsid w:val="00BE35E3"/>
    <w:rsid w:val="00BE361B"/>
    <w:rsid w:val="00BE3653"/>
    <w:rsid w:val="00BE367B"/>
    <w:rsid w:val="00BE372A"/>
    <w:rsid w:val="00BE3772"/>
    <w:rsid w:val="00BE3854"/>
    <w:rsid w:val="00BE38BF"/>
    <w:rsid w:val="00BE38E9"/>
    <w:rsid w:val="00BE391B"/>
    <w:rsid w:val="00BE3AD6"/>
    <w:rsid w:val="00BE3B63"/>
    <w:rsid w:val="00BE3BB3"/>
    <w:rsid w:val="00BE3BEB"/>
    <w:rsid w:val="00BE3C8B"/>
    <w:rsid w:val="00BE3C96"/>
    <w:rsid w:val="00BE3CA5"/>
    <w:rsid w:val="00BE3CD9"/>
    <w:rsid w:val="00BE3D2C"/>
    <w:rsid w:val="00BE3DBA"/>
    <w:rsid w:val="00BE3DEA"/>
    <w:rsid w:val="00BE3F1B"/>
    <w:rsid w:val="00BE3FB8"/>
    <w:rsid w:val="00BE4018"/>
    <w:rsid w:val="00BE404A"/>
    <w:rsid w:val="00BE4053"/>
    <w:rsid w:val="00BE4088"/>
    <w:rsid w:val="00BE408C"/>
    <w:rsid w:val="00BE408D"/>
    <w:rsid w:val="00BE40E0"/>
    <w:rsid w:val="00BE40E5"/>
    <w:rsid w:val="00BE4104"/>
    <w:rsid w:val="00BE4130"/>
    <w:rsid w:val="00BE4184"/>
    <w:rsid w:val="00BE41AF"/>
    <w:rsid w:val="00BE41E6"/>
    <w:rsid w:val="00BE4240"/>
    <w:rsid w:val="00BE4280"/>
    <w:rsid w:val="00BE435B"/>
    <w:rsid w:val="00BE43DD"/>
    <w:rsid w:val="00BE4410"/>
    <w:rsid w:val="00BE4419"/>
    <w:rsid w:val="00BE4461"/>
    <w:rsid w:val="00BE4484"/>
    <w:rsid w:val="00BE450C"/>
    <w:rsid w:val="00BE453F"/>
    <w:rsid w:val="00BE4565"/>
    <w:rsid w:val="00BE45F8"/>
    <w:rsid w:val="00BE463C"/>
    <w:rsid w:val="00BE46B8"/>
    <w:rsid w:val="00BE472A"/>
    <w:rsid w:val="00BE4750"/>
    <w:rsid w:val="00BE47A8"/>
    <w:rsid w:val="00BE480B"/>
    <w:rsid w:val="00BE4867"/>
    <w:rsid w:val="00BE4901"/>
    <w:rsid w:val="00BE4989"/>
    <w:rsid w:val="00BE49DE"/>
    <w:rsid w:val="00BE4A2F"/>
    <w:rsid w:val="00BE4A5B"/>
    <w:rsid w:val="00BE4AD0"/>
    <w:rsid w:val="00BE4B5A"/>
    <w:rsid w:val="00BE4B82"/>
    <w:rsid w:val="00BE4B89"/>
    <w:rsid w:val="00BE4BE0"/>
    <w:rsid w:val="00BE4BE9"/>
    <w:rsid w:val="00BE4C0D"/>
    <w:rsid w:val="00BE4C55"/>
    <w:rsid w:val="00BE4D61"/>
    <w:rsid w:val="00BE4E22"/>
    <w:rsid w:val="00BE4E35"/>
    <w:rsid w:val="00BE4E43"/>
    <w:rsid w:val="00BE4E47"/>
    <w:rsid w:val="00BE4F9B"/>
    <w:rsid w:val="00BE5035"/>
    <w:rsid w:val="00BE50B8"/>
    <w:rsid w:val="00BE5103"/>
    <w:rsid w:val="00BE5111"/>
    <w:rsid w:val="00BE5196"/>
    <w:rsid w:val="00BE5228"/>
    <w:rsid w:val="00BE522E"/>
    <w:rsid w:val="00BE5233"/>
    <w:rsid w:val="00BE5238"/>
    <w:rsid w:val="00BE5376"/>
    <w:rsid w:val="00BE5399"/>
    <w:rsid w:val="00BE53C2"/>
    <w:rsid w:val="00BE53D1"/>
    <w:rsid w:val="00BE543A"/>
    <w:rsid w:val="00BE5545"/>
    <w:rsid w:val="00BE556F"/>
    <w:rsid w:val="00BE561D"/>
    <w:rsid w:val="00BE569E"/>
    <w:rsid w:val="00BE56FE"/>
    <w:rsid w:val="00BE570B"/>
    <w:rsid w:val="00BE575B"/>
    <w:rsid w:val="00BE5796"/>
    <w:rsid w:val="00BE57CE"/>
    <w:rsid w:val="00BE57E1"/>
    <w:rsid w:val="00BE57E4"/>
    <w:rsid w:val="00BE5839"/>
    <w:rsid w:val="00BE5868"/>
    <w:rsid w:val="00BE58A1"/>
    <w:rsid w:val="00BE58B1"/>
    <w:rsid w:val="00BE58C5"/>
    <w:rsid w:val="00BE5912"/>
    <w:rsid w:val="00BE5951"/>
    <w:rsid w:val="00BE5995"/>
    <w:rsid w:val="00BE5AF6"/>
    <w:rsid w:val="00BE5B67"/>
    <w:rsid w:val="00BE5C89"/>
    <w:rsid w:val="00BE5CC4"/>
    <w:rsid w:val="00BE5D2E"/>
    <w:rsid w:val="00BE5D5A"/>
    <w:rsid w:val="00BE5E6B"/>
    <w:rsid w:val="00BE5E8C"/>
    <w:rsid w:val="00BE5EA1"/>
    <w:rsid w:val="00BE5EDF"/>
    <w:rsid w:val="00BE5F1C"/>
    <w:rsid w:val="00BE5FC2"/>
    <w:rsid w:val="00BE5FDD"/>
    <w:rsid w:val="00BE5FF4"/>
    <w:rsid w:val="00BE5FF6"/>
    <w:rsid w:val="00BE5FFE"/>
    <w:rsid w:val="00BE6015"/>
    <w:rsid w:val="00BE61C1"/>
    <w:rsid w:val="00BE6269"/>
    <w:rsid w:val="00BE6443"/>
    <w:rsid w:val="00BE644B"/>
    <w:rsid w:val="00BE64AD"/>
    <w:rsid w:val="00BE64D8"/>
    <w:rsid w:val="00BE6583"/>
    <w:rsid w:val="00BE658C"/>
    <w:rsid w:val="00BE6603"/>
    <w:rsid w:val="00BE6607"/>
    <w:rsid w:val="00BE6643"/>
    <w:rsid w:val="00BE664F"/>
    <w:rsid w:val="00BE6653"/>
    <w:rsid w:val="00BE6688"/>
    <w:rsid w:val="00BE66B5"/>
    <w:rsid w:val="00BE66DD"/>
    <w:rsid w:val="00BE66E9"/>
    <w:rsid w:val="00BE6796"/>
    <w:rsid w:val="00BE67B5"/>
    <w:rsid w:val="00BE67EC"/>
    <w:rsid w:val="00BE6998"/>
    <w:rsid w:val="00BE6A11"/>
    <w:rsid w:val="00BE6A25"/>
    <w:rsid w:val="00BE6AC6"/>
    <w:rsid w:val="00BE6AC9"/>
    <w:rsid w:val="00BE6B36"/>
    <w:rsid w:val="00BE6B4D"/>
    <w:rsid w:val="00BE6C54"/>
    <w:rsid w:val="00BE6DC9"/>
    <w:rsid w:val="00BE6E91"/>
    <w:rsid w:val="00BE6EDC"/>
    <w:rsid w:val="00BE6F10"/>
    <w:rsid w:val="00BE6FA2"/>
    <w:rsid w:val="00BE6FBC"/>
    <w:rsid w:val="00BE70AE"/>
    <w:rsid w:val="00BE7172"/>
    <w:rsid w:val="00BE728A"/>
    <w:rsid w:val="00BE72A5"/>
    <w:rsid w:val="00BE72C2"/>
    <w:rsid w:val="00BE731A"/>
    <w:rsid w:val="00BE731B"/>
    <w:rsid w:val="00BE739A"/>
    <w:rsid w:val="00BE73BD"/>
    <w:rsid w:val="00BE74AC"/>
    <w:rsid w:val="00BE7516"/>
    <w:rsid w:val="00BE75A8"/>
    <w:rsid w:val="00BE765C"/>
    <w:rsid w:val="00BE765F"/>
    <w:rsid w:val="00BE766E"/>
    <w:rsid w:val="00BE76B4"/>
    <w:rsid w:val="00BE77A2"/>
    <w:rsid w:val="00BE7822"/>
    <w:rsid w:val="00BE782D"/>
    <w:rsid w:val="00BE787D"/>
    <w:rsid w:val="00BE78AE"/>
    <w:rsid w:val="00BE78F3"/>
    <w:rsid w:val="00BE7919"/>
    <w:rsid w:val="00BE79D6"/>
    <w:rsid w:val="00BE79E8"/>
    <w:rsid w:val="00BE7A92"/>
    <w:rsid w:val="00BE7A9D"/>
    <w:rsid w:val="00BE7ADB"/>
    <w:rsid w:val="00BE7B22"/>
    <w:rsid w:val="00BE7B88"/>
    <w:rsid w:val="00BE7BDC"/>
    <w:rsid w:val="00BE7C0C"/>
    <w:rsid w:val="00BE7D68"/>
    <w:rsid w:val="00BE7D70"/>
    <w:rsid w:val="00BE7D8B"/>
    <w:rsid w:val="00BE7EAF"/>
    <w:rsid w:val="00BE7F22"/>
    <w:rsid w:val="00BE7FC7"/>
    <w:rsid w:val="00BE7FDA"/>
    <w:rsid w:val="00BE7FE8"/>
    <w:rsid w:val="00BF00D3"/>
    <w:rsid w:val="00BF0118"/>
    <w:rsid w:val="00BF0150"/>
    <w:rsid w:val="00BF0262"/>
    <w:rsid w:val="00BF0297"/>
    <w:rsid w:val="00BF0365"/>
    <w:rsid w:val="00BF037A"/>
    <w:rsid w:val="00BF03FF"/>
    <w:rsid w:val="00BF045D"/>
    <w:rsid w:val="00BF04C4"/>
    <w:rsid w:val="00BF0501"/>
    <w:rsid w:val="00BF055C"/>
    <w:rsid w:val="00BF056C"/>
    <w:rsid w:val="00BF05AF"/>
    <w:rsid w:val="00BF05BF"/>
    <w:rsid w:val="00BF062C"/>
    <w:rsid w:val="00BF06A3"/>
    <w:rsid w:val="00BF06A5"/>
    <w:rsid w:val="00BF06BC"/>
    <w:rsid w:val="00BF0703"/>
    <w:rsid w:val="00BF0979"/>
    <w:rsid w:val="00BF0A59"/>
    <w:rsid w:val="00BF0B03"/>
    <w:rsid w:val="00BF0B3F"/>
    <w:rsid w:val="00BF0BB3"/>
    <w:rsid w:val="00BF0C3C"/>
    <w:rsid w:val="00BF0C53"/>
    <w:rsid w:val="00BF0D99"/>
    <w:rsid w:val="00BF0DB1"/>
    <w:rsid w:val="00BF0FAE"/>
    <w:rsid w:val="00BF0FE7"/>
    <w:rsid w:val="00BF10F1"/>
    <w:rsid w:val="00BF10F2"/>
    <w:rsid w:val="00BF1104"/>
    <w:rsid w:val="00BF1158"/>
    <w:rsid w:val="00BF11B8"/>
    <w:rsid w:val="00BF1214"/>
    <w:rsid w:val="00BF121B"/>
    <w:rsid w:val="00BF12A8"/>
    <w:rsid w:val="00BF12D5"/>
    <w:rsid w:val="00BF1302"/>
    <w:rsid w:val="00BF131E"/>
    <w:rsid w:val="00BF1337"/>
    <w:rsid w:val="00BF1470"/>
    <w:rsid w:val="00BF148A"/>
    <w:rsid w:val="00BF1525"/>
    <w:rsid w:val="00BF1544"/>
    <w:rsid w:val="00BF159B"/>
    <w:rsid w:val="00BF15B2"/>
    <w:rsid w:val="00BF16FC"/>
    <w:rsid w:val="00BF16FE"/>
    <w:rsid w:val="00BF1726"/>
    <w:rsid w:val="00BF175E"/>
    <w:rsid w:val="00BF17B8"/>
    <w:rsid w:val="00BF17C8"/>
    <w:rsid w:val="00BF1821"/>
    <w:rsid w:val="00BF186B"/>
    <w:rsid w:val="00BF186E"/>
    <w:rsid w:val="00BF1905"/>
    <w:rsid w:val="00BF1945"/>
    <w:rsid w:val="00BF1A0E"/>
    <w:rsid w:val="00BF1B07"/>
    <w:rsid w:val="00BF1B34"/>
    <w:rsid w:val="00BF1BE4"/>
    <w:rsid w:val="00BF1D13"/>
    <w:rsid w:val="00BF1D46"/>
    <w:rsid w:val="00BF1D6C"/>
    <w:rsid w:val="00BF1DB0"/>
    <w:rsid w:val="00BF1DEF"/>
    <w:rsid w:val="00BF1E40"/>
    <w:rsid w:val="00BF1F11"/>
    <w:rsid w:val="00BF1F52"/>
    <w:rsid w:val="00BF1F56"/>
    <w:rsid w:val="00BF1F64"/>
    <w:rsid w:val="00BF2033"/>
    <w:rsid w:val="00BF208F"/>
    <w:rsid w:val="00BF20E0"/>
    <w:rsid w:val="00BF210E"/>
    <w:rsid w:val="00BF2142"/>
    <w:rsid w:val="00BF2179"/>
    <w:rsid w:val="00BF21B0"/>
    <w:rsid w:val="00BF21CD"/>
    <w:rsid w:val="00BF21CF"/>
    <w:rsid w:val="00BF235B"/>
    <w:rsid w:val="00BF2410"/>
    <w:rsid w:val="00BF245B"/>
    <w:rsid w:val="00BF246A"/>
    <w:rsid w:val="00BF24C3"/>
    <w:rsid w:val="00BF252D"/>
    <w:rsid w:val="00BF2533"/>
    <w:rsid w:val="00BF25FF"/>
    <w:rsid w:val="00BF2603"/>
    <w:rsid w:val="00BF26A8"/>
    <w:rsid w:val="00BF26B5"/>
    <w:rsid w:val="00BF26C1"/>
    <w:rsid w:val="00BF27DC"/>
    <w:rsid w:val="00BF27E4"/>
    <w:rsid w:val="00BF2897"/>
    <w:rsid w:val="00BF290B"/>
    <w:rsid w:val="00BF2934"/>
    <w:rsid w:val="00BF2A44"/>
    <w:rsid w:val="00BF2A85"/>
    <w:rsid w:val="00BF2AEF"/>
    <w:rsid w:val="00BF2B45"/>
    <w:rsid w:val="00BF2C26"/>
    <w:rsid w:val="00BF2C4C"/>
    <w:rsid w:val="00BF2C6E"/>
    <w:rsid w:val="00BF2CF6"/>
    <w:rsid w:val="00BF2DB0"/>
    <w:rsid w:val="00BF2DF8"/>
    <w:rsid w:val="00BF2F22"/>
    <w:rsid w:val="00BF2F8A"/>
    <w:rsid w:val="00BF2FFE"/>
    <w:rsid w:val="00BF3016"/>
    <w:rsid w:val="00BF3041"/>
    <w:rsid w:val="00BF3056"/>
    <w:rsid w:val="00BF3073"/>
    <w:rsid w:val="00BF307A"/>
    <w:rsid w:val="00BF30AE"/>
    <w:rsid w:val="00BF30BD"/>
    <w:rsid w:val="00BF30CE"/>
    <w:rsid w:val="00BF30E3"/>
    <w:rsid w:val="00BF3102"/>
    <w:rsid w:val="00BF3144"/>
    <w:rsid w:val="00BF326A"/>
    <w:rsid w:val="00BF32B7"/>
    <w:rsid w:val="00BF32C4"/>
    <w:rsid w:val="00BF3387"/>
    <w:rsid w:val="00BF33E2"/>
    <w:rsid w:val="00BF346A"/>
    <w:rsid w:val="00BF351A"/>
    <w:rsid w:val="00BF35D6"/>
    <w:rsid w:val="00BF3620"/>
    <w:rsid w:val="00BF36AD"/>
    <w:rsid w:val="00BF372E"/>
    <w:rsid w:val="00BF3757"/>
    <w:rsid w:val="00BF375B"/>
    <w:rsid w:val="00BF3792"/>
    <w:rsid w:val="00BF37DA"/>
    <w:rsid w:val="00BF3857"/>
    <w:rsid w:val="00BF3879"/>
    <w:rsid w:val="00BF3895"/>
    <w:rsid w:val="00BF39AB"/>
    <w:rsid w:val="00BF39ED"/>
    <w:rsid w:val="00BF3A12"/>
    <w:rsid w:val="00BF3A31"/>
    <w:rsid w:val="00BF3A52"/>
    <w:rsid w:val="00BF3B46"/>
    <w:rsid w:val="00BF3D16"/>
    <w:rsid w:val="00BF3D6E"/>
    <w:rsid w:val="00BF3D89"/>
    <w:rsid w:val="00BF3D94"/>
    <w:rsid w:val="00BF3E45"/>
    <w:rsid w:val="00BF3E52"/>
    <w:rsid w:val="00BF3F47"/>
    <w:rsid w:val="00BF3F92"/>
    <w:rsid w:val="00BF3F9A"/>
    <w:rsid w:val="00BF412A"/>
    <w:rsid w:val="00BF4190"/>
    <w:rsid w:val="00BF42B6"/>
    <w:rsid w:val="00BF42BE"/>
    <w:rsid w:val="00BF4421"/>
    <w:rsid w:val="00BF4482"/>
    <w:rsid w:val="00BF4505"/>
    <w:rsid w:val="00BF4518"/>
    <w:rsid w:val="00BF4541"/>
    <w:rsid w:val="00BF455C"/>
    <w:rsid w:val="00BF458C"/>
    <w:rsid w:val="00BF4602"/>
    <w:rsid w:val="00BF4767"/>
    <w:rsid w:val="00BF479B"/>
    <w:rsid w:val="00BF47AE"/>
    <w:rsid w:val="00BF485B"/>
    <w:rsid w:val="00BF4879"/>
    <w:rsid w:val="00BF48B5"/>
    <w:rsid w:val="00BF48DF"/>
    <w:rsid w:val="00BF493B"/>
    <w:rsid w:val="00BF497B"/>
    <w:rsid w:val="00BF497C"/>
    <w:rsid w:val="00BF49F1"/>
    <w:rsid w:val="00BF4A86"/>
    <w:rsid w:val="00BF4B29"/>
    <w:rsid w:val="00BF4B5E"/>
    <w:rsid w:val="00BF4B93"/>
    <w:rsid w:val="00BF4C00"/>
    <w:rsid w:val="00BF4C61"/>
    <w:rsid w:val="00BF4C6A"/>
    <w:rsid w:val="00BF4CA5"/>
    <w:rsid w:val="00BF4CCD"/>
    <w:rsid w:val="00BF4D06"/>
    <w:rsid w:val="00BF4D7E"/>
    <w:rsid w:val="00BF4E51"/>
    <w:rsid w:val="00BF4F24"/>
    <w:rsid w:val="00BF4FC6"/>
    <w:rsid w:val="00BF503A"/>
    <w:rsid w:val="00BF5060"/>
    <w:rsid w:val="00BF5079"/>
    <w:rsid w:val="00BF50BA"/>
    <w:rsid w:val="00BF5143"/>
    <w:rsid w:val="00BF5146"/>
    <w:rsid w:val="00BF539E"/>
    <w:rsid w:val="00BF53A8"/>
    <w:rsid w:val="00BF5457"/>
    <w:rsid w:val="00BF548C"/>
    <w:rsid w:val="00BF554C"/>
    <w:rsid w:val="00BF5577"/>
    <w:rsid w:val="00BF561A"/>
    <w:rsid w:val="00BF5635"/>
    <w:rsid w:val="00BF563E"/>
    <w:rsid w:val="00BF565E"/>
    <w:rsid w:val="00BF5671"/>
    <w:rsid w:val="00BF5676"/>
    <w:rsid w:val="00BF5712"/>
    <w:rsid w:val="00BF5745"/>
    <w:rsid w:val="00BF5789"/>
    <w:rsid w:val="00BF5810"/>
    <w:rsid w:val="00BF5899"/>
    <w:rsid w:val="00BF5918"/>
    <w:rsid w:val="00BF59A5"/>
    <w:rsid w:val="00BF5A55"/>
    <w:rsid w:val="00BF5A59"/>
    <w:rsid w:val="00BF5AA7"/>
    <w:rsid w:val="00BF5ABE"/>
    <w:rsid w:val="00BF5B04"/>
    <w:rsid w:val="00BF5B38"/>
    <w:rsid w:val="00BF5B3C"/>
    <w:rsid w:val="00BF5BD9"/>
    <w:rsid w:val="00BF5C09"/>
    <w:rsid w:val="00BF5C3C"/>
    <w:rsid w:val="00BF5C4C"/>
    <w:rsid w:val="00BF5E8D"/>
    <w:rsid w:val="00BF5EF7"/>
    <w:rsid w:val="00BF5F62"/>
    <w:rsid w:val="00BF5FC4"/>
    <w:rsid w:val="00BF6086"/>
    <w:rsid w:val="00BF60B3"/>
    <w:rsid w:val="00BF60BB"/>
    <w:rsid w:val="00BF6143"/>
    <w:rsid w:val="00BF61DB"/>
    <w:rsid w:val="00BF622A"/>
    <w:rsid w:val="00BF6260"/>
    <w:rsid w:val="00BF6277"/>
    <w:rsid w:val="00BF627C"/>
    <w:rsid w:val="00BF62B7"/>
    <w:rsid w:val="00BF63F7"/>
    <w:rsid w:val="00BF6423"/>
    <w:rsid w:val="00BF643A"/>
    <w:rsid w:val="00BF6477"/>
    <w:rsid w:val="00BF647A"/>
    <w:rsid w:val="00BF65EC"/>
    <w:rsid w:val="00BF660A"/>
    <w:rsid w:val="00BF6610"/>
    <w:rsid w:val="00BF6652"/>
    <w:rsid w:val="00BF665E"/>
    <w:rsid w:val="00BF66BB"/>
    <w:rsid w:val="00BF6713"/>
    <w:rsid w:val="00BF67DD"/>
    <w:rsid w:val="00BF67FC"/>
    <w:rsid w:val="00BF6808"/>
    <w:rsid w:val="00BF6810"/>
    <w:rsid w:val="00BF6820"/>
    <w:rsid w:val="00BF684E"/>
    <w:rsid w:val="00BF685A"/>
    <w:rsid w:val="00BF6895"/>
    <w:rsid w:val="00BF6900"/>
    <w:rsid w:val="00BF6998"/>
    <w:rsid w:val="00BF69A7"/>
    <w:rsid w:val="00BF69E7"/>
    <w:rsid w:val="00BF69FD"/>
    <w:rsid w:val="00BF6A4B"/>
    <w:rsid w:val="00BF6A70"/>
    <w:rsid w:val="00BF6ACE"/>
    <w:rsid w:val="00BF6B0A"/>
    <w:rsid w:val="00BF6C32"/>
    <w:rsid w:val="00BF6C3E"/>
    <w:rsid w:val="00BF6C55"/>
    <w:rsid w:val="00BF6C6C"/>
    <w:rsid w:val="00BF6CFE"/>
    <w:rsid w:val="00BF6D23"/>
    <w:rsid w:val="00BF6D4C"/>
    <w:rsid w:val="00BF6D50"/>
    <w:rsid w:val="00BF6DE9"/>
    <w:rsid w:val="00BF6DFE"/>
    <w:rsid w:val="00BF6E06"/>
    <w:rsid w:val="00BF6E48"/>
    <w:rsid w:val="00BF6E56"/>
    <w:rsid w:val="00BF6E84"/>
    <w:rsid w:val="00BF6ED4"/>
    <w:rsid w:val="00BF6EF3"/>
    <w:rsid w:val="00BF6F51"/>
    <w:rsid w:val="00BF6F9B"/>
    <w:rsid w:val="00BF6FDB"/>
    <w:rsid w:val="00BF700B"/>
    <w:rsid w:val="00BF7046"/>
    <w:rsid w:val="00BF70AD"/>
    <w:rsid w:val="00BF7122"/>
    <w:rsid w:val="00BF717B"/>
    <w:rsid w:val="00BF727C"/>
    <w:rsid w:val="00BF7314"/>
    <w:rsid w:val="00BF734C"/>
    <w:rsid w:val="00BF73E8"/>
    <w:rsid w:val="00BF73F3"/>
    <w:rsid w:val="00BF7402"/>
    <w:rsid w:val="00BF7404"/>
    <w:rsid w:val="00BF742C"/>
    <w:rsid w:val="00BF7528"/>
    <w:rsid w:val="00BF7536"/>
    <w:rsid w:val="00BF7569"/>
    <w:rsid w:val="00BF75CE"/>
    <w:rsid w:val="00BF760C"/>
    <w:rsid w:val="00BF763C"/>
    <w:rsid w:val="00BF763F"/>
    <w:rsid w:val="00BF76E7"/>
    <w:rsid w:val="00BF7740"/>
    <w:rsid w:val="00BF77A1"/>
    <w:rsid w:val="00BF78EF"/>
    <w:rsid w:val="00BF792A"/>
    <w:rsid w:val="00BF7931"/>
    <w:rsid w:val="00BF7932"/>
    <w:rsid w:val="00BF7A0C"/>
    <w:rsid w:val="00BF7A86"/>
    <w:rsid w:val="00BF7AE5"/>
    <w:rsid w:val="00BF7B7F"/>
    <w:rsid w:val="00BF7B8D"/>
    <w:rsid w:val="00BF7C5D"/>
    <w:rsid w:val="00BF7CD9"/>
    <w:rsid w:val="00BF7D20"/>
    <w:rsid w:val="00BF7D8A"/>
    <w:rsid w:val="00BF7D9C"/>
    <w:rsid w:val="00BF7DA7"/>
    <w:rsid w:val="00BF7DC4"/>
    <w:rsid w:val="00BF7DDD"/>
    <w:rsid w:val="00BF7DE4"/>
    <w:rsid w:val="00BF7E3E"/>
    <w:rsid w:val="00BF7E47"/>
    <w:rsid w:val="00BF7EC7"/>
    <w:rsid w:val="00BF7EE7"/>
    <w:rsid w:val="00C00009"/>
    <w:rsid w:val="00C0006F"/>
    <w:rsid w:val="00C00076"/>
    <w:rsid w:val="00C000C2"/>
    <w:rsid w:val="00C000D7"/>
    <w:rsid w:val="00C00150"/>
    <w:rsid w:val="00C00182"/>
    <w:rsid w:val="00C00192"/>
    <w:rsid w:val="00C0019A"/>
    <w:rsid w:val="00C0023B"/>
    <w:rsid w:val="00C00260"/>
    <w:rsid w:val="00C0031E"/>
    <w:rsid w:val="00C00320"/>
    <w:rsid w:val="00C00347"/>
    <w:rsid w:val="00C003B1"/>
    <w:rsid w:val="00C003D4"/>
    <w:rsid w:val="00C0047D"/>
    <w:rsid w:val="00C00481"/>
    <w:rsid w:val="00C00490"/>
    <w:rsid w:val="00C004A3"/>
    <w:rsid w:val="00C00554"/>
    <w:rsid w:val="00C005B2"/>
    <w:rsid w:val="00C005BA"/>
    <w:rsid w:val="00C00632"/>
    <w:rsid w:val="00C0063E"/>
    <w:rsid w:val="00C0063F"/>
    <w:rsid w:val="00C00687"/>
    <w:rsid w:val="00C006A4"/>
    <w:rsid w:val="00C006E0"/>
    <w:rsid w:val="00C006EC"/>
    <w:rsid w:val="00C006F4"/>
    <w:rsid w:val="00C006FE"/>
    <w:rsid w:val="00C007AD"/>
    <w:rsid w:val="00C0085C"/>
    <w:rsid w:val="00C008A1"/>
    <w:rsid w:val="00C00906"/>
    <w:rsid w:val="00C00978"/>
    <w:rsid w:val="00C00B22"/>
    <w:rsid w:val="00C00B2F"/>
    <w:rsid w:val="00C00B3A"/>
    <w:rsid w:val="00C00C1E"/>
    <w:rsid w:val="00C00C27"/>
    <w:rsid w:val="00C00CA8"/>
    <w:rsid w:val="00C00D3D"/>
    <w:rsid w:val="00C00DC9"/>
    <w:rsid w:val="00C00F4C"/>
    <w:rsid w:val="00C00F77"/>
    <w:rsid w:val="00C00FCD"/>
    <w:rsid w:val="00C00FEF"/>
    <w:rsid w:val="00C0107D"/>
    <w:rsid w:val="00C0111B"/>
    <w:rsid w:val="00C011B8"/>
    <w:rsid w:val="00C01296"/>
    <w:rsid w:val="00C0137C"/>
    <w:rsid w:val="00C013C1"/>
    <w:rsid w:val="00C013DB"/>
    <w:rsid w:val="00C0141E"/>
    <w:rsid w:val="00C01500"/>
    <w:rsid w:val="00C01504"/>
    <w:rsid w:val="00C01551"/>
    <w:rsid w:val="00C01563"/>
    <w:rsid w:val="00C01607"/>
    <w:rsid w:val="00C01657"/>
    <w:rsid w:val="00C016D1"/>
    <w:rsid w:val="00C01714"/>
    <w:rsid w:val="00C017D1"/>
    <w:rsid w:val="00C01804"/>
    <w:rsid w:val="00C0185C"/>
    <w:rsid w:val="00C0187D"/>
    <w:rsid w:val="00C0187E"/>
    <w:rsid w:val="00C018D2"/>
    <w:rsid w:val="00C01A01"/>
    <w:rsid w:val="00C01A2B"/>
    <w:rsid w:val="00C01A5B"/>
    <w:rsid w:val="00C01A8A"/>
    <w:rsid w:val="00C01B33"/>
    <w:rsid w:val="00C01B90"/>
    <w:rsid w:val="00C01B9E"/>
    <w:rsid w:val="00C01BA3"/>
    <w:rsid w:val="00C01BE3"/>
    <w:rsid w:val="00C01C4D"/>
    <w:rsid w:val="00C01C54"/>
    <w:rsid w:val="00C01D07"/>
    <w:rsid w:val="00C01E35"/>
    <w:rsid w:val="00C01EC2"/>
    <w:rsid w:val="00C0203D"/>
    <w:rsid w:val="00C02092"/>
    <w:rsid w:val="00C0209B"/>
    <w:rsid w:val="00C021E0"/>
    <w:rsid w:val="00C021E8"/>
    <w:rsid w:val="00C02204"/>
    <w:rsid w:val="00C0221C"/>
    <w:rsid w:val="00C02220"/>
    <w:rsid w:val="00C02239"/>
    <w:rsid w:val="00C02329"/>
    <w:rsid w:val="00C023F2"/>
    <w:rsid w:val="00C02432"/>
    <w:rsid w:val="00C0246A"/>
    <w:rsid w:val="00C024DB"/>
    <w:rsid w:val="00C024F0"/>
    <w:rsid w:val="00C02590"/>
    <w:rsid w:val="00C025B4"/>
    <w:rsid w:val="00C025E3"/>
    <w:rsid w:val="00C0261F"/>
    <w:rsid w:val="00C0269D"/>
    <w:rsid w:val="00C0271D"/>
    <w:rsid w:val="00C0274A"/>
    <w:rsid w:val="00C027EB"/>
    <w:rsid w:val="00C027EF"/>
    <w:rsid w:val="00C02849"/>
    <w:rsid w:val="00C028A9"/>
    <w:rsid w:val="00C02915"/>
    <w:rsid w:val="00C0294C"/>
    <w:rsid w:val="00C029B4"/>
    <w:rsid w:val="00C02A2E"/>
    <w:rsid w:val="00C02A3E"/>
    <w:rsid w:val="00C02B19"/>
    <w:rsid w:val="00C02B69"/>
    <w:rsid w:val="00C02BE5"/>
    <w:rsid w:val="00C02C5A"/>
    <w:rsid w:val="00C02C6E"/>
    <w:rsid w:val="00C02C7B"/>
    <w:rsid w:val="00C02CC3"/>
    <w:rsid w:val="00C02D16"/>
    <w:rsid w:val="00C02D1B"/>
    <w:rsid w:val="00C02DCF"/>
    <w:rsid w:val="00C02DF8"/>
    <w:rsid w:val="00C02E48"/>
    <w:rsid w:val="00C02E65"/>
    <w:rsid w:val="00C02F3C"/>
    <w:rsid w:val="00C02F4C"/>
    <w:rsid w:val="00C02F99"/>
    <w:rsid w:val="00C02FA1"/>
    <w:rsid w:val="00C02FD9"/>
    <w:rsid w:val="00C02FFA"/>
    <w:rsid w:val="00C03105"/>
    <w:rsid w:val="00C0316F"/>
    <w:rsid w:val="00C0317F"/>
    <w:rsid w:val="00C03181"/>
    <w:rsid w:val="00C03195"/>
    <w:rsid w:val="00C0319E"/>
    <w:rsid w:val="00C0323C"/>
    <w:rsid w:val="00C0324B"/>
    <w:rsid w:val="00C03265"/>
    <w:rsid w:val="00C033E5"/>
    <w:rsid w:val="00C03411"/>
    <w:rsid w:val="00C03459"/>
    <w:rsid w:val="00C03476"/>
    <w:rsid w:val="00C03518"/>
    <w:rsid w:val="00C0362E"/>
    <w:rsid w:val="00C0363D"/>
    <w:rsid w:val="00C03664"/>
    <w:rsid w:val="00C03698"/>
    <w:rsid w:val="00C036CD"/>
    <w:rsid w:val="00C036DF"/>
    <w:rsid w:val="00C036F3"/>
    <w:rsid w:val="00C03727"/>
    <w:rsid w:val="00C03775"/>
    <w:rsid w:val="00C037C0"/>
    <w:rsid w:val="00C037C5"/>
    <w:rsid w:val="00C03842"/>
    <w:rsid w:val="00C03884"/>
    <w:rsid w:val="00C038D2"/>
    <w:rsid w:val="00C03944"/>
    <w:rsid w:val="00C03B49"/>
    <w:rsid w:val="00C03B6F"/>
    <w:rsid w:val="00C03B80"/>
    <w:rsid w:val="00C03C0A"/>
    <w:rsid w:val="00C03C2F"/>
    <w:rsid w:val="00C03C65"/>
    <w:rsid w:val="00C03D2A"/>
    <w:rsid w:val="00C03D5E"/>
    <w:rsid w:val="00C03D78"/>
    <w:rsid w:val="00C03DA1"/>
    <w:rsid w:val="00C03E7C"/>
    <w:rsid w:val="00C03EB4"/>
    <w:rsid w:val="00C03EEC"/>
    <w:rsid w:val="00C03F6C"/>
    <w:rsid w:val="00C0407E"/>
    <w:rsid w:val="00C04085"/>
    <w:rsid w:val="00C040C9"/>
    <w:rsid w:val="00C040CE"/>
    <w:rsid w:val="00C04104"/>
    <w:rsid w:val="00C04176"/>
    <w:rsid w:val="00C041F3"/>
    <w:rsid w:val="00C041FB"/>
    <w:rsid w:val="00C0421B"/>
    <w:rsid w:val="00C042FD"/>
    <w:rsid w:val="00C04344"/>
    <w:rsid w:val="00C0437E"/>
    <w:rsid w:val="00C043AF"/>
    <w:rsid w:val="00C043F7"/>
    <w:rsid w:val="00C0445F"/>
    <w:rsid w:val="00C04468"/>
    <w:rsid w:val="00C04499"/>
    <w:rsid w:val="00C044C1"/>
    <w:rsid w:val="00C044ED"/>
    <w:rsid w:val="00C044F7"/>
    <w:rsid w:val="00C04530"/>
    <w:rsid w:val="00C0461C"/>
    <w:rsid w:val="00C0469C"/>
    <w:rsid w:val="00C046B5"/>
    <w:rsid w:val="00C046D8"/>
    <w:rsid w:val="00C04706"/>
    <w:rsid w:val="00C0471E"/>
    <w:rsid w:val="00C047B3"/>
    <w:rsid w:val="00C047D6"/>
    <w:rsid w:val="00C047EC"/>
    <w:rsid w:val="00C0489A"/>
    <w:rsid w:val="00C048B0"/>
    <w:rsid w:val="00C048F3"/>
    <w:rsid w:val="00C0493D"/>
    <w:rsid w:val="00C049CA"/>
    <w:rsid w:val="00C04A06"/>
    <w:rsid w:val="00C04AB1"/>
    <w:rsid w:val="00C04B23"/>
    <w:rsid w:val="00C04B8A"/>
    <w:rsid w:val="00C04CAA"/>
    <w:rsid w:val="00C04CF0"/>
    <w:rsid w:val="00C04D33"/>
    <w:rsid w:val="00C04D39"/>
    <w:rsid w:val="00C04D51"/>
    <w:rsid w:val="00C04E22"/>
    <w:rsid w:val="00C04E9E"/>
    <w:rsid w:val="00C04F69"/>
    <w:rsid w:val="00C04FAC"/>
    <w:rsid w:val="00C04FCA"/>
    <w:rsid w:val="00C04FED"/>
    <w:rsid w:val="00C04FFD"/>
    <w:rsid w:val="00C050A0"/>
    <w:rsid w:val="00C050B9"/>
    <w:rsid w:val="00C050FA"/>
    <w:rsid w:val="00C05151"/>
    <w:rsid w:val="00C0516B"/>
    <w:rsid w:val="00C051AC"/>
    <w:rsid w:val="00C0521B"/>
    <w:rsid w:val="00C05225"/>
    <w:rsid w:val="00C052D0"/>
    <w:rsid w:val="00C053B7"/>
    <w:rsid w:val="00C055D3"/>
    <w:rsid w:val="00C055FD"/>
    <w:rsid w:val="00C056BF"/>
    <w:rsid w:val="00C056D6"/>
    <w:rsid w:val="00C056E5"/>
    <w:rsid w:val="00C057CF"/>
    <w:rsid w:val="00C05929"/>
    <w:rsid w:val="00C05932"/>
    <w:rsid w:val="00C05A01"/>
    <w:rsid w:val="00C05A9C"/>
    <w:rsid w:val="00C05AA3"/>
    <w:rsid w:val="00C05AC2"/>
    <w:rsid w:val="00C05C28"/>
    <w:rsid w:val="00C05CDA"/>
    <w:rsid w:val="00C05D05"/>
    <w:rsid w:val="00C05D5B"/>
    <w:rsid w:val="00C05D91"/>
    <w:rsid w:val="00C05DD8"/>
    <w:rsid w:val="00C05E49"/>
    <w:rsid w:val="00C05E62"/>
    <w:rsid w:val="00C05E69"/>
    <w:rsid w:val="00C05E72"/>
    <w:rsid w:val="00C05EA4"/>
    <w:rsid w:val="00C05EB9"/>
    <w:rsid w:val="00C05F17"/>
    <w:rsid w:val="00C05F5A"/>
    <w:rsid w:val="00C05F5C"/>
    <w:rsid w:val="00C05F62"/>
    <w:rsid w:val="00C05FF7"/>
    <w:rsid w:val="00C0605F"/>
    <w:rsid w:val="00C0640B"/>
    <w:rsid w:val="00C06469"/>
    <w:rsid w:val="00C064A4"/>
    <w:rsid w:val="00C0651E"/>
    <w:rsid w:val="00C0655B"/>
    <w:rsid w:val="00C06647"/>
    <w:rsid w:val="00C0665B"/>
    <w:rsid w:val="00C066DF"/>
    <w:rsid w:val="00C066E2"/>
    <w:rsid w:val="00C067AB"/>
    <w:rsid w:val="00C067EB"/>
    <w:rsid w:val="00C068E3"/>
    <w:rsid w:val="00C068F0"/>
    <w:rsid w:val="00C0690A"/>
    <w:rsid w:val="00C06951"/>
    <w:rsid w:val="00C069AB"/>
    <w:rsid w:val="00C069E9"/>
    <w:rsid w:val="00C069F8"/>
    <w:rsid w:val="00C06A29"/>
    <w:rsid w:val="00C06A7C"/>
    <w:rsid w:val="00C06A8F"/>
    <w:rsid w:val="00C06AC9"/>
    <w:rsid w:val="00C06B77"/>
    <w:rsid w:val="00C06D7F"/>
    <w:rsid w:val="00C06D9D"/>
    <w:rsid w:val="00C06F22"/>
    <w:rsid w:val="00C06F94"/>
    <w:rsid w:val="00C06FB3"/>
    <w:rsid w:val="00C06FE0"/>
    <w:rsid w:val="00C07008"/>
    <w:rsid w:val="00C07019"/>
    <w:rsid w:val="00C07042"/>
    <w:rsid w:val="00C0707B"/>
    <w:rsid w:val="00C070C3"/>
    <w:rsid w:val="00C07125"/>
    <w:rsid w:val="00C0713B"/>
    <w:rsid w:val="00C0714B"/>
    <w:rsid w:val="00C07180"/>
    <w:rsid w:val="00C071D1"/>
    <w:rsid w:val="00C071F1"/>
    <w:rsid w:val="00C07228"/>
    <w:rsid w:val="00C0724D"/>
    <w:rsid w:val="00C0729F"/>
    <w:rsid w:val="00C073DE"/>
    <w:rsid w:val="00C0740B"/>
    <w:rsid w:val="00C07410"/>
    <w:rsid w:val="00C07492"/>
    <w:rsid w:val="00C07526"/>
    <w:rsid w:val="00C07534"/>
    <w:rsid w:val="00C07546"/>
    <w:rsid w:val="00C07641"/>
    <w:rsid w:val="00C07683"/>
    <w:rsid w:val="00C0776A"/>
    <w:rsid w:val="00C07786"/>
    <w:rsid w:val="00C077AD"/>
    <w:rsid w:val="00C077D1"/>
    <w:rsid w:val="00C0783C"/>
    <w:rsid w:val="00C07867"/>
    <w:rsid w:val="00C078E7"/>
    <w:rsid w:val="00C079A7"/>
    <w:rsid w:val="00C07A10"/>
    <w:rsid w:val="00C07B1A"/>
    <w:rsid w:val="00C07B60"/>
    <w:rsid w:val="00C07B73"/>
    <w:rsid w:val="00C07BAB"/>
    <w:rsid w:val="00C07BC0"/>
    <w:rsid w:val="00C07E58"/>
    <w:rsid w:val="00C07E9A"/>
    <w:rsid w:val="00C07EAF"/>
    <w:rsid w:val="00C07F2A"/>
    <w:rsid w:val="00C07F5C"/>
    <w:rsid w:val="00C07F69"/>
    <w:rsid w:val="00C07F76"/>
    <w:rsid w:val="00C07FA0"/>
    <w:rsid w:val="00C10043"/>
    <w:rsid w:val="00C1004C"/>
    <w:rsid w:val="00C1009C"/>
    <w:rsid w:val="00C100FA"/>
    <w:rsid w:val="00C10158"/>
    <w:rsid w:val="00C102A2"/>
    <w:rsid w:val="00C102E3"/>
    <w:rsid w:val="00C102EA"/>
    <w:rsid w:val="00C10303"/>
    <w:rsid w:val="00C103AE"/>
    <w:rsid w:val="00C103E9"/>
    <w:rsid w:val="00C103FC"/>
    <w:rsid w:val="00C10448"/>
    <w:rsid w:val="00C1047E"/>
    <w:rsid w:val="00C104A5"/>
    <w:rsid w:val="00C104A6"/>
    <w:rsid w:val="00C10515"/>
    <w:rsid w:val="00C10538"/>
    <w:rsid w:val="00C10546"/>
    <w:rsid w:val="00C1057C"/>
    <w:rsid w:val="00C105A6"/>
    <w:rsid w:val="00C105C0"/>
    <w:rsid w:val="00C10690"/>
    <w:rsid w:val="00C10715"/>
    <w:rsid w:val="00C10732"/>
    <w:rsid w:val="00C107D2"/>
    <w:rsid w:val="00C10806"/>
    <w:rsid w:val="00C1080D"/>
    <w:rsid w:val="00C10825"/>
    <w:rsid w:val="00C10837"/>
    <w:rsid w:val="00C10893"/>
    <w:rsid w:val="00C108CA"/>
    <w:rsid w:val="00C10929"/>
    <w:rsid w:val="00C10960"/>
    <w:rsid w:val="00C109C0"/>
    <w:rsid w:val="00C109EF"/>
    <w:rsid w:val="00C10A03"/>
    <w:rsid w:val="00C10A4A"/>
    <w:rsid w:val="00C10A4E"/>
    <w:rsid w:val="00C10A9F"/>
    <w:rsid w:val="00C10B84"/>
    <w:rsid w:val="00C10C0E"/>
    <w:rsid w:val="00C10C5A"/>
    <w:rsid w:val="00C10CB7"/>
    <w:rsid w:val="00C10D43"/>
    <w:rsid w:val="00C10DE8"/>
    <w:rsid w:val="00C10E1A"/>
    <w:rsid w:val="00C10EE3"/>
    <w:rsid w:val="00C10F78"/>
    <w:rsid w:val="00C10F93"/>
    <w:rsid w:val="00C10FC3"/>
    <w:rsid w:val="00C10FE5"/>
    <w:rsid w:val="00C110CA"/>
    <w:rsid w:val="00C1117B"/>
    <w:rsid w:val="00C111BC"/>
    <w:rsid w:val="00C111EF"/>
    <w:rsid w:val="00C11203"/>
    <w:rsid w:val="00C11261"/>
    <w:rsid w:val="00C1130C"/>
    <w:rsid w:val="00C1137C"/>
    <w:rsid w:val="00C1139C"/>
    <w:rsid w:val="00C113D3"/>
    <w:rsid w:val="00C11461"/>
    <w:rsid w:val="00C11562"/>
    <w:rsid w:val="00C11613"/>
    <w:rsid w:val="00C11680"/>
    <w:rsid w:val="00C116AE"/>
    <w:rsid w:val="00C116FB"/>
    <w:rsid w:val="00C11714"/>
    <w:rsid w:val="00C11754"/>
    <w:rsid w:val="00C117AE"/>
    <w:rsid w:val="00C117C9"/>
    <w:rsid w:val="00C117DC"/>
    <w:rsid w:val="00C117F4"/>
    <w:rsid w:val="00C11859"/>
    <w:rsid w:val="00C11879"/>
    <w:rsid w:val="00C11900"/>
    <w:rsid w:val="00C11957"/>
    <w:rsid w:val="00C11A57"/>
    <w:rsid w:val="00C11A67"/>
    <w:rsid w:val="00C11A71"/>
    <w:rsid w:val="00C11A85"/>
    <w:rsid w:val="00C11A96"/>
    <w:rsid w:val="00C11ABC"/>
    <w:rsid w:val="00C11B66"/>
    <w:rsid w:val="00C11C01"/>
    <w:rsid w:val="00C11C63"/>
    <w:rsid w:val="00C11DAF"/>
    <w:rsid w:val="00C11DF2"/>
    <w:rsid w:val="00C11E8F"/>
    <w:rsid w:val="00C11EBE"/>
    <w:rsid w:val="00C11EF3"/>
    <w:rsid w:val="00C11F0E"/>
    <w:rsid w:val="00C11F15"/>
    <w:rsid w:val="00C11F7B"/>
    <w:rsid w:val="00C11FEB"/>
    <w:rsid w:val="00C120EA"/>
    <w:rsid w:val="00C12113"/>
    <w:rsid w:val="00C1211B"/>
    <w:rsid w:val="00C12143"/>
    <w:rsid w:val="00C12192"/>
    <w:rsid w:val="00C121BC"/>
    <w:rsid w:val="00C1240A"/>
    <w:rsid w:val="00C12486"/>
    <w:rsid w:val="00C124DD"/>
    <w:rsid w:val="00C124F4"/>
    <w:rsid w:val="00C12661"/>
    <w:rsid w:val="00C12795"/>
    <w:rsid w:val="00C127AB"/>
    <w:rsid w:val="00C1285B"/>
    <w:rsid w:val="00C129FD"/>
    <w:rsid w:val="00C12A35"/>
    <w:rsid w:val="00C12AA4"/>
    <w:rsid w:val="00C12AB8"/>
    <w:rsid w:val="00C12ADA"/>
    <w:rsid w:val="00C12B01"/>
    <w:rsid w:val="00C12B8E"/>
    <w:rsid w:val="00C12C6B"/>
    <w:rsid w:val="00C12C7D"/>
    <w:rsid w:val="00C12CF1"/>
    <w:rsid w:val="00C12CFF"/>
    <w:rsid w:val="00C12D0A"/>
    <w:rsid w:val="00C12D1D"/>
    <w:rsid w:val="00C12DA8"/>
    <w:rsid w:val="00C12EC8"/>
    <w:rsid w:val="00C12EDA"/>
    <w:rsid w:val="00C12F2A"/>
    <w:rsid w:val="00C12F94"/>
    <w:rsid w:val="00C12F96"/>
    <w:rsid w:val="00C12FBF"/>
    <w:rsid w:val="00C13090"/>
    <w:rsid w:val="00C1311A"/>
    <w:rsid w:val="00C13128"/>
    <w:rsid w:val="00C13161"/>
    <w:rsid w:val="00C13165"/>
    <w:rsid w:val="00C1316B"/>
    <w:rsid w:val="00C131CE"/>
    <w:rsid w:val="00C1327B"/>
    <w:rsid w:val="00C132CF"/>
    <w:rsid w:val="00C132EA"/>
    <w:rsid w:val="00C13347"/>
    <w:rsid w:val="00C13357"/>
    <w:rsid w:val="00C133F6"/>
    <w:rsid w:val="00C1345F"/>
    <w:rsid w:val="00C134FE"/>
    <w:rsid w:val="00C1351E"/>
    <w:rsid w:val="00C1355D"/>
    <w:rsid w:val="00C13594"/>
    <w:rsid w:val="00C135F3"/>
    <w:rsid w:val="00C135F5"/>
    <w:rsid w:val="00C13615"/>
    <w:rsid w:val="00C136A6"/>
    <w:rsid w:val="00C136D2"/>
    <w:rsid w:val="00C13751"/>
    <w:rsid w:val="00C1376A"/>
    <w:rsid w:val="00C1382A"/>
    <w:rsid w:val="00C1389D"/>
    <w:rsid w:val="00C138E2"/>
    <w:rsid w:val="00C13A47"/>
    <w:rsid w:val="00C13ACA"/>
    <w:rsid w:val="00C13AF3"/>
    <w:rsid w:val="00C13BBB"/>
    <w:rsid w:val="00C13BCF"/>
    <w:rsid w:val="00C13D28"/>
    <w:rsid w:val="00C13E37"/>
    <w:rsid w:val="00C13FBE"/>
    <w:rsid w:val="00C13FF6"/>
    <w:rsid w:val="00C13FF7"/>
    <w:rsid w:val="00C14023"/>
    <w:rsid w:val="00C14057"/>
    <w:rsid w:val="00C1405B"/>
    <w:rsid w:val="00C1408F"/>
    <w:rsid w:val="00C14165"/>
    <w:rsid w:val="00C14212"/>
    <w:rsid w:val="00C14286"/>
    <w:rsid w:val="00C142AD"/>
    <w:rsid w:val="00C142C8"/>
    <w:rsid w:val="00C1431E"/>
    <w:rsid w:val="00C143DA"/>
    <w:rsid w:val="00C14415"/>
    <w:rsid w:val="00C14471"/>
    <w:rsid w:val="00C14553"/>
    <w:rsid w:val="00C1456E"/>
    <w:rsid w:val="00C145CA"/>
    <w:rsid w:val="00C14605"/>
    <w:rsid w:val="00C14694"/>
    <w:rsid w:val="00C14896"/>
    <w:rsid w:val="00C148A8"/>
    <w:rsid w:val="00C14917"/>
    <w:rsid w:val="00C14976"/>
    <w:rsid w:val="00C149C2"/>
    <w:rsid w:val="00C14ACF"/>
    <w:rsid w:val="00C14AD0"/>
    <w:rsid w:val="00C14C01"/>
    <w:rsid w:val="00C14C6A"/>
    <w:rsid w:val="00C14E13"/>
    <w:rsid w:val="00C14E2A"/>
    <w:rsid w:val="00C14E2B"/>
    <w:rsid w:val="00C14E3E"/>
    <w:rsid w:val="00C14EF3"/>
    <w:rsid w:val="00C14F51"/>
    <w:rsid w:val="00C14FB2"/>
    <w:rsid w:val="00C1506A"/>
    <w:rsid w:val="00C150D8"/>
    <w:rsid w:val="00C15159"/>
    <w:rsid w:val="00C15190"/>
    <w:rsid w:val="00C151B1"/>
    <w:rsid w:val="00C15206"/>
    <w:rsid w:val="00C15217"/>
    <w:rsid w:val="00C1521C"/>
    <w:rsid w:val="00C15231"/>
    <w:rsid w:val="00C152AF"/>
    <w:rsid w:val="00C152B5"/>
    <w:rsid w:val="00C152CD"/>
    <w:rsid w:val="00C153B3"/>
    <w:rsid w:val="00C153BA"/>
    <w:rsid w:val="00C1541C"/>
    <w:rsid w:val="00C154D0"/>
    <w:rsid w:val="00C15511"/>
    <w:rsid w:val="00C1555E"/>
    <w:rsid w:val="00C155A1"/>
    <w:rsid w:val="00C1565B"/>
    <w:rsid w:val="00C157E0"/>
    <w:rsid w:val="00C15898"/>
    <w:rsid w:val="00C158A1"/>
    <w:rsid w:val="00C15922"/>
    <w:rsid w:val="00C15924"/>
    <w:rsid w:val="00C15940"/>
    <w:rsid w:val="00C15BC0"/>
    <w:rsid w:val="00C15BEE"/>
    <w:rsid w:val="00C15BF1"/>
    <w:rsid w:val="00C15CCB"/>
    <w:rsid w:val="00C15D0C"/>
    <w:rsid w:val="00C15E2E"/>
    <w:rsid w:val="00C15E7B"/>
    <w:rsid w:val="00C15EB3"/>
    <w:rsid w:val="00C15EEB"/>
    <w:rsid w:val="00C15F26"/>
    <w:rsid w:val="00C15F33"/>
    <w:rsid w:val="00C15FAA"/>
    <w:rsid w:val="00C16064"/>
    <w:rsid w:val="00C160CB"/>
    <w:rsid w:val="00C16143"/>
    <w:rsid w:val="00C16181"/>
    <w:rsid w:val="00C16195"/>
    <w:rsid w:val="00C161A7"/>
    <w:rsid w:val="00C161B3"/>
    <w:rsid w:val="00C161D5"/>
    <w:rsid w:val="00C16210"/>
    <w:rsid w:val="00C16346"/>
    <w:rsid w:val="00C1637B"/>
    <w:rsid w:val="00C1637C"/>
    <w:rsid w:val="00C1638D"/>
    <w:rsid w:val="00C163B0"/>
    <w:rsid w:val="00C16412"/>
    <w:rsid w:val="00C16484"/>
    <w:rsid w:val="00C1650D"/>
    <w:rsid w:val="00C1651B"/>
    <w:rsid w:val="00C16530"/>
    <w:rsid w:val="00C16588"/>
    <w:rsid w:val="00C165CA"/>
    <w:rsid w:val="00C165D1"/>
    <w:rsid w:val="00C165DE"/>
    <w:rsid w:val="00C165E3"/>
    <w:rsid w:val="00C165E7"/>
    <w:rsid w:val="00C165EE"/>
    <w:rsid w:val="00C165FF"/>
    <w:rsid w:val="00C1663D"/>
    <w:rsid w:val="00C16670"/>
    <w:rsid w:val="00C166B9"/>
    <w:rsid w:val="00C166CA"/>
    <w:rsid w:val="00C166D2"/>
    <w:rsid w:val="00C1674F"/>
    <w:rsid w:val="00C167FB"/>
    <w:rsid w:val="00C1681B"/>
    <w:rsid w:val="00C1681D"/>
    <w:rsid w:val="00C16837"/>
    <w:rsid w:val="00C16974"/>
    <w:rsid w:val="00C169F1"/>
    <w:rsid w:val="00C16A9C"/>
    <w:rsid w:val="00C16AE5"/>
    <w:rsid w:val="00C16BDD"/>
    <w:rsid w:val="00C16C5B"/>
    <w:rsid w:val="00C16CC9"/>
    <w:rsid w:val="00C16D47"/>
    <w:rsid w:val="00C16D65"/>
    <w:rsid w:val="00C16E13"/>
    <w:rsid w:val="00C16EA6"/>
    <w:rsid w:val="00C16EFD"/>
    <w:rsid w:val="00C17052"/>
    <w:rsid w:val="00C17099"/>
    <w:rsid w:val="00C17249"/>
    <w:rsid w:val="00C17268"/>
    <w:rsid w:val="00C1733F"/>
    <w:rsid w:val="00C17402"/>
    <w:rsid w:val="00C17406"/>
    <w:rsid w:val="00C17436"/>
    <w:rsid w:val="00C174E5"/>
    <w:rsid w:val="00C1753E"/>
    <w:rsid w:val="00C175D8"/>
    <w:rsid w:val="00C17605"/>
    <w:rsid w:val="00C17662"/>
    <w:rsid w:val="00C176E6"/>
    <w:rsid w:val="00C17752"/>
    <w:rsid w:val="00C1779B"/>
    <w:rsid w:val="00C177C2"/>
    <w:rsid w:val="00C17827"/>
    <w:rsid w:val="00C178B3"/>
    <w:rsid w:val="00C178BA"/>
    <w:rsid w:val="00C178D9"/>
    <w:rsid w:val="00C1792E"/>
    <w:rsid w:val="00C179B8"/>
    <w:rsid w:val="00C17A4B"/>
    <w:rsid w:val="00C17A9E"/>
    <w:rsid w:val="00C17AEC"/>
    <w:rsid w:val="00C17B39"/>
    <w:rsid w:val="00C17B47"/>
    <w:rsid w:val="00C17BED"/>
    <w:rsid w:val="00C17C57"/>
    <w:rsid w:val="00C17C8F"/>
    <w:rsid w:val="00C17CFF"/>
    <w:rsid w:val="00C17D91"/>
    <w:rsid w:val="00C17DD6"/>
    <w:rsid w:val="00C17EE4"/>
    <w:rsid w:val="00C17EF4"/>
    <w:rsid w:val="00C17F7D"/>
    <w:rsid w:val="00C17FAB"/>
    <w:rsid w:val="00C17FB8"/>
    <w:rsid w:val="00C17FC9"/>
    <w:rsid w:val="00C20074"/>
    <w:rsid w:val="00C20079"/>
    <w:rsid w:val="00C200A7"/>
    <w:rsid w:val="00C20128"/>
    <w:rsid w:val="00C20160"/>
    <w:rsid w:val="00C20234"/>
    <w:rsid w:val="00C202E1"/>
    <w:rsid w:val="00C203F8"/>
    <w:rsid w:val="00C20470"/>
    <w:rsid w:val="00C204FB"/>
    <w:rsid w:val="00C205E2"/>
    <w:rsid w:val="00C2065C"/>
    <w:rsid w:val="00C20668"/>
    <w:rsid w:val="00C2068A"/>
    <w:rsid w:val="00C206A2"/>
    <w:rsid w:val="00C20702"/>
    <w:rsid w:val="00C20768"/>
    <w:rsid w:val="00C20788"/>
    <w:rsid w:val="00C2079F"/>
    <w:rsid w:val="00C207FE"/>
    <w:rsid w:val="00C20823"/>
    <w:rsid w:val="00C20889"/>
    <w:rsid w:val="00C208C5"/>
    <w:rsid w:val="00C2094D"/>
    <w:rsid w:val="00C209CF"/>
    <w:rsid w:val="00C20AE1"/>
    <w:rsid w:val="00C20AF3"/>
    <w:rsid w:val="00C20B0C"/>
    <w:rsid w:val="00C20C3F"/>
    <w:rsid w:val="00C20C76"/>
    <w:rsid w:val="00C20D44"/>
    <w:rsid w:val="00C20E83"/>
    <w:rsid w:val="00C20F0F"/>
    <w:rsid w:val="00C20F10"/>
    <w:rsid w:val="00C20F45"/>
    <w:rsid w:val="00C20F83"/>
    <w:rsid w:val="00C210A7"/>
    <w:rsid w:val="00C21119"/>
    <w:rsid w:val="00C21163"/>
    <w:rsid w:val="00C21336"/>
    <w:rsid w:val="00C21396"/>
    <w:rsid w:val="00C213BF"/>
    <w:rsid w:val="00C213F0"/>
    <w:rsid w:val="00C2141A"/>
    <w:rsid w:val="00C21586"/>
    <w:rsid w:val="00C216D6"/>
    <w:rsid w:val="00C217D8"/>
    <w:rsid w:val="00C21845"/>
    <w:rsid w:val="00C21849"/>
    <w:rsid w:val="00C219E7"/>
    <w:rsid w:val="00C21A1C"/>
    <w:rsid w:val="00C21AE1"/>
    <w:rsid w:val="00C21BB5"/>
    <w:rsid w:val="00C21BC7"/>
    <w:rsid w:val="00C21BE9"/>
    <w:rsid w:val="00C21BF5"/>
    <w:rsid w:val="00C21C34"/>
    <w:rsid w:val="00C21D07"/>
    <w:rsid w:val="00C21D92"/>
    <w:rsid w:val="00C21DC3"/>
    <w:rsid w:val="00C21DC4"/>
    <w:rsid w:val="00C21DC9"/>
    <w:rsid w:val="00C21E08"/>
    <w:rsid w:val="00C21E73"/>
    <w:rsid w:val="00C21E75"/>
    <w:rsid w:val="00C21F12"/>
    <w:rsid w:val="00C21FA6"/>
    <w:rsid w:val="00C21FA8"/>
    <w:rsid w:val="00C21FE5"/>
    <w:rsid w:val="00C22014"/>
    <w:rsid w:val="00C2209C"/>
    <w:rsid w:val="00C22149"/>
    <w:rsid w:val="00C22183"/>
    <w:rsid w:val="00C22269"/>
    <w:rsid w:val="00C2226D"/>
    <w:rsid w:val="00C22296"/>
    <w:rsid w:val="00C222A3"/>
    <w:rsid w:val="00C222DD"/>
    <w:rsid w:val="00C222E3"/>
    <w:rsid w:val="00C2232C"/>
    <w:rsid w:val="00C2236C"/>
    <w:rsid w:val="00C223F2"/>
    <w:rsid w:val="00C22451"/>
    <w:rsid w:val="00C224A2"/>
    <w:rsid w:val="00C224AB"/>
    <w:rsid w:val="00C22561"/>
    <w:rsid w:val="00C225A1"/>
    <w:rsid w:val="00C225A7"/>
    <w:rsid w:val="00C225D8"/>
    <w:rsid w:val="00C22697"/>
    <w:rsid w:val="00C227FD"/>
    <w:rsid w:val="00C227FE"/>
    <w:rsid w:val="00C2285E"/>
    <w:rsid w:val="00C228A0"/>
    <w:rsid w:val="00C228A5"/>
    <w:rsid w:val="00C228BC"/>
    <w:rsid w:val="00C228D9"/>
    <w:rsid w:val="00C228FD"/>
    <w:rsid w:val="00C22907"/>
    <w:rsid w:val="00C2290F"/>
    <w:rsid w:val="00C229B1"/>
    <w:rsid w:val="00C22A29"/>
    <w:rsid w:val="00C22A2A"/>
    <w:rsid w:val="00C22A48"/>
    <w:rsid w:val="00C22C9B"/>
    <w:rsid w:val="00C22CF8"/>
    <w:rsid w:val="00C22D37"/>
    <w:rsid w:val="00C22D50"/>
    <w:rsid w:val="00C22D7E"/>
    <w:rsid w:val="00C22DED"/>
    <w:rsid w:val="00C22E99"/>
    <w:rsid w:val="00C22ECB"/>
    <w:rsid w:val="00C22EDC"/>
    <w:rsid w:val="00C23027"/>
    <w:rsid w:val="00C231C1"/>
    <w:rsid w:val="00C23315"/>
    <w:rsid w:val="00C23376"/>
    <w:rsid w:val="00C233B2"/>
    <w:rsid w:val="00C23410"/>
    <w:rsid w:val="00C23418"/>
    <w:rsid w:val="00C2344F"/>
    <w:rsid w:val="00C23491"/>
    <w:rsid w:val="00C234BD"/>
    <w:rsid w:val="00C234D6"/>
    <w:rsid w:val="00C23672"/>
    <w:rsid w:val="00C2372F"/>
    <w:rsid w:val="00C23746"/>
    <w:rsid w:val="00C23870"/>
    <w:rsid w:val="00C23883"/>
    <w:rsid w:val="00C238DA"/>
    <w:rsid w:val="00C23998"/>
    <w:rsid w:val="00C239D0"/>
    <w:rsid w:val="00C23A3E"/>
    <w:rsid w:val="00C23A9C"/>
    <w:rsid w:val="00C23B0B"/>
    <w:rsid w:val="00C23BDF"/>
    <w:rsid w:val="00C23C1E"/>
    <w:rsid w:val="00C23C41"/>
    <w:rsid w:val="00C23CA1"/>
    <w:rsid w:val="00C23CDA"/>
    <w:rsid w:val="00C23D14"/>
    <w:rsid w:val="00C23D64"/>
    <w:rsid w:val="00C23DC1"/>
    <w:rsid w:val="00C23DC9"/>
    <w:rsid w:val="00C23E20"/>
    <w:rsid w:val="00C23E21"/>
    <w:rsid w:val="00C23EEC"/>
    <w:rsid w:val="00C23F59"/>
    <w:rsid w:val="00C24084"/>
    <w:rsid w:val="00C240F1"/>
    <w:rsid w:val="00C241B7"/>
    <w:rsid w:val="00C241EB"/>
    <w:rsid w:val="00C2428F"/>
    <w:rsid w:val="00C242C9"/>
    <w:rsid w:val="00C242E5"/>
    <w:rsid w:val="00C24397"/>
    <w:rsid w:val="00C243A4"/>
    <w:rsid w:val="00C243AD"/>
    <w:rsid w:val="00C24418"/>
    <w:rsid w:val="00C2449E"/>
    <w:rsid w:val="00C244D2"/>
    <w:rsid w:val="00C244F9"/>
    <w:rsid w:val="00C2458A"/>
    <w:rsid w:val="00C245DB"/>
    <w:rsid w:val="00C2465A"/>
    <w:rsid w:val="00C246EE"/>
    <w:rsid w:val="00C24846"/>
    <w:rsid w:val="00C24906"/>
    <w:rsid w:val="00C24927"/>
    <w:rsid w:val="00C24945"/>
    <w:rsid w:val="00C2498F"/>
    <w:rsid w:val="00C249A4"/>
    <w:rsid w:val="00C249A7"/>
    <w:rsid w:val="00C249C1"/>
    <w:rsid w:val="00C24A1B"/>
    <w:rsid w:val="00C24A4E"/>
    <w:rsid w:val="00C24A6F"/>
    <w:rsid w:val="00C24A85"/>
    <w:rsid w:val="00C24AC4"/>
    <w:rsid w:val="00C24AFB"/>
    <w:rsid w:val="00C24C3F"/>
    <w:rsid w:val="00C24D3C"/>
    <w:rsid w:val="00C24D3E"/>
    <w:rsid w:val="00C24DEA"/>
    <w:rsid w:val="00C24DFE"/>
    <w:rsid w:val="00C24E78"/>
    <w:rsid w:val="00C24EE2"/>
    <w:rsid w:val="00C2504F"/>
    <w:rsid w:val="00C2509D"/>
    <w:rsid w:val="00C250F8"/>
    <w:rsid w:val="00C25217"/>
    <w:rsid w:val="00C2526E"/>
    <w:rsid w:val="00C2537D"/>
    <w:rsid w:val="00C253CB"/>
    <w:rsid w:val="00C2540D"/>
    <w:rsid w:val="00C25453"/>
    <w:rsid w:val="00C2547A"/>
    <w:rsid w:val="00C254A4"/>
    <w:rsid w:val="00C254FE"/>
    <w:rsid w:val="00C25540"/>
    <w:rsid w:val="00C255C3"/>
    <w:rsid w:val="00C25602"/>
    <w:rsid w:val="00C25603"/>
    <w:rsid w:val="00C25604"/>
    <w:rsid w:val="00C256C1"/>
    <w:rsid w:val="00C256D0"/>
    <w:rsid w:val="00C256F5"/>
    <w:rsid w:val="00C257EB"/>
    <w:rsid w:val="00C257F1"/>
    <w:rsid w:val="00C25928"/>
    <w:rsid w:val="00C25958"/>
    <w:rsid w:val="00C25A42"/>
    <w:rsid w:val="00C25A69"/>
    <w:rsid w:val="00C25B05"/>
    <w:rsid w:val="00C25B83"/>
    <w:rsid w:val="00C25D67"/>
    <w:rsid w:val="00C25DC3"/>
    <w:rsid w:val="00C25E3C"/>
    <w:rsid w:val="00C25E4A"/>
    <w:rsid w:val="00C25F32"/>
    <w:rsid w:val="00C25F34"/>
    <w:rsid w:val="00C260A2"/>
    <w:rsid w:val="00C260CA"/>
    <w:rsid w:val="00C2611F"/>
    <w:rsid w:val="00C26146"/>
    <w:rsid w:val="00C2618A"/>
    <w:rsid w:val="00C26190"/>
    <w:rsid w:val="00C261A0"/>
    <w:rsid w:val="00C261A8"/>
    <w:rsid w:val="00C261B8"/>
    <w:rsid w:val="00C26251"/>
    <w:rsid w:val="00C26289"/>
    <w:rsid w:val="00C2628B"/>
    <w:rsid w:val="00C26298"/>
    <w:rsid w:val="00C26392"/>
    <w:rsid w:val="00C26521"/>
    <w:rsid w:val="00C26547"/>
    <w:rsid w:val="00C2657A"/>
    <w:rsid w:val="00C265FD"/>
    <w:rsid w:val="00C266A9"/>
    <w:rsid w:val="00C266F1"/>
    <w:rsid w:val="00C2670B"/>
    <w:rsid w:val="00C26732"/>
    <w:rsid w:val="00C26766"/>
    <w:rsid w:val="00C26768"/>
    <w:rsid w:val="00C267DD"/>
    <w:rsid w:val="00C2683B"/>
    <w:rsid w:val="00C26926"/>
    <w:rsid w:val="00C26929"/>
    <w:rsid w:val="00C2693A"/>
    <w:rsid w:val="00C26977"/>
    <w:rsid w:val="00C269D4"/>
    <w:rsid w:val="00C26A4B"/>
    <w:rsid w:val="00C26A7E"/>
    <w:rsid w:val="00C26AFC"/>
    <w:rsid w:val="00C26B17"/>
    <w:rsid w:val="00C26BD2"/>
    <w:rsid w:val="00C26C1A"/>
    <w:rsid w:val="00C26C83"/>
    <w:rsid w:val="00C26CA5"/>
    <w:rsid w:val="00C26DAE"/>
    <w:rsid w:val="00C26DB9"/>
    <w:rsid w:val="00C26DEC"/>
    <w:rsid w:val="00C26E25"/>
    <w:rsid w:val="00C26E3B"/>
    <w:rsid w:val="00C26EC1"/>
    <w:rsid w:val="00C26F38"/>
    <w:rsid w:val="00C26F6C"/>
    <w:rsid w:val="00C26FD8"/>
    <w:rsid w:val="00C2703A"/>
    <w:rsid w:val="00C271E3"/>
    <w:rsid w:val="00C272AA"/>
    <w:rsid w:val="00C272AB"/>
    <w:rsid w:val="00C2731D"/>
    <w:rsid w:val="00C27328"/>
    <w:rsid w:val="00C27347"/>
    <w:rsid w:val="00C27356"/>
    <w:rsid w:val="00C27371"/>
    <w:rsid w:val="00C27525"/>
    <w:rsid w:val="00C27527"/>
    <w:rsid w:val="00C2755D"/>
    <w:rsid w:val="00C27661"/>
    <w:rsid w:val="00C27668"/>
    <w:rsid w:val="00C27689"/>
    <w:rsid w:val="00C276A1"/>
    <w:rsid w:val="00C276CD"/>
    <w:rsid w:val="00C27731"/>
    <w:rsid w:val="00C27776"/>
    <w:rsid w:val="00C2785C"/>
    <w:rsid w:val="00C278A8"/>
    <w:rsid w:val="00C278FF"/>
    <w:rsid w:val="00C2793B"/>
    <w:rsid w:val="00C2798A"/>
    <w:rsid w:val="00C279FC"/>
    <w:rsid w:val="00C27A03"/>
    <w:rsid w:val="00C27A0F"/>
    <w:rsid w:val="00C27A5B"/>
    <w:rsid w:val="00C27A6F"/>
    <w:rsid w:val="00C27AE6"/>
    <w:rsid w:val="00C27AFB"/>
    <w:rsid w:val="00C27B14"/>
    <w:rsid w:val="00C27B3A"/>
    <w:rsid w:val="00C27BAD"/>
    <w:rsid w:val="00C27BDF"/>
    <w:rsid w:val="00C27C85"/>
    <w:rsid w:val="00C27C8B"/>
    <w:rsid w:val="00C27C9C"/>
    <w:rsid w:val="00C27D34"/>
    <w:rsid w:val="00C27D7A"/>
    <w:rsid w:val="00C27DB1"/>
    <w:rsid w:val="00C27E72"/>
    <w:rsid w:val="00C27E8D"/>
    <w:rsid w:val="00C27EAD"/>
    <w:rsid w:val="00C27F3F"/>
    <w:rsid w:val="00C27F95"/>
    <w:rsid w:val="00C30070"/>
    <w:rsid w:val="00C30167"/>
    <w:rsid w:val="00C30179"/>
    <w:rsid w:val="00C3032B"/>
    <w:rsid w:val="00C30380"/>
    <w:rsid w:val="00C303F2"/>
    <w:rsid w:val="00C30478"/>
    <w:rsid w:val="00C304CD"/>
    <w:rsid w:val="00C30594"/>
    <w:rsid w:val="00C305C9"/>
    <w:rsid w:val="00C30600"/>
    <w:rsid w:val="00C30658"/>
    <w:rsid w:val="00C30660"/>
    <w:rsid w:val="00C3070C"/>
    <w:rsid w:val="00C3090E"/>
    <w:rsid w:val="00C309BE"/>
    <w:rsid w:val="00C309C5"/>
    <w:rsid w:val="00C30A27"/>
    <w:rsid w:val="00C30A66"/>
    <w:rsid w:val="00C30A86"/>
    <w:rsid w:val="00C30AF4"/>
    <w:rsid w:val="00C30AFF"/>
    <w:rsid w:val="00C30B46"/>
    <w:rsid w:val="00C30BC9"/>
    <w:rsid w:val="00C30BFF"/>
    <w:rsid w:val="00C30C06"/>
    <w:rsid w:val="00C30C4F"/>
    <w:rsid w:val="00C30C9F"/>
    <w:rsid w:val="00C30D20"/>
    <w:rsid w:val="00C30D41"/>
    <w:rsid w:val="00C30D88"/>
    <w:rsid w:val="00C30E0E"/>
    <w:rsid w:val="00C30E23"/>
    <w:rsid w:val="00C30E2A"/>
    <w:rsid w:val="00C30E8F"/>
    <w:rsid w:val="00C30ED9"/>
    <w:rsid w:val="00C3102D"/>
    <w:rsid w:val="00C31113"/>
    <w:rsid w:val="00C3112B"/>
    <w:rsid w:val="00C311BA"/>
    <w:rsid w:val="00C311D3"/>
    <w:rsid w:val="00C3123F"/>
    <w:rsid w:val="00C31250"/>
    <w:rsid w:val="00C31325"/>
    <w:rsid w:val="00C3132D"/>
    <w:rsid w:val="00C313D5"/>
    <w:rsid w:val="00C313FA"/>
    <w:rsid w:val="00C31484"/>
    <w:rsid w:val="00C314D1"/>
    <w:rsid w:val="00C314D7"/>
    <w:rsid w:val="00C315F0"/>
    <w:rsid w:val="00C31644"/>
    <w:rsid w:val="00C31654"/>
    <w:rsid w:val="00C316C6"/>
    <w:rsid w:val="00C317CC"/>
    <w:rsid w:val="00C318AD"/>
    <w:rsid w:val="00C31914"/>
    <w:rsid w:val="00C319BE"/>
    <w:rsid w:val="00C31B0F"/>
    <w:rsid w:val="00C31B40"/>
    <w:rsid w:val="00C31BA4"/>
    <w:rsid w:val="00C31C4B"/>
    <w:rsid w:val="00C31C9C"/>
    <w:rsid w:val="00C31CAC"/>
    <w:rsid w:val="00C31D2E"/>
    <w:rsid w:val="00C31D37"/>
    <w:rsid w:val="00C31D39"/>
    <w:rsid w:val="00C31D84"/>
    <w:rsid w:val="00C31E7A"/>
    <w:rsid w:val="00C31ED5"/>
    <w:rsid w:val="00C31EF5"/>
    <w:rsid w:val="00C31F7A"/>
    <w:rsid w:val="00C3204F"/>
    <w:rsid w:val="00C32051"/>
    <w:rsid w:val="00C32126"/>
    <w:rsid w:val="00C32170"/>
    <w:rsid w:val="00C32196"/>
    <w:rsid w:val="00C32231"/>
    <w:rsid w:val="00C322AB"/>
    <w:rsid w:val="00C322CC"/>
    <w:rsid w:val="00C322CE"/>
    <w:rsid w:val="00C32364"/>
    <w:rsid w:val="00C323BE"/>
    <w:rsid w:val="00C32415"/>
    <w:rsid w:val="00C32470"/>
    <w:rsid w:val="00C324B0"/>
    <w:rsid w:val="00C32523"/>
    <w:rsid w:val="00C32538"/>
    <w:rsid w:val="00C32540"/>
    <w:rsid w:val="00C3256E"/>
    <w:rsid w:val="00C32577"/>
    <w:rsid w:val="00C325D1"/>
    <w:rsid w:val="00C325F1"/>
    <w:rsid w:val="00C3261B"/>
    <w:rsid w:val="00C32699"/>
    <w:rsid w:val="00C326C1"/>
    <w:rsid w:val="00C326D0"/>
    <w:rsid w:val="00C32701"/>
    <w:rsid w:val="00C3273F"/>
    <w:rsid w:val="00C32772"/>
    <w:rsid w:val="00C3279C"/>
    <w:rsid w:val="00C327B0"/>
    <w:rsid w:val="00C327B8"/>
    <w:rsid w:val="00C327EF"/>
    <w:rsid w:val="00C3282A"/>
    <w:rsid w:val="00C32837"/>
    <w:rsid w:val="00C32839"/>
    <w:rsid w:val="00C3284A"/>
    <w:rsid w:val="00C3297C"/>
    <w:rsid w:val="00C32988"/>
    <w:rsid w:val="00C329EA"/>
    <w:rsid w:val="00C32A0C"/>
    <w:rsid w:val="00C32A0D"/>
    <w:rsid w:val="00C32A24"/>
    <w:rsid w:val="00C32A73"/>
    <w:rsid w:val="00C32CDD"/>
    <w:rsid w:val="00C32CED"/>
    <w:rsid w:val="00C32D3E"/>
    <w:rsid w:val="00C32D57"/>
    <w:rsid w:val="00C32D65"/>
    <w:rsid w:val="00C32DA3"/>
    <w:rsid w:val="00C32F8D"/>
    <w:rsid w:val="00C33008"/>
    <w:rsid w:val="00C33026"/>
    <w:rsid w:val="00C33066"/>
    <w:rsid w:val="00C331ED"/>
    <w:rsid w:val="00C3324A"/>
    <w:rsid w:val="00C33268"/>
    <w:rsid w:val="00C33339"/>
    <w:rsid w:val="00C33370"/>
    <w:rsid w:val="00C33374"/>
    <w:rsid w:val="00C3337A"/>
    <w:rsid w:val="00C333C9"/>
    <w:rsid w:val="00C3343A"/>
    <w:rsid w:val="00C33475"/>
    <w:rsid w:val="00C33486"/>
    <w:rsid w:val="00C3349B"/>
    <w:rsid w:val="00C334D2"/>
    <w:rsid w:val="00C334DF"/>
    <w:rsid w:val="00C3354E"/>
    <w:rsid w:val="00C335B6"/>
    <w:rsid w:val="00C335CD"/>
    <w:rsid w:val="00C335E8"/>
    <w:rsid w:val="00C3363A"/>
    <w:rsid w:val="00C33659"/>
    <w:rsid w:val="00C336C5"/>
    <w:rsid w:val="00C33708"/>
    <w:rsid w:val="00C33739"/>
    <w:rsid w:val="00C33754"/>
    <w:rsid w:val="00C33783"/>
    <w:rsid w:val="00C3382B"/>
    <w:rsid w:val="00C3387C"/>
    <w:rsid w:val="00C33895"/>
    <w:rsid w:val="00C338E3"/>
    <w:rsid w:val="00C338E4"/>
    <w:rsid w:val="00C338E9"/>
    <w:rsid w:val="00C3391B"/>
    <w:rsid w:val="00C339A6"/>
    <w:rsid w:val="00C339D7"/>
    <w:rsid w:val="00C33A1B"/>
    <w:rsid w:val="00C33A8A"/>
    <w:rsid w:val="00C33B26"/>
    <w:rsid w:val="00C33B37"/>
    <w:rsid w:val="00C33BD5"/>
    <w:rsid w:val="00C33CC5"/>
    <w:rsid w:val="00C33DE5"/>
    <w:rsid w:val="00C33E56"/>
    <w:rsid w:val="00C33E78"/>
    <w:rsid w:val="00C33ED7"/>
    <w:rsid w:val="00C33F3D"/>
    <w:rsid w:val="00C33F6B"/>
    <w:rsid w:val="00C33FC5"/>
    <w:rsid w:val="00C33FC7"/>
    <w:rsid w:val="00C33FFF"/>
    <w:rsid w:val="00C34050"/>
    <w:rsid w:val="00C34094"/>
    <w:rsid w:val="00C3418A"/>
    <w:rsid w:val="00C341B6"/>
    <w:rsid w:val="00C341D3"/>
    <w:rsid w:val="00C34226"/>
    <w:rsid w:val="00C3422B"/>
    <w:rsid w:val="00C342C1"/>
    <w:rsid w:val="00C34318"/>
    <w:rsid w:val="00C34379"/>
    <w:rsid w:val="00C34451"/>
    <w:rsid w:val="00C34472"/>
    <w:rsid w:val="00C34549"/>
    <w:rsid w:val="00C34589"/>
    <w:rsid w:val="00C345BD"/>
    <w:rsid w:val="00C34653"/>
    <w:rsid w:val="00C34664"/>
    <w:rsid w:val="00C34752"/>
    <w:rsid w:val="00C3475F"/>
    <w:rsid w:val="00C3476A"/>
    <w:rsid w:val="00C3478D"/>
    <w:rsid w:val="00C34860"/>
    <w:rsid w:val="00C3488C"/>
    <w:rsid w:val="00C348BF"/>
    <w:rsid w:val="00C348D8"/>
    <w:rsid w:val="00C348FA"/>
    <w:rsid w:val="00C348FC"/>
    <w:rsid w:val="00C3491A"/>
    <w:rsid w:val="00C349B0"/>
    <w:rsid w:val="00C349C3"/>
    <w:rsid w:val="00C349F4"/>
    <w:rsid w:val="00C34A59"/>
    <w:rsid w:val="00C34A81"/>
    <w:rsid w:val="00C34AD4"/>
    <w:rsid w:val="00C34B5F"/>
    <w:rsid w:val="00C34BA7"/>
    <w:rsid w:val="00C34DDF"/>
    <w:rsid w:val="00C34E0B"/>
    <w:rsid w:val="00C34E33"/>
    <w:rsid w:val="00C34E8F"/>
    <w:rsid w:val="00C34E90"/>
    <w:rsid w:val="00C34EA2"/>
    <w:rsid w:val="00C35076"/>
    <w:rsid w:val="00C3507C"/>
    <w:rsid w:val="00C350A0"/>
    <w:rsid w:val="00C35104"/>
    <w:rsid w:val="00C35108"/>
    <w:rsid w:val="00C3520F"/>
    <w:rsid w:val="00C35295"/>
    <w:rsid w:val="00C352B4"/>
    <w:rsid w:val="00C3534D"/>
    <w:rsid w:val="00C3538D"/>
    <w:rsid w:val="00C3538E"/>
    <w:rsid w:val="00C354B6"/>
    <w:rsid w:val="00C355A3"/>
    <w:rsid w:val="00C355ED"/>
    <w:rsid w:val="00C35607"/>
    <w:rsid w:val="00C3563A"/>
    <w:rsid w:val="00C3568B"/>
    <w:rsid w:val="00C356E3"/>
    <w:rsid w:val="00C3574A"/>
    <w:rsid w:val="00C35761"/>
    <w:rsid w:val="00C35784"/>
    <w:rsid w:val="00C357A6"/>
    <w:rsid w:val="00C357D3"/>
    <w:rsid w:val="00C35810"/>
    <w:rsid w:val="00C35877"/>
    <w:rsid w:val="00C35888"/>
    <w:rsid w:val="00C35899"/>
    <w:rsid w:val="00C358C3"/>
    <w:rsid w:val="00C35A4A"/>
    <w:rsid w:val="00C35A60"/>
    <w:rsid w:val="00C35A9C"/>
    <w:rsid w:val="00C35C25"/>
    <w:rsid w:val="00C35C37"/>
    <w:rsid w:val="00C35C4B"/>
    <w:rsid w:val="00C35C6B"/>
    <w:rsid w:val="00C35CB6"/>
    <w:rsid w:val="00C35CCE"/>
    <w:rsid w:val="00C35CFF"/>
    <w:rsid w:val="00C35D0B"/>
    <w:rsid w:val="00C35DA0"/>
    <w:rsid w:val="00C35E4D"/>
    <w:rsid w:val="00C35E8A"/>
    <w:rsid w:val="00C35E8C"/>
    <w:rsid w:val="00C35EC7"/>
    <w:rsid w:val="00C35F1A"/>
    <w:rsid w:val="00C35FB4"/>
    <w:rsid w:val="00C35FDE"/>
    <w:rsid w:val="00C36065"/>
    <w:rsid w:val="00C36079"/>
    <w:rsid w:val="00C3607A"/>
    <w:rsid w:val="00C361DB"/>
    <w:rsid w:val="00C361F3"/>
    <w:rsid w:val="00C36225"/>
    <w:rsid w:val="00C36252"/>
    <w:rsid w:val="00C362A1"/>
    <w:rsid w:val="00C362A4"/>
    <w:rsid w:val="00C362BA"/>
    <w:rsid w:val="00C36360"/>
    <w:rsid w:val="00C36369"/>
    <w:rsid w:val="00C363B3"/>
    <w:rsid w:val="00C363BB"/>
    <w:rsid w:val="00C363C9"/>
    <w:rsid w:val="00C363F5"/>
    <w:rsid w:val="00C36461"/>
    <w:rsid w:val="00C36484"/>
    <w:rsid w:val="00C36512"/>
    <w:rsid w:val="00C3653F"/>
    <w:rsid w:val="00C366DB"/>
    <w:rsid w:val="00C3671F"/>
    <w:rsid w:val="00C36739"/>
    <w:rsid w:val="00C3678E"/>
    <w:rsid w:val="00C367C4"/>
    <w:rsid w:val="00C367C7"/>
    <w:rsid w:val="00C3684B"/>
    <w:rsid w:val="00C36854"/>
    <w:rsid w:val="00C36882"/>
    <w:rsid w:val="00C368AB"/>
    <w:rsid w:val="00C36A29"/>
    <w:rsid w:val="00C36A4B"/>
    <w:rsid w:val="00C36A74"/>
    <w:rsid w:val="00C36A87"/>
    <w:rsid w:val="00C36A8E"/>
    <w:rsid w:val="00C36AE4"/>
    <w:rsid w:val="00C36B5F"/>
    <w:rsid w:val="00C36C3C"/>
    <w:rsid w:val="00C36C43"/>
    <w:rsid w:val="00C36C9F"/>
    <w:rsid w:val="00C36CA2"/>
    <w:rsid w:val="00C36CBD"/>
    <w:rsid w:val="00C36D1A"/>
    <w:rsid w:val="00C36DAB"/>
    <w:rsid w:val="00C36E23"/>
    <w:rsid w:val="00C36E61"/>
    <w:rsid w:val="00C36FF3"/>
    <w:rsid w:val="00C37135"/>
    <w:rsid w:val="00C37138"/>
    <w:rsid w:val="00C371AF"/>
    <w:rsid w:val="00C37242"/>
    <w:rsid w:val="00C37257"/>
    <w:rsid w:val="00C372C6"/>
    <w:rsid w:val="00C3731F"/>
    <w:rsid w:val="00C3734C"/>
    <w:rsid w:val="00C3737D"/>
    <w:rsid w:val="00C373DA"/>
    <w:rsid w:val="00C37441"/>
    <w:rsid w:val="00C37488"/>
    <w:rsid w:val="00C374D8"/>
    <w:rsid w:val="00C374FD"/>
    <w:rsid w:val="00C37512"/>
    <w:rsid w:val="00C37516"/>
    <w:rsid w:val="00C37568"/>
    <w:rsid w:val="00C3757F"/>
    <w:rsid w:val="00C376A4"/>
    <w:rsid w:val="00C37866"/>
    <w:rsid w:val="00C378E5"/>
    <w:rsid w:val="00C378EC"/>
    <w:rsid w:val="00C37963"/>
    <w:rsid w:val="00C379F8"/>
    <w:rsid w:val="00C37A02"/>
    <w:rsid w:val="00C37A35"/>
    <w:rsid w:val="00C37B36"/>
    <w:rsid w:val="00C37B84"/>
    <w:rsid w:val="00C37B88"/>
    <w:rsid w:val="00C37BCE"/>
    <w:rsid w:val="00C37C74"/>
    <w:rsid w:val="00C37CD5"/>
    <w:rsid w:val="00C37CE3"/>
    <w:rsid w:val="00C37CFA"/>
    <w:rsid w:val="00C37D4E"/>
    <w:rsid w:val="00C37D6E"/>
    <w:rsid w:val="00C37E22"/>
    <w:rsid w:val="00C37E83"/>
    <w:rsid w:val="00C37EA6"/>
    <w:rsid w:val="00C37EAC"/>
    <w:rsid w:val="00C37ED4"/>
    <w:rsid w:val="00C37F6B"/>
    <w:rsid w:val="00C37FDB"/>
    <w:rsid w:val="00C37FED"/>
    <w:rsid w:val="00C37FFE"/>
    <w:rsid w:val="00C40265"/>
    <w:rsid w:val="00C402A8"/>
    <w:rsid w:val="00C402EE"/>
    <w:rsid w:val="00C403C6"/>
    <w:rsid w:val="00C403F7"/>
    <w:rsid w:val="00C40461"/>
    <w:rsid w:val="00C40487"/>
    <w:rsid w:val="00C4058E"/>
    <w:rsid w:val="00C405C4"/>
    <w:rsid w:val="00C4060C"/>
    <w:rsid w:val="00C40648"/>
    <w:rsid w:val="00C4073B"/>
    <w:rsid w:val="00C4074F"/>
    <w:rsid w:val="00C40843"/>
    <w:rsid w:val="00C408A9"/>
    <w:rsid w:val="00C4090C"/>
    <w:rsid w:val="00C40925"/>
    <w:rsid w:val="00C40985"/>
    <w:rsid w:val="00C40990"/>
    <w:rsid w:val="00C409BC"/>
    <w:rsid w:val="00C409C0"/>
    <w:rsid w:val="00C40A24"/>
    <w:rsid w:val="00C40A40"/>
    <w:rsid w:val="00C40AC2"/>
    <w:rsid w:val="00C40AF3"/>
    <w:rsid w:val="00C40B2D"/>
    <w:rsid w:val="00C40BF8"/>
    <w:rsid w:val="00C40D60"/>
    <w:rsid w:val="00C40D84"/>
    <w:rsid w:val="00C40E94"/>
    <w:rsid w:val="00C40F4F"/>
    <w:rsid w:val="00C41000"/>
    <w:rsid w:val="00C41083"/>
    <w:rsid w:val="00C4110B"/>
    <w:rsid w:val="00C41180"/>
    <w:rsid w:val="00C41269"/>
    <w:rsid w:val="00C41278"/>
    <w:rsid w:val="00C41282"/>
    <w:rsid w:val="00C412A6"/>
    <w:rsid w:val="00C41343"/>
    <w:rsid w:val="00C4135D"/>
    <w:rsid w:val="00C4136D"/>
    <w:rsid w:val="00C4145D"/>
    <w:rsid w:val="00C41490"/>
    <w:rsid w:val="00C414D6"/>
    <w:rsid w:val="00C4159D"/>
    <w:rsid w:val="00C415CD"/>
    <w:rsid w:val="00C41662"/>
    <w:rsid w:val="00C41686"/>
    <w:rsid w:val="00C41759"/>
    <w:rsid w:val="00C41774"/>
    <w:rsid w:val="00C4179D"/>
    <w:rsid w:val="00C417B5"/>
    <w:rsid w:val="00C417D1"/>
    <w:rsid w:val="00C417F7"/>
    <w:rsid w:val="00C418EC"/>
    <w:rsid w:val="00C418ED"/>
    <w:rsid w:val="00C4191F"/>
    <w:rsid w:val="00C4193A"/>
    <w:rsid w:val="00C4193E"/>
    <w:rsid w:val="00C41949"/>
    <w:rsid w:val="00C419E0"/>
    <w:rsid w:val="00C419E2"/>
    <w:rsid w:val="00C41A06"/>
    <w:rsid w:val="00C41A12"/>
    <w:rsid w:val="00C41A19"/>
    <w:rsid w:val="00C41A3B"/>
    <w:rsid w:val="00C41AAE"/>
    <w:rsid w:val="00C41AC4"/>
    <w:rsid w:val="00C41AD5"/>
    <w:rsid w:val="00C41AF9"/>
    <w:rsid w:val="00C41C3E"/>
    <w:rsid w:val="00C41C67"/>
    <w:rsid w:val="00C41C78"/>
    <w:rsid w:val="00C41C97"/>
    <w:rsid w:val="00C41DAD"/>
    <w:rsid w:val="00C41DB7"/>
    <w:rsid w:val="00C41E22"/>
    <w:rsid w:val="00C41F11"/>
    <w:rsid w:val="00C41F1B"/>
    <w:rsid w:val="00C41F2C"/>
    <w:rsid w:val="00C41F53"/>
    <w:rsid w:val="00C41FE7"/>
    <w:rsid w:val="00C41FF0"/>
    <w:rsid w:val="00C4204B"/>
    <w:rsid w:val="00C42076"/>
    <w:rsid w:val="00C421BE"/>
    <w:rsid w:val="00C421CB"/>
    <w:rsid w:val="00C421CC"/>
    <w:rsid w:val="00C4221A"/>
    <w:rsid w:val="00C4222A"/>
    <w:rsid w:val="00C42231"/>
    <w:rsid w:val="00C4226A"/>
    <w:rsid w:val="00C422E3"/>
    <w:rsid w:val="00C42310"/>
    <w:rsid w:val="00C42379"/>
    <w:rsid w:val="00C42383"/>
    <w:rsid w:val="00C42393"/>
    <w:rsid w:val="00C4240D"/>
    <w:rsid w:val="00C4241B"/>
    <w:rsid w:val="00C42470"/>
    <w:rsid w:val="00C42491"/>
    <w:rsid w:val="00C424B2"/>
    <w:rsid w:val="00C424C7"/>
    <w:rsid w:val="00C424F7"/>
    <w:rsid w:val="00C42513"/>
    <w:rsid w:val="00C42584"/>
    <w:rsid w:val="00C42613"/>
    <w:rsid w:val="00C4262D"/>
    <w:rsid w:val="00C426F3"/>
    <w:rsid w:val="00C42754"/>
    <w:rsid w:val="00C42781"/>
    <w:rsid w:val="00C427D8"/>
    <w:rsid w:val="00C42807"/>
    <w:rsid w:val="00C42934"/>
    <w:rsid w:val="00C429DE"/>
    <w:rsid w:val="00C42A44"/>
    <w:rsid w:val="00C42AA8"/>
    <w:rsid w:val="00C42B9B"/>
    <w:rsid w:val="00C42BBD"/>
    <w:rsid w:val="00C42C34"/>
    <w:rsid w:val="00C42C4A"/>
    <w:rsid w:val="00C42C79"/>
    <w:rsid w:val="00C42C8D"/>
    <w:rsid w:val="00C42C93"/>
    <w:rsid w:val="00C42CDB"/>
    <w:rsid w:val="00C42CDC"/>
    <w:rsid w:val="00C42CEE"/>
    <w:rsid w:val="00C42D0F"/>
    <w:rsid w:val="00C42D72"/>
    <w:rsid w:val="00C42E9B"/>
    <w:rsid w:val="00C42F9D"/>
    <w:rsid w:val="00C42FA0"/>
    <w:rsid w:val="00C42FF6"/>
    <w:rsid w:val="00C42FFB"/>
    <w:rsid w:val="00C43018"/>
    <w:rsid w:val="00C43085"/>
    <w:rsid w:val="00C43089"/>
    <w:rsid w:val="00C43137"/>
    <w:rsid w:val="00C43156"/>
    <w:rsid w:val="00C43185"/>
    <w:rsid w:val="00C43237"/>
    <w:rsid w:val="00C4326D"/>
    <w:rsid w:val="00C432B1"/>
    <w:rsid w:val="00C43311"/>
    <w:rsid w:val="00C43314"/>
    <w:rsid w:val="00C433E0"/>
    <w:rsid w:val="00C433FB"/>
    <w:rsid w:val="00C43487"/>
    <w:rsid w:val="00C43497"/>
    <w:rsid w:val="00C4349E"/>
    <w:rsid w:val="00C43501"/>
    <w:rsid w:val="00C43510"/>
    <w:rsid w:val="00C43576"/>
    <w:rsid w:val="00C435BB"/>
    <w:rsid w:val="00C43638"/>
    <w:rsid w:val="00C4365F"/>
    <w:rsid w:val="00C43694"/>
    <w:rsid w:val="00C4370D"/>
    <w:rsid w:val="00C4374B"/>
    <w:rsid w:val="00C437B8"/>
    <w:rsid w:val="00C43821"/>
    <w:rsid w:val="00C4387B"/>
    <w:rsid w:val="00C4388D"/>
    <w:rsid w:val="00C43894"/>
    <w:rsid w:val="00C438E3"/>
    <w:rsid w:val="00C4391B"/>
    <w:rsid w:val="00C439D1"/>
    <w:rsid w:val="00C43A60"/>
    <w:rsid w:val="00C43AC6"/>
    <w:rsid w:val="00C43AF2"/>
    <w:rsid w:val="00C43B10"/>
    <w:rsid w:val="00C43B21"/>
    <w:rsid w:val="00C43B39"/>
    <w:rsid w:val="00C43B82"/>
    <w:rsid w:val="00C43BD4"/>
    <w:rsid w:val="00C43BFE"/>
    <w:rsid w:val="00C43C1D"/>
    <w:rsid w:val="00C43C7B"/>
    <w:rsid w:val="00C43D02"/>
    <w:rsid w:val="00C43D39"/>
    <w:rsid w:val="00C43DED"/>
    <w:rsid w:val="00C43E3B"/>
    <w:rsid w:val="00C43E79"/>
    <w:rsid w:val="00C43EA8"/>
    <w:rsid w:val="00C43EC7"/>
    <w:rsid w:val="00C43F0F"/>
    <w:rsid w:val="00C43F14"/>
    <w:rsid w:val="00C43F6C"/>
    <w:rsid w:val="00C43FC2"/>
    <w:rsid w:val="00C440C8"/>
    <w:rsid w:val="00C440D7"/>
    <w:rsid w:val="00C44107"/>
    <w:rsid w:val="00C44108"/>
    <w:rsid w:val="00C441EE"/>
    <w:rsid w:val="00C44239"/>
    <w:rsid w:val="00C44246"/>
    <w:rsid w:val="00C4449F"/>
    <w:rsid w:val="00C4462B"/>
    <w:rsid w:val="00C44633"/>
    <w:rsid w:val="00C44642"/>
    <w:rsid w:val="00C4464E"/>
    <w:rsid w:val="00C4471D"/>
    <w:rsid w:val="00C447CC"/>
    <w:rsid w:val="00C447F6"/>
    <w:rsid w:val="00C4480F"/>
    <w:rsid w:val="00C44845"/>
    <w:rsid w:val="00C448A4"/>
    <w:rsid w:val="00C448B9"/>
    <w:rsid w:val="00C44905"/>
    <w:rsid w:val="00C449C1"/>
    <w:rsid w:val="00C44A1F"/>
    <w:rsid w:val="00C44A7A"/>
    <w:rsid w:val="00C44AB1"/>
    <w:rsid w:val="00C44AF4"/>
    <w:rsid w:val="00C44B1E"/>
    <w:rsid w:val="00C44B4B"/>
    <w:rsid w:val="00C44B4D"/>
    <w:rsid w:val="00C44B94"/>
    <w:rsid w:val="00C44C99"/>
    <w:rsid w:val="00C44CDB"/>
    <w:rsid w:val="00C44D61"/>
    <w:rsid w:val="00C44D70"/>
    <w:rsid w:val="00C44DBE"/>
    <w:rsid w:val="00C44DCD"/>
    <w:rsid w:val="00C44E56"/>
    <w:rsid w:val="00C44E61"/>
    <w:rsid w:val="00C44E6C"/>
    <w:rsid w:val="00C44F8E"/>
    <w:rsid w:val="00C45002"/>
    <w:rsid w:val="00C4507A"/>
    <w:rsid w:val="00C450CD"/>
    <w:rsid w:val="00C4511E"/>
    <w:rsid w:val="00C4515D"/>
    <w:rsid w:val="00C451D1"/>
    <w:rsid w:val="00C4527A"/>
    <w:rsid w:val="00C45296"/>
    <w:rsid w:val="00C4529B"/>
    <w:rsid w:val="00C453C8"/>
    <w:rsid w:val="00C45494"/>
    <w:rsid w:val="00C4558B"/>
    <w:rsid w:val="00C455EB"/>
    <w:rsid w:val="00C45676"/>
    <w:rsid w:val="00C45698"/>
    <w:rsid w:val="00C45709"/>
    <w:rsid w:val="00C4577F"/>
    <w:rsid w:val="00C45833"/>
    <w:rsid w:val="00C45875"/>
    <w:rsid w:val="00C458DF"/>
    <w:rsid w:val="00C4594A"/>
    <w:rsid w:val="00C45994"/>
    <w:rsid w:val="00C459AF"/>
    <w:rsid w:val="00C459BF"/>
    <w:rsid w:val="00C45A01"/>
    <w:rsid w:val="00C45A88"/>
    <w:rsid w:val="00C45ABB"/>
    <w:rsid w:val="00C45AE9"/>
    <w:rsid w:val="00C45B7C"/>
    <w:rsid w:val="00C45BD8"/>
    <w:rsid w:val="00C45C59"/>
    <w:rsid w:val="00C45D13"/>
    <w:rsid w:val="00C45D71"/>
    <w:rsid w:val="00C45D8C"/>
    <w:rsid w:val="00C45EC8"/>
    <w:rsid w:val="00C45F07"/>
    <w:rsid w:val="00C45F74"/>
    <w:rsid w:val="00C45FF7"/>
    <w:rsid w:val="00C46027"/>
    <w:rsid w:val="00C46031"/>
    <w:rsid w:val="00C46046"/>
    <w:rsid w:val="00C46052"/>
    <w:rsid w:val="00C46139"/>
    <w:rsid w:val="00C4623A"/>
    <w:rsid w:val="00C462E5"/>
    <w:rsid w:val="00C463A0"/>
    <w:rsid w:val="00C46422"/>
    <w:rsid w:val="00C464CA"/>
    <w:rsid w:val="00C4653B"/>
    <w:rsid w:val="00C46548"/>
    <w:rsid w:val="00C46581"/>
    <w:rsid w:val="00C465E8"/>
    <w:rsid w:val="00C4669F"/>
    <w:rsid w:val="00C4678C"/>
    <w:rsid w:val="00C468C7"/>
    <w:rsid w:val="00C468FD"/>
    <w:rsid w:val="00C46917"/>
    <w:rsid w:val="00C46960"/>
    <w:rsid w:val="00C469CD"/>
    <w:rsid w:val="00C46AA1"/>
    <w:rsid w:val="00C46B32"/>
    <w:rsid w:val="00C46B3C"/>
    <w:rsid w:val="00C46B6C"/>
    <w:rsid w:val="00C46B6D"/>
    <w:rsid w:val="00C46B75"/>
    <w:rsid w:val="00C46BD6"/>
    <w:rsid w:val="00C46BE1"/>
    <w:rsid w:val="00C46C33"/>
    <w:rsid w:val="00C46C37"/>
    <w:rsid w:val="00C46C3D"/>
    <w:rsid w:val="00C46C44"/>
    <w:rsid w:val="00C46C4E"/>
    <w:rsid w:val="00C46CEB"/>
    <w:rsid w:val="00C46D81"/>
    <w:rsid w:val="00C46E09"/>
    <w:rsid w:val="00C46E59"/>
    <w:rsid w:val="00C46E9F"/>
    <w:rsid w:val="00C46EBB"/>
    <w:rsid w:val="00C46F74"/>
    <w:rsid w:val="00C46FEE"/>
    <w:rsid w:val="00C47055"/>
    <w:rsid w:val="00C47063"/>
    <w:rsid w:val="00C471C9"/>
    <w:rsid w:val="00C4727A"/>
    <w:rsid w:val="00C472A6"/>
    <w:rsid w:val="00C47337"/>
    <w:rsid w:val="00C4739C"/>
    <w:rsid w:val="00C4746C"/>
    <w:rsid w:val="00C47541"/>
    <w:rsid w:val="00C475C8"/>
    <w:rsid w:val="00C475D2"/>
    <w:rsid w:val="00C475DB"/>
    <w:rsid w:val="00C47744"/>
    <w:rsid w:val="00C47834"/>
    <w:rsid w:val="00C47860"/>
    <w:rsid w:val="00C47875"/>
    <w:rsid w:val="00C47877"/>
    <w:rsid w:val="00C478B3"/>
    <w:rsid w:val="00C478EB"/>
    <w:rsid w:val="00C4791B"/>
    <w:rsid w:val="00C47A0C"/>
    <w:rsid w:val="00C47A51"/>
    <w:rsid w:val="00C47B22"/>
    <w:rsid w:val="00C47B51"/>
    <w:rsid w:val="00C47B60"/>
    <w:rsid w:val="00C47B74"/>
    <w:rsid w:val="00C47C52"/>
    <w:rsid w:val="00C47C65"/>
    <w:rsid w:val="00C47C68"/>
    <w:rsid w:val="00C47CE2"/>
    <w:rsid w:val="00C47D3D"/>
    <w:rsid w:val="00C47D40"/>
    <w:rsid w:val="00C47DE3"/>
    <w:rsid w:val="00C47E17"/>
    <w:rsid w:val="00C47E3B"/>
    <w:rsid w:val="00C47E46"/>
    <w:rsid w:val="00C47ED5"/>
    <w:rsid w:val="00C47F31"/>
    <w:rsid w:val="00C47F69"/>
    <w:rsid w:val="00C47FA4"/>
    <w:rsid w:val="00C47FD5"/>
    <w:rsid w:val="00C5001E"/>
    <w:rsid w:val="00C50047"/>
    <w:rsid w:val="00C50079"/>
    <w:rsid w:val="00C50115"/>
    <w:rsid w:val="00C5016E"/>
    <w:rsid w:val="00C5020E"/>
    <w:rsid w:val="00C50224"/>
    <w:rsid w:val="00C50250"/>
    <w:rsid w:val="00C50293"/>
    <w:rsid w:val="00C503AF"/>
    <w:rsid w:val="00C50404"/>
    <w:rsid w:val="00C5042B"/>
    <w:rsid w:val="00C50484"/>
    <w:rsid w:val="00C504A5"/>
    <w:rsid w:val="00C504D2"/>
    <w:rsid w:val="00C50596"/>
    <w:rsid w:val="00C50614"/>
    <w:rsid w:val="00C506DF"/>
    <w:rsid w:val="00C5097C"/>
    <w:rsid w:val="00C50990"/>
    <w:rsid w:val="00C50991"/>
    <w:rsid w:val="00C509A2"/>
    <w:rsid w:val="00C509AA"/>
    <w:rsid w:val="00C50A82"/>
    <w:rsid w:val="00C50ACF"/>
    <w:rsid w:val="00C50B7C"/>
    <w:rsid w:val="00C50BB9"/>
    <w:rsid w:val="00C50C34"/>
    <w:rsid w:val="00C50D4F"/>
    <w:rsid w:val="00C50D5F"/>
    <w:rsid w:val="00C50D84"/>
    <w:rsid w:val="00C50E2A"/>
    <w:rsid w:val="00C50E56"/>
    <w:rsid w:val="00C50E75"/>
    <w:rsid w:val="00C50E77"/>
    <w:rsid w:val="00C50E81"/>
    <w:rsid w:val="00C50EBF"/>
    <w:rsid w:val="00C50EC1"/>
    <w:rsid w:val="00C50F70"/>
    <w:rsid w:val="00C50F7A"/>
    <w:rsid w:val="00C510A8"/>
    <w:rsid w:val="00C511BB"/>
    <w:rsid w:val="00C51215"/>
    <w:rsid w:val="00C5122B"/>
    <w:rsid w:val="00C51252"/>
    <w:rsid w:val="00C512B8"/>
    <w:rsid w:val="00C512C4"/>
    <w:rsid w:val="00C51378"/>
    <w:rsid w:val="00C513D9"/>
    <w:rsid w:val="00C513EA"/>
    <w:rsid w:val="00C5143E"/>
    <w:rsid w:val="00C5154E"/>
    <w:rsid w:val="00C5155F"/>
    <w:rsid w:val="00C51574"/>
    <w:rsid w:val="00C5157E"/>
    <w:rsid w:val="00C51590"/>
    <w:rsid w:val="00C515DD"/>
    <w:rsid w:val="00C51654"/>
    <w:rsid w:val="00C51679"/>
    <w:rsid w:val="00C516AD"/>
    <w:rsid w:val="00C516B0"/>
    <w:rsid w:val="00C51786"/>
    <w:rsid w:val="00C517C6"/>
    <w:rsid w:val="00C517D6"/>
    <w:rsid w:val="00C5180D"/>
    <w:rsid w:val="00C51857"/>
    <w:rsid w:val="00C5186E"/>
    <w:rsid w:val="00C518A2"/>
    <w:rsid w:val="00C518F8"/>
    <w:rsid w:val="00C519A3"/>
    <w:rsid w:val="00C519AC"/>
    <w:rsid w:val="00C51AA3"/>
    <w:rsid w:val="00C51B06"/>
    <w:rsid w:val="00C51B53"/>
    <w:rsid w:val="00C51BA7"/>
    <w:rsid w:val="00C51C19"/>
    <w:rsid w:val="00C51C28"/>
    <w:rsid w:val="00C51C43"/>
    <w:rsid w:val="00C51CE4"/>
    <w:rsid w:val="00C51CF8"/>
    <w:rsid w:val="00C51D9F"/>
    <w:rsid w:val="00C51DE7"/>
    <w:rsid w:val="00C51E2D"/>
    <w:rsid w:val="00C51E97"/>
    <w:rsid w:val="00C51F0B"/>
    <w:rsid w:val="00C51F25"/>
    <w:rsid w:val="00C51FBF"/>
    <w:rsid w:val="00C51FF2"/>
    <w:rsid w:val="00C520A3"/>
    <w:rsid w:val="00C5210E"/>
    <w:rsid w:val="00C5214C"/>
    <w:rsid w:val="00C521BD"/>
    <w:rsid w:val="00C521CE"/>
    <w:rsid w:val="00C5227A"/>
    <w:rsid w:val="00C522B1"/>
    <w:rsid w:val="00C524F9"/>
    <w:rsid w:val="00C524FB"/>
    <w:rsid w:val="00C52589"/>
    <w:rsid w:val="00C525E2"/>
    <w:rsid w:val="00C526A6"/>
    <w:rsid w:val="00C526E7"/>
    <w:rsid w:val="00C5276F"/>
    <w:rsid w:val="00C527CA"/>
    <w:rsid w:val="00C52811"/>
    <w:rsid w:val="00C52888"/>
    <w:rsid w:val="00C528C4"/>
    <w:rsid w:val="00C528E6"/>
    <w:rsid w:val="00C529E7"/>
    <w:rsid w:val="00C52A6E"/>
    <w:rsid w:val="00C52A97"/>
    <w:rsid w:val="00C52B4C"/>
    <w:rsid w:val="00C52B71"/>
    <w:rsid w:val="00C52B8B"/>
    <w:rsid w:val="00C52C42"/>
    <w:rsid w:val="00C52C7F"/>
    <w:rsid w:val="00C52C83"/>
    <w:rsid w:val="00C52C9B"/>
    <w:rsid w:val="00C52D49"/>
    <w:rsid w:val="00C52DA6"/>
    <w:rsid w:val="00C52E13"/>
    <w:rsid w:val="00C52E1E"/>
    <w:rsid w:val="00C52F34"/>
    <w:rsid w:val="00C52FC7"/>
    <w:rsid w:val="00C530B4"/>
    <w:rsid w:val="00C530CF"/>
    <w:rsid w:val="00C53179"/>
    <w:rsid w:val="00C53185"/>
    <w:rsid w:val="00C531B9"/>
    <w:rsid w:val="00C5320A"/>
    <w:rsid w:val="00C53280"/>
    <w:rsid w:val="00C5336B"/>
    <w:rsid w:val="00C533BA"/>
    <w:rsid w:val="00C533EA"/>
    <w:rsid w:val="00C533FE"/>
    <w:rsid w:val="00C5345D"/>
    <w:rsid w:val="00C5347C"/>
    <w:rsid w:val="00C534D9"/>
    <w:rsid w:val="00C53576"/>
    <w:rsid w:val="00C53614"/>
    <w:rsid w:val="00C53661"/>
    <w:rsid w:val="00C5369C"/>
    <w:rsid w:val="00C536EC"/>
    <w:rsid w:val="00C53830"/>
    <w:rsid w:val="00C53839"/>
    <w:rsid w:val="00C5384C"/>
    <w:rsid w:val="00C5384E"/>
    <w:rsid w:val="00C5391F"/>
    <w:rsid w:val="00C539A3"/>
    <w:rsid w:val="00C53AA7"/>
    <w:rsid w:val="00C53B38"/>
    <w:rsid w:val="00C53B98"/>
    <w:rsid w:val="00C53BB2"/>
    <w:rsid w:val="00C53C00"/>
    <w:rsid w:val="00C53CE5"/>
    <w:rsid w:val="00C53D19"/>
    <w:rsid w:val="00C53D77"/>
    <w:rsid w:val="00C53DBE"/>
    <w:rsid w:val="00C53E86"/>
    <w:rsid w:val="00C53F68"/>
    <w:rsid w:val="00C54028"/>
    <w:rsid w:val="00C54115"/>
    <w:rsid w:val="00C541C0"/>
    <w:rsid w:val="00C541CC"/>
    <w:rsid w:val="00C541D9"/>
    <w:rsid w:val="00C541E8"/>
    <w:rsid w:val="00C5422C"/>
    <w:rsid w:val="00C542C2"/>
    <w:rsid w:val="00C542F7"/>
    <w:rsid w:val="00C54334"/>
    <w:rsid w:val="00C5433E"/>
    <w:rsid w:val="00C54398"/>
    <w:rsid w:val="00C5441F"/>
    <w:rsid w:val="00C544AF"/>
    <w:rsid w:val="00C544D7"/>
    <w:rsid w:val="00C544E5"/>
    <w:rsid w:val="00C5455C"/>
    <w:rsid w:val="00C5458B"/>
    <w:rsid w:val="00C54685"/>
    <w:rsid w:val="00C546A5"/>
    <w:rsid w:val="00C54755"/>
    <w:rsid w:val="00C547B9"/>
    <w:rsid w:val="00C548EF"/>
    <w:rsid w:val="00C5495B"/>
    <w:rsid w:val="00C5498C"/>
    <w:rsid w:val="00C549D6"/>
    <w:rsid w:val="00C54A34"/>
    <w:rsid w:val="00C54B59"/>
    <w:rsid w:val="00C54B88"/>
    <w:rsid w:val="00C54C6F"/>
    <w:rsid w:val="00C54D34"/>
    <w:rsid w:val="00C54D5C"/>
    <w:rsid w:val="00C54D60"/>
    <w:rsid w:val="00C54D67"/>
    <w:rsid w:val="00C54DEF"/>
    <w:rsid w:val="00C54E66"/>
    <w:rsid w:val="00C54EA9"/>
    <w:rsid w:val="00C54EC5"/>
    <w:rsid w:val="00C55063"/>
    <w:rsid w:val="00C55075"/>
    <w:rsid w:val="00C55092"/>
    <w:rsid w:val="00C5512D"/>
    <w:rsid w:val="00C55155"/>
    <w:rsid w:val="00C551DC"/>
    <w:rsid w:val="00C5522E"/>
    <w:rsid w:val="00C5533E"/>
    <w:rsid w:val="00C55342"/>
    <w:rsid w:val="00C5535B"/>
    <w:rsid w:val="00C553A9"/>
    <w:rsid w:val="00C553C8"/>
    <w:rsid w:val="00C553E1"/>
    <w:rsid w:val="00C553E4"/>
    <w:rsid w:val="00C55402"/>
    <w:rsid w:val="00C55425"/>
    <w:rsid w:val="00C554B9"/>
    <w:rsid w:val="00C554EB"/>
    <w:rsid w:val="00C554FF"/>
    <w:rsid w:val="00C55538"/>
    <w:rsid w:val="00C555D8"/>
    <w:rsid w:val="00C557D4"/>
    <w:rsid w:val="00C55898"/>
    <w:rsid w:val="00C5589E"/>
    <w:rsid w:val="00C558C2"/>
    <w:rsid w:val="00C558D3"/>
    <w:rsid w:val="00C5599E"/>
    <w:rsid w:val="00C55AB0"/>
    <w:rsid w:val="00C55AB7"/>
    <w:rsid w:val="00C55BD6"/>
    <w:rsid w:val="00C55CAE"/>
    <w:rsid w:val="00C55D0D"/>
    <w:rsid w:val="00C55D16"/>
    <w:rsid w:val="00C55D44"/>
    <w:rsid w:val="00C55E3A"/>
    <w:rsid w:val="00C55E6E"/>
    <w:rsid w:val="00C55EB9"/>
    <w:rsid w:val="00C55ED5"/>
    <w:rsid w:val="00C55F5D"/>
    <w:rsid w:val="00C55F68"/>
    <w:rsid w:val="00C55F90"/>
    <w:rsid w:val="00C55FCA"/>
    <w:rsid w:val="00C560ED"/>
    <w:rsid w:val="00C5611F"/>
    <w:rsid w:val="00C56150"/>
    <w:rsid w:val="00C5615F"/>
    <w:rsid w:val="00C5639E"/>
    <w:rsid w:val="00C56423"/>
    <w:rsid w:val="00C56478"/>
    <w:rsid w:val="00C564EF"/>
    <w:rsid w:val="00C56513"/>
    <w:rsid w:val="00C5656B"/>
    <w:rsid w:val="00C56584"/>
    <w:rsid w:val="00C56588"/>
    <w:rsid w:val="00C566B2"/>
    <w:rsid w:val="00C566FE"/>
    <w:rsid w:val="00C5674D"/>
    <w:rsid w:val="00C567AF"/>
    <w:rsid w:val="00C567B0"/>
    <w:rsid w:val="00C56893"/>
    <w:rsid w:val="00C568FD"/>
    <w:rsid w:val="00C569B4"/>
    <w:rsid w:val="00C56A32"/>
    <w:rsid w:val="00C56A54"/>
    <w:rsid w:val="00C56ABA"/>
    <w:rsid w:val="00C56ADC"/>
    <w:rsid w:val="00C56B19"/>
    <w:rsid w:val="00C56B3D"/>
    <w:rsid w:val="00C56B87"/>
    <w:rsid w:val="00C56C24"/>
    <w:rsid w:val="00C56C64"/>
    <w:rsid w:val="00C56DB9"/>
    <w:rsid w:val="00C56DE4"/>
    <w:rsid w:val="00C56E7D"/>
    <w:rsid w:val="00C56FDD"/>
    <w:rsid w:val="00C570D2"/>
    <w:rsid w:val="00C57159"/>
    <w:rsid w:val="00C5724C"/>
    <w:rsid w:val="00C57268"/>
    <w:rsid w:val="00C57328"/>
    <w:rsid w:val="00C5737A"/>
    <w:rsid w:val="00C5749A"/>
    <w:rsid w:val="00C574E9"/>
    <w:rsid w:val="00C57596"/>
    <w:rsid w:val="00C575C5"/>
    <w:rsid w:val="00C57693"/>
    <w:rsid w:val="00C576B2"/>
    <w:rsid w:val="00C577E6"/>
    <w:rsid w:val="00C5785D"/>
    <w:rsid w:val="00C5787E"/>
    <w:rsid w:val="00C578DB"/>
    <w:rsid w:val="00C578DC"/>
    <w:rsid w:val="00C578E9"/>
    <w:rsid w:val="00C579AB"/>
    <w:rsid w:val="00C579AD"/>
    <w:rsid w:val="00C57AAD"/>
    <w:rsid w:val="00C57BF6"/>
    <w:rsid w:val="00C57C47"/>
    <w:rsid w:val="00C57C5C"/>
    <w:rsid w:val="00C57C62"/>
    <w:rsid w:val="00C57C90"/>
    <w:rsid w:val="00C57CBD"/>
    <w:rsid w:val="00C57CBF"/>
    <w:rsid w:val="00C57CD1"/>
    <w:rsid w:val="00C57CEE"/>
    <w:rsid w:val="00C57D80"/>
    <w:rsid w:val="00C57E4F"/>
    <w:rsid w:val="00C57E58"/>
    <w:rsid w:val="00C57E69"/>
    <w:rsid w:val="00C57E75"/>
    <w:rsid w:val="00C57EA6"/>
    <w:rsid w:val="00C57EB7"/>
    <w:rsid w:val="00C57EE4"/>
    <w:rsid w:val="00C57EF4"/>
    <w:rsid w:val="00C57F48"/>
    <w:rsid w:val="00C57F82"/>
    <w:rsid w:val="00C60012"/>
    <w:rsid w:val="00C600CD"/>
    <w:rsid w:val="00C601C9"/>
    <w:rsid w:val="00C6021F"/>
    <w:rsid w:val="00C6027F"/>
    <w:rsid w:val="00C60354"/>
    <w:rsid w:val="00C6036B"/>
    <w:rsid w:val="00C60373"/>
    <w:rsid w:val="00C6037F"/>
    <w:rsid w:val="00C603EB"/>
    <w:rsid w:val="00C6046C"/>
    <w:rsid w:val="00C60478"/>
    <w:rsid w:val="00C60493"/>
    <w:rsid w:val="00C604B1"/>
    <w:rsid w:val="00C604C5"/>
    <w:rsid w:val="00C6054D"/>
    <w:rsid w:val="00C605B4"/>
    <w:rsid w:val="00C605EF"/>
    <w:rsid w:val="00C60683"/>
    <w:rsid w:val="00C608CC"/>
    <w:rsid w:val="00C60A01"/>
    <w:rsid w:val="00C60B60"/>
    <w:rsid w:val="00C60B9B"/>
    <w:rsid w:val="00C60BC2"/>
    <w:rsid w:val="00C60C96"/>
    <w:rsid w:val="00C60D33"/>
    <w:rsid w:val="00C60E1A"/>
    <w:rsid w:val="00C60E29"/>
    <w:rsid w:val="00C60E7E"/>
    <w:rsid w:val="00C60E82"/>
    <w:rsid w:val="00C60F5A"/>
    <w:rsid w:val="00C60F94"/>
    <w:rsid w:val="00C61098"/>
    <w:rsid w:val="00C610B8"/>
    <w:rsid w:val="00C610C7"/>
    <w:rsid w:val="00C61159"/>
    <w:rsid w:val="00C611A3"/>
    <w:rsid w:val="00C611D0"/>
    <w:rsid w:val="00C61209"/>
    <w:rsid w:val="00C61228"/>
    <w:rsid w:val="00C61239"/>
    <w:rsid w:val="00C6127A"/>
    <w:rsid w:val="00C61290"/>
    <w:rsid w:val="00C612E1"/>
    <w:rsid w:val="00C61304"/>
    <w:rsid w:val="00C6136B"/>
    <w:rsid w:val="00C61389"/>
    <w:rsid w:val="00C613B2"/>
    <w:rsid w:val="00C6149C"/>
    <w:rsid w:val="00C614E1"/>
    <w:rsid w:val="00C615E7"/>
    <w:rsid w:val="00C6164E"/>
    <w:rsid w:val="00C616C3"/>
    <w:rsid w:val="00C616CC"/>
    <w:rsid w:val="00C616D2"/>
    <w:rsid w:val="00C616DB"/>
    <w:rsid w:val="00C61746"/>
    <w:rsid w:val="00C6175E"/>
    <w:rsid w:val="00C61791"/>
    <w:rsid w:val="00C61808"/>
    <w:rsid w:val="00C6180F"/>
    <w:rsid w:val="00C6184D"/>
    <w:rsid w:val="00C61881"/>
    <w:rsid w:val="00C618A7"/>
    <w:rsid w:val="00C618EC"/>
    <w:rsid w:val="00C619A1"/>
    <w:rsid w:val="00C61AB7"/>
    <w:rsid w:val="00C61ADA"/>
    <w:rsid w:val="00C61B22"/>
    <w:rsid w:val="00C61C91"/>
    <w:rsid w:val="00C61CA8"/>
    <w:rsid w:val="00C61D75"/>
    <w:rsid w:val="00C61D81"/>
    <w:rsid w:val="00C61DFB"/>
    <w:rsid w:val="00C61E0F"/>
    <w:rsid w:val="00C61E16"/>
    <w:rsid w:val="00C61E18"/>
    <w:rsid w:val="00C61E3C"/>
    <w:rsid w:val="00C61E44"/>
    <w:rsid w:val="00C61E6D"/>
    <w:rsid w:val="00C61E76"/>
    <w:rsid w:val="00C61EC4"/>
    <w:rsid w:val="00C61EFD"/>
    <w:rsid w:val="00C62098"/>
    <w:rsid w:val="00C620CC"/>
    <w:rsid w:val="00C620F1"/>
    <w:rsid w:val="00C6216B"/>
    <w:rsid w:val="00C6221A"/>
    <w:rsid w:val="00C622E0"/>
    <w:rsid w:val="00C62331"/>
    <w:rsid w:val="00C623AE"/>
    <w:rsid w:val="00C6254F"/>
    <w:rsid w:val="00C625AB"/>
    <w:rsid w:val="00C6263E"/>
    <w:rsid w:val="00C626B7"/>
    <w:rsid w:val="00C62757"/>
    <w:rsid w:val="00C6279D"/>
    <w:rsid w:val="00C62956"/>
    <w:rsid w:val="00C62A5C"/>
    <w:rsid w:val="00C62A69"/>
    <w:rsid w:val="00C62A87"/>
    <w:rsid w:val="00C62B38"/>
    <w:rsid w:val="00C62C0D"/>
    <w:rsid w:val="00C62C34"/>
    <w:rsid w:val="00C62C67"/>
    <w:rsid w:val="00C62CE2"/>
    <w:rsid w:val="00C62D57"/>
    <w:rsid w:val="00C62D88"/>
    <w:rsid w:val="00C62E10"/>
    <w:rsid w:val="00C62E4A"/>
    <w:rsid w:val="00C62EAB"/>
    <w:rsid w:val="00C62F0D"/>
    <w:rsid w:val="00C62F1B"/>
    <w:rsid w:val="00C62F48"/>
    <w:rsid w:val="00C62F9F"/>
    <w:rsid w:val="00C62FE3"/>
    <w:rsid w:val="00C62FF9"/>
    <w:rsid w:val="00C63046"/>
    <w:rsid w:val="00C63067"/>
    <w:rsid w:val="00C63081"/>
    <w:rsid w:val="00C631DF"/>
    <w:rsid w:val="00C632CC"/>
    <w:rsid w:val="00C63307"/>
    <w:rsid w:val="00C6343C"/>
    <w:rsid w:val="00C63446"/>
    <w:rsid w:val="00C63487"/>
    <w:rsid w:val="00C634F4"/>
    <w:rsid w:val="00C6351F"/>
    <w:rsid w:val="00C6354A"/>
    <w:rsid w:val="00C63604"/>
    <w:rsid w:val="00C63645"/>
    <w:rsid w:val="00C63679"/>
    <w:rsid w:val="00C6368B"/>
    <w:rsid w:val="00C63735"/>
    <w:rsid w:val="00C637FD"/>
    <w:rsid w:val="00C63891"/>
    <w:rsid w:val="00C63989"/>
    <w:rsid w:val="00C63A16"/>
    <w:rsid w:val="00C63A3C"/>
    <w:rsid w:val="00C63AE6"/>
    <w:rsid w:val="00C63AE8"/>
    <w:rsid w:val="00C63AF8"/>
    <w:rsid w:val="00C63B42"/>
    <w:rsid w:val="00C63BA8"/>
    <w:rsid w:val="00C63BEA"/>
    <w:rsid w:val="00C63D50"/>
    <w:rsid w:val="00C63DAB"/>
    <w:rsid w:val="00C63DF5"/>
    <w:rsid w:val="00C63E0A"/>
    <w:rsid w:val="00C63E6A"/>
    <w:rsid w:val="00C63F5F"/>
    <w:rsid w:val="00C63FFA"/>
    <w:rsid w:val="00C64065"/>
    <w:rsid w:val="00C640E4"/>
    <w:rsid w:val="00C641CC"/>
    <w:rsid w:val="00C64200"/>
    <w:rsid w:val="00C64245"/>
    <w:rsid w:val="00C64264"/>
    <w:rsid w:val="00C6426E"/>
    <w:rsid w:val="00C64364"/>
    <w:rsid w:val="00C6441B"/>
    <w:rsid w:val="00C64482"/>
    <w:rsid w:val="00C644DA"/>
    <w:rsid w:val="00C6453C"/>
    <w:rsid w:val="00C645A5"/>
    <w:rsid w:val="00C645D4"/>
    <w:rsid w:val="00C64633"/>
    <w:rsid w:val="00C64638"/>
    <w:rsid w:val="00C6465A"/>
    <w:rsid w:val="00C646B4"/>
    <w:rsid w:val="00C64780"/>
    <w:rsid w:val="00C647D8"/>
    <w:rsid w:val="00C64904"/>
    <w:rsid w:val="00C64A98"/>
    <w:rsid w:val="00C64B09"/>
    <w:rsid w:val="00C64B73"/>
    <w:rsid w:val="00C64C53"/>
    <w:rsid w:val="00C64CAF"/>
    <w:rsid w:val="00C64CF9"/>
    <w:rsid w:val="00C64D82"/>
    <w:rsid w:val="00C64DFF"/>
    <w:rsid w:val="00C64E96"/>
    <w:rsid w:val="00C64EC2"/>
    <w:rsid w:val="00C64F01"/>
    <w:rsid w:val="00C64F1D"/>
    <w:rsid w:val="00C64F2A"/>
    <w:rsid w:val="00C64F77"/>
    <w:rsid w:val="00C64FF9"/>
    <w:rsid w:val="00C650A4"/>
    <w:rsid w:val="00C650F9"/>
    <w:rsid w:val="00C65161"/>
    <w:rsid w:val="00C651FB"/>
    <w:rsid w:val="00C651FF"/>
    <w:rsid w:val="00C6523C"/>
    <w:rsid w:val="00C65264"/>
    <w:rsid w:val="00C652DB"/>
    <w:rsid w:val="00C652E5"/>
    <w:rsid w:val="00C65304"/>
    <w:rsid w:val="00C65342"/>
    <w:rsid w:val="00C65477"/>
    <w:rsid w:val="00C654D9"/>
    <w:rsid w:val="00C654FF"/>
    <w:rsid w:val="00C65511"/>
    <w:rsid w:val="00C65760"/>
    <w:rsid w:val="00C6578C"/>
    <w:rsid w:val="00C6579D"/>
    <w:rsid w:val="00C657CC"/>
    <w:rsid w:val="00C6585E"/>
    <w:rsid w:val="00C65889"/>
    <w:rsid w:val="00C658EB"/>
    <w:rsid w:val="00C659F2"/>
    <w:rsid w:val="00C65A35"/>
    <w:rsid w:val="00C65A96"/>
    <w:rsid w:val="00C65B1A"/>
    <w:rsid w:val="00C65B21"/>
    <w:rsid w:val="00C65B6F"/>
    <w:rsid w:val="00C65B97"/>
    <w:rsid w:val="00C65BA2"/>
    <w:rsid w:val="00C65BC9"/>
    <w:rsid w:val="00C65BCF"/>
    <w:rsid w:val="00C65BD1"/>
    <w:rsid w:val="00C65BF0"/>
    <w:rsid w:val="00C65CC1"/>
    <w:rsid w:val="00C65D73"/>
    <w:rsid w:val="00C65EC0"/>
    <w:rsid w:val="00C65F5D"/>
    <w:rsid w:val="00C660EE"/>
    <w:rsid w:val="00C66119"/>
    <w:rsid w:val="00C66155"/>
    <w:rsid w:val="00C661CD"/>
    <w:rsid w:val="00C66210"/>
    <w:rsid w:val="00C6622E"/>
    <w:rsid w:val="00C66248"/>
    <w:rsid w:val="00C66294"/>
    <w:rsid w:val="00C662B7"/>
    <w:rsid w:val="00C662C3"/>
    <w:rsid w:val="00C6636A"/>
    <w:rsid w:val="00C663D5"/>
    <w:rsid w:val="00C6655B"/>
    <w:rsid w:val="00C665EA"/>
    <w:rsid w:val="00C6664B"/>
    <w:rsid w:val="00C666FE"/>
    <w:rsid w:val="00C667E0"/>
    <w:rsid w:val="00C66827"/>
    <w:rsid w:val="00C668F3"/>
    <w:rsid w:val="00C6693F"/>
    <w:rsid w:val="00C669F2"/>
    <w:rsid w:val="00C66A53"/>
    <w:rsid w:val="00C66A6F"/>
    <w:rsid w:val="00C66A97"/>
    <w:rsid w:val="00C66B37"/>
    <w:rsid w:val="00C66C01"/>
    <w:rsid w:val="00C66C7F"/>
    <w:rsid w:val="00C66CEB"/>
    <w:rsid w:val="00C66D7D"/>
    <w:rsid w:val="00C66DDF"/>
    <w:rsid w:val="00C66ECA"/>
    <w:rsid w:val="00C66ED6"/>
    <w:rsid w:val="00C66F06"/>
    <w:rsid w:val="00C66F6D"/>
    <w:rsid w:val="00C67021"/>
    <w:rsid w:val="00C67048"/>
    <w:rsid w:val="00C6705A"/>
    <w:rsid w:val="00C67080"/>
    <w:rsid w:val="00C670AA"/>
    <w:rsid w:val="00C670EE"/>
    <w:rsid w:val="00C6712C"/>
    <w:rsid w:val="00C67269"/>
    <w:rsid w:val="00C67293"/>
    <w:rsid w:val="00C67345"/>
    <w:rsid w:val="00C6737B"/>
    <w:rsid w:val="00C67391"/>
    <w:rsid w:val="00C67472"/>
    <w:rsid w:val="00C67500"/>
    <w:rsid w:val="00C67636"/>
    <w:rsid w:val="00C676C5"/>
    <w:rsid w:val="00C67756"/>
    <w:rsid w:val="00C67778"/>
    <w:rsid w:val="00C6790C"/>
    <w:rsid w:val="00C67955"/>
    <w:rsid w:val="00C679BE"/>
    <w:rsid w:val="00C679EB"/>
    <w:rsid w:val="00C67A8E"/>
    <w:rsid w:val="00C67B9A"/>
    <w:rsid w:val="00C67BA3"/>
    <w:rsid w:val="00C67BB2"/>
    <w:rsid w:val="00C67C69"/>
    <w:rsid w:val="00C67CE6"/>
    <w:rsid w:val="00C67F08"/>
    <w:rsid w:val="00C67F2B"/>
    <w:rsid w:val="00C7000F"/>
    <w:rsid w:val="00C7006F"/>
    <w:rsid w:val="00C7008D"/>
    <w:rsid w:val="00C70100"/>
    <w:rsid w:val="00C70115"/>
    <w:rsid w:val="00C702DF"/>
    <w:rsid w:val="00C703EC"/>
    <w:rsid w:val="00C7044E"/>
    <w:rsid w:val="00C7047F"/>
    <w:rsid w:val="00C70494"/>
    <w:rsid w:val="00C7050D"/>
    <w:rsid w:val="00C70565"/>
    <w:rsid w:val="00C70576"/>
    <w:rsid w:val="00C70584"/>
    <w:rsid w:val="00C70592"/>
    <w:rsid w:val="00C705F6"/>
    <w:rsid w:val="00C7069E"/>
    <w:rsid w:val="00C706AC"/>
    <w:rsid w:val="00C706C0"/>
    <w:rsid w:val="00C706E7"/>
    <w:rsid w:val="00C70782"/>
    <w:rsid w:val="00C7084F"/>
    <w:rsid w:val="00C7095C"/>
    <w:rsid w:val="00C70A09"/>
    <w:rsid w:val="00C70A54"/>
    <w:rsid w:val="00C70A5B"/>
    <w:rsid w:val="00C70A83"/>
    <w:rsid w:val="00C70ADB"/>
    <w:rsid w:val="00C70B33"/>
    <w:rsid w:val="00C70C3A"/>
    <w:rsid w:val="00C70DCE"/>
    <w:rsid w:val="00C70E19"/>
    <w:rsid w:val="00C70E27"/>
    <w:rsid w:val="00C70E54"/>
    <w:rsid w:val="00C70E60"/>
    <w:rsid w:val="00C70ED2"/>
    <w:rsid w:val="00C70ED7"/>
    <w:rsid w:val="00C70EE5"/>
    <w:rsid w:val="00C70F29"/>
    <w:rsid w:val="00C70F48"/>
    <w:rsid w:val="00C70FF6"/>
    <w:rsid w:val="00C710F8"/>
    <w:rsid w:val="00C71120"/>
    <w:rsid w:val="00C71158"/>
    <w:rsid w:val="00C7129C"/>
    <w:rsid w:val="00C713A0"/>
    <w:rsid w:val="00C71401"/>
    <w:rsid w:val="00C71472"/>
    <w:rsid w:val="00C714A2"/>
    <w:rsid w:val="00C71559"/>
    <w:rsid w:val="00C715EB"/>
    <w:rsid w:val="00C71622"/>
    <w:rsid w:val="00C7162D"/>
    <w:rsid w:val="00C7164C"/>
    <w:rsid w:val="00C71663"/>
    <w:rsid w:val="00C71706"/>
    <w:rsid w:val="00C7170A"/>
    <w:rsid w:val="00C71728"/>
    <w:rsid w:val="00C7172F"/>
    <w:rsid w:val="00C71733"/>
    <w:rsid w:val="00C7173E"/>
    <w:rsid w:val="00C717AE"/>
    <w:rsid w:val="00C717C5"/>
    <w:rsid w:val="00C7190A"/>
    <w:rsid w:val="00C7199C"/>
    <w:rsid w:val="00C71A00"/>
    <w:rsid w:val="00C71A4A"/>
    <w:rsid w:val="00C71AA2"/>
    <w:rsid w:val="00C71AD4"/>
    <w:rsid w:val="00C71B14"/>
    <w:rsid w:val="00C71B61"/>
    <w:rsid w:val="00C71C60"/>
    <w:rsid w:val="00C71C80"/>
    <w:rsid w:val="00C71CFB"/>
    <w:rsid w:val="00C71D1F"/>
    <w:rsid w:val="00C71D31"/>
    <w:rsid w:val="00C71DDF"/>
    <w:rsid w:val="00C71E0D"/>
    <w:rsid w:val="00C71E53"/>
    <w:rsid w:val="00C71E7B"/>
    <w:rsid w:val="00C71EE8"/>
    <w:rsid w:val="00C71F69"/>
    <w:rsid w:val="00C71FF5"/>
    <w:rsid w:val="00C72068"/>
    <w:rsid w:val="00C7209C"/>
    <w:rsid w:val="00C720A3"/>
    <w:rsid w:val="00C7211C"/>
    <w:rsid w:val="00C722C1"/>
    <w:rsid w:val="00C722F1"/>
    <w:rsid w:val="00C7234E"/>
    <w:rsid w:val="00C72392"/>
    <w:rsid w:val="00C724B9"/>
    <w:rsid w:val="00C724C6"/>
    <w:rsid w:val="00C724C8"/>
    <w:rsid w:val="00C72508"/>
    <w:rsid w:val="00C7252B"/>
    <w:rsid w:val="00C7255F"/>
    <w:rsid w:val="00C72628"/>
    <w:rsid w:val="00C7266B"/>
    <w:rsid w:val="00C726DC"/>
    <w:rsid w:val="00C726E0"/>
    <w:rsid w:val="00C72761"/>
    <w:rsid w:val="00C72804"/>
    <w:rsid w:val="00C7283C"/>
    <w:rsid w:val="00C7288B"/>
    <w:rsid w:val="00C728CA"/>
    <w:rsid w:val="00C728E7"/>
    <w:rsid w:val="00C7292B"/>
    <w:rsid w:val="00C72960"/>
    <w:rsid w:val="00C7296D"/>
    <w:rsid w:val="00C729DC"/>
    <w:rsid w:val="00C72AD2"/>
    <w:rsid w:val="00C72B3A"/>
    <w:rsid w:val="00C72BC5"/>
    <w:rsid w:val="00C72BD4"/>
    <w:rsid w:val="00C72BE8"/>
    <w:rsid w:val="00C72E60"/>
    <w:rsid w:val="00C72F48"/>
    <w:rsid w:val="00C72F84"/>
    <w:rsid w:val="00C7300F"/>
    <w:rsid w:val="00C73043"/>
    <w:rsid w:val="00C7304C"/>
    <w:rsid w:val="00C73074"/>
    <w:rsid w:val="00C7307B"/>
    <w:rsid w:val="00C731A2"/>
    <w:rsid w:val="00C731B1"/>
    <w:rsid w:val="00C7327C"/>
    <w:rsid w:val="00C73327"/>
    <w:rsid w:val="00C73492"/>
    <w:rsid w:val="00C734A8"/>
    <w:rsid w:val="00C734F3"/>
    <w:rsid w:val="00C73515"/>
    <w:rsid w:val="00C73536"/>
    <w:rsid w:val="00C735D2"/>
    <w:rsid w:val="00C73600"/>
    <w:rsid w:val="00C7363C"/>
    <w:rsid w:val="00C73641"/>
    <w:rsid w:val="00C736A8"/>
    <w:rsid w:val="00C73769"/>
    <w:rsid w:val="00C73826"/>
    <w:rsid w:val="00C73871"/>
    <w:rsid w:val="00C738C1"/>
    <w:rsid w:val="00C7391F"/>
    <w:rsid w:val="00C73925"/>
    <w:rsid w:val="00C73930"/>
    <w:rsid w:val="00C73965"/>
    <w:rsid w:val="00C73973"/>
    <w:rsid w:val="00C73A00"/>
    <w:rsid w:val="00C73A2A"/>
    <w:rsid w:val="00C73AC2"/>
    <w:rsid w:val="00C73ACF"/>
    <w:rsid w:val="00C73B5A"/>
    <w:rsid w:val="00C73B9C"/>
    <w:rsid w:val="00C73BBE"/>
    <w:rsid w:val="00C73BBF"/>
    <w:rsid w:val="00C73BCE"/>
    <w:rsid w:val="00C73BE3"/>
    <w:rsid w:val="00C73C25"/>
    <w:rsid w:val="00C73C7A"/>
    <w:rsid w:val="00C73CF0"/>
    <w:rsid w:val="00C73D56"/>
    <w:rsid w:val="00C73DB9"/>
    <w:rsid w:val="00C73E1E"/>
    <w:rsid w:val="00C73E1F"/>
    <w:rsid w:val="00C73E92"/>
    <w:rsid w:val="00C73EC1"/>
    <w:rsid w:val="00C73ED7"/>
    <w:rsid w:val="00C73F52"/>
    <w:rsid w:val="00C73F98"/>
    <w:rsid w:val="00C73FE7"/>
    <w:rsid w:val="00C74032"/>
    <w:rsid w:val="00C740F5"/>
    <w:rsid w:val="00C74119"/>
    <w:rsid w:val="00C74181"/>
    <w:rsid w:val="00C74244"/>
    <w:rsid w:val="00C742AE"/>
    <w:rsid w:val="00C742DA"/>
    <w:rsid w:val="00C742EB"/>
    <w:rsid w:val="00C74368"/>
    <w:rsid w:val="00C743D7"/>
    <w:rsid w:val="00C74408"/>
    <w:rsid w:val="00C74475"/>
    <w:rsid w:val="00C7450F"/>
    <w:rsid w:val="00C74628"/>
    <w:rsid w:val="00C7462A"/>
    <w:rsid w:val="00C74633"/>
    <w:rsid w:val="00C7464C"/>
    <w:rsid w:val="00C7467F"/>
    <w:rsid w:val="00C74761"/>
    <w:rsid w:val="00C74787"/>
    <w:rsid w:val="00C747BF"/>
    <w:rsid w:val="00C747DC"/>
    <w:rsid w:val="00C74829"/>
    <w:rsid w:val="00C7485E"/>
    <w:rsid w:val="00C7489F"/>
    <w:rsid w:val="00C74947"/>
    <w:rsid w:val="00C7499F"/>
    <w:rsid w:val="00C749AB"/>
    <w:rsid w:val="00C749B8"/>
    <w:rsid w:val="00C74A1E"/>
    <w:rsid w:val="00C74A82"/>
    <w:rsid w:val="00C74B1F"/>
    <w:rsid w:val="00C74B25"/>
    <w:rsid w:val="00C74B44"/>
    <w:rsid w:val="00C74B70"/>
    <w:rsid w:val="00C74BE8"/>
    <w:rsid w:val="00C74C13"/>
    <w:rsid w:val="00C74C3A"/>
    <w:rsid w:val="00C74C72"/>
    <w:rsid w:val="00C74DB3"/>
    <w:rsid w:val="00C74DCA"/>
    <w:rsid w:val="00C74E2D"/>
    <w:rsid w:val="00C74E58"/>
    <w:rsid w:val="00C74E7D"/>
    <w:rsid w:val="00C74E95"/>
    <w:rsid w:val="00C74EC7"/>
    <w:rsid w:val="00C74F15"/>
    <w:rsid w:val="00C74F43"/>
    <w:rsid w:val="00C74FCB"/>
    <w:rsid w:val="00C750BD"/>
    <w:rsid w:val="00C750E0"/>
    <w:rsid w:val="00C75136"/>
    <w:rsid w:val="00C75144"/>
    <w:rsid w:val="00C751A4"/>
    <w:rsid w:val="00C75236"/>
    <w:rsid w:val="00C7541F"/>
    <w:rsid w:val="00C755CF"/>
    <w:rsid w:val="00C75672"/>
    <w:rsid w:val="00C756E7"/>
    <w:rsid w:val="00C756E8"/>
    <w:rsid w:val="00C756F2"/>
    <w:rsid w:val="00C757AB"/>
    <w:rsid w:val="00C757B9"/>
    <w:rsid w:val="00C7583C"/>
    <w:rsid w:val="00C75857"/>
    <w:rsid w:val="00C75864"/>
    <w:rsid w:val="00C7588D"/>
    <w:rsid w:val="00C75901"/>
    <w:rsid w:val="00C7591E"/>
    <w:rsid w:val="00C75948"/>
    <w:rsid w:val="00C75997"/>
    <w:rsid w:val="00C75999"/>
    <w:rsid w:val="00C759C2"/>
    <w:rsid w:val="00C759E9"/>
    <w:rsid w:val="00C759F0"/>
    <w:rsid w:val="00C75A1D"/>
    <w:rsid w:val="00C75ABE"/>
    <w:rsid w:val="00C75AC8"/>
    <w:rsid w:val="00C75ADC"/>
    <w:rsid w:val="00C75AE5"/>
    <w:rsid w:val="00C75C24"/>
    <w:rsid w:val="00C75C34"/>
    <w:rsid w:val="00C75D2E"/>
    <w:rsid w:val="00C75D9A"/>
    <w:rsid w:val="00C75DE2"/>
    <w:rsid w:val="00C75E13"/>
    <w:rsid w:val="00C75E5B"/>
    <w:rsid w:val="00C75E8F"/>
    <w:rsid w:val="00C75F12"/>
    <w:rsid w:val="00C75F78"/>
    <w:rsid w:val="00C75FA5"/>
    <w:rsid w:val="00C760D8"/>
    <w:rsid w:val="00C76134"/>
    <w:rsid w:val="00C761F1"/>
    <w:rsid w:val="00C7620E"/>
    <w:rsid w:val="00C7623E"/>
    <w:rsid w:val="00C76251"/>
    <w:rsid w:val="00C76273"/>
    <w:rsid w:val="00C76280"/>
    <w:rsid w:val="00C762E8"/>
    <w:rsid w:val="00C7638D"/>
    <w:rsid w:val="00C764C8"/>
    <w:rsid w:val="00C765B4"/>
    <w:rsid w:val="00C7662B"/>
    <w:rsid w:val="00C7664E"/>
    <w:rsid w:val="00C76652"/>
    <w:rsid w:val="00C76694"/>
    <w:rsid w:val="00C766E6"/>
    <w:rsid w:val="00C766FD"/>
    <w:rsid w:val="00C76707"/>
    <w:rsid w:val="00C767B7"/>
    <w:rsid w:val="00C767FC"/>
    <w:rsid w:val="00C76868"/>
    <w:rsid w:val="00C7688B"/>
    <w:rsid w:val="00C768E9"/>
    <w:rsid w:val="00C769A0"/>
    <w:rsid w:val="00C76A25"/>
    <w:rsid w:val="00C76A7D"/>
    <w:rsid w:val="00C76A8E"/>
    <w:rsid w:val="00C76ABD"/>
    <w:rsid w:val="00C76AC6"/>
    <w:rsid w:val="00C76B1B"/>
    <w:rsid w:val="00C76B2F"/>
    <w:rsid w:val="00C76B81"/>
    <w:rsid w:val="00C76C55"/>
    <w:rsid w:val="00C76C72"/>
    <w:rsid w:val="00C76CA7"/>
    <w:rsid w:val="00C76CAB"/>
    <w:rsid w:val="00C76D00"/>
    <w:rsid w:val="00C76D2B"/>
    <w:rsid w:val="00C76DFA"/>
    <w:rsid w:val="00C76E11"/>
    <w:rsid w:val="00C76E48"/>
    <w:rsid w:val="00C76E54"/>
    <w:rsid w:val="00C76EA4"/>
    <w:rsid w:val="00C76ED2"/>
    <w:rsid w:val="00C76FB0"/>
    <w:rsid w:val="00C76FDD"/>
    <w:rsid w:val="00C77126"/>
    <w:rsid w:val="00C7717C"/>
    <w:rsid w:val="00C771F9"/>
    <w:rsid w:val="00C77200"/>
    <w:rsid w:val="00C772EE"/>
    <w:rsid w:val="00C7730E"/>
    <w:rsid w:val="00C773FA"/>
    <w:rsid w:val="00C77489"/>
    <w:rsid w:val="00C7749D"/>
    <w:rsid w:val="00C774A0"/>
    <w:rsid w:val="00C774BE"/>
    <w:rsid w:val="00C77501"/>
    <w:rsid w:val="00C7753E"/>
    <w:rsid w:val="00C77578"/>
    <w:rsid w:val="00C77641"/>
    <w:rsid w:val="00C77652"/>
    <w:rsid w:val="00C7768B"/>
    <w:rsid w:val="00C7774B"/>
    <w:rsid w:val="00C777DA"/>
    <w:rsid w:val="00C77812"/>
    <w:rsid w:val="00C77817"/>
    <w:rsid w:val="00C77912"/>
    <w:rsid w:val="00C77925"/>
    <w:rsid w:val="00C7793A"/>
    <w:rsid w:val="00C7794C"/>
    <w:rsid w:val="00C77966"/>
    <w:rsid w:val="00C779AB"/>
    <w:rsid w:val="00C779B6"/>
    <w:rsid w:val="00C779C0"/>
    <w:rsid w:val="00C77AC6"/>
    <w:rsid w:val="00C77B36"/>
    <w:rsid w:val="00C77B4A"/>
    <w:rsid w:val="00C77BA1"/>
    <w:rsid w:val="00C77C38"/>
    <w:rsid w:val="00C77C3B"/>
    <w:rsid w:val="00C77CE2"/>
    <w:rsid w:val="00C77D44"/>
    <w:rsid w:val="00C77DCD"/>
    <w:rsid w:val="00C77E35"/>
    <w:rsid w:val="00C77E97"/>
    <w:rsid w:val="00C77E9B"/>
    <w:rsid w:val="00C77EC5"/>
    <w:rsid w:val="00C77ED9"/>
    <w:rsid w:val="00C77F6C"/>
    <w:rsid w:val="00C77FB3"/>
    <w:rsid w:val="00C788BF"/>
    <w:rsid w:val="00C80093"/>
    <w:rsid w:val="00C800F2"/>
    <w:rsid w:val="00C80108"/>
    <w:rsid w:val="00C80129"/>
    <w:rsid w:val="00C8015C"/>
    <w:rsid w:val="00C801D9"/>
    <w:rsid w:val="00C801F7"/>
    <w:rsid w:val="00C80226"/>
    <w:rsid w:val="00C8025F"/>
    <w:rsid w:val="00C80274"/>
    <w:rsid w:val="00C802C6"/>
    <w:rsid w:val="00C802D7"/>
    <w:rsid w:val="00C804E2"/>
    <w:rsid w:val="00C804EA"/>
    <w:rsid w:val="00C8050D"/>
    <w:rsid w:val="00C80523"/>
    <w:rsid w:val="00C8057E"/>
    <w:rsid w:val="00C8058E"/>
    <w:rsid w:val="00C805A5"/>
    <w:rsid w:val="00C80684"/>
    <w:rsid w:val="00C806EF"/>
    <w:rsid w:val="00C8073C"/>
    <w:rsid w:val="00C8075D"/>
    <w:rsid w:val="00C807C6"/>
    <w:rsid w:val="00C807F7"/>
    <w:rsid w:val="00C80849"/>
    <w:rsid w:val="00C80869"/>
    <w:rsid w:val="00C80949"/>
    <w:rsid w:val="00C8097C"/>
    <w:rsid w:val="00C80AB0"/>
    <w:rsid w:val="00C80B01"/>
    <w:rsid w:val="00C80BC5"/>
    <w:rsid w:val="00C80C56"/>
    <w:rsid w:val="00C80D34"/>
    <w:rsid w:val="00C80D5D"/>
    <w:rsid w:val="00C80DB5"/>
    <w:rsid w:val="00C80E2C"/>
    <w:rsid w:val="00C80E2D"/>
    <w:rsid w:val="00C80E7C"/>
    <w:rsid w:val="00C80E7F"/>
    <w:rsid w:val="00C80E90"/>
    <w:rsid w:val="00C80EC0"/>
    <w:rsid w:val="00C80ECB"/>
    <w:rsid w:val="00C80ED5"/>
    <w:rsid w:val="00C80F7E"/>
    <w:rsid w:val="00C80FEF"/>
    <w:rsid w:val="00C81006"/>
    <w:rsid w:val="00C8106E"/>
    <w:rsid w:val="00C81097"/>
    <w:rsid w:val="00C8109A"/>
    <w:rsid w:val="00C810C1"/>
    <w:rsid w:val="00C81166"/>
    <w:rsid w:val="00C81172"/>
    <w:rsid w:val="00C811A8"/>
    <w:rsid w:val="00C811A9"/>
    <w:rsid w:val="00C81217"/>
    <w:rsid w:val="00C8129F"/>
    <w:rsid w:val="00C812CE"/>
    <w:rsid w:val="00C812F4"/>
    <w:rsid w:val="00C812FB"/>
    <w:rsid w:val="00C81304"/>
    <w:rsid w:val="00C81355"/>
    <w:rsid w:val="00C81377"/>
    <w:rsid w:val="00C813D0"/>
    <w:rsid w:val="00C8143F"/>
    <w:rsid w:val="00C81449"/>
    <w:rsid w:val="00C81626"/>
    <w:rsid w:val="00C81675"/>
    <w:rsid w:val="00C817A7"/>
    <w:rsid w:val="00C817BF"/>
    <w:rsid w:val="00C817F4"/>
    <w:rsid w:val="00C81832"/>
    <w:rsid w:val="00C81838"/>
    <w:rsid w:val="00C81881"/>
    <w:rsid w:val="00C818DF"/>
    <w:rsid w:val="00C818F8"/>
    <w:rsid w:val="00C81955"/>
    <w:rsid w:val="00C81A40"/>
    <w:rsid w:val="00C81AAF"/>
    <w:rsid w:val="00C81B0D"/>
    <w:rsid w:val="00C81B4E"/>
    <w:rsid w:val="00C81C09"/>
    <w:rsid w:val="00C81C3E"/>
    <w:rsid w:val="00C81CC4"/>
    <w:rsid w:val="00C81CCF"/>
    <w:rsid w:val="00C81CE2"/>
    <w:rsid w:val="00C81D03"/>
    <w:rsid w:val="00C81E1B"/>
    <w:rsid w:val="00C81EDE"/>
    <w:rsid w:val="00C81EF1"/>
    <w:rsid w:val="00C81F5B"/>
    <w:rsid w:val="00C81F77"/>
    <w:rsid w:val="00C81FC7"/>
    <w:rsid w:val="00C82020"/>
    <w:rsid w:val="00C82028"/>
    <w:rsid w:val="00C8209E"/>
    <w:rsid w:val="00C8211B"/>
    <w:rsid w:val="00C8218B"/>
    <w:rsid w:val="00C821E8"/>
    <w:rsid w:val="00C82210"/>
    <w:rsid w:val="00C82243"/>
    <w:rsid w:val="00C8228F"/>
    <w:rsid w:val="00C8233A"/>
    <w:rsid w:val="00C8237F"/>
    <w:rsid w:val="00C823AE"/>
    <w:rsid w:val="00C823DB"/>
    <w:rsid w:val="00C824B0"/>
    <w:rsid w:val="00C824B2"/>
    <w:rsid w:val="00C82519"/>
    <w:rsid w:val="00C825F5"/>
    <w:rsid w:val="00C8262B"/>
    <w:rsid w:val="00C82650"/>
    <w:rsid w:val="00C826A7"/>
    <w:rsid w:val="00C826D7"/>
    <w:rsid w:val="00C826FA"/>
    <w:rsid w:val="00C8272F"/>
    <w:rsid w:val="00C82A17"/>
    <w:rsid w:val="00C82A82"/>
    <w:rsid w:val="00C82A90"/>
    <w:rsid w:val="00C82B2F"/>
    <w:rsid w:val="00C82B5A"/>
    <w:rsid w:val="00C82BAA"/>
    <w:rsid w:val="00C82BC1"/>
    <w:rsid w:val="00C82C1D"/>
    <w:rsid w:val="00C82C9A"/>
    <w:rsid w:val="00C82CDE"/>
    <w:rsid w:val="00C82D0C"/>
    <w:rsid w:val="00C82D47"/>
    <w:rsid w:val="00C82D77"/>
    <w:rsid w:val="00C82D8C"/>
    <w:rsid w:val="00C82DAD"/>
    <w:rsid w:val="00C82E24"/>
    <w:rsid w:val="00C82E87"/>
    <w:rsid w:val="00C82EBB"/>
    <w:rsid w:val="00C82EDC"/>
    <w:rsid w:val="00C82F81"/>
    <w:rsid w:val="00C82F8F"/>
    <w:rsid w:val="00C83039"/>
    <w:rsid w:val="00C83112"/>
    <w:rsid w:val="00C83136"/>
    <w:rsid w:val="00C83141"/>
    <w:rsid w:val="00C8319A"/>
    <w:rsid w:val="00C831C7"/>
    <w:rsid w:val="00C831E5"/>
    <w:rsid w:val="00C83277"/>
    <w:rsid w:val="00C8329C"/>
    <w:rsid w:val="00C832A0"/>
    <w:rsid w:val="00C832C5"/>
    <w:rsid w:val="00C83342"/>
    <w:rsid w:val="00C83468"/>
    <w:rsid w:val="00C8349D"/>
    <w:rsid w:val="00C834B0"/>
    <w:rsid w:val="00C834B8"/>
    <w:rsid w:val="00C834B9"/>
    <w:rsid w:val="00C8351A"/>
    <w:rsid w:val="00C83670"/>
    <w:rsid w:val="00C83682"/>
    <w:rsid w:val="00C837CD"/>
    <w:rsid w:val="00C83873"/>
    <w:rsid w:val="00C83ADB"/>
    <w:rsid w:val="00C83BD0"/>
    <w:rsid w:val="00C83C5B"/>
    <w:rsid w:val="00C83CD5"/>
    <w:rsid w:val="00C83D27"/>
    <w:rsid w:val="00C83D7B"/>
    <w:rsid w:val="00C83D92"/>
    <w:rsid w:val="00C83DD2"/>
    <w:rsid w:val="00C83E04"/>
    <w:rsid w:val="00C83E15"/>
    <w:rsid w:val="00C83E8F"/>
    <w:rsid w:val="00C83EC6"/>
    <w:rsid w:val="00C83F58"/>
    <w:rsid w:val="00C83F8B"/>
    <w:rsid w:val="00C83FB0"/>
    <w:rsid w:val="00C8402C"/>
    <w:rsid w:val="00C8403A"/>
    <w:rsid w:val="00C84047"/>
    <w:rsid w:val="00C84059"/>
    <w:rsid w:val="00C840DD"/>
    <w:rsid w:val="00C840ED"/>
    <w:rsid w:val="00C84255"/>
    <w:rsid w:val="00C8427F"/>
    <w:rsid w:val="00C842C4"/>
    <w:rsid w:val="00C842FB"/>
    <w:rsid w:val="00C84399"/>
    <w:rsid w:val="00C843BD"/>
    <w:rsid w:val="00C843E8"/>
    <w:rsid w:val="00C8444D"/>
    <w:rsid w:val="00C8446D"/>
    <w:rsid w:val="00C8447A"/>
    <w:rsid w:val="00C844E2"/>
    <w:rsid w:val="00C84551"/>
    <w:rsid w:val="00C84676"/>
    <w:rsid w:val="00C84696"/>
    <w:rsid w:val="00C84774"/>
    <w:rsid w:val="00C848B1"/>
    <w:rsid w:val="00C849D3"/>
    <w:rsid w:val="00C84A7A"/>
    <w:rsid w:val="00C84AED"/>
    <w:rsid w:val="00C84AF8"/>
    <w:rsid w:val="00C84B0E"/>
    <w:rsid w:val="00C84B77"/>
    <w:rsid w:val="00C84BD6"/>
    <w:rsid w:val="00C84C3F"/>
    <w:rsid w:val="00C84C7C"/>
    <w:rsid w:val="00C84CFF"/>
    <w:rsid w:val="00C84D52"/>
    <w:rsid w:val="00C84D9C"/>
    <w:rsid w:val="00C84DE9"/>
    <w:rsid w:val="00C84E46"/>
    <w:rsid w:val="00C84F46"/>
    <w:rsid w:val="00C84FAC"/>
    <w:rsid w:val="00C85010"/>
    <w:rsid w:val="00C850C9"/>
    <w:rsid w:val="00C851E9"/>
    <w:rsid w:val="00C8522B"/>
    <w:rsid w:val="00C8524C"/>
    <w:rsid w:val="00C852FF"/>
    <w:rsid w:val="00C85382"/>
    <w:rsid w:val="00C853D0"/>
    <w:rsid w:val="00C85401"/>
    <w:rsid w:val="00C854DD"/>
    <w:rsid w:val="00C85510"/>
    <w:rsid w:val="00C85514"/>
    <w:rsid w:val="00C85560"/>
    <w:rsid w:val="00C85645"/>
    <w:rsid w:val="00C85871"/>
    <w:rsid w:val="00C85888"/>
    <w:rsid w:val="00C858EE"/>
    <w:rsid w:val="00C85948"/>
    <w:rsid w:val="00C85A55"/>
    <w:rsid w:val="00C85B29"/>
    <w:rsid w:val="00C85B38"/>
    <w:rsid w:val="00C85C5D"/>
    <w:rsid w:val="00C85D4B"/>
    <w:rsid w:val="00C85D5B"/>
    <w:rsid w:val="00C85E25"/>
    <w:rsid w:val="00C85E9A"/>
    <w:rsid w:val="00C85F0F"/>
    <w:rsid w:val="00C85F29"/>
    <w:rsid w:val="00C85FE3"/>
    <w:rsid w:val="00C8607F"/>
    <w:rsid w:val="00C86088"/>
    <w:rsid w:val="00C86118"/>
    <w:rsid w:val="00C86169"/>
    <w:rsid w:val="00C861F1"/>
    <w:rsid w:val="00C86215"/>
    <w:rsid w:val="00C86257"/>
    <w:rsid w:val="00C86268"/>
    <w:rsid w:val="00C862AD"/>
    <w:rsid w:val="00C862C8"/>
    <w:rsid w:val="00C86302"/>
    <w:rsid w:val="00C86323"/>
    <w:rsid w:val="00C86369"/>
    <w:rsid w:val="00C863CA"/>
    <w:rsid w:val="00C863F3"/>
    <w:rsid w:val="00C8658B"/>
    <w:rsid w:val="00C865CE"/>
    <w:rsid w:val="00C8673F"/>
    <w:rsid w:val="00C86787"/>
    <w:rsid w:val="00C867EA"/>
    <w:rsid w:val="00C86811"/>
    <w:rsid w:val="00C868A1"/>
    <w:rsid w:val="00C868D5"/>
    <w:rsid w:val="00C8690C"/>
    <w:rsid w:val="00C86961"/>
    <w:rsid w:val="00C86A99"/>
    <w:rsid w:val="00C86B54"/>
    <w:rsid w:val="00C86BA3"/>
    <w:rsid w:val="00C86BC9"/>
    <w:rsid w:val="00C86CC2"/>
    <w:rsid w:val="00C86D11"/>
    <w:rsid w:val="00C86D3C"/>
    <w:rsid w:val="00C86E69"/>
    <w:rsid w:val="00C86E6B"/>
    <w:rsid w:val="00C86F19"/>
    <w:rsid w:val="00C86FB4"/>
    <w:rsid w:val="00C8708A"/>
    <w:rsid w:val="00C8710E"/>
    <w:rsid w:val="00C8718F"/>
    <w:rsid w:val="00C87192"/>
    <w:rsid w:val="00C87232"/>
    <w:rsid w:val="00C872E1"/>
    <w:rsid w:val="00C87310"/>
    <w:rsid w:val="00C8735C"/>
    <w:rsid w:val="00C873C5"/>
    <w:rsid w:val="00C87412"/>
    <w:rsid w:val="00C8742A"/>
    <w:rsid w:val="00C8745D"/>
    <w:rsid w:val="00C87467"/>
    <w:rsid w:val="00C8750C"/>
    <w:rsid w:val="00C87582"/>
    <w:rsid w:val="00C875B3"/>
    <w:rsid w:val="00C87630"/>
    <w:rsid w:val="00C87744"/>
    <w:rsid w:val="00C8782C"/>
    <w:rsid w:val="00C8784D"/>
    <w:rsid w:val="00C87987"/>
    <w:rsid w:val="00C879B4"/>
    <w:rsid w:val="00C87B00"/>
    <w:rsid w:val="00C87B7C"/>
    <w:rsid w:val="00C87C85"/>
    <w:rsid w:val="00C87C99"/>
    <w:rsid w:val="00C87C9E"/>
    <w:rsid w:val="00C87CBB"/>
    <w:rsid w:val="00C87D15"/>
    <w:rsid w:val="00C87D51"/>
    <w:rsid w:val="00C87D6F"/>
    <w:rsid w:val="00C87E8A"/>
    <w:rsid w:val="00C87EF4"/>
    <w:rsid w:val="00C87EF8"/>
    <w:rsid w:val="00C87FF3"/>
    <w:rsid w:val="00C9001B"/>
    <w:rsid w:val="00C9005F"/>
    <w:rsid w:val="00C900D7"/>
    <w:rsid w:val="00C900E0"/>
    <w:rsid w:val="00C9017F"/>
    <w:rsid w:val="00C90185"/>
    <w:rsid w:val="00C901AD"/>
    <w:rsid w:val="00C901DC"/>
    <w:rsid w:val="00C901EE"/>
    <w:rsid w:val="00C9021F"/>
    <w:rsid w:val="00C9022A"/>
    <w:rsid w:val="00C90260"/>
    <w:rsid w:val="00C90296"/>
    <w:rsid w:val="00C902CD"/>
    <w:rsid w:val="00C90326"/>
    <w:rsid w:val="00C90343"/>
    <w:rsid w:val="00C9034C"/>
    <w:rsid w:val="00C9049B"/>
    <w:rsid w:val="00C904C1"/>
    <w:rsid w:val="00C90543"/>
    <w:rsid w:val="00C90558"/>
    <w:rsid w:val="00C9057E"/>
    <w:rsid w:val="00C90649"/>
    <w:rsid w:val="00C9064C"/>
    <w:rsid w:val="00C90700"/>
    <w:rsid w:val="00C9074F"/>
    <w:rsid w:val="00C908A7"/>
    <w:rsid w:val="00C90949"/>
    <w:rsid w:val="00C90994"/>
    <w:rsid w:val="00C90A08"/>
    <w:rsid w:val="00C90A5E"/>
    <w:rsid w:val="00C90AA1"/>
    <w:rsid w:val="00C90AB5"/>
    <w:rsid w:val="00C90B35"/>
    <w:rsid w:val="00C90C24"/>
    <w:rsid w:val="00C90C29"/>
    <w:rsid w:val="00C90C39"/>
    <w:rsid w:val="00C90DA8"/>
    <w:rsid w:val="00C90E40"/>
    <w:rsid w:val="00C90FDF"/>
    <w:rsid w:val="00C9109B"/>
    <w:rsid w:val="00C910D8"/>
    <w:rsid w:val="00C91127"/>
    <w:rsid w:val="00C91185"/>
    <w:rsid w:val="00C911CF"/>
    <w:rsid w:val="00C911F8"/>
    <w:rsid w:val="00C912AB"/>
    <w:rsid w:val="00C9131F"/>
    <w:rsid w:val="00C91321"/>
    <w:rsid w:val="00C91340"/>
    <w:rsid w:val="00C913BC"/>
    <w:rsid w:val="00C913ED"/>
    <w:rsid w:val="00C9140C"/>
    <w:rsid w:val="00C91479"/>
    <w:rsid w:val="00C91495"/>
    <w:rsid w:val="00C9157A"/>
    <w:rsid w:val="00C9163D"/>
    <w:rsid w:val="00C91746"/>
    <w:rsid w:val="00C9177F"/>
    <w:rsid w:val="00C918C0"/>
    <w:rsid w:val="00C919BF"/>
    <w:rsid w:val="00C91A1D"/>
    <w:rsid w:val="00C91A22"/>
    <w:rsid w:val="00C91A24"/>
    <w:rsid w:val="00C91A3D"/>
    <w:rsid w:val="00C91B67"/>
    <w:rsid w:val="00C91B7E"/>
    <w:rsid w:val="00C91C03"/>
    <w:rsid w:val="00C91C77"/>
    <w:rsid w:val="00C91CAC"/>
    <w:rsid w:val="00C91D57"/>
    <w:rsid w:val="00C91D89"/>
    <w:rsid w:val="00C91DB2"/>
    <w:rsid w:val="00C91DBE"/>
    <w:rsid w:val="00C91DDD"/>
    <w:rsid w:val="00C91E99"/>
    <w:rsid w:val="00C91EAA"/>
    <w:rsid w:val="00C91F69"/>
    <w:rsid w:val="00C91FC8"/>
    <w:rsid w:val="00C91FCC"/>
    <w:rsid w:val="00C9212C"/>
    <w:rsid w:val="00C9218F"/>
    <w:rsid w:val="00C921D5"/>
    <w:rsid w:val="00C921E1"/>
    <w:rsid w:val="00C92429"/>
    <w:rsid w:val="00C92438"/>
    <w:rsid w:val="00C9248A"/>
    <w:rsid w:val="00C924DC"/>
    <w:rsid w:val="00C925C1"/>
    <w:rsid w:val="00C925FA"/>
    <w:rsid w:val="00C92600"/>
    <w:rsid w:val="00C92663"/>
    <w:rsid w:val="00C9268D"/>
    <w:rsid w:val="00C92747"/>
    <w:rsid w:val="00C92786"/>
    <w:rsid w:val="00C9281B"/>
    <w:rsid w:val="00C92831"/>
    <w:rsid w:val="00C9285D"/>
    <w:rsid w:val="00C92889"/>
    <w:rsid w:val="00C928B0"/>
    <w:rsid w:val="00C928BD"/>
    <w:rsid w:val="00C928C7"/>
    <w:rsid w:val="00C928CD"/>
    <w:rsid w:val="00C928E7"/>
    <w:rsid w:val="00C928F2"/>
    <w:rsid w:val="00C92945"/>
    <w:rsid w:val="00C929E0"/>
    <w:rsid w:val="00C92A33"/>
    <w:rsid w:val="00C92A76"/>
    <w:rsid w:val="00C92B9D"/>
    <w:rsid w:val="00C92BFC"/>
    <w:rsid w:val="00C92C1A"/>
    <w:rsid w:val="00C92C43"/>
    <w:rsid w:val="00C92C97"/>
    <w:rsid w:val="00C92CD5"/>
    <w:rsid w:val="00C92D30"/>
    <w:rsid w:val="00C92DBD"/>
    <w:rsid w:val="00C92F1B"/>
    <w:rsid w:val="00C92F23"/>
    <w:rsid w:val="00C92F4D"/>
    <w:rsid w:val="00C92F97"/>
    <w:rsid w:val="00C93020"/>
    <w:rsid w:val="00C93092"/>
    <w:rsid w:val="00C93130"/>
    <w:rsid w:val="00C93189"/>
    <w:rsid w:val="00C931F8"/>
    <w:rsid w:val="00C9323A"/>
    <w:rsid w:val="00C9325B"/>
    <w:rsid w:val="00C93264"/>
    <w:rsid w:val="00C93265"/>
    <w:rsid w:val="00C9328A"/>
    <w:rsid w:val="00C932C9"/>
    <w:rsid w:val="00C932CA"/>
    <w:rsid w:val="00C932CC"/>
    <w:rsid w:val="00C93333"/>
    <w:rsid w:val="00C93455"/>
    <w:rsid w:val="00C9353B"/>
    <w:rsid w:val="00C935D4"/>
    <w:rsid w:val="00C935EC"/>
    <w:rsid w:val="00C9365F"/>
    <w:rsid w:val="00C93664"/>
    <w:rsid w:val="00C9368A"/>
    <w:rsid w:val="00C9369B"/>
    <w:rsid w:val="00C936A0"/>
    <w:rsid w:val="00C936F0"/>
    <w:rsid w:val="00C93727"/>
    <w:rsid w:val="00C93738"/>
    <w:rsid w:val="00C9379A"/>
    <w:rsid w:val="00C9380C"/>
    <w:rsid w:val="00C9382E"/>
    <w:rsid w:val="00C939A2"/>
    <w:rsid w:val="00C93A16"/>
    <w:rsid w:val="00C93B22"/>
    <w:rsid w:val="00C93B41"/>
    <w:rsid w:val="00C93BC7"/>
    <w:rsid w:val="00C93C48"/>
    <w:rsid w:val="00C93D79"/>
    <w:rsid w:val="00C93DAD"/>
    <w:rsid w:val="00C93DDA"/>
    <w:rsid w:val="00C93EEB"/>
    <w:rsid w:val="00C93F13"/>
    <w:rsid w:val="00C93FFE"/>
    <w:rsid w:val="00C9400E"/>
    <w:rsid w:val="00C94071"/>
    <w:rsid w:val="00C94086"/>
    <w:rsid w:val="00C942E2"/>
    <w:rsid w:val="00C942EB"/>
    <w:rsid w:val="00C944CC"/>
    <w:rsid w:val="00C945A6"/>
    <w:rsid w:val="00C94621"/>
    <w:rsid w:val="00C9467B"/>
    <w:rsid w:val="00C946D1"/>
    <w:rsid w:val="00C946F2"/>
    <w:rsid w:val="00C94779"/>
    <w:rsid w:val="00C947CC"/>
    <w:rsid w:val="00C947D7"/>
    <w:rsid w:val="00C9486D"/>
    <w:rsid w:val="00C9488C"/>
    <w:rsid w:val="00C94951"/>
    <w:rsid w:val="00C94980"/>
    <w:rsid w:val="00C949AD"/>
    <w:rsid w:val="00C949B2"/>
    <w:rsid w:val="00C94A29"/>
    <w:rsid w:val="00C94ABB"/>
    <w:rsid w:val="00C94AE8"/>
    <w:rsid w:val="00C94B75"/>
    <w:rsid w:val="00C94BCC"/>
    <w:rsid w:val="00C94C55"/>
    <w:rsid w:val="00C94E2E"/>
    <w:rsid w:val="00C94EAB"/>
    <w:rsid w:val="00C94EB4"/>
    <w:rsid w:val="00C9502A"/>
    <w:rsid w:val="00C95050"/>
    <w:rsid w:val="00C950BE"/>
    <w:rsid w:val="00C95118"/>
    <w:rsid w:val="00C95162"/>
    <w:rsid w:val="00C95255"/>
    <w:rsid w:val="00C95295"/>
    <w:rsid w:val="00C952F1"/>
    <w:rsid w:val="00C95321"/>
    <w:rsid w:val="00C95329"/>
    <w:rsid w:val="00C953AA"/>
    <w:rsid w:val="00C953AC"/>
    <w:rsid w:val="00C9542F"/>
    <w:rsid w:val="00C95442"/>
    <w:rsid w:val="00C954A1"/>
    <w:rsid w:val="00C954DA"/>
    <w:rsid w:val="00C95523"/>
    <w:rsid w:val="00C9555A"/>
    <w:rsid w:val="00C955FB"/>
    <w:rsid w:val="00C955FC"/>
    <w:rsid w:val="00C9567B"/>
    <w:rsid w:val="00C956E2"/>
    <w:rsid w:val="00C95701"/>
    <w:rsid w:val="00C9577D"/>
    <w:rsid w:val="00C957B8"/>
    <w:rsid w:val="00C957D0"/>
    <w:rsid w:val="00C957F7"/>
    <w:rsid w:val="00C95831"/>
    <w:rsid w:val="00C95859"/>
    <w:rsid w:val="00C958F7"/>
    <w:rsid w:val="00C95905"/>
    <w:rsid w:val="00C9590A"/>
    <w:rsid w:val="00C959DC"/>
    <w:rsid w:val="00C959F8"/>
    <w:rsid w:val="00C95A00"/>
    <w:rsid w:val="00C95A41"/>
    <w:rsid w:val="00C95AE0"/>
    <w:rsid w:val="00C95BDB"/>
    <w:rsid w:val="00C95BEB"/>
    <w:rsid w:val="00C95BF6"/>
    <w:rsid w:val="00C95BFC"/>
    <w:rsid w:val="00C95C49"/>
    <w:rsid w:val="00C95CD1"/>
    <w:rsid w:val="00C95E1F"/>
    <w:rsid w:val="00C95E3D"/>
    <w:rsid w:val="00C95E5A"/>
    <w:rsid w:val="00C95FB9"/>
    <w:rsid w:val="00C96086"/>
    <w:rsid w:val="00C961E5"/>
    <w:rsid w:val="00C96300"/>
    <w:rsid w:val="00C96340"/>
    <w:rsid w:val="00C963A0"/>
    <w:rsid w:val="00C963E1"/>
    <w:rsid w:val="00C96476"/>
    <w:rsid w:val="00C964CB"/>
    <w:rsid w:val="00C964F8"/>
    <w:rsid w:val="00C96525"/>
    <w:rsid w:val="00C9653C"/>
    <w:rsid w:val="00C9657E"/>
    <w:rsid w:val="00C96584"/>
    <w:rsid w:val="00C9664A"/>
    <w:rsid w:val="00C9668C"/>
    <w:rsid w:val="00C96694"/>
    <w:rsid w:val="00C967C0"/>
    <w:rsid w:val="00C96806"/>
    <w:rsid w:val="00C96861"/>
    <w:rsid w:val="00C969BC"/>
    <w:rsid w:val="00C969C1"/>
    <w:rsid w:val="00C96B09"/>
    <w:rsid w:val="00C96BBB"/>
    <w:rsid w:val="00C96C12"/>
    <w:rsid w:val="00C96C1A"/>
    <w:rsid w:val="00C96C5C"/>
    <w:rsid w:val="00C96CFB"/>
    <w:rsid w:val="00C96D1A"/>
    <w:rsid w:val="00C96D58"/>
    <w:rsid w:val="00C96DDD"/>
    <w:rsid w:val="00C96E07"/>
    <w:rsid w:val="00C96E5A"/>
    <w:rsid w:val="00C96EE7"/>
    <w:rsid w:val="00C96FEF"/>
    <w:rsid w:val="00C9700E"/>
    <w:rsid w:val="00C97130"/>
    <w:rsid w:val="00C9715B"/>
    <w:rsid w:val="00C971C0"/>
    <w:rsid w:val="00C971FD"/>
    <w:rsid w:val="00C9721D"/>
    <w:rsid w:val="00C97220"/>
    <w:rsid w:val="00C9724C"/>
    <w:rsid w:val="00C97254"/>
    <w:rsid w:val="00C97270"/>
    <w:rsid w:val="00C9727E"/>
    <w:rsid w:val="00C97357"/>
    <w:rsid w:val="00C9735C"/>
    <w:rsid w:val="00C97382"/>
    <w:rsid w:val="00C97385"/>
    <w:rsid w:val="00C973B8"/>
    <w:rsid w:val="00C97454"/>
    <w:rsid w:val="00C97509"/>
    <w:rsid w:val="00C97552"/>
    <w:rsid w:val="00C975FF"/>
    <w:rsid w:val="00C97624"/>
    <w:rsid w:val="00C9777D"/>
    <w:rsid w:val="00C977A0"/>
    <w:rsid w:val="00C977B6"/>
    <w:rsid w:val="00C977D6"/>
    <w:rsid w:val="00C97822"/>
    <w:rsid w:val="00C97850"/>
    <w:rsid w:val="00C97882"/>
    <w:rsid w:val="00C9793C"/>
    <w:rsid w:val="00C97943"/>
    <w:rsid w:val="00C979F5"/>
    <w:rsid w:val="00C979F6"/>
    <w:rsid w:val="00C97A1D"/>
    <w:rsid w:val="00C97A51"/>
    <w:rsid w:val="00C97A9C"/>
    <w:rsid w:val="00C97ACE"/>
    <w:rsid w:val="00C97B35"/>
    <w:rsid w:val="00C97B36"/>
    <w:rsid w:val="00C97B38"/>
    <w:rsid w:val="00C97C2B"/>
    <w:rsid w:val="00C97D1E"/>
    <w:rsid w:val="00C97DEE"/>
    <w:rsid w:val="00C97E12"/>
    <w:rsid w:val="00C97E13"/>
    <w:rsid w:val="00C97E15"/>
    <w:rsid w:val="00C97E3F"/>
    <w:rsid w:val="00C97EAB"/>
    <w:rsid w:val="00C97EDD"/>
    <w:rsid w:val="00C97EE1"/>
    <w:rsid w:val="00C97EF5"/>
    <w:rsid w:val="00C97F4F"/>
    <w:rsid w:val="00C97F59"/>
    <w:rsid w:val="00C97F68"/>
    <w:rsid w:val="00C97FB9"/>
    <w:rsid w:val="00C97FE8"/>
    <w:rsid w:val="00CA0035"/>
    <w:rsid w:val="00CA0049"/>
    <w:rsid w:val="00CA005B"/>
    <w:rsid w:val="00CA0082"/>
    <w:rsid w:val="00CA00A9"/>
    <w:rsid w:val="00CA0124"/>
    <w:rsid w:val="00CA012B"/>
    <w:rsid w:val="00CA0159"/>
    <w:rsid w:val="00CA02DC"/>
    <w:rsid w:val="00CA02DF"/>
    <w:rsid w:val="00CA0303"/>
    <w:rsid w:val="00CA035E"/>
    <w:rsid w:val="00CA03E9"/>
    <w:rsid w:val="00CA042F"/>
    <w:rsid w:val="00CA04BE"/>
    <w:rsid w:val="00CA04DA"/>
    <w:rsid w:val="00CA04E0"/>
    <w:rsid w:val="00CA051D"/>
    <w:rsid w:val="00CA059D"/>
    <w:rsid w:val="00CA05B2"/>
    <w:rsid w:val="00CA0650"/>
    <w:rsid w:val="00CA0666"/>
    <w:rsid w:val="00CA0687"/>
    <w:rsid w:val="00CA068B"/>
    <w:rsid w:val="00CA073D"/>
    <w:rsid w:val="00CA0774"/>
    <w:rsid w:val="00CA083F"/>
    <w:rsid w:val="00CA088D"/>
    <w:rsid w:val="00CA090C"/>
    <w:rsid w:val="00CA0951"/>
    <w:rsid w:val="00CA09FA"/>
    <w:rsid w:val="00CA0A5F"/>
    <w:rsid w:val="00CA0A67"/>
    <w:rsid w:val="00CA0AD0"/>
    <w:rsid w:val="00CA0B25"/>
    <w:rsid w:val="00CA0B45"/>
    <w:rsid w:val="00CA0BBE"/>
    <w:rsid w:val="00CA0C8D"/>
    <w:rsid w:val="00CA0D26"/>
    <w:rsid w:val="00CA0DC6"/>
    <w:rsid w:val="00CA0E08"/>
    <w:rsid w:val="00CA0E4C"/>
    <w:rsid w:val="00CA0E5D"/>
    <w:rsid w:val="00CA0EAD"/>
    <w:rsid w:val="00CA0F37"/>
    <w:rsid w:val="00CA0FAB"/>
    <w:rsid w:val="00CA101A"/>
    <w:rsid w:val="00CA1034"/>
    <w:rsid w:val="00CA105F"/>
    <w:rsid w:val="00CA10C3"/>
    <w:rsid w:val="00CA10CB"/>
    <w:rsid w:val="00CA1172"/>
    <w:rsid w:val="00CA11AE"/>
    <w:rsid w:val="00CA121E"/>
    <w:rsid w:val="00CA12EC"/>
    <w:rsid w:val="00CA14F5"/>
    <w:rsid w:val="00CA151B"/>
    <w:rsid w:val="00CA1590"/>
    <w:rsid w:val="00CA15DE"/>
    <w:rsid w:val="00CA15E5"/>
    <w:rsid w:val="00CA160B"/>
    <w:rsid w:val="00CA16F5"/>
    <w:rsid w:val="00CA1728"/>
    <w:rsid w:val="00CA17E6"/>
    <w:rsid w:val="00CA18D9"/>
    <w:rsid w:val="00CA1927"/>
    <w:rsid w:val="00CA19D4"/>
    <w:rsid w:val="00CA1A3D"/>
    <w:rsid w:val="00CA1A7A"/>
    <w:rsid w:val="00CA1AA5"/>
    <w:rsid w:val="00CA1B2E"/>
    <w:rsid w:val="00CA1BF0"/>
    <w:rsid w:val="00CA1C98"/>
    <w:rsid w:val="00CA1CF2"/>
    <w:rsid w:val="00CA1D8C"/>
    <w:rsid w:val="00CA1DA9"/>
    <w:rsid w:val="00CA1DB9"/>
    <w:rsid w:val="00CA1E21"/>
    <w:rsid w:val="00CA1E86"/>
    <w:rsid w:val="00CA1EA1"/>
    <w:rsid w:val="00CA1F1E"/>
    <w:rsid w:val="00CA1F44"/>
    <w:rsid w:val="00CA2006"/>
    <w:rsid w:val="00CA200E"/>
    <w:rsid w:val="00CA2329"/>
    <w:rsid w:val="00CA23BD"/>
    <w:rsid w:val="00CA2405"/>
    <w:rsid w:val="00CA2477"/>
    <w:rsid w:val="00CA2595"/>
    <w:rsid w:val="00CA25D3"/>
    <w:rsid w:val="00CA2620"/>
    <w:rsid w:val="00CA26C4"/>
    <w:rsid w:val="00CA27A6"/>
    <w:rsid w:val="00CA27E5"/>
    <w:rsid w:val="00CA27E6"/>
    <w:rsid w:val="00CA285C"/>
    <w:rsid w:val="00CA2905"/>
    <w:rsid w:val="00CA29A4"/>
    <w:rsid w:val="00CA2A8E"/>
    <w:rsid w:val="00CA2A98"/>
    <w:rsid w:val="00CA2B5A"/>
    <w:rsid w:val="00CA2BA0"/>
    <w:rsid w:val="00CA2C08"/>
    <w:rsid w:val="00CA2C58"/>
    <w:rsid w:val="00CA2CB0"/>
    <w:rsid w:val="00CA2CD1"/>
    <w:rsid w:val="00CA2D9E"/>
    <w:rsid w:val="00CA2DCF"/>
    <w:rsid w:val="00CA2E01"/>
    <w:rsid w:val="00CA2E84"/>
    <w:rsid w:val="00CA2E89"/>
    <w:rsid w:val="00CA2EBF"/>
    <w:rsid w:val="00CA2EEE"/>
    <w:rsid w:val="00CA2F60"/>
    <w:rsid w:val="00CA2FC9"/>
    <w:rsid w:val="00CA30EC"/>
    <w:rsid w:val="00CA312B"/>
    <w:rsid w:val="00CA3141"/>
    <w:rsid w:val="00CA315A"/>
    <w:rsid w:val="00CA3162"/>
    <w:rsid w:val="00CA31E4"/>
    <w:rsid w:val="00CA3272"/>
    <w:rsid w:val="00CA32ED"/>
    <w:rsid w:val="00CA338E"/>
    <w:rsid w:val="00CA33C8"/>
    <w:rsid w:val="00CA33F4"/>
    <w:rsid w:val="00CA34AA"/>
    <w:rsid w:val="00CA34F6"/>
    <w:rsid w:val="00CA3501"/>
    <w:rsid w:val="00CA35A5"/>
    <w:rsid w:val="00CA35B0"/>
    <w:rsid w:val="00CA35EB"/>
    <w:rsid w:val="00CA3690"/>
    <w:rsid w:val="00CA376D"/>
    <w:rsid w:val="00CA3792"/>
    <w:rsid w:val="00CA3794"/>
    <w:rsid w:val="00CA3824"/>
    <w:rsid w:val="00CA3834"/>
    <w:rsid w:val="00CA3872"/>
    <w:rsid w:val="00CA38C1"/>
    <w:rsid w:val="00CA3907"/>
    <w:rsid w:val="00CA3937"/>
    <w:rsid w:val="00CA39B8"/>
    <w:rsid w:val="00CA39C3"/>
    <w:rsid w:val="00CA39D2"/>
    <w:rsid w:val="00CA3AB9"/>
    <w:rsid w:val="00CA3B10"/>
    <w:rsid w:val="00CA3B3B"/>
    <w:rsid w:val="00CA3B79"/>
    <w:rsid w:val="00CA3C58"/>
    <w:rsid w:val="00CA3CE0"/>
    <w:rsid w:val="00CA3EAE"/>
    <w:rsid w:val="00CA3EE2"/>
    <w:rsid w:val="00CA3F0E"/>
    <w:rsid w:val="00CA3F5B"/>
    <w:rsid w:val="00CA3FBE"/>
    <w:rsid w:val="00CA3FDD"/>
    <w:rsid w:val="00CA402B"/>
    <w:rsid w:val="00CA4093"/>
    <w:rsid w:val="00CA40C5"/>
    <w:rsid w:val="00CA40FC"/>
    <w:rsid w:val="00CA417D"/>
    <w:rsid w:val="00CA41BC"/>
    <w:rsid w:val="00CA41C5"/>
    <w:rsid w:val="00CA4246"/>
    <w:rsid w:val="00CA429B"/>
    <w:rsid w:val="00CA4375"/>
    <w:rsid w:val="00CA44AC"/>
    <w:rsid w:val="00CA44CC"/>
    <w:rsid w:val="00CA44F6"/>
    <w:rsid w:val="00CA4523"/>
    <w:rsid w:val="00CA45CF"/>
    <w:rsid w:val="00CA45E9"/>
    <w:rsid w:val="00CA45ED"/>
    <w:rsid w:val="00CA4608"/>
    <w:rsid w:val="00CA462F"/>
    <w:rsid w:val="00CA4662"/>
    <w:rsid w:val="00CA4714"/>
    <w:rsid w:val="00CA474A"/>
    <w:rsid w:val="00CA4765"/>
    <w:rsid w:val="00CA4774"/>
    <w:rsid w:val="00CA49E3"/>
    <w:rsid w:val="00CA4A16"/>
    <w:rsid w:val="00CA4A25"/>
    <w:rsid w:val="00CA4A2E"/>
    <w:rsid w:val="00CA4A75"/>
    <w:rsid w:val="00CA4AF7"/>
    <w:rsid w:val="00CA4B4F"/>
    <w:rsid w:val="00CA4B7C"/>
    <w:rsid w:val="00CA4B93"/>
    <w:rsid w:val="00CA4BAF"/>
    <w:rsid w:val="00CA4BC7"/>
    <w:rsid w:val="00CA4C03"/>
    <w:rsid w:val="00CA4D30"/>
    <w:rsid w:val="00CA4D69"/>
    <w:rsid w:val="00CA4D72"/>
    <w:rsid w:val="00CA4D9B"/>
    <w:rsid w:val="00CA4E05"/>
    <w:rsid w:val="00CA4E0C"/>
    <w:rsid w:val="00CA4E76"/>
    <w:rsid w:val="00CA4E98"/>
    <w:rsid w:val="00CA4FC4"/>
    <w:rsid w:val="00CA4FE2"/>
    <w:rsid w:val="00CA5075"/>
    <w:rsid w:val="00CA5096"/>
    <w:rsid w:val="00CA519A"/>
    <w:rsid w:val="00CA519B"/>
    <w:rsid w:val="00CA51C1"/>
    <w:rsid w:val="00CA5281"/>
    <w:rsid w:val="00CA52E8"/>
    <w:rsid w:val="00CA52FD"/>
    <w:rsid w:val="00CA5318"/>
    <w:rsid w:val="00CA537E"/>
    <w:rsid w:val="00CA538F"/>
    <w:rsid w:val="00CA5392"/>
    <w:rsid w:val="00CA53B3"/>
    <w:rsid w:val="00CA542A"/>
    <w:rsid w:val="00CA544C"/>
    <w:rsid w:val="00CA546F"/>
    <w:rsid w:val="00CA54CD"/>
    <w:rsid w:val="00CA54E1"/>
    <w:rsid w:val="00CA551F"/>
    <w:rsid w:val="00CA55D6"/>
    <w:rsid w:val="00CA561B"/>
    <w:rsid w:val="00CA5629"/>
    <w:rsid w:val="00CA571A"/>
    <w:rsid w:val="00CA5772"/>
    <w:rsid w:val="00CA57DA"/>
    <w:rsid w:val="00CA5809"/>
    <w:rsid w:val="00CA5812"/>
    <w:rsid w:val="00CA5869"/>
    <w:rsid w:val="00CA5883"/>
    <w:rsid w:val="00CA591C"/>
    <w:rsid w:val="00CA5920"/>
    <w:rsid w:val="00CA5968"/>
    <w:rsid w:val="00CA5A37"/>
    <w:rsid w:val="00CA5A44"/>
    <w:rsid w:val="00CA5A4E"/>
    <w:rsid w:val="00CA5BB9"/>
    <w:rsid w:val="00CA5C2B"/>
    <w:rsid w:val="00CA5C77"/>
    <w:rsid w:val="00CA5D06"/>
    <w:rsid w:val="00CA5D15"/>
    <w:rsid w:val="00CA5D51"/>
    <w:rsid w:val="00CA5D54"/>
    <w:rsid w:val="00CA5DF1"/>
    <w:rsid w:val="00CA5E25"/>
    <w:rsid w:val="00CA5E2F"/>
    <w:rsid w:val="00CA5E62"/>
    <w:rsid w:val="00CA5E7C"/>
    <w:rsid w:val="00CA6145"/>
    <w:rsid w:val="00CA6147"/>
    <w:rsid w:val="00CA620A"/>
    <w:rsid w:val="00CA6303"/>
    <w:rsid w:val="00CA630A"/>
    <w:rsid w:val="00CA6312"/>
    <w:rsid w:val="00CA63DD"/>
    <w:rsid w:val="00CA6506"/>
    <w:rsid w:val="00CA653C"/>
    <w:rsid w:val="00CA653D"/>
    <w:rsid w:val="00CA6545"/>
    <w:rsid w:val="00CA65A4"/>
    <w:rsid w:val="00CA6665"/>
    <w:rsid w:val="00CA66BC"/>
    <w:rsid w:val="00CA6710"/>
    <w:rsid w:val="00CA6775"/>
    <w:rsid w:val="00CA67AA"/>
    <w:rsid w:val="00CA6873"/>
    <w:rsid w:val="00CA688F"/>
    <w:rsid w:val="00CA693E"/>
    <w:rsid w:val="00CA6969"/>
    <w:rsid w:val="00CA6A69"/>
    <w:rsid w:val="00CA6AF0"/>
    <w:rsid w:val="00CA6B4E"/>
    <w:rsid w:val="00CA6BA8"/>
    <w:rsid w:val="00CA6BDE"/>
    <w:rsid w:val="00CA6C05"/>
    <w:rsid w:val="00CA6C29"/>
    <w:rsid w:val="00CA6D1D"/>
    <w:rsid w:val="00CA6D57"/>
    <w:rsid w:val="00CA6E2F"/>
    <w:rsid w:val="00CA6E5C"/>
    <w:rsid w:val="00CA6F0F"/>
    <w:rsid w:val="00CA6F96"/>
    <w:rsid w:val="00CA6FB5"/>
    <w:rsid w:val="00CA6FC4"/>
    <w:rsid w:val="00CA714F"/>
    <w:rsid w:val="00CA7180"/>
    <w:rsid w:val="00CA71C7"/>
    <w:rsid w:val="00CA71DD"/>
    <w:rsid w:val="00CA71E2"/>
    <w:rsid w:val="00CA7298"/>
    <w:rsid w:val="00CA72BC"/>
    <w:rsid w:val="00CA72E6"/>
    <w:rsid w:val="00CA73AB"/>
    <w:rsid w:val="00CA7447"/>
    <w:rsid w:val="00CA74A9"/>
    <w:rsid w:val="00CA756D"/>
    <w:rsid w:val="00CA75FE"/>
    <w:rsid w:val="00CA7611"/>
    <w:rsid w:val="00CA76F4"/>
    <w:rsid w:val="00CA78A1"/>
    <w:rsid w:val="00CA78D8"/>
    <w:rsid w:val="00CA793A"/>
    <w:rsid w:val="00CA79C6"/>
    <w:rsid w:val="00CA7B0C"/>
    <w:rsid w:val="00CA7B71"/>
    <w:rsid w:val="00CA7B8C"/>
    <w:rsid w:val="00CA7C01"/>
    <w:rsid w:val="00CA7C08"/>
    <w:rsid w:val="00CA7C30"/>
    <w:rsid w:val="00CA7C6F"/>
    <w:rsid w:val="00CA7D01"/>
    <w:rsid w:val="00CA7D25"/>
    <w:rsid w:val="00CA7E07"/>
    <w:rsid w:val="00CA7E68"/>
    <w:rsid w:val="00CA7F33"/>
    <w:rsid w:val="00CA7F42"/>
    <w:rsid w:val="00CA7F43"/>
    <w:rsid w:val="00CB0035"/>
    <w:rsid w:val="00CB00D4"/>
    <w:rsid w:val="00CB00EE"/>
    <w:rsid w:val="00CB01BB"/>
    <w:rsid w:val="00CB01E5"/>
    <w:rsid w:val="00CB0276"/>
    <w:rsid w:val="00CB02A6"/>
    <w:rsid w:val="00CB02E2"/>
    <w:rsid w:val="00CB035A"/>
    <w:rsid w:val="00CB03EA"/>
    <w:rsid w:val="00CB041B"/>
    <w:rsid w:val="00CB0488"/>
    <w:rsid w:val="00CB04F4"/>
    <w:rsid w:val="00CB055B"/>
    <w:rsid w:val="00CB0578"/>
    <w:rsid w:val="00CB05E0"/>
    <w:rsid w:val="00CB0637"/>
    <w:rsid w:val="00CB0669"/>
    <w:rsid w:val="00CB0674"/>
    <w:rsid w:val="00CB06CD"/>
    <w:rsid w:val="00CB07E7"/>
    <w:rsid w:val="00CB0887"/>
    <w:rsid w:val="00CB0890"/>
    <w:rsid w:val="00CB08CF"/>
    <w:rsid w:val="00CB0958"/>
    <w:rsid w:val="00CB0A13"/>
    <w:rsid w:val="00CB0AAD"/>
    <w:rsid w:val="00CB0AB6"/>
    <w:rsid w:val="00CB0AC9"/>
    <w:rsid w:val="00CB0AEC"/>
    <w:rsid w:val="00CB0AFF"/>
    <w:rsid w:val="00CB0B62"/>
    <w:rsid w:val="00CB0B85"/>
    <w:rsid w:val="00CB0CED"/>
    <w:rsid w:val="00CB0DA2"/>
    <w:rsid w:val="00CB0E63"/>
    <w:rsid w:val="00CB0ECA"/>
    <w:rsid w:val="00CB0EEE"/>
    <w:rsid w:val="00CB0F27"/>
    <w:rsid w:val="00CB0FA3"/>
    <w:rsid w:val="00CB0FA8"/>
    <w:rsid w:val="00CB0FB3"/>
    <w:rsid w:val="00CB11C5"/>
    <w:rsid w:val="00CB12AB"/>
    <w:rsid w:val="00CB1338"/>
    <w:rsid w:val="00CB13B7"/>
    <w:rsid w:val="00CB13FC"/>
    <w:rsid w:val="00CB140F"/>
    <w:rsid w:val="00CB1501"/>
    <w:rsid w:val="00CB1570"/>
    <w:rsid w:val="00CB15B3"/>
    <w:rsid w:val="00CB160B"/>
    <w:rsid w:val="00CB166B"/>
    <w:rsid w:val="00CB16F3"/>
    <w:rsid w:val="00CB1728"/>
    <w:rsid w:val="00CB173A"/>
    <w:rsid w:val="00CB177B"/>
    <w:rsid w:val="00CB17C3"/>
    <w:rsid w:val="00CB1917"/>
    <w:rsid w:val="00CB194A"/>
    <w:rsid w:val="00CB19B5"/>
    <w:rsid w:val="00CB19DE"/>
    <w:rsid w:val="00CB1B87"/>
    <w:rsid w:val="00CB1C2F"/>
    <w:rsid w:val="00CB1C5B"/>
    <w:rsid w:val="00CB1E68"/>
    <w:rsid w:val="00CB1E99"/>
    <w:rsid w:val="00CB1F0E"/>
    <w:rsid w:val="00CB1F79"/>
    <w:rsid w:val="00CB1FCF"/>
    <w:rsid w:val="00CB2048"/>
    <w:rsid w:val="00CB204B"/>
    <w:rsid w:val="00CB204F"/>
    <w:rsid w:val="00CB210D"/>
    <w:rsid w:val="00CB219A"/>
    <w:rsid w:val="00CB2266"/>
    <w:rsid w:val="00CB226B"/>
    <w:rsid w:val="00CB2356"/>
    <w:rsid w:val="00CB2379"/>
    <w:rsid w:val="00CB238C"/>
    <w:rsid w:val="00CB23B7"/>
    <w:rsid w:val="00CB23BA"/>
    <w:rsid w:val="00CB23CA"/>
    <w:rsid w:val="00CB2480"/>
    <w:rsid w:val="00CB25EA"/>
    <w:rsid w:val="00CB2656"/>
    <w:rsid w:val="00CB2689"/>
    <w:rsid w:val="00CB26B8"/>
    <w:rsid w:val="00CB26F8"/>
    <w:rsid w:val="00CB27BF"/>
    <w:rsid w:val="00CB27CB"/>
    <w:rsid w:val="00CB283A"/>
    <w:rsid w:val="00CB2875"/>
    <w:rsid w:val="00CB2892"/>
    <w:rsid w:val="00CB2905"/>
    <w:rsid w:val="00CB29EC"/>
    <w:rsid w:val="00CB2B10"/>
    <w:rsid w:val="00CB2BDC"/>
    <w:rsid w:val="00CB2CF5"/>
    <w:rsid w:val="00CB2D80"/>
    <w:rsid w:val="00CB2E87"/>
    <w:rsid w:val="00CB2EAC"/>
    <w:rsid w:val="00CB2F4B"/>
    <w:rsid w:val="00CB2F80"/>
    <w:rsid w:val="00CB3005"/>
    <w:rsid w:val="00CB3006"/>
    <w:rsid w:val="00CB300F"/>
    <w:rsid w:val="00CB312A"/>
    <w:rsid w:val="00CB3139"/>
    <w:rsid w:val="00CB313A"/>
    <w:rsid w:val="00CB3156"/>
    <w:rsid w:val="00CB3165"/>
    <w:rsid w:val="00CB325A"/>
    <w:rsid w:val="00CB33D0"/>
    <w:rsid w:val="00CB33D5"/>
    <w:rsid w:val="00CB340B"/>
    <w:rsid w:val="00CB3447"/>
    <w:rsid w:val="00CB3464"/>
    <w:rsid w:val="00CB353C"/>
    <w:rsid w:val="00CB3556"/>
    <w:rsid w:val="00CB3568"/>
    <w:rsid w:val="00CB35EE"/>
    <w:rsid w:val="00CB3606"/>
    <w:rsid w:val="00CB368C"/>
    <w:rsid w:val="00CB36BF"/>
    <w:rsid w:val="00CB3751"/>
    <w:rsid w:val="00CB378C"/>
    <w:rsid w:val="00CB3792"/>
    <w:rsid w:val="00CB38E9"/>
    <w:rsid w:val="00CB39D4"/>
    <w:rsid w:val="00CB39E2"/>
    <w:rsid w:val="00CB3A8F"/>
    <w:rsid w:val="00CB3A90"/>
    <w:rsid w:val="00CB3AD7"/>
    <w:rsid w:val="00CB3B0B"/>
    <w:rsid w:val="00CB3B9E"/>
    <w:rsid w:val="00CB3C3F"/>
    <w:rsid w:val="00CB3CDC"/>
    <w:rsid w:val="00CB3CE8"/>
    <w:rsid w:val="00CB3D01"/>
    <w:rsid w:val="00CB3D62"/>
    <w:rsid w:val="00CB3DBB"/>
    <w:rsid w:val="00CB3DE2"/>
    <w:rsid w:val="00CB3F0B"/>
    <w:rsid w:val="00CB3F7D"/>
    <w:rsid w:val="00CB4132"/>
    <w:rsid w:val="00CB4203"/>
    <w:rsid w:val="00CB429F"/>
    <w:rsid w:val="00CB42AF"/>
    <w:rsid w:val="00CB431A"/>
    <w:rsid w:val="00CB433E"/>
    <w:rsid w:val="00CB4342"/>
    <w:rsid w:val="00CB4369"/>
    <w:rsid w:val="00CB438B"/>
    <w:rsid w:val="00CB43CC"/>
    <w:rsid w:val="00CB4411"/>
    <w:rsid w:val="00CB4473"/>
    <w:rsid w:val="00CB44C6"/>
    <w:rsid w:val="00CB4565"/>
    <w:rsid w:val="00CB457E"/>
    <w:rsid w:val="00CB45C6"/>
    <w:rsid w:val="00CB46CB"/>
    <w:rsid w:val="00CB46E8"/>
    <w:rsid w:val="00CB46FA"/>
    <w:rsid w:val="00CB4779"/>
    <w:rsid w:val="00CB47A0"/>
    <w:rsid w:val="00CB480A"/>
    <w:rsid w:val="00CB4855"/>
    <w:rsid w:val="00CB48BF"/>
    <w:rsid w:val="00CB4942"/>
    <w:rsid w:val="00CB49D4"/>
    <w:rsid w:val="00CB4A00"/>
    <w:rsid w:val="00CB4B22"/>
    <w:rsid w:val="00CB4B37"/>
    <w:rsid w:val="00CB4B92"/>
    <w:rsid w:val="00CB4C2C"/>
    <w:rsid w:val="00CB4C93"/>
    <w:rsid w:val="00CB4D15"/>
    <w:rsid w:val="00CB4D27"/>
    <w:rsid w:val="00CB4D2E"/>
    <w:rsid w:val="00CB4DF5"/>
    <w:rsid w:val="00CB4DF7"/>
    <w:rsid w:val="00CB4F81"/>
    <w:rsid w:val="00CB4FC8"/>
    <w:rsid w:val="00CB4FF5"/>
    <w:rsid w:val="00CB5019"/>
    <w:rsid w:val="00CB5060"/>
    <w:rsid w:val="00CB50CD"/>
    <w:rsid w:val="00CB50D0"/>
    <w:rsid w:val="00CB5147"/>
    <w:rsid w:val="00CB51A8"/>
    <w:rsid w:val="00CB51AC"/>
    <w:rsid w:val="00CB51ED"/>
    <w:rsid w:val="00CB5286"/>
    <w:rsid w:val="00CB5299"/>
    <w:rsid w:val="00CB529C"/>
    <w:rsid w:val="00CB52BB"/>
    <w:rsid w:val="00CB52FC"/>
    <w:rsid w:val="00CB530A"/>
    <w:rsid w:val="00CB534C"/>
    <w:rsid w:val="00CB5424"/>
    <w:rsid w:val="00CB549A"/>
    <w:rsid w:val="00CB54C7"/>
    <w:rsid w:val="00CB54DA"/>
    <w:rsid w:val="00CB551E"/>
    <w:rsid w:val="00CB559B"/>
    <w:rsid w:val="00CB5705"/>
    <w:rsid w:val="00CB570B"/>
    <w:rsid w:val="00CB57CE"/>
    <w:rsid w:val="00CB58A9"/>
    <w:rsid w:val="00CB58D3"/>
    <w:rsid w:val="00CB59BB"/>
    <w:rsid w:val="00CB59CA"/>
    <w:rsid w:val="00CB59F9"/>
    <w:rsid w:val="00CB5B23"/>
    <w:rsid w:val="00CB5B4D"/>
    <w:rsid w:val="00CB5B8C"/>
    <w:rsid w:val="00CB5BBD"/>
    <w:rsid w:val="00CB5C1D"/>
    <w:rsid w:val="00CB5C25"/>
    <w:rsid w:val="00CB5C28"/>
    <w:rsid w:val="00CB5C4A"/>
    <w:rsid w:val="00CB5C61"/>
    <w:rsid w:val="00CB5C6D"/>
    <w:rsid w:val="00CB5CD7"/>
    <w:rsid w:val="00CB5CDA"/>
    <w:rsid w:val="00CB5D4B"/>
    <w:rsid w:val="00CB5D84"/>
    <w:rsid w:val="00CB5D8A"/>
    <w:rsid w:val="00CB5E55"/>
    <w:rsid w:val="00CB5E5B"/>
    <w:rsid w:val="00CB5E5D"/>
    <w:rsid w:val="00CB5E61"/>
    <w:rsid w:val="00CB5F0A"/>
    <w:rsid w:val="00CB5F1B"/>
    <w:rsid w:val="00CB5FB8"/>
    <w:rsid w:val="00CB5FD4"/>
    <w:rsid w:val="00CB5FF0"/>
    <w:rsid w:val="00CB60C7"/>
    <w:rsid w:val="00CB610E"/>
    <w:rsid w:val="00CB616B"/>
    <w:rsid w:val="00CB6176"/>
    <w:rsid w:val="00CB61BB"/>
    <w:rsid w:val="00CB61CC"/>
    <w:rsid w:val="00CB629A"/>
    <w:rsid w:val="00CB62DD"/>
    <w:rsid w:val="00CB6306"/>
    <w:rsid w:val="00CB6318"/>
    <w:rsid w:val="00CB6402"/>
    <w:rsid w:val="00CB64B5"/>
    <w:rsid w:val="00CB657A"/>
    <w:rsid w:val="00CB65C8"/>
    <w:rsid w:val="00CB65D8"/>
    <w:rsid w:val="00CB65D9"/>
    <w:rsid w:val="00CB65F9"/>
    <w:rsid w:val="00CB6644"/>
    <w:rsid w:val="00CB6658"/>
    <w:rsid w:val="00CB6669"/>
    <w:rsid w:val="00CB66DD"/>
    <w:rsid w:val="00CB66E5"/>
    <w:rsid w:val="00CB670D"/>
    <w:rsid w:val="00CB676F"/>
    <w:rsid w:val="00CB67A2"/>
    <w:rsid w:val="00CB67C1"/>
    <w:rsid w:val="00CB6963"/>
    <w:rsid w:val="00CB69A7"/>
    <w:rsid w:val="00CB69EF"/>
    <w:rsid w:val="00CB6A09"/>
    <w:rsid w:val="00CB6A32"/>
    <w:rsid w:val="00CB6AAA"/>
    <w:rsid w:val="00CB6AAF"/>
    <w:rsid w:val="00CB6B0D"/>
    <w:rsid w:val="00CB6B49"/>
    <w:rsid w:val="00CB6BDC"/>
    <w:rsid w:val="00CB6C21"/>
    <w:rsid w:val="00CB6D02"/>
    <w:rsid w:val="00CB6D56"/>
    <w:rsid w:val="00CB6D96"/>
    <w:rsid w:val="00CB6E85"/>
    <w:rsid w:val="00CB6E9E"/>
    <w:rsid w:val="00CB6EEE"/>
    <w:rsid w:val="00CB6F6A"/>
    <w:rsid w:val="00CB7049"/>
    <w:rsid w:val="00CB7104"/>
    <w:rsid w:val="00CB71DD"/>
    <w:rsid w:val="00CB722F"/>
    <w:rsid w:val="00CB72D9"/>
    <w:rsid w:val="00CB72E3"/>
    <w:rsid w:val="00CB73C3"/>
    <w:rsid w:val="00CB7425"/>
    <w:rsid w:val="00CB7517"/>
    <w:rsid w:val="00CB768C"/>
    <w:rsid w:val="00CB7696"/>
    <w:rsid w:val="00CB76C2"/>
    <w:rsid w:val="00CB7720"/>
    <w:rsid w:val="00CB7824"/>
    <w:rsid w:val="00CB783D"/>
    <w:rsid w:val="00CB7943"/>
    <w:rsid w:val="00CB794D"/>
    <w:rsid w:val="00CB7A08"/>
    <w:rsid w:val="00CB7A1D"/>
    <w:rsid w:val="00CB7A7B"/>
    <w:rsid w:val="00CB7B82"/>
    <w:rsid w:val="00CB7BAE"/>
    <w:rsid w:val="00CB7BE7"/>
    <w:rsid w:val="00CB7C5B"/>
    <w:rsid w:val="00CB7C88"/>
    <w:rsid w:val="00CB7E1C"/>
    <w:rsid w:val="00CB7E59"/>
    <w:rsid w:val="00CB7E8B"/>
    <w:rsid w:val="00CB7ED1"/>
    <w:rsid w:val="00CB7F95"/>
    <w:rsid w:val="00CB7FD3"/>
    <w:rsid w:val="00CC0029"/>
    <w:rsid w:val="00CC0080"/>
    <w:rsid w:val="00CC00D9"/>
    <w:rsid w:val="00CC0114"/>
    <w:rsid w:val="00CC0183"/>
    <w:rsid w:val="00CC01B8"/>
    <w:rsid w:val="00CC01C1"/>
    <w:rsid w:val="00CC01CE"/>
    <w:rsid w:val="00CC01D2"/>
    <w:rsid w:val="00CC0210"/>
    <w:rsid w:val="00CC0238"/>
    <w:rsid w:val="00CC0254"/>
    <w:rsid w:val="00CC0274"/>
    <w:rsid w:val="00CC028C"/>
    <w:rsid w:val="00CC02A3"/>
    <w:rsid w:val="00CC0308"/>
    <w:rsid w:val="00CC039A"/>
    <w:rsid w:val="00CC045B"/>
    <w:rsid w:val="00CC046B"/>
    <w:rsid w:val="00CC047C"/>
    <w:rsid w:val="00CC04B2"/>
    <w:rsid w:val="00CC04D0"/>
    <w:rsid w:val="00CC04FB"/>
    <w:rsid w:val="00CC0527"/>
    <w:rsid w:val="00CC054A"/>
    <w:rsid w:val="00CC0586"/>
    <w:rsid w:val="00CC061C"/>
    <w:rsid w:val="00CC0633"/>
    <w:rsid w:val="00CC065B"/>
    <w:rsid w:val="00CC06A0"/>
    <w:rsid w:val="00CC0720"/>
    <w:rsid w:val="00CC0755"/>
    <w:rsid w:val="00CC07A1"/>
    <w:rsid w:val="00CC080C"/>
    <w:rsid w:val="00CC0814"/>
    <w:rsid w:val="00CC0828"/>
    <w:rsid w:val="00CC092B"/>
    <w:rsid w:val="00CC09C8"/>
    <w:rsid w:val="00CC0A10"/>
    <w:rsid w:val="00CC0B0D"/>
    <w:rsid w:val="00CC0B90"/>
    <w:rsid w:val="00CC0C1B"/>
    <w:rsid w:val="00CC0C1D"/>
    <w:rsid w:val="00CC0C8C"/>
    <w:rsid w:val="00CC0CBE"/>
    <w:rsid w:val="00CC0CEF"/>
    <w:rsid w:val="00CC0D0C"/>
    <w:rsid w:val="00CC0D10"/>
    <w:rsid w:val="00CC0D34"/>
    <w:rsid w:val="00CC0D81"/>
    <w:rsid w:val="00CC0D93"/>
    <w:rsid w:val="00CC0E68"/>
    <w:rsid w:val="00CC0E99"/>
    <w:rsid w:val="00CC1086"/>
    <w:rsid w:val="00CC1091"/>
    <w:rsid w:val="00CC1105"/>
    <w:rsid w:val="00CC1131"/>
    <w:rsid w:val="00CC11E9"/>
    <w:rsid w:val="00CC1211"/>
    <w:rsid w:val="00CC12CF"/>
    <w:rsid w:val="00CC12E5"/>
    <w:rsid w:val="00CC12EC"/>
    <w:rsid w:val="00CC1482"/>
    <w:rsid w:val="00CC1517"/>
    <w:rsid w:val="00CC154F"/>
    <w:rsid w:val="00CC1572"/>
    <w:rsid w:val="00CC15AE"/>
    <w:rsid w:val="00CC15B2"/>
    <w:rsid w:val="00CC163D"/>
    <w:rsid w:val="00CC1688"/>
    <w:rsid w:val="00CC1691"/>
    <w:rsid w:val="00CC16AB"/>
    <w:rsid w:val="00CC1793"/>
    <w:rsid w:val="00CC182C"/>
    <w:rsid w:val="00CC1880"/>
    <w:rsid w:val="00CC18D5"/>
    <w:rsid w:val="00CC193F"/>
    <w:rsid w:val="00CC1948"/>
    <w:rsid w:val="00CC19B4"/>
    <w:rsid w:val="00CC19C0"/>
    <w:rsid w:val="00CC19DA"/>
    <w:rsid w:val="00CC1A37"/>
    <w:rsid w:val="00CC1A4C"/>
    <w:rsid w:val="00CC1AC1"/>
    <w:rsid w:val="00CC1AD2"/>
    <w:rsid w:val="00CC1B27"/>
    <w:rsid w:val="00CC1B53"/>
    <w:rsid w:val="00CC1B88"/>
    <w:rsid w:val="00CC1BEC"/>
    <w:rsid w:val="00CC1C0D"/>
    <w:rsid w:val="00CC1C83"/>
    <w:rsid w:val="00CC1CB4"/>
    <w:rsid w:val="00CC1D00"/>
    <w:rsid w:val="00CC1D8D"/>
    <w:rsid w:val="00CC1D9C"/>
    <w:rsid w:val="00CC1DB3"/>
    <w:rsid w:val="00CC1E73"/>
    <w:rsid w:val="00CC1F65"/>
    <w:rsid w:val="00CC1F81"/>
    <w:rsid w:val="00CC1FC9"/>
    <w:rsid w:val="00CC203E"/>
    <w:rsid w:val="00CC2066"/>
    <w:rsid w:val="00CC2144"/>
    <w:rsid w:val="00CC215E"/>
    <w:rsid w:val="00CC217D"/>
    <w:rsid w:val="00CC2190"/>
    <w:rsid w:val="00CC21E0"/>
    <w:rsid w:val="00CC221F"/>
    <w:rsid w:val="00CC22F0"/>
    <w:rsid w:val="00CC232C"/>
    <w:rsid w:val="00CC2334"/>
    <w:rsid w:val="00CC2396"/>
    <w:rsid w:val="00CC23B2"/>
    <w:rsid w:val="00CC23E7"/>
    <w:rsid w:val="00CC249C"/>
    <w:rsid w:val="00CC24B2"/>
    <w:rsid w:val="00CC2587"/>
    <w:rsid w:val="00CC25A6"/>
    <w:rsid w:val="00CC266A"/>
    <w:rsid w:val="00CC272F"/>
    <w:rsid w:val="00CC276A"/>
    <w:rsid w:val="00CC278E"/>
    <w:rsid w:val="00CC27FE"/>
    <w:rsid w:val="00CC2818"/>
    <w:rsid w:val="00CC2966"/>
    <w:rsid w:val="00CC29A8"/>
    <w:rsid w:val="00CC2A17"/>
    <w:rsid w:val="00CC2A26"/>
    <w:rsid w:val="00CC2AB8"/>
    <w:rsid w:val="00CC2ABB"/>
    <w:rsid w:val="00CC2AFD"/>
    <w:rsid w:val="00CC2B91"/>
    <w:rsid w:val="00CC2BA9"/>
    <w:rsid w:val="00CC2BE2"/>
    <w:rsid w:val="00CC2BF1"/>
    <w:rsid w:val="00CC2CE9"/>
    <w:rsid w:val="00CC2D93"/>
    <w:rsid w:val="00CC2DA5"/>
    <w:rsid w:val="00CC2DF1"/>
    <w:rsid w:val="00CC2E3A"/>
    <w:rsid w:val="00CC2E5A"/>
    <w:rsid w:val="00CC2E62"/>
    <w:rsid w:val="00CC2EDD"/>
    <w:rsid w:val="00CC2F6D"/>
    <w:rsid w:val="00CC2F9F"/>
    <w:rsid w:val="00CC304E"/>
    <w:rsid w:val="00CC3064"/>
    <w:rsid w:val="00CC3166"/>
    <w:rsid w:val="00CC3242"/>
    <w:rsid w:val="00CC3264"/>
    <w:rsid w:val="00CC3348"/>
    <w:rsid w:val="00CC3365"/>
    <w:rsid w:val="00CC336B"/>
    <w:rsid w:val="00CC350C"/>
    <w:rsid w:val="00CC351C"/>
    <w:rsid w:val="00CC3593"/>
    <w:rsid w:val="00CC35AF"/>
    <w:rsid w:val="00CC35B6"/>
    <w:rsid w:val="00CC35E9"/>
    <w:rsid w:val="00CC36D4"/>
    <w:rsid w:val="00CC373C"/>
    <w:rsid w:val="00CC3759"/>
    <w:rsid w:val="00CC3764"/>
    <w:rsid w:val="00CC3768"/>
    <w:rsid w:val="00CC379C"/>
    <w:rsid w:val="00CC37FF"/>
    <w:rsid w:val="00CC3808"/>
    <w:rsid w:val="00CC3822"/>
    <w:rsid w:val="00CC3840"/>
    <w:rsid w:val="00CC3853"/>
    <w:rsid w:val="00CC38E6"/>
    <w:rsid w:val="00CC391A"/>
    <w:rsid w:val="00CC3A60"/>
    <w:rsid w:val="00CC3B1A"/>
    <w:rsid w:val="00CC3B68"/>
    <w:rsid w:val="00CC3BB4"/>
    <w:rsid w:val="00CC3C18"/>
    <w:rsid w:val="00CC3CA8"/>
    <w:rsid w:val="00CC3D0B"/>
    <w:rsid w:val="00CC3D0F"/>
    <w:rsid w:val="00CC3D48"/>
    <w:rsid w:val="00CC3D72"/>
    <w:rsid w:val="00CC3D87"/>
    <w:rsid w:val="00CC3E3E"/>
    <w:rsid w:val="00CC3E43"/>
    <w:rsid w:val="00CC3E77"/>
    <w:rsid w:val="00CC3E8E"/>
    <w:rsid w:val="00CC3FC3"/>
    <w:rsid w:val="00CC3FDB"/>
    <w:rsid w:val="00CC4014"/>
    <w:rsid w:val="00CC4034"/>
    <w:rsid w:val="00CC4066"/>
    <w:rsid w:val="00CC4099"/>
    <w:rsid w:val="00CC41A7"/>
    <w:rsid w:val="00CC42BC"/>
    <w:rsid w:val="00CC4331"/>
    <w:rsid w:val="00CC435C"/>
    <w:rsid w:val="00CC43A6"/>
    <w:rsid w:val="00CC43C3"/>
    <w:rsid w:val="00CC440E"/>
    <w:rsid w:val="00CC44BC"/>
    <w:rsid w:val="00CC4591"/>
    <w:rsid w:val="00CC4592"/>
    <w:rsid w:val="00CC45DD"/>
    <w:rsid w:val="00CC45DE"/>
    <w:rsid w:val="00CC46C5"/>
    <w:rsid w:val="00CC47C0"/>
    <w:rsid w:val="00CC47FE"/>
    <w:rsid w:val="00CC4880"/>
    <w:rsid w:val="00CC4885"/>
    <w:rsid w:val="00CC4892"/>
    <w:rsid w:val="00CC48D1"/>
    <w:rsid w:val="00CC48F8"/>
    <w:rsid w:val="00CC49EC"/>
    <w:rsid w:val="00CC4A32"/>
    <w:rsid w:val="00CC4A81"/>
    <w:rsid w:val="00CC4B5B"/>
    <w:rsid w:val="00CC4B76"/>
    <w:rsid w:val="00CC4C40"/>
    <w:rsid w:val="00CC4CC7"/>
    <w:rsid w:val="00CC4CEF"/>
    <w:rsid w:val="00CC4E2D"/>
    <w:rsid w:val="00CC4E8A"/>
    <w:rsid w:val="00CC4F17"/>
    <w:rsid w:val="00CC4F40"/>
    <w:rsid w:val="00CC4F8F"/>
    <w:rsid w:val="00CC4F95"/>
    <w:rsid w:val="00CC4FB4"/>
    <w:rsid w:val="00CC4FC0"/>
    <w:rsid w:val="00CC509F"/>
    <w:rsid w:val="00CC51A9"/>
    <w:rsid w:val="00CC51B6"/>
    <w:rsid w:val="00CC51CB"/>
    <w:rsid w:val="00CC5276"/>
    <w:rsid w:val="00CC5299"/>
    <w:rsid w:val="00CC52BC"/>
    <w:rsid w:val="00CC548C"/>
    <w:rsid w:val="00CC54B9"/>
    <w:rsid w:val="00CC5595"/>
    <w:rsid w:val="00CC560A"/>
    <w:rsid w:val="00CC5619"/>
    <w:rsid w:val="00CC56B0"/>
    <w:rsid w:val="00CC56E5"/>
    <w:rsid w:val="00CC57B3"/>
    <w:rsid w:val="00CC5864"/>
    <w:rsid w:val="00CC592A"/>
    <w:rsid w:val="00CC5933"/>
    <w:rsid w:val="00CC59A8"/>
    <w:rsid w:val="00CC5B50"/>
    <w:rsid w:val="00CC5BC2"/>
    <w:rsid w:val="00CC5BD6"/>
    <w:rsid w:val="00CC5C58"/>
    <w:rsid w:val="00CC5C5B"/>
    <w:rsid w:val="00CC5C6A"/>
    <w:rsid w:val="00CC5CE3"/>
    <w:rsid w:val="00CC5D5C"/>
    <w:rsid w:val="00CC5DEA"/>
    <w:rsid w:val="00CC5F89"/>
    <w:rsid w:val="00CC601C"/>
    <w:rsid w:val="00CC6042"/>
    <w:rsid w:val="00CC60CE"/>
    <w:rsid w:val="00CC60D4"/>
    <w:rsid w:val="00CC61DB"/>
    <w:rsid w:val="00CC6213"/>
    <w:rsid w:val="00CC6252"/>
    <w:rsid w:val="00CC625E"/>
    <w:rsid w:val="00CC629F"/>
    <w:rsid w:val="00CC631A"/>
    <w:rsid w:val="00CC63AA"/>
    <w:rsid w:val="00CC63D5"/>
    <w:rsid w:val="00CC6464"/>
    <w:rsid w:val="00CC6480"/>
    <w:rsid w:val="00CC64F7"/>
    <w:rsid w:val="00CC6569"/>
    <w:rsid w:val="00CC6602"/>
    <w:rsid w:val="00CC66E4"/>
    <w:rsid w:val="00CC6735"/>
    <w:rsid w:val="00CC67C3"/>
    <w:rsid w:val="00CC67E4"/>
    <w:rsid w:val="00CC6829"/>
    <w:rsid w:val="00CC6849"/>
    <w:rsid w:val="00CC685A"/>
    <w:rsid w:val="00CC6965"/>
    <w:rsid w:val="00CC6985"/>
    <w:rsid w:val="00CC69ED"/>
    <w:rsid w:val="00CC6A05"/>
    <w:rsid w:val="00CC6A4D"/>
    <w:rsid w:val="00CC6A76"/>
    <w:rsid w:val="00CC6AB4"/>
    <w:rsid w:val="00CC6AD1"/>
    <w:rsid w:val="00CC6B31"/>
    <w:rsid w:val="00CC6C25"/>
    <w:rsid w:val="00CC6CF6"/>
    <w:rsid w:val="00CC6D52"/>
    <w:rsid w:val="00CC6D79"/>
    <w:rsid w:val="00CC6E75"/>
    <w:rsid w:val="00CC6E94"/>
    <w:rsid w:val="00CC6F03"/>
    <w:rsid w:val="00CC6FE0"/>
    <w:rsid w:val="00CC70C7"/>
    <w:rsid w:val="00CC7212"/>
    <w:rsid w:val="00CC726A"/>
    <w:rsid w:val="00CC7309"/>
    <w:rsid w:val="00CC7344"/>
    <w:rsid w:val="00CC7369"/>
    <w:rsid w:val="00CC737C"/>
    <w:rsid w:val="00CC73C6"/>
    <w:rsid w:val="00CC73F3"/>
    <w:rsid w:val="00CC7406"/>
    <w:rsid w:val="00CC7449"/>
    <w:rsid w:val="00CC7493"/>
    <w:rsid w:val="00CC74A8"/>
    <w:rsid w:val="00CC75B5"/>
    <w:rsid w:val="00CC7618"/>
    <w:rsid w:val="00CC767B"/>
    <w:rsid w:val="00CC76D5"/>
    <w:rsid w:val="00CC770C"/>
    <w:rsid w:val="00CC7715"/>
    <w:rsid w:val="00CC7734"/>
    <w:rsid w:val="00CC7749"/>
    <w:rsid w:val="00CC7912"/>
    <w:rsid w:val="00CC7918"/>
    <w:rsid w:val="00CC7962"/>
    <w:rsid w:val="00CC79B1"/>
    <w:rsid w:val="00CC79CC"/>
    <w:rsid w:val="00CC79F9"/>
    <w:rsid w:val="00CC7A42"/>
    <w:rsid w:val="00CC7AE7"/>
    <w:rsid w:val="00CC7AF8"/>
    <w:rsid w:val="00CC7B33"/>
    <w:rsid w:val="00CC7B54"/>
    <w:rsid w:val="00CC7CAE"/>
    <w:rsid w:val="00CC7D51"/>
    <w:rsid w:val="00CC7D7F"/>
    <w:rsid w:val="00CC7DA4"/>
    <w:rsid w:val="00CC7DC5"/>
    <w:rsid w:val="00CC7E68"/>
    <w:rsid w:val="00CC7E74"/>
    <w:rsid w:val="00CC7EAF"/>
    <w:rsid w:val="00CC7EC9"/>
    <w:rsid w:val="00CC7EF2"/>
    <w:rsid w:val="00CC7F04"/>
    <w:rsid w:val="00CC7F3D"/>
    <w:rsid w:val="00CC7F4B"/>
    <w:rsid w:val="00CC7FCC"/>
    <w:rsid w:val="00CD006E"/>
    <w:rsid w:val="00CD0079"/>
    <w:rsid w:val="00CD016C"/>
    <w:rsid w:val="00CD0182"/>
    <w:rsid w:val="00CD02BF"/>
    <w:rsid w:val="00CD02CC"/>
    <w:rsid w:val="00CD036B"/>
    <w:rsid w:val="00CD0408"/>
    <w:rsid w:val="00CD049B"/>
    <w:rsid w:val="00CD04A6"/>
    <w:rsid w:val="00CD051C"/>
    <w:rsid w:val="00CD0531"/>
    <w:rsid w:val="00CD0587"/>
    <w:rsid w:val="00CD05CA"/>
    <w:rsid w:val="00CD062B"/>
    <w:rsid w:val="00CD06B6"/>
    <w:rsid w:val="00CD06FD"/>
    <w:rsid w:val="00CD07DA"/>
    <w:rsid w:val="00CD086E"/>
    <w:rsid w:val="00CD09C9"/>
    <w:rsid w:val="00CD09D9"/>
    <w:rsid w:val="00CD0A75"/>
    <w:rsid w:val="00CD0AD6"/>
    <w:rsid w:val="00CD0C30"/>
    <w:rsid w:val="00CD0C4B"/>
    <w:rsid w:val="00CD0C6A"/>
    <w:rsid w:val="00CD0C84"/>
    <w:rsid w:val="00CD0C8C"/>
    <w:rsid w:val="00CD0CB2"/>
    <w:rsid w:val="00CD0E28"/>
    <w:rsid w:val="00CD0E4F"/>
    <w:rsid w:val="00CD0E94"/>
    <w:rsid w:val="00CD0E98"/>
    <w:rsid w:val="00CD0EA0"/>
    <w:rsid w:val="00CD0EDC"/>
    <w:rsid w:val="00CD0F50"/>
    <w:rsid w:val="00CD0F89"/>
    <w:rsid w:val="00CD0FB8"/>
    <w:rsid w:val="00CD0FE7"/>
    <w:rsid w:val="00CD1072"/>
    <w:rsid w:val="00CD10F9"/>
    <w:rsid w:val="00CD1165"/>
    <w:rsid w:val="00CD116A"/>
    <w:rsid w:val="00CD119C"/>
    <w:rsid w:val="00CD11BD"/>
    <w:rsid w:val="00CD1292"/>
    <w:rsid w:val="00CD1295"/>
    <w:rsid w:val="00CD12C2"/>
    <w:rsid w:val="00CD12DE"/>
    <w:rsid w:val="00CD12E2"/>
    <w:rsid w:val="00CD1475"/>
    <w:rsid w:val="00CD1571"/>
    <w:rsid w:val="00CD15AD"/>
    <w:rsid w:val="00CD15DF"/>
    <w:rsid w:val="00CD1625"/>
    <w:rsid w:val="00CD163D"/>
    <w:rsid w:val="00CD165F"/>
    <w:rsid w:val="00CD167A"/>
    <w:rsid w:val="00CD169C"/>
    <w:rsid w:val="00CD1745"/>
    <w:rsid w:val="00CD177E"/>
    <w:rsid w:val="00CD17D0"/>
    <w:rsid w:val="00CD1805"/>
    <w:rsid w:val="00CD18B5"/>
    <w:rsid w:val="00CD18F7"/>
    <w:rsid w:val="00CD197B"/>
    <w:rsid w:val="00CD19A9"/>
    <w:rsid w:val="00CD19B0"/>
    <w:rsid w:val="00CD1A4F"/>
    <w:rsid w:val="00CD1A68"/>
    <w:rsid w:val="00CD1AD0"/>
    <w:rsid w:val="00CD1AE3"/>
    <w:rsid w:val="00CD1AF9"/>
    <w:rsid w:val="00CD1BD8"/>
    <w:rsid w:val="00CD1BE6"/>
    <w:rsid w:val="00CD1C06"/>
    <w:rsid w:val="00CD1C60"/>
    <w:rsid w:val="00CD1C8C"/>
    <w:rsid w:val="00CD1D0E"/>
    <w:rsid w:val="00CD1D1B"/>
    <w:rsid w:val="00CD1E16"/>
    <w:rsid w:val="00CD1E49"/>
    <w:rsid w:val="00CD1E5A"/>
    <w:rsid w:val="00CD1E6A"/>
    <w:rsid w:val="00CD1FA6"/>
    <w:rsid w:val="00CD1FBB"/>
    <w:rsid w:val="00CD1FC8"/>
    <w:rsid w:val="00CD1FD9"/>
    <w:rsid w:val="00CD2007"/>
    <w:rsid w:val="00CD20AD"/>
    <w:rsid w:val="00CD20B1"/>
    <w:rsid w:val="00CD20CA"/>
    <w:rsid w:val="00CD2175"/>
    <w:rsid w:val="00CD2247"/>
    <w:rsid w:val="00CD225C"/>
    <w:rsid w:val="00CD2386"/>
    <w:rsid w:val="00CD23AD"/>
    <w:rsid w:val="00CD23E2"/>
    <w:rsid w:val="00CD2459"/>
    <w:rsid w:val="00CD24D9"/>
    <w:rsid w:val="00CD24E0"/>
    <w:rsid w:val="00CD24F5"/>
    <w:rsid w:val="00CD2609"/>
    <w:rsid w:val="00CD2683"/>
    <w:rsid w:val="00CD26FA"/>
    <w:rsid w:val="00CD274F"/>
    <w:rsid w:val="00CD2779"/>
    <w:rsid w:val="00CD2793"/>
    <w:rsid w:val="00CD27F5"/>
    <w:rsid w:val="00CD284B"/>
    <w:rsid w:val="00CD2882"/>
    <w:rsid w:val="00CD288C"/>
    <w:rsid w:val="00CD28DB"/>
    <w:rsid w:val="00CD292B"/>
    <w:rsid w:val="00CD2A1D"/>
    <w:rsid w:val="00CD2A69"/>
    <w:rsid w:val="00CD2AC5"/>
    <w:rsid w:val="00CD2B8D"/>
    <w:rsid w:val="00CD2BFB"/>
    <w:rsid w:val="00CD2C52"/>
    <w:rsid w:val="00CD2C9C"/>
    <w:rsid w:val="00CD2CDA"/>
    <w:rsid w:val="00CD2CE6"/>
    <w:rsid w:val="00CD2E0B"/>
    <w:rsid w:val="00CD2F47"/>
    <w:rsid w:val="00CD2F86"/>
    <w:rsid w:val="00CD300D"/>
    <w:rsid w:val="00CD30A1"/>
    <w:rsid w:val="00CD30B0"/>
    <w:rsid w:val="00CD3190"/>
    <w:rsid w:val="00CD31F5"/>
    <w:rsid w:val="00CD331B"/>
    <w:rsid w:val="00CD342B"/>
    <w:rsid w:val="00CD3436"/>
    <w:rsid w:val="00CD343A"/>
    <w:rsid w:val="00CD34DE"/>
    <w:rsid w:val="00CD352B"/>
    <w:rsid w:val="00CD3545"/>
    <w:rsid w:val="00CD3547"/>
    <w:rsid w:val="00CD357F"/>
    <w:rsid w:val="00CD359C"/>
    <w:rsid w:val="00CD35A8"/>
    <w:rsid w:val="00CD3612"/>
    <w:rsid w:val="00CD3642"/>
    <w:rsid w:val="00CD3698"/>
    <w:rsid w:val="00CD36C0"/>
    <w:rsid w:val="00CD36CA"/>
    <w:rsid w:val="00CD3705"/>
    <w:rsid w:val="00CD3708"/>
    <w:rsid w:val="00CD3748"/>
    <w:rsid w:val="00CD3792"/>
    <w:rsid w:val="00CD37A7"/>
    <w:rsid w:val="00CD37DC"/>
    <w:rsid w:val="00CD3812"/>
    <w:rsid w:val="00CD3813"/>
    <w:rsid w:val="00CD382B"/>
    <w:rsid w:val="00CD389B"/>
    <w:rsid w:val="00CD38FA"/>
    <w:rsid w:val="00CD38FF"/>
    <w:rsid w:val="00CD3925"/>
    <w:rsid w:val="00CD39B2"/>
    <w:rsid w:val="00CD39D2"/>
    <w:rsid w:val="00CD3A55"/>
    <w:rsid w:val="00CD3B0A"/>
    <w:rsid w:val="00CD3B0B"/>
    <w:rsid w:val="00CD3B2C"/>
    <w:rsid w:val="00CD3B5F"/>
    <w:rsid w:val="00CD3BB9"/>
    <w:rsid w:val="00CD3BD8"/>
    <w:rsid w:val="00CD3C0E"/>
    <w:rsid w:val="00CD3C5A"/>
    <w:rsid w:val="00CD3CB1"/>
    <w:rsid w:val="00CD3CFB"/>
    <w:rsid w:val="00CD3D77"/>
    <w:rsid w:val="00CD3D85"/>
    <w:rsid w:val="00CD3DC8"/>
    <w:rsid w:val="00CD3E31"/>
    <w:rsid w:val="00CD3E6E"/>
    <w:rsid w:val="00CD3E79"/>
    <w:rsid w:val="00CD3EAC"/>
    <w:rsid w:val="00CD3EB3"/>
    <w:rsid w:val="00CD3EE8"/>
    <w:rsid w:val="00CD3F70"/>
    <w:rsid w:val="00CD3FA4"/>
    <w:rsid w:val="00CD40C3"/>
    <w:rsid w:val="00CD40E2"/>
    <w:rsid w:val="00CD40F8"/>
    <w:rsid w:val="00CD4262"/>
    <w:rsid w:val="00CD43BC"/>
    <w:rsid w:val="00CD43BF"/>
    <w:rsid w:val="00CD4436"/>
    <w:rsid w:val="00CD4499"/>
    <w:rsid w:val="00CD44D3"/>
    <w:rsid w:val="00CD4596"/>
    <w:rsid w:val="00CD45F0"/>
    <w:rsid w:val="00CD470A"/>
    <w:rsid w:val="00CD484A"/>
    <w:rsid w:val="00CD48DD"/>
    <w:rsid w:val="00CD4919"/>
    <w:rsid w:val="00CD4925"/>
    <w:rsid w:val="00CD49A5"/>
    <w:rsid w:val="00CD4A16"/>
    <w:rsid w:val="00CD4AD1"/>
    <w:rsid w:val="00CD4ADE"/>
    <w:rsid w:val="00CD4B32"/>
    <w:rsid w:val="00CD4B67"/>
    <w:rsid w:val="00CD4C14"/>
    <w:rsid w:val="00CD4CEC"/>
    <w:rsid w:val="00CD4D0B"/>
    <w:rsid w:val="00CD4D2B"/>
    <w:rsid w:val="00CD4D99"/>
    <w:rsid w:val="00CD4DBC"/>
    <w:rsid w:val="00CD4E92"/>
    <w:rsid w:val="00CD4EE6"/>
    <w:rsid w:val="00CD4EED"/>
    <w:rsid w:val="00CD4F1A"/>
    <w:rsid w:val="00CD506F"/>
    <w:rsid w:val="00CD5081"/>
    <w:rsid w:val="00CD515A"/>
    <w:rsid w:val="00CD5273"/>
    <w:rsid w:val="00CD527B"/>
    <w:rsid w:val="00CD5282"/>
    <w:rsid w:val="00CD53DE"/>
    <w:rsid w:val="00CD53DF"/>
    <w:rsid w:val="00CD53FF"/>
    <w:rsid w:val="00CD5549"/>
    <w:rsid w:val="00CD558F"/>
    <w:rsid w:val="00CD5591"/>
    <w:rsid w:val="00CD569C"/>
    <w:rsid w:val="00CD56E9"/>
    <w:rsid w:val="00CD574A"/>
    <w:rsid w:val="00CD5766"/>
    <w:rsid w:val="00CD58C4"/>
    <w:rsid w:val="00CD5901"/>
    <w:rsid w:val="00CD5989"/>
    <w:rsid w:val="00CD59E4"/>
    <w:rsid w:val="00CD5A2D"/>
    <w:rsid w:val="00CD5A5D"/>
    <w:rsid w:val="00CD5BFC"/>
    <w:rsid w:val="00CD5C11"/>
    <w:rsid w:val="00CD5EC2"/>
    <w:rsid w:val="00CD5F06"/>
    <w:rsid w:val="00CD5F09"/>
    <w:rsid w:val="00CD5F0E"/>
    <w:rsid w:val="00CD5F37"/>
    <w:rsid w:val="00CD5F90"/>
    <w:rsid w:val="00CD5FBA"/>
    <w:rsid w:val="00CD6004"/>
    <w:rsid w:val="00CD600B"/>
    <w:rsid w:val="00CD60BD"/>
    <w:rsid w:val="00CD60C4"/>
    <w:rsid w:val="00CD60E1"/>
    <w:rsid w:val="00CD6113"/>
    <w:rsid w:val="00CD61A0"/>
    <w:rsid w:val="00CD61A7"/>
    <w:rsid w:val="00CD61B0"/>
    <w:rsid w:val="00CD621F"/>
    <w:rsid w:val="00CD626E"/>
    <w:rsid w:val="00CD6287"/>
    <w:rsid w:val="00CD62A9"/>
    <w:rsid w:val="00CD62D3"/>
    <w:rsid w:val="00CD6372"/>
    <w:rsid w:val="00CD63A9"/>
    <w:rsid w:val="00CD6413"/>
    <w:rsid w:val="00CD643E"/>
    <w:rsid w:val="00CD648D"/>
    <w:rsid w:val="00CD6578"/>
    <w:rsid w:val="00CD6681"/>
    <w:rsid w:val="00CD66C5"/>
    <w:rsid w:val="00CD677C"/>
    <w:rsid w:val="00CD67C6"/>
    <w:rsid w:val="00CD67C9"/>
    <w:rsid w:val="00CD67CE"/>
    <w:rsid w:val="00CD6801"/>
    <w:rsid w:val="00CD6855"/>
    <w:rsid w:val="00CD68C6"/>
    <w:rsid w:val="00CD6917"/>
    <w:rsid w:val="00CD6A34"/>
    <w:rsid w:val="00CD6A5E"/>
    <w:rsid w:val="00CD6A6C"/>
    <w:rsid w:val="00CD6AD8"/>
    <w:rsid w:val="00CD6B3B"/>
    <w:rsid w:val="00CD6BCA"/>
    <w:rsid w:val="00CD6D1F"/>
    <w:rsid w:val="00CD6D3C"/>
    <w:rsid w:val="00CD6DCB"/>
    <w:rsid w:val="00CD6DDB"/>
    <w:rsid w:val="00CD6DEE"/>
    <w:rsid w:val="00CD6DFD"/>
    <w:rsid w:val="00CD6F1E"/>
    <w:rsid w:val="00CD6F67"/>
    <w:rsid w:val="00CD6F92"/>
    <w:rsid w:val="00CD7031"/>
    <w:rsid w:val="00CD7072"/>
    <w:rsid w:val="00CD7093"/>
    <w:rsid w:val="00CD7098"/>
    <w:rsid w:val="00CD70BB"/>
    <w:rsid w:val="00CD715D"/>
    <w:rsid w:val="00CD715E"/>
    <w:rsid w:val="00CD71DD"/>
    <w:rsid w:val="00CD721E"/>
    <w:rsid w:val="00CD7271"/>
    <w:rsid w:val="00CD72C4"/>
    <w:rsid w:val="00CD731D"/>
    <w:rsid w:val="00CD7416"/>
    <w:rsid w:val="00CD7496"/>
    <w:rsid w:val="00CD74DF"/>
    <w:rsid w:val="00CD74E2"/>
    <w:rsid w:val="00CD7626"/>
    <w:rsid w:val="00CD768E"/>
    <w:rsid w:val="00CD769B"/>
    <w:rsid w:val="00CD76BC"/>
    <w:rsid w:val="00CD76E6"/>
    <w:rsid w:val="00CD7725"/>
    <w:rsid w:val="00CD776F"/>
    <w:rsid w:val="00CD777A"/>
    <w:rsid w:val="00CD7797"/>
    <w:rsid w:val="00CD78DD"/>
    <w:rsid w:val="00CD78F0"/>
    <w:rsid w:val="00CD7922"/>
    <w:rsid w:val="00CD79C3"/>
    <w:rsid w:val="00CD79DB"/>
    <w:rsid w:val="00CD7A29"/>
    <w:rsid w:val="00CD7A50"/>
    <w:rsid w:val="00CD7B91"/>
    <w:rsid w:val="00CD7C2A"/>
    <w:rsid w:val="00CD7C3D"/>
    <w:rsid w:val="00CD7D2F"/>
    <w:rsid w:val="00CD7D48"/>
    <w:rsid w:val="00CD7DDE"/>
    <w:rsid w:val="00CD7E22"/>
    <w:rsid w:val="00CD7E3A"/>
    <w:rsid w:val="00CD7E64"/>
    <w:rsid w:val="00CD7E65"/>
    <w:rsid w:val="00CD7EF0"/>
    <w:rsid w:val="00CD7F07"/>
    <w:rsid w:val="00CD7F61"/>
    <w:rsid w:val="00CD7F6A"/>
    <w:rsid w:val="00CD7F6C"/>
    <w:rsid w:val="00CD7F79"/>
    <w:rsid w:val="00CD7FA6"/>
    <w:rsid w:val="00CD7FDB"/>
    <w:rsid w:val="00CE0002"/>
    <w:rsid w:val="00CE0014"/>
    <w:rsid w:val="00CE006E"/>
    <w:rsid w:val="00CE007B"/>
    <w:rsid w:val="00CE0119"/>
    <w:rsid w:val="00CE0131"/>
    <w:rsid w:val="00CE0227"/>
    <w:rsid w:val="00CE03B7"/>
    <w:rsid w:val="00CE040F"/>
    <w:rsid w:val="00CE04A4"/>
    <w:rsid w:val="00CE04BD"/>
    <w:rsid w:val="00CE04E3"/>
    <w:rsid w:val="00CE0549"/>
    <w:rsid w:val="00CE0571"/>
    <w:rsid w:val="00CE0577"/>
    <w:rsid w:val="00CE05AC"/>
    <w:rsid w:val="00CE0625"/>
    <w:rsid w:val="00CE067C"/>
    <w:rsid w:val="00CE068C"/>
    <w:rsid w:val="00CE06AE"/>
    <w:rsid w:val="00CE06D1"/>
    <w:rsid w:val="00CE06ED"/>
    <w:rsid w:val="00CE0704"/>
    <w:rsid w:val="00CE0716"/>
    <w:rsid w:val="00CE0752"/>
    <w:rsid w:val="00CE07D9"/>
    <w:rsid w:val="00CE0823"/>
    <w:rsid w:val="00CE0865"/>
    <w:rsid w:val="00CE08CC"/>
    <w:rsid w:val="00CE0931"/>
    <w:rsid w:val="00CE09A7"/>
    <w:rsid w:val="00CE0B77"/>
    <w:rsid w:val="00CE0C0A"/>
    <w:rsid w:val="00CE0C38"/>
    <w:rsid w:val="00CE0C79"/>
    <w:rsid w:val="00CE0CA1"/>
    <w:rsid w:val="00CE0CCB"/>
    <w:rsid w:val="00CE0D03"/>
    <w:rsid w:val="00CE0D56"/>
    <w:rsid w:val="00CE0D91"/>
    <w:rsid w:val="00CE0E2B"/>
    <w:rsid w:val="00CE0E6F"/>
    <w:rsid w:val="00CE0E80"/>
    <w:rsid w:val="00CE0E86"/>
    <w:rsid w:val="00CE0E8F"/>
    <w:rsid w:val="00CE0EDA"/>
    <w:rsid w:val="00CE0EEB"/>
    <w:rsid w:val="00CE0FAC"/>
    <w:rsid w:val="00CE0FB1"/>
    <w:rsid w:val="00CE0FD8"/>
    <w:rsid w:val="00CE1004"/>
    <w:rsid w:val="00CE10CE"/>
    <w:rsid w:val="00CE1123"/>
    <w:rsid w:val="00CE1126"/>
    <w:rsid w:val="00CE1134"/>
    <w:rsid w:val="00CE115B"/>
    <w:rsid w:val="00CE1196"/>
    <w:rsid w:val="00CE12E8"/>
    <w:rsid w:val="00CE12F4"/>
    <w:rsid w:val="00CE13B0"/>
    <w:rsid w:val="00CE13E1"/>
    <w:rsid w:val="00CE1447"/>
    <w:rsid w:val="00CE1460"/>
    <w:rsid w:val="00CE14F0"/>
    <w:rsid w:val="00CE1507"/>
    <w:rsid w:val="00CE1513"/>
    <w:rsid w:val="00CE1568"/>
    <w:rsid w:val="00CE1667"/>
    <w:rsid w:val="00CE1679"/>
    <w:rsid w:val="00CE170A"/>
    <w:rsid w:val="00CE17B4"/>
    <w:rsid w:val="00CE1851"/>
    <w:rsid w:val="00CE190B"/>
    <w:rsid w:val="00CE1966"/>
    <w:rsid w:val="00CE1983"/>
    <w:rsid w:val="00CE1A07"/>
    <w:rsid w:val="00CE1AE1"/>
    <w:rsid w:val="00CE1B6B"/>
    <w:rsid w:val="00CE1BE7"/>
    <w:rsid w:val="00CE1CA5"/>
    <w:rsid w:val="00CE1DC8"/>
    <w:rsid w:val="00CE1E57"/>
    <w:rsid w:val="00CE1EEA"/>
    <w:rsid w:val="00CE1F10"/>
    <w:rsid w:val="00CE1F8F"/>
    <w:rsid w:val="00CE1FB6"/>
    <w:rsid w:val="00CE2067"/>
    <w:rsid w:val="00CE20DC"/>
    <w:rsid w:val="00CE21A2"/>
    <w:rsid w:val="00CE2230"/>
    <w:rsid w:val="00CE2267"/>
    <w:rsid w:val="00CE2398"/>
    <w:rsid w:val="00CE246D"/>
    <w:rsid w:val="00CE2487"/>
    <w:rsid w:val="00CE24CB"/>
    <w:rsid w:val="00CE24D7"/>
    <w:rsid w:val="00CE251A"/>
    <w:rsid w:val="00CE2573"/>
    <w:rsid w:val="00CE260A"/>
    <w:rsid w:val="00CE26D8"/>
    <w:rsid w:val="00CE2760"/>
    <w:rsid w:val="00CE276E"/>
    <w:rsid w:val="00CE284B"/>
    <w:rsid w:val="00CE290E"/>
    <w:rsid w:val="00CE299B"/>
    <w:rsid w:val="00CE29A3"/>
    <w:rsid w:val="00CE29CC"/>
    <w:rsid w:val="00CE29DE"/>
    <w:rsid w:val="00CE29E9"/>
    <w:rsid w:val="00CE2A75"/>
    <w:rsid w:val="00CE2B23"/>
    <w:rsid w:val="00CE2B9D"/>
    <w:rsid w:val="00CE2C1A"/>
    <w:rsid w:val="00CE2C66"/>
    <w:rsid w:val="00CE2EF0"/>
    <w:rsid w:val="00CE2F03"/>
    <w:rsid w:val="00CE2FE8"/>
    <w:rsid w:val="00CE3022"/>
    <w:rsid w:val="00CE316F"/>
    <w:rsid w:val="00CE3179"/>
    <w:rsid w:val="00CE3228"/>
    <w:rsid w:val="00CE32CA"/>
    <w:rsid w:val="00CE33A6"/>
    <w:rsid w:val="00CE3408"/>
    <w:rsid w:val="00CE3410"/>
    <w:rsid w:val="00CE341B"/>
    <w:rsid w:val="00CE34DC"/>
    <w:rsid w:val="00CE34E9"/>
    <w:rsid w:val="00CE34F1"/>
    <w:rsid w:val="00CE34F8"/>
    <w:rsid w:val="00CE3515"/>
    <w:rsid w:val="00CE3525"/>
    <w:rsid w:val="00CE3696"/>
    <w:rsid w:val="00CE36D9"/>
    <w:rsid w:val="00CE36F7"/>
    <w:rsid w:val="00CE3778"/>
    <w:rsid w:val="00CE379D"/>
    <w:rsid w:val="00CE37DD"/>
    <w:rsid w:val="00CE38D4"/>
    <w:rsid w:val="00CE39BD"/>
    <w:rsid w:val="00CE39CC"/>
    <w:rsid w:val="00CE39E5"/>
    <w:rsid w:val="00CE3AF7"/>
    <w:rsid w:val="00CE3C1A"/>
    <w:rsid w:val="00CE3C4A"/>
    <w:rsid w:val="00CE3D6C"/>
    <w:rsid w:val="00CE3DF8"/>
    <w:rsid w:val="00CE3E12"/>
    <w:rsid w:val="00CE3EA4"/>
    <w:rsid w:val="00CE3EDC"/>
    <w:rsid w:val="00CE3F38"/>
    <w:rsid w:val="00CE3F6C"/>
    <w:rsid w:val="00CE3F6D"/>
    <w:rsid w:val="00CE3F7A"/>
    <w:rsid w:val="00CE3FE8"/>
    <w:rsid w:val="00CE400D"/>
    <w:rsid w:val="00CE40C7"/>
    <w:rsid w:val="00CE433F"/>
    <w:rsid w:val="00CE43FF"/>
    <w:rsid w:val="00CE44BD"/>
    <w:rsid w:val="00CE456C"/>
    <w:rsid w:val="00CE459B"/>
    <w:rsid w:val="00CE4636"/>
    <w:rsid w:val="00CE4648"/>
    <w:rsid w:val="00CE466D"/>
    <w:rsid w:val="00CE4779"/>
    <w:rsid w:val="00CE4906"/>
    <w:rsid w:val="00CE491A"/>
    <w:rsid w:val="00CE491B"/>
    <w:rsid w:val="00CE491F"/>
    <w:rsid w:val="00CE493A"/>
    <w:rsid w:val="00CE4A26"/>
    <w:rsid w:val="00CE4AB4"/>
    <w:rsid w:val="00CE4B99"/>
    <w:rsid w:val="00CE4BD7"/>
    <w:rsid w:val="00CE4C4C"/>
    <w:rsid w:val="00CE4CA5"/>
    <w:rsid w:val="00CE4CA7"/>
    <w:rsid w:val="00CE4CE4"/>
    <w:rsid w:val="00CE4CE5"/>
    <w:rsid w:val="00CE4D4C"/>
    <w:rsid w:val="00CE4D53"/>
    <w:rsid w:val="00CE4D72"/>
    <w:rsid w:val="00CE4D90"/>
    <w:rsid w:val="00CE4DAF"/>
    <w:rsid w:val="00CE4DF9"/>
    <w:rsid w:val="00CE4E1A"/>
    <w:rsid w:val="00CE4E35"/>
    <w:rsid w:val="00CE4E5A"/>
    <w:rsid w:val="00CE4EBC"/>
    <w:rsid w:val="00CE4F4D"/>
    <w:rsid w:val="00CE4F5A"/>
    <w:rsid w:val="00CE4F73"/>
    <w:rsid w:val="00CE504A"/>
    <w:rsid w:val="00CE51C6"/>
    <w:rsid w:val="00CE520E"/>
    <w:rsid w:val="00CE526D"/>
    <w:rsid w:val="00CE5270"/>
    <w:rsid w:val="00CE5347"/>
    <w:rsid w:val="00CE539F"/>
    <w:rsid w:val="00CE53AA"/>
    <w:rsid w:val="00CE53DE"/>
    <w:rsid w:val="00CE54A6"/>
    <w:rsid w:val="00CE54F2"/>
    <w:rsid w:val="00CE55AD"/>
    <w:rsid w:val="00CE5698"/>
    <w:rsid w:val="00CE56EF"/>
    <w:rsid w:val="00CE57BA"/>
    <w:rsid w:val="00CE57C1"/>
    <w:rsid w:val="00CE58C7"/>
    <w:rsid w:val="00CE593E"/>
    <w:rsid w:val="00CE5961"/>
    <w:rsid w:val="00CE59C7"/>
    <w:rsid w:val="00CE59F8"/>
    <w:rsid w:val="00CE5A43"/>
    <w:rsid w:val="00CE5AD1"/>
    <w:rsid w:val="00CE5B18"/>
    <w:rsid w:val="00CE5C2E"/>
    <w:rsid w:val="00CE5C69"/>
    <w:rsid w:val="00CE5D09"/>
    <w:rsid w:val="00CE5D61"/>
    <w:rsid w:val="00CE5D71"/>
    <w:rsid w:val="00CE5D73"/>
    <w:rsid w:val="00CE5DEA"/>
    <w:rsid w:val="00CE5DEF"/>
    <w:rsid w:val="00CE5E49"/>
    <w:rsid w:val="00CE5E54"/>
    <w:rsid w:val="00CE5ECF"/>
    <w:rsid w:val="00CE5EF6"/>
    <w:rsid w:val="00CE5F2B"/>
    <w:rsid w:val="00CE5F43"/>
    <w:rsid w:val="00CE6076"/>
    <w:rsid w:val="00CE610F"/>
    <w:rsid w:val="00CE61FE"/>
    <w:rsid w:val="00CE621B"/>
    <w:rsid w:val="00CE6320"/>
    <w:rsid w:val="00CE634A"/>
    <w:rsid w:val="00CE636C"/>
    <w:rsid w:val="00CE6372"/>
    <w:rsid w:val="00CE63F6"/>
    <w:rsid w:val="00CE6451"/>
    <w:rsid w:val="00CE6474"/>
    <w:rsid w:val="00CE64D0"/>
    <w:rsid w:val="00CE6544"/>
    <w:rsid w:val="00CE655E"/>
    <w:rsid w:val="00CE658D"/>
    <w:rsid w:val="00CE6594"/>
    <w:rsid w:val="00CE65B9"/>
    <w:rsid w:val="00CE65D4"/>
    <w:rsid w:val="00CE65EC"/>
    <w:rsid w:val="00CE6634"/>
    <w:rsid w:val="00CE66AD"/>
    <w:rsid w:val="00CE66E1"/>
    <w:rsid w:val="00CE66F8"/>
    <w:rsid w:val="00CE671E"/>
    <w:rsid w:val="00CE673D"/>
    <w:rsid w:val="00CE67CC"/>
    <w:rsid w:val="00CE6840"/>
    <w:rsid w:val="00CE6982"/>
    <w:rsid w:val="00CE69A2"/>
    <w:rsid w:val="00CE6A20"/>
    <w:rsid w:val="00CE6A6B"/>
    <w:rsid w:val="00CE6A90"/>
    <w:rsid w:val="00CE6B54"/>
    <w:rsid w:val="00CE6B97"/>
    <w:rsid w:val="00CE6BE3"/>
    <w:rsid w:val="00CE6CA6"/>
    <w:rsid w:val="00CE6D2E"/>
    <w:rsid w:val="00CE6E0D"/>
    <w:rsid w:val="00CE6E80"/>
    <w:rsid w:val="00CE6EE2"/>
    <w:rsid w:val="00CE6F28"/>
    <w:rsid w:val="00CE6FA6"/>
    <w:rsid w:val="00CE7085"/>
    <w:rsid w:val="00CE708F"/>
    <w:rsid w:val="00CE70B7"/>
    <w:rsid w:val="00CE70C8"/>
    <w:rsid w:val="00CE70F8"/>
    <w:rsid w:val="00CE70FD"/>
    <w:rsid w:val="00CE7120"/>
    <w:rsid w:val="00CE7259"/>
    <w:rsid w:val="00CE7266"/>
    <w:rsid w:val="00CE7324"/>
    <w:rsid w:val="00CE7432"/>
    <w:rsid w:val="00CE74A5"/>
    <w:rsid w:val="00CE74B8"/>
    <w:rsid w:val="00CE7548"/>
    <w:rsid w:val="00CE75A0"/>
    <w:rsid w:val="00CE75D2"/>
    <w:rsid w:val="00CE76BC"/>
    <w:rsid w:val="00CE76FC"/>
    <w:rsid w:val="00CE7706"/>
    <w:rsid w:val="00CE7761"/>
    <w:rsid w:val="00CE7779"/>
    <w:rsid w:val="00CE77A0"/>
    <w:rsid w:val="00CE77BF"/>
    <w:rsid w:val="00CE77C3"/>
    <w:rsid w:val="00CE77D4"/>
    <w:rsid w:val="00CE7898"/>
    <w:rsid w:val="00CE7948"/>
    <w:rsid w:val="00CE7966"/>
    <w:rsid w:val="00CE79C3"/>
    <w:rsid w:val="00CE79EE"/>
    <w:rsid w:val="00CE7A64"/>
    <w:rsid w:val="00CE7A71"/>
    <w:rsid w:val="00CE7AA4"/>
    <w:rsid w:val="00CE7AEA"/>
    <w:rsid w:val="00CE7B0F"/>
    <w:rsid w:val="00CE7B61"/>
    <w:rsid w:val="00CE7C14"/>
    <w:rsid w:val="00CE7D27"/>
    <w:rsid w:val="00CE7E06"/>
    <w:rsid w:val="00CE7E83"/>
    <w:rsid w:val="00CE7EA2"/>
    <w:rsid w:val="00CE7EEB"/>
    <w:rsid w:val="00CE7F1E"/>
    <w:rsid w:val="00CE7F37"/>
    <w:rsid w:val="00CF00CF"/>
    <w:rsid w:val="00CF011E"/>
    <w:rsid w:val="00CF0121"/>
    <w:rsid w:val="00CF0124"/>
    <w:rsid w:val="00CF018D"/>
    <w:rsid w:val="00CF01B0"/>
    <w:rsid w:val="00CF0249"/>
    <w:rsid w:val="00CF02C2"/>
    <w:rsid w:val="00CF02D6"/>
    <w:rsid w:val="00CF02E4"/>
    <w:rsid w:val="00CF0307"/>
    <w:rsid w:val="00CF031E"/>
    <w:rsid w:val="00CF03AF"/>
    <w:rsid w:val="00CF03DA"/>
    <w:rsid w:val="00CF0458"/>
    <w:rsid w:val="00CF04A1"/>
    <w:rsid w:val="00CF05BE"/>
    <w:rsid w:val="00CF0602"/>
    <w:rsid w:val="00CF0613"/>
    <w:rsid w:val="00CF0640"/>
    <w:rsid w:val="00CF0754"/>
    <w:rsid w:val="00CF077B"/>
    <w:rsid w:val="00CF0815"/>
    <w:rsid w:val="00CF084A"/>
    <w:rsid w:val="00CF090E"/>
    <w:rsid w:val="00CF096F"/>
    <w:rsid w:val="00CF097D"/>
    <w:rsid w:val="00CF0A05"/>
    <w:rsid w:val="00CF0A23"/>
    <w:rsid w:val="00CF0A71"/>
    <w:rsid w:val="00CF0A8B"/>
    <w:rsid w:val="00CF0B33"/>
    <w:rsid w:val="00CF0B61"/>
    <w:rsid w:val="00CF0C7D"/>
    <w:rsid w:val="00CF0CC9"/>
    <w:rsid w:val="00CF0D26"/>
    <w:rsid w:val="00CF0D84"/>
    <w:rsid w:val="00CF0D97"/>
    <w:rsid w:val="00CF0E3A"/>
    <w:rsid w:val="00CF0E3B"/>
    <w:rsid w:val="00CF0F2D"/>
    <w:rsid w:val="00CF0F64"/>
    <w:rsid w:val="00CF113C"/>
    <w:rsid w:val="00CF11E9"/>
    <w:rsid w:val="00CF1230"/>
    <w:rsid w:val="00CF1254"/>
    <w:rsid w:val="00CF12A5"/>
    <w:rsid w:val="00CF1328"/>
    <w:rsid w:val="00CF1352"/>
    <w:rsid w:val="00CF13B1"/>
    <w:rsid w:val="00CF13C6"/>
    <w:rsid w:val="00CF13C9"/>
    <w:rsid w:val="00CF13FA"/>
    <w:rsid w:val="00CF14DE"/>
    <w:rsid w:val="00CF157E"/>
    <w:rsid w:val="00CF160C"/>
    <w:rsid w:val="00CF1647"/>
    <w:rsid w:val="00CF1668"/>
    <w:rsid w:val="00CF1761"/>
    <w:rsid w:val="00CF17A4"/>
    <w:rsid w:val="00CF1851"/>
    <w:rsid w:val="00CF186D"/>
    <w:rsid w:val="00CF18B6"/>
    <w:rsid w:val="00CF18F1"/>
    <w:rsid w:val="00CF191F"/>
    <w:rsid w:val="00CF1982"/>
    <w:rsid w:val="00CF19AF"/>
    <w:rsid w:val="00CF19B0"/>
    <w:rsid w:val="00CF19B2"/>
    <w:rsid w:val="00CF19D1"/>
    <w:rsid w:val="00CF19F3"/>
    <w:rsid w:val="00CF1AAD"/>
    <w:rsid w:val="00CF1BB2"/>
    <w:rsid w:val="00CF1C07"/>
    <w:rsid w:val="00CF1C17"/>
    <w:rsid w:val="00CF1C68"/>
    <w:rsid w:val="00CF1C6F"/>
    <w:rsid w:val="00CF1CA4"/>
    <w:rsid w:val="00CF1CB6"/>
    <w:rsid w:val="00CF1CB7"/>
    <w:rsid w:val="00CF1CE8"/>
    <w:rsid w:val="00CF1D04"/>
    <w:rsid w:val="00CF1D55"/>
    <w:rsid w:val="00CF1D70"/>
    <w:rsid w:val="00CF1DBB"/>
    <w:rsid w:val="00CF1DD8"/>
    <w:rsid w:val="00CF1FDF"/>
    <w:rsid w:val="00CF201D"/>
    <w:rsid w:val="00CF203F"/>
    <w:rsid w:val="00CF20C3"/>
    <w:rsid w:val="00CF20F4"/>
    <w:rsid w:val="00CF2127"/>
    <w:rsid w:val="00CF21AC"/>
    <w:rsid w:val="00CF21F3"/>
    <w:rsid w:val="00CF2231"/>
    <w:rsid w:val="00CF22F3"/>
    <w:rsid w:val="00CF230E"/>
    <w:rsid w:val="00CF23A3"/>
    <w:rsid w:val="00CF2598"/>
    <w:rsid w:val="00CF25B2"/>
    <w:rsid w:val="00CF2613"/>
    <w:rsid w:val="00CF2648"/>
    <w:rsid w:val="00CF2656"/>
    <w:rsid w:val="00CF26AA"/>
    <w:rsid w:val="00CF2749"/>
    <w:rsid w:val="00CF2824"/>
    <w:rsid w:val="00CF2849"/>
    <w:rsid w:val="00CF28A9"/>
    <w:rsid w:val="00CF28F6"/>
    <w:rsid w:val="00CF2912"/>
    <w:rsid w:val="00CF297F"/>
    <w:rsid w:val="00CF299D"/>
    <w:rsid w:val="00CF2A0B"/>
    <w:rsid w:val="00CF2A0F"/>
    <w:rsid w:val="00CF2A41"/>
    <w:rsid w:val="00CF2B1A"/>
    <w:rsid w:val="00CF2B28"/>
    <w:rsid w:val="00CF2BEC"/>
    <w:rsid w:val="00CF2BFF"/>
    <w:rsid w:val="00CF2C63"/>
    <w:rsid w:val="00CF2C6D"/>
    <w:rsid w:val="00CF2C7E"/>
    <w:rsid w:val="00CF2CC9"/>
    <w:rsid w:val="00CF2CF0"/>
    <w:rsid w:val="00CF2D0E"/>
    <w:rsid w:val="00CF2D43"/>
    <w:rsid w:val="00CF2D45"/>
    <w:rsid w:val="00CF2E9E"/>
    <w:rsid w:val="00CF2F22"/>
    <w:rsid w:val="00CF2F30"/>
    <w:rsid w:val="00CF3109"/>
    <w:rsid w:val="00CF31A1"/>
    <w:rsid w:val="00CF31DC"/>
    <w:rsid w:val="00CF3344"/>
    <w:rsid w:val="00CF3346"/>
    <w:rsid w:val="00CF335D"/>
    <w:rsid w:val="00CF3545"/>
    <w:rsid w:val="00CF35BF"/>
    <w:rsid w:val="00CF3644"/>
    <w:rsid w:val="00CF372D"/>
    <w:rsid w:val="00CF37FD"/>
    <w:rsid w:val="00CF38A3"/>
    <w:rsid w:val="00CF3931"/>
    <w:rsid w:val="00CF399F"/>
    <w:rsid w:val="00CF39E3"/>
    <w:rsid w:val="00CF3A0E"/>
    <w:rsid w:val="00CF3ABC"/>
    <w:rsid w:val="00CF3AE2"/>
    <w:rsid w:val="00CF3B09"/>
    <w:rsid w:val="00CF3B1D"/>
    <w:rsid w:val="00CF3B29"/>
    <w:rsid w:val="00CF3B7A"/>
    <w:rsid w:val="00CF3BCF"/>
    <w:rsid w:val="00CF3BDA"/>
    <w:rsid w:val="00CF3C09"/>
    <w:rsid w:val="00CF3C38"/>
    <w:rsid w:val="00CF3C73"/>
    <w:rsid w:val="00CF3C78"/>
    <w:rsid w:val="00CF3C90"/>
    <w:rsid w:val="00CF3D00"/>
    <w:rsid w:val="00CF3D9B"/>
    <w:rsid w:val="00CF3DF4"/>
    <w:rsid w:val="00CF3E53"/>
    <w:rsid w:val="00CF3E60"/>
    <w:rsid w:val="00CF3EC2"/>
    <w:rsid w:val="00CF3F1C"/>
    <w:rsid w:val="00CF3F33"/>
    <w:rsid w:val="00CF3F73"/>
    <w:rsid w:val="00CF4146"/>
    <w:rsid w:val="00CF41EC"/>
    <w:rsid w:val="00CF42C3"/>
    <w:rsid w:val="00CF42E2"/>
    <w:rsid w:val="00CF4355"/>
    <w:rsid w:val="00CF436C"/>
    <w:rsid w:val="00CF43C5"/>
    <w:rsid w:val="00CF4579"/>
    <w:rsid w:val="00CF45AB"/>
    <w:rsid w:val="00CF45D3"/>
    <w:rsid w:val="00CF45D4"/>
    <w:rsid w:val="00CF4651"/>
    <w:rsid w:val="00CF46E0"/>
    <w:rsid w:val="00CF47DC"/>
    <w:rsid w:val="00CF480B"/>
    <w:rsid w:val="00CF48D7"/>
    <w:rsid w:val="00CF48DD"/>
    <w:rsid w:val="00CF490B"/>
    <w:rsid w:val="00CF4910"/>
    <w:rsid w:val="00CF493D"/>
    <w:rsid w:val="00CF497D"/>
    <w:rsid w:val="00CF49A6"/>
    <w:rsid w:val="00CF49AB"/>
    <w:rsid w:val="00CF4A08"/>
    <w:rsid w:val="00CF4A2C"/>
    <w:rsid w:val="00CF4AC3"/>
    <w:rsid w:val="00CF4BDB"/>
    <w:rsid w:val="00CF4C28"/>
    <w:rsid w:val="00CF4C65"/>
    <w:rsid w:val="00CF4C9C"/>
    <w:rsid w:val="00CF4D3E"/>
    <w:rsid w:val="00CF4D46"/>
    <w:rsid w:val="00CF4DA9"/>
    <w:rsid w:val="00CF4E27"/>
    <w:rsid w:val="00CF4E9C"/>
    <w:rsid w:val="00CF4EB5"/>
    <w:rsid w:val="00CF4FD2"/>
    <w:rsid w:val="00CF50FE"/>
    <w:rsid w:val="00CF517F"/>
    <w:rsid w:val="00CF5198"/>
    <w:rsid w:val="00CF53B3"/>
    <w:rsid w:val="00CF53F7"/>
    <w:rsid w:val="00CF53FE"/>
    <w:rsid w:val="00CF54C0"/>
    <w:rsid w:val="00CF552A"/>
    <w:rsid w:val="00CF553D"/>
    <w:rsid w:val="00CF55BB"/>
    <w:rsid w:val="00CF5608"/>
    <w:rsid w:val="00CF567C"/>
    <w:rsid w:val="00CF56C0"/>
    <w:rsid w:val="00CF571D"/>
    <w:rsid w:val="00CF5776"/>
    <w:rsid w:val="00CF57D2"/>
    <w:rsid w:val="00CF5818"/>
    <w:rsid w:val="00CF583A"/>
    <w:rsid w:val="00CF5851"/>
    <w:rsid w:val="00CF5859"/>
    <w:rsid w:val="00CF5879"/>
    <w:rsid w:val="00CF5887"/>
    <w:rsid w:val="00CF5986"/>
    <w:rsid w:val="00CF59F9"/>
    <w:rsid w:val="00CF5A32"/>
    <w:rsid w:val="00CF5B25"/>
    <w:rsid w:val="00CF5BA9"/>
    <w:rsid w:val="00CF5BAC"/>
    <w:rsid w:val="00CF5BC0"/>
    <w:rsid w:val="00CF5C65"/>
    <w:rsid w:val="00CF5C69"/>
    <w:rsid w:val="00CF5C90"/>
    <w:rsid w:val="00CF5D24"/>
    <w:rsid w:val="00CF5D76"/>
    <w:rsid w:val="00CF5DAB"/>
    <w:rsid w:val="00CF5ECC"/>
    <w:rsid w:val="00CF5FF4"/>
    <w:rsid w:val="00CF5FFE"/>
    <w:rsid w:val="00CF600C"/>
    <w:rsid w:val="00CF6341"/>
    <w:rsid w:val="00CF635E"/>
    <w:rsid w:val="00CF6384"/>
    <w:rsid w:val="00CF63BD"/>
    <w:rsid w:val="00CF646D"/>
    <w:rsid w:val="00CF64C8"/>
    <w:rsid w:val="00CF66E6"/>
    <w:rsid w:val="00CF66FB"/>
    <w:rsid w:val="00CF674A"/>
    <w:rsid w:val="00CF67C4"/>
    <w:rsid w:val="00CF680F"/>
    <w:rsid w:val="00CF685E"/>
    <w:rsid w:val="00CF6886"/>
    <w:rsid w:val="00CF6947"/>
    <w:rsid w:val="00CF6951"/>
    <w:rsid w:val="00CF69D7"/>
    <w:rsid w:val="00CF6A34"/>
    <w:rsid w:val="00CF6B03"/>
    <w:rsid w:val="00CF6B3E"/>
    <w:rsid w:val="00CF6B86"/>
    <w:rsid w:val="00CF6BAC"/>
    <w:rsid w:val="00CF6BD4"/>
    <w:rsid w:val="00CF6C10"/>
    <w:rsid w:val="00CF6C9B"/>
    <w:rsid w:val="00CF6CA4"/>
    <w:rsid w:val="00CF6CD5"/>
    <w:rsid w:val="00CF6DBC"/>
    <w:rsid w:val="00CF6DED"/>
    <w:rsid w:val="00CF6E08"/>
    <w:rsid w:val="00CF6E67"/>
    <w:rsid w:val="00CF6EF2"/>
    <w:rsid w:val="00CF6EFE"/>
    <w:rsid w:val="00CF6F83"/>
    <w:rsid w:val="00CF6F86"/>
    <w:rsid w:val="00CF6FAF"/>
    <w:rsid w:val="00CF70F4"/>
    <w:rsid w:val="00CF7104"/>
    <w:rsid w:val="00CF7108"/>
    <w:rsid w:val="00CF7112"/>
    <w:rsid w:val="00CF7122"/>
    <w:rsid w:val="00CF7172"/>
    <w:rsid w:val="00CF71CC"/>
    <w:rsid w:val="00CF720B"/>
    <w:rsid w:val="00CF7254"/>
    <w:rsid w:val="00CF7259"/>
    <w:rsid w:val="00CF72BC"/>
    <w:rsid w:val="00CF72D3"/>
    <w:rsid w:val="00CF72FE"/>
    <w:rsid w:val="00CF73C7"/>
    <w:rsid w:val="00CF73EB"/>
    <w:rsid w:val="00CF7472"/>
    <w:rsid w:val="00CF74F4"/>
    <w:rsid w:val="00CF7551"/>
    <w:rsid w:val="00CF7561"/>
    <w:rsid w:val="00CF7568"/>
    <w:rsid w:val="00CF757E"/>
    <w:rsid w:val="00CF75BB"/>
    <w:rsid w:val="00CF75D1"/>
    <w:rsid w:val="00CF7632"/>
    <w:rsid w:val="00CF7762"/>
    <w:rsid w:val="00CF77D1"/>
    <w:rsid w:val="00CF7864"/>
    <w:rsid w:val="00CF7917"/>
    <w:rsid w:val="00CF792E"/>
    <w:rsid w:val="00CF7A68"/>
    <w:rsid w:val="00CF7AFA"/>
    <w:rsid w:val="00CF7B01"/>
    <w:rsid w:val="00CF7B1D"/>
    <w:rsid w:val="00CF7B5A"/>
    <w:rsid w:val="00CF7B64"/>
    <w:rsid w:val="00CF7C95"/>
    <w:rsid w:val="00CF7CE1"/>
    <w:rsid w:val="00CF7CE7"/>
    <w:rsid w:val="00CF7CFA"/>
    <w:rsid w:val="00CF7CFB"/>
    <w:rsid w:val="00CF7D25"/>
    <w:rsid w:val="00CF7D56"/>
    <w:rsid w:val="00CF7D7D"/>
    <w:rsid w:val="00CF7E5D"/>
    <w:rsid w:val="00CF7E88"/>
    <w:rsid w:val="00CF7F32"/>
    <w:rsid w:val="00CF7FCD"/>
    <w:rsid w:val="00D0007B"/>
    <w:rsid w:val="00D0012B"/>
    <w:rsid w:val="00D0024E"/>
    <w:rsid w:val="00D003CA"/>
    <w:rsid w:val="00D00433"/>
    <w:rsid w:val="00D005C2"/>
    <w:rsid w:val="00D005FE"/>
    <w:rsid w:val="00D00603"/>
    <w:rsid w:val="00D00615"/>
    <w:rsid w:val="00D0062A"/>
    <w:rsid w:val="00D0063F"/>
    <w:rsid w:val="00D006BC"/>
    <w:rsid w:val="00D0071D"/>
    <w:rsid w:val="00D00728"/>
    <w:rsid w:val="00D0075F"/>
    <w:rsid w:val="00D007B8"/>
    <w:rsid w:val="00D007DA"/>
    <w:rsid w:val="00D007DE"/>
    <w:rsid w:val="00D00891"/>
    <w:rsid w:val="00D008CB"/>
    <w:rsid w:val="00D0091B"/>
    <w:rsid w:val="00D00947"/>
    <w:rsid w:val="00D0099C"/>
    <w:rsid w:val="00D009BA"/>
    <w:rsid w:val="00D009C2"/>
    <w:rsid w:val="00D009CD"/>
    <w:rsid w:val="00D00A23"/>
    <w:rsid w:val="00D00A31"/>
    <w:rsid w:val="00D00A8A"/>
    <w:rsid w:val="00D00AD8"/>
    <w:rsid w:val="00D00B1B"/>
    <w:rsid w:val="00D00B1E"/>
    <w:rsid w:val="00D00CD1"/>
    <w:rsid w:val="00D00D39"/>
    <w:rsid w:val="00D00DAE"/>
    <w:rsid w:val="00D00DD9"/>
    <w:rsid w:val="00D00E13"/>
    <w:rsid w:val="00D00E43"/>
    <w:rsid w:val="00D00E4A"/>
    <w:rsid w:val="00D00E51"/>
    <w:rsid w:val="00D00E92"/>
    <w:rsid w:val="00D00EA4"/>
    <w:rsid w:val="00D00EB1"/>
    <w:rsid w:val="00D00EBE"/>
    <w:rsid w:val="00D00F39"/>
    <w:rsid w:val="00D00F3B"/>
    <w:rsid w:val="00D01050"/>
    <w:rsid w:val="00D01076"/>
    <w:rsid w:val="00D010BF"/>
    <w:rsid w:val="00D010C9"/>
    <w:rsid w:val="00D0110F"/>
    <w:rsid w:val="00D01127"/>
    <w:rsid w:val="00D0112C"/>
    <w:rsid w:val="00D01184"/>
    <w:rsid w:val="00D01286"/>
    <w:rsid w:val="00D01300"/>
    <w:rsid w:val="00D01306"/>
    <w:rsid w:val="00D014A7"/>
    <w:rsid w:val="00D014F5"/>
    <w:rsid w:val="00D01507"/>
    <w:rsid w:val="00D0158D"/>
    <w:rsid w:val="00D01678"/>
    <w:rsid w:val="00D016CB"/>
    <w:rsid w:val="00D017AA"/>
    <w:rsid w:val="00D018A5"/>
    <w:rsid w:val="00D018F0"/>
    <w:rsid w:val="00D0191E"/>
    <w:rsid w:val="00D01A5C"/>
    <w:rsid w:val="00D01A60"/>
    <w:rsid w:val="00D01A9F"/>
    <w:rsid w:val="00D01B04"/>
    <w:rsid w:val="00D01B16"/>
    <w:rsid w:val="00D01B8F"/>
    <w:rsid w:val="00D01BA7"/>
    <w:rsid w:val="00D01BB2"/>
    <w:rsid w:val="00D01C0A"/>
    <w:rsid w:val="00D01C35"/>
    <w:rsid w:val="00D01C66"/>
    <w:rsid w:val="00D01CC5"/>
    <w:rsid w:val="00D01D1A"/>
    <w:rsid w:val="00D01E68"/>
    <w:rsid w:val="00D01F39"/>
    <w:rsid w:val="00D01F67"/>
    <w:rsid w:val="00D01FDA"/>
    <w:rsid w:val="00D02075"/>
    <w:rsid w:val="00D020DE"/>
    <w:rsid w:val="00D020FD"/>
    <w:rsid w:val="00D02120"/>
    <w:rsid w:val="00D0213D"/>
    <w:rsid w:val="00D02153"/>
    <w:rsid w:val="00D021D8"/>
    <w:rsid w:val="00D021E2"/>
    <w:rsid w:val="00D02234"/>
    <w:rsid w:val="00D0224F"/>
    <w:rsid w:val="00D0227C"/>
    <w:rsid w:val="00D022BE"/>
    <w:rsid w:val="00D022C4"/>
    <w:rsid w:val="00D02384"/>
    <w:rsid w:val="00D023DE"/>
    <w:rsid w:val="00D0245F"/>
    <w:rsid w:val="00D024AA"/>
    <w:rsid w:val="00D024C0"/>
    <w:rsid w:val="00D024D8"/>
    <w:rsid w:val="00D02500"/>
    <w:rsid w:val="00D02541"/>
    <w:rsid w:val="00D02638"/>
    <w:rsid w:val="00D0263E"/>
    <w:rsid w:val="00D02644"/>
    <w:rsid w:val="00D0264B"/>
    <w:rsid w:val="00D026EB"/>
    <w:rsid w:val="00D02747"/>
    <w:rsid w:val="00D02790"/>
    <w:rsid w:val="00D027D6"/>
    <w:rsid w:val="00D027E1"/>
    <w:rsid w:val="00D0284C"/>
    <w:rsid w:val="00D028F1"/>
    <w:rsid w:val="00D02909"/>
    <w:rsid w:val="00D0298E"/>
    <w:rsid w:val="00D029B5"/>
    <w:rsid w:val="00D029BE"/>
    <w:rsid w:val="00D029EB"/>
    <w:rsid w:val="00D02A29"/>
    <w:rsid w:val="00D02AC0"/>
    <w:rsid w:val="00D02C11"/>
    <w:rsid w:val="00D02C24"/>
    <w:rsid w:val="00D02C8E"/>
    <w:rsid w:val="00D02DE6"/>
    <w:rsid w:val="00D02E68"/>
    <w:rsid w:val="00D02E77"/>
    <w:rsid w:val="00D02E91"/>
    <w:rsid w:val="00D02ECA"/>
    <w:rsid w:val="00D02F38"/>
    <w:rsid w:val="00D02F94"/>
    <w:rsid w:val="00D02FE8"/>
    <w:rsid w:val="00D03033"/>
    <w:rsid w:val="00D030A4"/>
    <w:rsid w:val="00D032E1"/>
    <w:rsid w:val="00D03428"/>
    <w:rsid w:val="00D0344E"/>
    <w:rsid w:val="00D0346C"/>
    <w:rsid w:val="00D034BB"/>
    <w:rsid w:val="00D0352E"/>
    <w:rsid w:val="00D03607"/>
    <w:rsid w:val="00D03685"/>
    <w:rsid w:val="00D036C5"/>
    <w:rsid w:val="00D03736"/>
    <w:rsid w:val="00D0375A"/>
    <w:rsid w:val="00D03808"/>
    <w:rsid w:val="00D0388B"/>
    <w:rsid w:val="00D03905"/>
    <w:rsid w:val="00D03996"/>
    <w:rsid w:val="00D039E8"/>
    <w:rsid w:val="00D03AF0"/>
    <w:rsid w:val="00D03B6A"/>
    <w:rsid w:val="00D03BDA"/>
    <w:rsid w:val="00D03C04"/>
    <w:rsid w:val="00D03C9A"/>
    <w:rsid w:val="00D03CBD"/>
    <w:rsid w:val="00D03D10"/>
    <w:rsid w:val="00D03E57"/>
    <w:rsid w:val="00D03E83"/>
    <w:rsid w:val="00D03F21"/>
    <w:rsid w:val="00D03F2D"/>
    <w:rsid w:val="00D03F45"/>
    <w:rsid w:val="00D03FB3"/>
    <w:rsid w:val="00D04064"/>
    <w:rsid w:val="00D04069"/>
    <w:rsid w:val="00D040E6"/>
    <w:rsid w:val="00D040FA"/>
    <w:rsid w:val="00D04120"/>
    <w:rsid w:val="00D041A4"/>
    <w:rsid w:val="00D041E2"/>
    <w:rsid w:val="00D04277"/>
    <w:rsid w:val="00D042B1"/>
    <w:rsid w:val="00D042C6"/>
    <w:rsid w:val="00D042D1"/>
    <w:rsid w:val="00D04302"/>
    <w:rsid w:val="00D04377"/>
    <w:rsid w:val="00D044B5"/>
    <w:rsid w:val="00D044D0"/>
    <w:rsid w:val="00D04596"/>
    <w:rsid w:val="00D045A5"/>
    <w:rsid w:val="00D04658"/>
    <w:rsid w:val="00D0468A"/>
    <w:rsid w:val="00D046F0"/>
    <w:rsid w:val="00D0470B"/>
    <w:rsid w:val="00D047CA"/>
    <w:rsid w:val="00D04932"/>
    <w:rsid w:val="00D0495C"/>
    <w:rsid w:val="00D049EF"/>
    <w:rsid w:val="00D04A02"/>
    <w:rsid w:val="00D04A11"/>
    <w:rsid w:val="00D04AA5"/>
    <w:rsid w:val="00D04AF7"/>
    <w:rsid w:val="00D04B0B"/>
    <w:rsid w:val="00D04C02"/>
    <w:rsid w:val="00D04C06"/>
    <w:rsid w:val="00D04C92"/>
    <w:rsid w:val="00D04C9F"/>
    <w:rsid w:val="00D04D30"/>
    <w:rsid w:val="00D04DE9"/>
    <w:rsid w:val="00D04E07"/>
    <w:rsid w:val="00D04E3E"/>
    <w:rsid w:val="00D04EA6"/>
    <w:rsid w:val="00D04EDB"/>
    <w:rsid w:val="00D04FB6"/>
    <w:rsid w:val="00D0501C"/>
    <w:rsid w:val="00D0505A"/>
    <w:rsid w:val="00D0508C"/>
    <w:rsid w:val="00D050B1"/>
    <w:rsid w:val="00D050E4"/>
    <w:rsid w:val="00D050F3"/>
    <w:rsid w:val="00D05106"/>
    <w:rsid w:val="00D05221"/>
    <w:rsid w:val="00D052A3"/>
    <w:rsid w:val="00D052DE"/>
    <w:rsid w:val="00D0531A"/>
    <w:rsid w:val="00D053F3"/>
    <w:rsid w:val="00D0541E"/>
    <w:rsid w:val="00D054A5"/>
    <w:rsid w:val="00D05520"/>
    <w:rsid w:val="00D0557C"/>
    <w:rsid w:val="00D0557E"/>
    <w:rsid w:val="00D05615"/>
    <w:rsid w:val="00D0564B"/>
    <w:rsid w:val="00D056E7"/>
    <w:rsid w:val="00D056FC"/>
    <w:rsid w:val="00D05751"/>
    <w:rsid w:val="00D05773"/>
    <w:rsid w:val="00D058A1"/>
    <w:rsid w:val="00D05918"/>
    <w:rsid w:val="00D05936"/>
    <w:rsid w:val="00D059EE"/>
    <w:rsid w:val="00D05A95"/>
    <w:rsid w:val="00D05AB4"/>
    <w:rsid w:val="00D05ACA"/>
    <w:rsid w:val="00D05AF2"/>
    <w:rsid w:val="00D05AF8"/>
    <w:rsid w:val="00D05B16"/>
    <w:rsid w:val="00D05B6E"/>
    <w:rsid w:val="00D05BEA"/>
    <w:rsid w:val="00D05C84"/>
    <w:rsid w:val="00D05D7D"/>
    <w:rsid w:val="00D05D84"/>
    <w:rsid w:val="00D05DE6"/>
    <w:rsid w:val="00D05E48"/>
    <w:rsid w:val="00D05E83"/>
    <w:rsid w:val="00D05ED2"/>
    <w:rsid w:val="00D05EEB"/>
    <w:rsid w:val="00D05F62"/>
    <w:rsid w:val="00D06020"/>
    <w:rsid w:val="00D0602C"/>
    <w:rsid w:val="00D0604C"/>
    <w:rsid w:val="00D0605A"/>
    <w:rsid w:val="00D060D2"/>
    <w:rsid w:val="00D060DC"/>
    <w:rsid w:val="00D0611F"/>
    <w:rsid w:val="00D0614D"/>
    <w:rsid w:val="00D06199"/>
    <w:rsid w:val="00D061D2"/>
    <w:rsid w:val="00D06213"/>
    <w:rsid w:val="00D06229"/>
    <w:rsid w:val="00D063B1"/>
    <w:rsid w:val="00D063E9"/>
    <w:rsid w:val="00D06403"/>
    <w:rsid w:val="00D0641A"/>
    <w:rsid w:val="00D064F5"/>
    <w:rsid w:val="00D065BE"/>
    <w:rsid w:val="00D065D2"/>
    <w:rsid w:val="00D06631"/>
    <w:rsid w:val="00D06632"/>
    <w:rsid w:val="00D0663B"/>
    <w:rsid w:val="00D066F6"/>
    <w:rsid w:val="00D06724"/>
    <w:rsid w:val="00D06762"/>
    <w:rsid w:val="00D06784"/>
    <w:rsid w:val="00D067AB"/>
    <w:rsid w:val="00D06893"/>
    <w:rsid w:val="00D06975"/>
    <w:rsid w:val="00D0699C"/>
    <w:rsid w:val="00D069B2"/>
    <w:rsid w:val="00D06A18"/>
    <w:rsid w:val="00D06A3B"/>
    <w:rsid w:val="00D06A77"/>
    <w:rsid w:val="00D06A9B"/>
    <w:rsid w:val="00D06B0D"/>
    <w:rsid w:val="00D06BC3"/>
    <w:rsid w:val="00D06BF1"/>
    <w:rsid w:val="00D06C1A"/>
    <w:rsid w:val="00D06C87"/>
    <w:rsid w:val="00D06D50"/>
    <w:rsid w:val="00D06E4E"/>
    <w:rsid w:val="00D06E7F"/>
    <w:rsid w:val="00D06FCF"/>
    <w:rsid w:val="00D06FDF"/>
    <w:rsid w:val="00D0711D"/>
    <w:rsid w:val="00D07137"/>
    <w:rsid w:val="00D0713A"/>
    <w:rsid w:val="00D071B0"/>
    <w:rsid w:val="00D0721D"/>
    <w:rsid w:val="00D07283"/>
    <w:rsid w:val="00D0728E"/>
    <w:rsid w:val="00D072D7"/>
    <w:rsid w:val="00D07329"/>
    <w:rsid w:val="00D0733C"/>
    <w:rsid w:val="00D07446"/>
    <w:rsid w:val="00D07498"/>
    <w:rsid w:val="00D074D1"/>
    <w:rsid w:val="00D07504"/>
    <w:rsid w:val="00D0754A"/>
    <w:rsid w:val="00D07651"/>
    <w:rsid w:val="00D07677"/>
    <w:rsid w:val="00D07687"/>
    <w:rsid w:val="00D07706"/>
    <w:rsid w:val="00D07725"/>
    <w:rsid w:val="00D07879"/>
    <w:rsid w:val="00D0788F"/>
    <w:rsid w:val="00D07892"/>
    <w:rsid w:val="00D07974"/>
    <w:rsid w:val="00D07B3A"/>
    <w:rsid w:val="00D07B4A"/>
    <w:rsid w:val="00D07CA9"/>
    <w:rsid w:val="00D07CE1"/>
    <w:rsid w:val="00D07D08"/>
    <w:rsid w:val="00D07DE4"/>
    <w:rsid w:val="00D07E2A"/>
    <w:rsid w:val="00D07E3F"/>
    <w:rsid w:val="00D07E4D"/>
    <w:rsid w:val="00D07E50"/>
    <w:rsid w:val="00D07EC9"/>
    <w:rsid w:val="00D07FB0"/>
    <w:rsid w:val="00D07FD0"/>
    <w:rsid w:val="00D07FF5"/>
    <w:rsid w:val="00D1007E"/>
    <w:rsid w:val="00D10082"/>
    <w:rsid w:val="00D10108"/>
    <w:rsid w:val="00D1012A"/>
    <w:rsid w:val="00D10169"/>
    <w:rsid w:val="00D10184"/>
    <w:rsid w:val="00D101D0"/>
    <w:rsid w:val="00D10233"/>
    <w:rsid w:val="00D1028C"/>
    <w:rsid w:val="00D102EC"/>
    <w:rsid w:val="00D10347"/>
    <w:rsid w:val="00D1047D"/>
    <w:rsid w:val="00D10493"/>
    <w:rsid w:val="00D10534"/>
    <w:rsid w:val="00D105B4"/>
    <w:rsid w:val="00D105EB"/>
    <w:rsid w:val="00D1061F"/>
    <w:rsid w:val="00D10675"/>
    <w:rsid w:val="00D106AC"/>
    <w:rsid w:val="00D106D6"/>
    <w:rsid w:val="00D1075F"/>
    <w:rsid w:val="00D107C4"/>
    <w:rsid w:val="00D107CC"/>
    <w:rsid w:val="00D10A3C"/>
    <w:rsid w:val="00D10A65"/>
    <w:rsid w:val="00D10B8C"/>
    <w:rsid w:val="00D10B96"/>
    <w:rsid w:val="00D10BCE"/>
    <w:rsid w:val="00D10CB7"/>
    <w:rsid w:val="00D10CC7"/>
    <w:rsid w:val="00D10D33"/>
    <w:rsid w:val="00D10DFC"/>
    <w:rsid w:val="00D10E01"/>
    <w:rsid w:val="00D10E14"/>
    <w:rsid w:val="00D10E20"/>
    <w:rsid w:val="00D10E41"/>
    <w:rsid w:val="00D10E65"/>
    <w:rsid w:val="00D10FEC"/>
    <w:rsid w:val="00D11026"/>
    <w:rsid w:val="00D11126"/>
    <w:rsid w:val="00D11162"/>
    <w:rsid w:val="00D1117C"/>
    <w:rsid w:val="00D1118D"/>
    <w:rsid w:val="00D111EE"/>
    <w:rsid w:val="00D1127A"/>
    <w:rsid w:val="00D1128D"/>
    <w:rsid w:val="00D11318"/>
    <w:rsid w:val="00D11364"/>
    <w:rsid w:val="00D113D4"/>
    <w:rsid w:val="00D11477"/>
    <w:rsid w:val="00D114AE"/>
    <w:rsid w:val="00D11691"/>
    <w:rsid w:val="00D116DD"/>
    <w:rsid w:val="00D11839"/>
    <w:rsid w:val="00D11842"/>
    <w:rsid w:val="00D11910"/>
    <w:rsid w:val="00D119B3"/>
    <w:rsid w:val="00D11A20"/>
    <w:rsid w:val="00D11A47"/>
    <w:rsid w:val="00D11A65"/>
    <w:rsid w:val="00D11AA8"/>
    <w:rsid w:val="00D11AFB"/>
    <w:rsid w:val="00D11B6F"/>
    <w:rsid w:val="00D11B7D"/>
    <w:rsid w:val="00D11BE4"/>
    <w:rsid w:val="00D11BFB"/>
    <w:rsid w:val="00D11C02"/>
    <w:rsid w:val="00D11C4F"/>
    <w:rsid w:val="00D11C87"/>
    <w:rsid w:val="00D11CB4"/>
    <w:rsid w:val="00D11CCE"/>
    <w:rsid w:val="00D11CDB"/>
    <w:rsid w:val="00D11D9F"/>
    <w:rsid w:val="00D11DE7"/>
    <w:rsid w:val="00D11DF6"/>
    <w:rsid w:val="00D11E03"/>
    <w:rsid w:val="00D11E0C"/>
    <w:rsid w:val="00D11E36"/>
    <w:rsid w:val="00D11E73"/>
    <w:rsid w:val="00D11E78"/>
    <w:rsid w:val="00D11F04"/>
    <w:rsid w:val="00D11FC5"/>
    <w:rsid w:val="00D12005"/>
    <w:rsid w:val="00D12095"/>
    <w:rsid w:val="00D120A6"/>
    <w:rsid w:val="00D12118"/>
    <w:rsid w:val="00D12124"/>
    <w:rsid w:val="00D1215D"/>
    <w:rsid w:val="00D12166"/>
    <w:rsid w:val="00D12171"/>
    <w:rsid w:val="00D122CB"/>
    <w:rsid w:val="00D12350"/>
    <w:rsid w:val="00D1235B"/>
    <w:rsid w:val="00D12373"/>
    <w:rsid w:val="00D12375"/>
    <w:rsid w:val="00D1237F"/>
    <w:rsid w:val="00D123DD"/>
    <w:rsid w:val="00D1244D"/>
    <w:rsid w:val="00D1251A"/>
    <w:rsid w:val="00D12576"/>
    <w:rsid w:val="00D12583"/>
    <w:rsid w:val="00D125A1"/>
    <w:rsid w:val="00D12614"/>
    <w:rsid w:val="00D12654"/>
    <w:rsid w:val="00D12657"/>
    <w:rsid w:val="00D12859"/>
    <w:rsid w:val="00D12875"/>
    <w:rsid w:val="00D12967"/>
    <w:rsid w:val="00D129BE"/>
    <w:rsid w:val="00D129E2"/>
    <w:rsid w:val="00D12A0D"/>
    <w:rsid w:val="00D12A0E"/>
    <w:rsid w:val="00D12AD3"/>
    <w:rsid w:val="00D12C6E"/>
    <w:rsid w:val="00D12C87"/>
    <w:rsid w:val="00D12D20"/>
    <w:rsid w:val="00D12D55"/>
    <w:rsid w:val="00D12DB4"/>
    <w:rsid w:val="00D12DDC"/>
    <w:rsid w:val="00D12E91"/>
    <w:rsid w:val="00D12F7B"/>
    <w:rsid w:val="00D12FDB"/>
    <w:rsid w:val="00D13163"/>
    <w:rsid w:val="00D131E3"/>
    <w:rsid w:val="00D1323D"/>
    <w:rsid w:val="00D132B0"/>
    <w:rsid w:val="00D13384"/>
    <w:rsid w:val="00D13416"/>
    <w:rsid w:val="00D1349E"/>
    <w:rsid w:val="00D134F5"/>
    <w:rsid w:val="00D1352F"/>
    <w:rsid w:val="00D13675"/>
    <w:rsid w:val="00D136A8"/>
    <w:rsid w:val="00D1389E"/>
    <w:rsid w:val="00D1395F"/>
    <w:rsid w:val="00D13970"/>
    <w:rsid w:val="00D13A02"/>
    <w:rsid w:val="00D13A77"/>
    <w:rsid w:val="00D13AFA"/>
    <w:rsid w:val="00D13B4C"/>
    <w:rsid w:val="00D13BBF"/>
    <w:rsid w:val="00D13D0D"/>
    <w:rsid w:val="00D13D24"/>
    <w:rsid w:val="00D13D32"/>
    <w:rsid w:val="00D13D7C"/>
    <w:rsid w:val="00D13E59"/>
    <w:rsid w:val="00D13E8A"/>
    <w:rsid w:val="00D13EF2"/>
    <w:rsid w:val="00D13F7F"/>
    <w:rsid w:val="00D13FC4"/>
    <w:rsid w:val="00D13FCB"/>
    <w:rsid w:val="00D14053"/>
    <w:rsid w:val="00D140CB"/>
    <w:rsid w:val="00D140F5"/>
    <w:rsid w:val="00D14131"/>
    <w:rsid w:val="00D14156"/>
    <w:rsid w:val="00D141A0"/>
    <w:rsid w:val="00D141A9"/>
    <w:rsid w:val="00D1420B"/>
    <w:rsid w:val="00D142A7"/>
    <w:rsid w:val="00D1430B"/>
    <w:rsid w:val="00D14344"/>
    <w:rsid w:val="00D14413"/>
    <w:rsid w:val="00D14469"/>
    <w:rsid w:val="00D144AF"/>
    <w:rsid w:val="00D1453B"/>
    <w:rsid w:val="00D14567"/>
    <w:rsid w:val="00D146AF"/>
    <w:rsid w:val="00D146C4"/>
    <w:rsid w:val="00D146C6"/>
    <w:rsid w:val="00D146F5"/>
    <w:rsid w:val="00D146F9"/>
    <w:rsid w:val="00D1472B"/>
    <w:rsid w:val="00D14737"/>
    <w:rsid w:val="00D1473C"/>
    <w:rsid w:val="00D147CE"/>
    <w:rsid w:val="00D14872"/>
    <w:rsid w:val="00D148FF"/>
    <w:rsid w:val="00D1491D"/>
    <w:rsid w:val="00D1494A"/>
    <w:rsid w:val="00D1495C"/>
    <w:rsid w:val="00D14966"/>
    <w:rsid w:val="00D14A3D"/>
    <w:rsid w:val="00D14A62"/>
    <w:rsid w:val="00D14ADE"/>
    <w:rsid w:val="00D14AE0"/>
    <w:rsid w:val="00D14B1D"/>
    <w:rsid w:val="00D14BBA"/>
    <w:rsid w:val="00D14BD6"/>
    <w:rsid w:val="00D14C33"/>
    <w:rsid w:val="00D14D14"/>
    <w:rsid w:val="00D14D1F"/>
    <w:rsid w:val="00D14DAD"/>
    <w:rsid w:val="00D14E62"/>
    <w:rsid w:val="00D14EBB"/>
    <w:rsid w:val="00D14EF7"/>
    <w:rsid w:val="00D14F19"/>
    <w:rsid w:val="00D14F4C"/>
    <w:rsid w:val="00D14F5A"/>
    <w:rsid w:val="00D15010"/>
    <w:rsid w:val="00D15048"/>
    <w:rsid w:val="00D150CC"/>
    <w:rsid w:val="00D150DE"/>
    <w:rsid w:val="00D150E1"/>
    <w:rsid w:val="00D150E9"/>
    <w:rsid w:val="00D15131"/>
    <w:rsid w:val="00D15134"/>
    <w:rsid w:val="00D15148"/>
    <w:rsid w:val="00D15154"/>
    <w:rsid w:val="00D15214"/>
    <w:rsid w:val="00D15246"/>
    <w:rsid w:val="00D152B9"/>
    <w:rsid w:val="00D152D9"/>
    <w:rsid w:val="00D152EB"/>
    <w:rsid w:val="00D15340"/>
    <w:rsid w:val="00D1538B"/>
    <w:rsid w:val="00D153B4"/>
    <w:rsid w:val="00D15489"/>
    <w:rsid w:val="00D154DE"/>
    <w:rsid w:val="00D15587"/>
    <w:rsid w:val="00D15600"/>
    <w:rsid w:val="00D1564B"/>
    <w:rsid w:val="00D15656"/>
    <w:rsid w:val="00D156AF"/>
    <w:rsid w:val="00D156B0"/>
    <w:rsid w:val="00D157CC"/>
    <w:rsid w:val="00D1580E"/>
    <w:rsid w:val="00D15837"/>
    <w:rsid w:val="00D1586D"/>
    <w:rsid w:val="00D15880"/>
    <w:rsid w:val="00D15895"/>
    <w:rsid w:val="00D158A1"/>
    <w:rsid w:val="00D158A7"/>
    <w:rsid w:val="00D158BD"/>
    <w:rsid w:val="00D15961"/>
    <w:rsid w:val="00D1598A"/>
    <w:rsid w:val="00D15AAE"/>
    <w:rsid w:val="00D15B45"/>
    <w:rsid w:val="00D15B8E"/>
    <w:rsid w:val="00D15C39"/>
    <w:rsid w:val="00D15C61"/>
    <w:rsid w:val="00D15C84"/>
    <w:rsid w:val="00D15D39"/>
    <w:rsid w:val="00D15D9B"/>
    <w:rsid w:val="00D15DD8"/>
    <w:rsid w:val="00D15E0B"/>
    <w:rsid w:val="00D15E48"/>
    <w:rsid w:val="00D15ED4"/>
    <w:rsid w:val="00D15F4A"/>
    <w:rsid w:val="00D15F55"/>
    <w:rsid w:val="00D15F64"/>
    <w:rsid w:val="00D15F83"/>
    <w:rsid w:val="00D15FFC"/>
    <w:rsid w:val="00D1601A"/>
    <w:rsid w:val="00D1602F"/>
    <w:rsid w:val="00D160CD"/>
    <w:rsid w:val="00D16148"/>
    <w:rsid w:val="00D16186"/>
    <w:rsid w:val="00D161F8"/>
    <w:rsid w:val="00D1620F"/>
    <w:rsid w:val="00D162D7"/>
    <w:rsid w:val="00D16311"/>
    <w:rsid w:val="00D163A1"/>
    <w:rsid w:val="00D163FD"/>
    <w:rsid w:val="00D16563"/>
    <w:rsid w:val="00D165BF"/>
    <w:rsid w:val="00D16622"/>
    <w:rsid w:val="00D16652"/>
    <w:rsid w:val="00D16680"/>
    <w:rsid w:val="00D166CF"/>
    <w:rsid w:val="00D166E9"/>
    <w:rsid w:val="00D167DC"/>
    <w:rsid w:val="00D167EB"/>
    <w:rsid w:val="00D1680C"/>
    <w:rsid w:val="00D1686C"/>
    <w:rsid w:val="00D16889"/>
    <w:rsid w:val="00D16893"/>
    <w:rsid w:val="00D16919"/>
    <w:rsid w:val="00D16A7A"/>
    <w:rsid w:val="00D16AE8"/>
    <w:rsid w:val="00D16B6E"/>
    <w:rsid w:val="00D16B88"/>
    <w:rsid w:val="00D16B91"/>
    <w:rsid w:val="00D16C44"/>
    <w:rsid w:val="00D16D00"/>
    <w:rsid w:val="00D16E89"/>
    <w:rsid w:val="00D16EB3"/>
    <w:rsid w:val="00D16ECA"/>
    <w:rsid w:val="00D16F6A"/>
    <w:rsid w:val="00D16F7E"/>
    <w:rsid w:val="00D16FBC"/>
    <w:rsid w:val="00D17011"/>
    <w:rsid w:val="00D17028"/>
    <w:rsid w:val="00D17079"/>
    <w:rsid w:val="00D1708F"/>
    <w:rsid w:val="00D170C0"/>
    <w:rsid w:val="00D170C6"/>
    <w:rsid w:val="00D170FB"/>
    <w:rsid w:val="00D171B2"/>
    <w:rsid w:val="00D17293"/>
    <w:rsid w:val="00D172C7"/>
    <w:rsid w:val="00D17317"/>
    <w:rsid w:val="00D1732C"/>
    <w:rsid w:val="00D17415"/>
    <w:rsid w:val="00D17421"/>
    <w:rsid w:val="00D174AA"/>
    <w:rsid w:val="00D174BD"/>
    <w:rsid w:val="00D17529"/>
    <w:rsid w:val="00D17546"/>
    <w:rsid w:val="00D175AA"/>
    <w:rsid w:val="00D1762B"/>
    <w:rsid w:val="00D17645"/>
    <w:rsid w:val="00D17665"/>
    <w:rsid w:val="00D176D0"/>
    <w:rsid w:val="00D17762"/>
    <w:rsid w:val="00D177C7"/>
    <w:rsid w:val="00D177EA"/>
    <w:rsid w:val="00D17824"/>
    <w:rsid w:val="00D178FA"/>
    <w:rsid w:val="00D17910"/>
    <w:rsid w:val="00D179A2"/>
    <w:rsid w:val="00D179D9"/>
    <w:rsid w:val="00D17A73"/>
    <w:rsid w:val="00D17A99"/>
    <w:rsid w:val="00D17AC3"/>
    <w:rsid w:val="00D17AEE"/>
    <w:rsid w:val="00D17B68"/>
    <w:rsid w:val="00D17B90"/>
    <w:rsid w:val="00D17BA2"/>
    <w:rsid w:val="00D17BA4"/>
    <w:rsid w:val="00D17C05"/>
    <w:rsid w:val="00D17C7F"/>
    <w:rsid w:val="00D17D3D"/>
    <w:rsid w:val="00D17D47"/>
    <w:rsid w:val="00D17E11"/>
    <w:rsid w:val="00D17E7F"/>
    <w:rsid w:val="00D17EA3"/>
    <w:rsid w:val="00D17EC4"/>
    <w:rsid w:val="00D17F84"/>
    <w:rsid w:val="00D17FA2"/>
    <w:rsid w:val="00D17FDB"/>
    <w:rsid w:val="00D20055"/>
    <w:rsid w:val="00D200F8"/>
    <w:rsid w:val="00D20108"/>
    <w:rsid w:val="00D20247"/>
    <w:rsid w:val="00D202BC"/>
    <w:rsid w:val="00D202CF"/>
    <w:rsid w:val="00D202FE"/>
    <w:rsid w:val="00D20318"/>
    <w:rsid w:val="00D2035C"/>
    <w:rsid w:val="00D20386"/>
    <w:rsid w:val="00D203C1"/>
    <w:rsid w:val="00D20435"/>
    <w:rsid w:val="00D204D1"/>
    <w:rsid w:val="00D204EE"/>
    <w:rsid w:val="00D204F0"/>
    <w:rsid w:val="00D204F5"/>
    <w:rsid w:val="00D205D8"/>
    <w:rsid w:val="00D205EF"/>
    <w:rsid w:val="00D2062E"/>
    <w:rsid w:val="00D20638"/>
    <w:rsid w:val="00D206AC"/>
    <w:rsid w:val="00D206B1"/>
    <w:rsid w:val="00D20767"/>
    <w:rsid w:val="00D20777"/>
    <w:rsid w:val="00D20806"/>
    <w:rsid w:val="00D20846"/>
    <w:rsid w:val="00D2089B"/>
    <w:rsid w:val="00D209DC"/>
    <w:rsid w:val="00D20A01"/>
    <w:rsid w:val="00D20A39"/>
    <w:rsid w:val="00D20B3B"/>
    <w:rsid w:val="00D20B7E"/>
    <w:rsid w:val="00D20CD9"/>
    <w:rsid w:val="00D20D18"/>
    <w:rsid w:val="00D20D55"/>
    <w:rsid w:val="00D20D76"/>
    <w:rsid w:val="00D20F98"/>
    <w:rsid w:val="00D20FBA"/>
    <w:rsid w:val="00D20FF2"/>
    <w:rsid w:val="00D21000"/>
    <w:rsid w:val="00D21021"/>
    <w:rsid w:val="00D210D9"/>
    <w:rsid w:val="00D21120"/>
    <w:rsid w:val="00D21165"/>
    <w:rsid w:val="00D21174"/>
    <w:rsid w:val="00D2118F"/>
    <w:rsid w:val="00D211AC"/>
    <w:rsid w:val="00D211F0"/>
    <w:rsid w:val="00D21219"/>
    <w:rsid w:val="00D2126A"/>
    <w:rsid w:val="00D212B0"/>
    <w:rsid w:val="00D212CB"/>
    <w:rsid w:val="00D2157C"/>
    <w:rsid w:val="00D21584"/>
    <w:rsid w:val="00D215B3"/>
    <w:rsid w:val="00D215D1"/>
    <w:rsid w:val="00D2161B"/>
    <w:rsid w:val="00D21658"/>
    <w:rsid w:val="00D216DD"/>
    <w:rsid w:val="00D21705"/>
    <w:rsid w:val="00D21812"/>
    <w:rsid w:val="00D2184B"/>
    <w:rsid w:val="00D21854"/>
    <w:rsid w:val="00D21856"/>
    <w:rsid w:val="00D2187E"/>
    <w:rsid w:val="00D218BC"/>
    <w:rsid w:val="00D21934"/>
    <w:rsid w:val="00D21949"/>
    <w:rsid w:val="00D21989"/>
    <w:rsid w:val="00D21A54"/>
    <w:rsid w:val="00D21A79"/>
    <w:rsid w:val="00D21B50"/>
    <w:rsid w:val="00D21B6C"/>
    <w:rsid w:val="00D21BE1"/>
    <w:rsid w:val="00D21C11"/>
    <w:rsid w:val="00D21C55"/>
    <w:rsid w:val="00D21C5A"/>
    <w:rsid w:val="00D21C8B"/>
    <w:rsid w:val="00D21CA4"/>
    <w:rsid w:val="00D21D38"/>
    <w:rsid w:val="00D21E76"/>
    <w:rsid w:val="00D21EB0"/>
    <w:rsid w:val="00D21EE5"/>
    <w:rsid w:val="00D21F8A"/>
    <w:rsid w:val="00D22006"/>
    <w:rsid w:val="00D22031"/>
    <w:rsid w:val="00D22050"/>
    <w:rsid w:val="00D220C5"/>
    <w:rsid w:val="00D220F7"/>
    <w:rsid w:val="00D22114"/>
    <w:rsid w:val="00D22119"/>
    <w:rsid w:val="00D2213D"/>
    <w:rsid w:val="00D22173"/>
    <w:rsid w:val="00D22190"/>
    <w:rsid w:val="00D221CE"/>
    <w:rsid w:val="00D221D2"/>
    <w:rsid w:val="00D221D8"/>
    <w:rsid w:val="00D2224C"/>
    <w:rsid w:val="00D222A1"/>
    <w:rsid w:val="00D222A9"/>
    <w:rsid w:val="00D22368"/>
    <w:rsid w:val="00D22382"/>
    <w:rsid w:val="00D22388"/>
    <w:rsid w:val="00D223A8"/>
    <w:rsid w:val="00D2244A"/>
    <w:rsid w:val="00D22467"/>
    <w:rsid w:val="00D22543"/>
    <w:rsid w:val="00D2255A"/>
    <w:rsid w:val="00D2255E"/>
    <w:rsid w:val="00D2257A"/>
    <w:rsid w:val="00D225A4"/>
    <w:rsid w:val="00D22734"/>
    <w:rsid w:val="00D22796"/>
    <w:rsid w:val="00D2280C"/>
    <w:rsid w:val="00D22811"/>
    <w:rsid w:val="00D2284D"/>
    <w:rsid w:val="00D228E6"/>
    <w:rsid w:val="00D228FA"/>
    <w:rsid w:val="00D22951"/>
    <w:rsid w:val="00D2296B"/>
    <w:rsid w:val="00D2298E"/>
    <w:rsid w:val="00D22A81"/>
    <w:rsid w:val="00D22A84"/>
    <w:rsid w:val="00D22AAE"/>
    <w:rsid w:val="00D22ADC"/>
    <w:rsid w:val="00D22AF7"/>
    <w:rsid w:val="00D22B3D"/>
    <w:rsid w:val="00D22B51"/>
    <w:rsid w:val="00D22BA4"/>
    <w:rsid w:val="00D22C60"/>
    <w:rsid w:val="00D22C8E"/>
    <w:rsid w:val="00D22CFD"/>
    <w:rsid w:val="00D22D50"/>
    <w:rsid w:val="00D22D6F"/>
    <w:rsid w:val="00D22D9C"/>
    <w:rsid w:val="00D22D9D"/>
    <w:rsid w:val="00D22DDA"/>
    <w:rsid w:val="00D22DFD"/>
    <w:rsid w:val="00D22E71"/>
    <w:rsid w:val="00D22FB8"/>
    <w:rsid w:val="00D22FFB"/>
    <w:rsid w:val="00D23028"/>
    <w:rsid w:val="00D23064"/>
    <w:rsid w:val="00D23095"/>
    <w:rsid w:val="00D230A1"/>
    <w:rsid w:val="00D230D0"/>
    <w:rsid w:val="00D23110"/>
    <w:rsid w:val="00D231B6"/>
    <w:rsid w:val="00D2325D"/>
    <w:rsid w:val="00D23349"/>
    <w:rsid w:val="00D23367"/>
    <w:rsid w:val="00D2337D"/>
    <w:rsid w:val="00D233F3"/>
    <w:rsid w:val="00D2341F"/>
    <w:rsid w:val="00D23425"/>
    <w:rsid w:val="00D23439"/>
    <w:rsid w:val="00D23489"/>
    <w:rsid w:val="00D2350B"/>
    <w:rsid w:val="00D23528"/>
    <w:rsid w:val="00D235B3"/>
    <w:rsid w:val="00D235B6"/>
    <w:rsid w:val="00D23640"/>
    <w:rsid w:val="00D236FE"/>
    <w:rsid w:val="00D23847"/>
    <w:rsid w:val="00D23889"/>
    <w:rsid w:val="00D23895"/>
    <w:rsid w:val="00D238F3"/>
    <w:rsid w:val="00D23919"/>
    <w:rsid w:val="00D23949"/>
    <w:rsid w:val="00D2395C"/>
    <w:rsid w:val="00D23A4F"/>
    <w:rsid w:val="00D23A5B"/>
    <w:rsid w:val="00D23A71"/>
    <w:rsid w:val="00D23AA6"/>
    <w:rsid w:val="00D23ABC"/>
    <w:rsid w:val="00D23B69"/>
    <w:rsid w:val="00D23BA9"/>
    <w:rsid w:val="00D23C19"/>
    <w:rsid w:val="00D23C8B"/>
    <w:rsid w:val="00D23CD4"/>
    <w:rsid w:val="00D23D60"/>
    <w:rsid w:val="00D23E33"/>
    <w:rsid w:val="00D23E5F"/>
    <w:rsid w:val="00D23EB3"/>
    <w:rsid w:val="00D23F5F"/>
    <w:rsid w:val="00D23F75"/>
    <w:rsid w:val="00D23FAA"/>
    <w:rsid w:val="00D24063"/>
    <w:rsid w:val="00D24081"/>
    <w:rsid w:val="00D24098"/>
    <w:rsid w:val="00D2409B"/>
    <w:rsid w:val="00D240FA"/>
    <w:rsid w:val="00D241B7"/>
    <w:rsid w:val="00D241DA"/>
    <w:rsid w:val="00D24209"/>
    <w:rsid w:val="00D242B3"/>
    <w:rsid w:val="00D242C1"/>
    <w:rsid w:val="00D242EC"/>
    <w:rsid w:val="00D24380"/>
    <w:rsid w:val="00D2445C"/>
    <w:rsid w:val="00D2448B"/>
    <w:rsid w:val="00D24537"/>
    <w:rsid w:val="00D24555"/>
    <w:rsid w:val="00D24606"/>
    <w:rsid w:val="00D2460F"/>
    <w:rsid w:val="00D2461F"/>
    <w:rsid w:val="00D246AC"/>
    <w:rsid w:val="00D246C8"/>
    <w:rsid w:val="00D24702"/>
    <w:rsid w:val="00D24792"/>
    <w:rsid w:val="00D247B2"/>
    <w:rsid w:val="00D24880"/>
    <w:rsid w:val="00D248E4"/>
    <w:rsid w:val="00D24914"/>
    <w:rsid w:val="00D249B7"/>
    <w:rsid w:val="00D24A38"/>
    <w:rsid w:val="00D24AF8"/>
    <w:rsid w:val="00D24BC9"/>
    <w:rsid w:val="00D24C0A"/>
    <w:rsid w:val="00D24C18"/>
    <w:rsid w:val="00D24C59"/>
    <w:rsid w:val="00D24C7D"/>
    <w:rsid w:val="00D24CA0"/>
    <w:rsid w:val="00D24CCA"/>
    <w:rsid w:val="00D24CDD"/>
    <w:rsid w:val="00D24D05"/>
    <w:rsid w:val="00D24E6E"/>
    <w:rsid w:val="00D24F36"/>
    <w:rsid w:val="00D24F5A"/>
    <w:rsid w:val="00D24FA4"/>
    <w:rsid w:val="00D25024"/>
    <w:rsid w:val="00D2503A"/>
    <w:rsid w:val="00D250A6"/>
    <w:rsid w:val="00D25288"/>
    <w:rsid w:val="00D2528D"/>
    <w:rsid w:val="00D2529B"/>
    <w:rsid w:val="00D252F6"/>
    <w:rsid w:val="00D253D0"/>
    <w:rsid w:val="00D25439"/>
    <w:rsid w:val="00D2547D"/>
    <w:rsid w:val="00D25498"/>
    <w:rsid w:val="00D254B5"/>
    <w:rsid w:val="00D254DA"/>
    <w:rsid w:val="00D25540"/>
    <w:rsid w:val="00D2558A"/>
    <w:rsid w:val="00D255C1"/>
    <w:rsid w:val="00D25622"/>
    <w:rsid w:val="00D2566A"/>
    <w:rsid w:val="00D2569C"/>
    <w:rsid w:val="00D256E3"/>
    <w:rsid w:val="00D256EB"/>
    <w:rsid w:val="00D25772"/>
    <w:rsid w:val="00D2584C"/>
    <w:rsid w:val="00D2584F"/>
    <w:rsid w:val="00D25875"/>
    <w:rsid w:val="00D258A7"/>
    <w:rsid w:val="00D258FB"/>
    <w:rsid w:val="00D259D5"/>
    <w:rsid w:val="00D259E5"/>
    <w:rsid w:val="00D25A04"/>
    <w:rsid w:val="00D25A11"/>
    <w:rsid w:val="00D25A1C"/>
    <w:rsid w:val="00D25A56"/>
    <w:rsid w:val="00D25A67"/>
    <w:rsid w:val="00D25A6B"/>
    <w:rsid w:val="00D25A88"/>
    <w:rsid w:val="00D25AB3"/>
    <w:rsid w:val="00D25B09"/>
    <w:rsid w:val="00D25B65"/>
    <w:rsid w:val="00D25B71"/>
    <w:rsid w:val="00D25BC4"/>
    <w:rsid w:val="00D25BDF"/>
    <w:rsid w:val="00D25C75"/>
    <w:rsid w:val="00D25C7B"/>
    <w:rsid w:val="00D25CE1"/>
    <w:rsid w:val="00D25DE7"/>
    <w:rsid w:val="00D25DF7"/>
    <w:rsid w:val="00D25E86"/>
    <w:rsid w:val="00D25E91"/>
    <w:rsid w:val="00D25ED4"/>
    <w:rsid w:val="00D25F34"/>
    <w:rsid w:val="00D25FD9"/>
    <w:rsid w:val="00D260BA"/>
    <w:rsid w:val="00D26228"/>
    <w:rsid w:val="00D26236"/>
    <w:rsid w:val="00D26255"/>
    <w:rsid w:val="00D26277"/>
    <w:rsid w:val="00D262CF"/>
    <w:rsid w:val="00D26375"/>
    <w:rsid w:val="00D263E8"/>
    <w:rsid w:val="00D2640B"/>
    <w:rsid w:val="00D26462"/>
    <w:rsid w:val="00D26495"/>
    <w:rsid w:val="00D26524"/>
    <w:rsid w:val="00D26562"/>
    <w:rsid w:val="00D26648"/>
    <w:rsid w:val="00D2668F"/>
    <w:rsid w:val="00D26723"/>
    <w:rsid w:val="00D267C1"/>
    <w:rsid w:val="00D268FA"/>
    <w:rsid w:val="00D2697E"/>
    <w:rsid w:val="00D269A1"/>
    <w:rsid w:val="00D26A3F"/>
    <w:rsid w:val="00D26A8D"/>
    <w:rsid w:val="00D26B2D"/>
    <w:rsid w:val="00D26B4E"/>
    <w:rsid w:val="00D26BAF"/>
    <w:rsid w:val="00D26C88"/>
    <w:rsid w:val="00D26CF1"/>
    <w:rsid w:val="00D26D58"/>
    <w:rsid w:val="00D26DAC"/>
    <w:rsid w:val="00D26DE1"/>
    <w:rsid w:val="00D26E3E"/>
    <w:rsid w:val="00D26E73"/>
    <w:rsid w:val="00D26EDB"/>
    <w:rsid w:val="00D2706C"/>
    <w:rsid w:val="00D27082"/>
    <w:rsid w:val="00D27083"/>
    <w:rsid w:val="00D270A9"/>
    <w:rsid w:val="00D270B7"/>
    <w:rsid w:val="00D270C3"/>
    <w:rsid w:val="00D2712F"/>
    <w:rsid w:val="00D271F1"/>
    <w:rsid w:val="00D27242"/>
    <w:rsid w:val="00D27277"/>
    <w:rsid w:val="00D272A3"/>
    <w:rsid w:val="00D272E7"/>
    <w:rsid w:val="00D2735E"/>
    <w:rsid w:val="00D27414"/>
    <w:rsid w:val="00D2743A"/>
    <w:rsid w:val="00D27459"/>
    <w:rsid w:val="00D27470"/>
    <w:rsid w:val="00D2748F"/>
    <w:rsid w:val="00D27492"/>
    <w:rsid w:val="00D274B1"/>
    <w:rsid w:val="00D274D5"/>
    <w:rsid w:val="00D275C4"/>
    <w:rsid w:val="00D275D3"/>
    <w:rsid w:val="00D27674"/>
    <w:rsid w:val="00D27693"/>
    <w:rsid w:val="00D2769B"/>
    <w:rsid w:val="00D276B4"/>
    <w:rsid w:val="00D276B6"/>
    <w:rsid w:val="00D277DF"/>
    <w:rsid w:val="00D277EE"/>
    <w:rsid w:val="00D2785C"/>
    <w:rsid w:val="00D279A4"/>
    <w:rsid w:val="00D279E0"/>
    <w:rsid w:val="00D27A18"/>
    <w:rsid w:val="00D27A6C"/>
    <w:rsid w:val="00D27B1E"/>
    <w:rsid w:val="00D27C1C"/>
    <w:rsid w:val="00D27C28"/>
    <w:rsid w:val="00D27C2A"/>
    <w:rsid w:val="00D27CBB"/>
    <w:rsid w:val="00D27D19"/>
    <w:rsid w:val="00D27D65"/>
    <w:rsid w:val="00D27DBF"/>
    <w:rsid w:val="00D27DC5"/>
    <w:rsid w:val="00D27DE0"/>
    <w:rsid w:val="00D27E16"/>
    <w:rsid w:val="00D27EFD"/>
    <w:rsid w:val="00D27F75"/>
    <w:rsid w:val="00D27F9C"/>
    <w:rsid w:val="00D27FB2"/>
    <w:rsid w:val="00D27FCD"/>
    <w:rsid w:val="00D27FD3"/>
    <w:rsid w:val="00D30001"/>
    <w:rsid w:val="00D30018"/>
    <w:rsid w:val="00D3003C"/>
    <w:rsid w:val="00D300A7"/>
    <w:rsid w:val="00D30152"/>
    <w:rsid w:val="00D301F0"/>
    <w:rsid w:val="00D3022B"/>
    <w:rsid w:val="00D30288"/>
    <w:rsid w:val="00D302F6"/>
    <w:rsid w:val="00D3030A"/>
    <w:rsid w:val="00D30355"/>
    <w:rsid w:val="00D303BB"/>
    <w:rsid w:val="00D3042E"/>
    <w:rsid w:val="00D30452"/>
    <w:rsid w:val="00D304E8"/>
    <w:rsid w:val="00D3051B"/>
    <w:rsid w:val="00D305E7"/>
    <w:rsid w:val="00D305EB"/>
    <w:rsid w:val="00D3065F"/>
    <w:rsid w:val="00D306D4"/>
    <w:rsid w:val="00D30721"/>
    <w:rsid w:val="00D3081B"/>
    <w:rsid w:val="00D3088E"/>
    <w:rsid w:val="00D308C5"/>
    <w:rsid w:val="00D3093E"/>
    <w:rsid w:val="00D309C6"/>
    <w:rsid w:val="00D309DA"/>
    <w:rsid w:val="00D30A18"/>
    <w:rsid w:val="00D30AA8"/>
    <w:rsid w:val="00D30ACB"/>
    <w:rsid w:val="00D30AF2"/>
    <w:rsid w:val="00D30C45"/>
    <w:rsid w:val="00D30D31"/>
    <w:rsid w:val="00D30D56"/>
    <w:rsid w:val="00D30D61"/>
    <w:rsid w:val="00D30DA3"/>
    <w:rsid w:val="00D30E75"/>
    <w:rsid w:val="00D30EB4"/>
    <w:rsid w:val="00D30EEB"/>
    <w:rsid w:val="00D30FE7"/>
    <w:rsid w:val="00D3102E"/>
    <w:rsid w:val="00D3105D"/>
    <w:rsid w:val="00D3116C"/>
    <w:rsid w:val="00D31194"/>
    <w:rsid w:val="00D3123E"/>
    <w:rsid w:val="00D31277"/>
    <w:rsid w:val="00D312E6"/>
    <w:rsid w:val="00D31320"/>
    <w:rsid w:val="00D313BC"/>
    <w:rsid w:val="00D313F4"/>
    <w:rsid w:val="00D31446"/>
    <w:rsid w:val="00D31451"/>
    <w:rsid w:val="00D31505"/>
    <w:rsid w:val="00D31581"/>
    <w:rsid w:val="00D3159B"/>
    <w:rsid w:val="00D315B0"/>
    <w:rsid w:val="00D316F8"/>
    <w:rsid w:val="00D316F9"/>
    <w:rsid w:val="00D31717"/>
    <w:rsid w:val="00D3175B"/>
    <w:rsid w:val="00D31766"/>
    <w:rsid w:val="00D31778"/>
    <w:rsid w:val="00D3177F"/>
    <w:rsid w:val="00D317AF"/>
    <w:rsid w:val="00D31813"/>
    <w:rsid w:val="00D31826"/>
    <w:rsid w:val="00D319D0"/>
    <w:rsid w:val="00D31A11"/>
    <w:rsid w:val="00D31A27"/>
    <w:rsid w:val="00D31AD7"/>
    <w:rsid w:val="00D31ADF"/>
    <w:rsid w:val="00D31B0A"/>
    <w:rsid w:val="00D31B0C"/>
    <w:rsid w:val="00D31B1F"/>
    <w:rsid w:val="00D31B2C"/>
    <w:rsid w:val="00D31B67"/>
    <w:rsid w:val="00D31BC5"/>
    <w:rsid w:val="00D31BCB"/>
    <w:rsid w:val="00D31C4A"/>
    <w:rsid w:val="00D31C88"/>
    <w:rsid w:val="00D31CA7"/>
    <w:rsid w:val="00D31D22"/>
    <w:rsid w:val="00D31D83"/>
    <w:rsid w:val="00D31DEF"/>
    <w:rsid w:val="00D31DF3"/>
    <w:rsid w:val="00D31F32"/>
    <w:rsid w:val="00D31FEB"/>
    <w:rsid w:val="00D32030"/>
    <w:rsid w:val="00D32048"/>
    <w:rsid w:val="00D32059"/>
    <w:rsid w:val="00D32071"/>
    <w:rsid w:val="00D3213E"/>
    <w:rsid w:val="00D3216F"/>
    <w:rsid w:val="00D321C8"/>
    <w:rsid w:val="00D32236"/>
    <w:rsid w:val="00D3224E"/>
    <w:rsid w:val="00D32286"/>
    <w:rsid w:val="00D32352"/>
    <w:rsid w:val="00D32360"/>
    <w:rsid w:val="00D3241D"/>
    <w:rsid w:val="00D3243A"/>
    <w:rsid w:val="00D32456"/>
    <w:rsid w:val="00D3250D"/>
    <w:rsid w:val="00D325A0"/>
    <w:rsid w:val="00D325AF"/>
    <w:rsid w:val="00D326D3"/>
    <w:rsid w:val="00D32741"/>
    <w:rsid w:val="00D327BE"/>
    <w:rsid w:val="00D328D4"/>
    <w:rsid w:val="00D32903"/>
    <w:rsid w:val="00D3290C"/>
    <w:rsid w:val="00D32946"/>
    <w:rsid w:val="00D32950"/>
    <w:rsid w:val="00D32AB5"/>
    <w:rsid w:val="00D32AD8"/>
    <w:rsid w:val="00D32B37"/>
    <w:rsid w:val="00D32BB7"/>
    <w:rsid w:val="00D32C0F"/>
    <w:rsid w:val="00D32C6B"/>
    <w:rsid w:val="00D32C98"/>
    <w:rsid w:val="00D32CE9"/>
    <w:rsid w:val="00D32DAF"/>
    <w:rsid w:val="00D32DE4"/>
    <w:rsid w:val="00D32DF5"/>
    <w:rsid w:val="00D32DF9"/>
    <w:rsid w:val="00D32E35"/>
    <w:rsid w:val="00D32FA2"/>
    <w:rsid w:val="00D33054"/>
    <w:rsid w:val="00D330B4"/>
    <w:rsid w:val="00D332D3"/>
    <w:rsid w:val="00D332F9"/>
    <w:rsid w:val="00D333BF"/>
    <w:rsid w:val="00D333E0"/>
    <w:rsid w:val="00D33432"/>
    <w:rsid w:val="00D33457"/>
    <w:rsid w:val="00D3345D"/>
    <w:rsid w:val="00D33471"/>
    <w:rsid w:val="00D334F4"/>
    <w:rsid w:val="00D33516"/>
    <w:rsid w:val="00D33531"/>
    <w:rsid w:val="00D335A4"/>
    <w:rsid w:val="00D335AD"/>
    <w:rsid w:val="00D335BE"/>
    <w:rsid w:val="00D335EC"/>
    <w:rsid w:val="00D33649"/>
    <w:rsid w:val="00D336A8"/>
    <w:rsid w:val="00D337B8"/>
    <w:rsid w:val="00D3381D"/>
    <w:rsid w:val="00D33859"/>
    <w:rsid w:val="00D33893"/>
    <w:rsid w:val="00D338D8"/>
    <w:rsid w:val="00D339A5"/>
    <w:rsid w:val="00D339D0"/>
    <w:rsid w:val="00D33A04"/>
    <w:rsid w:val="00D33A0D"/>
    <w:rsid w:val="00D33A67"/>
    <w:rsid w:val="00D33A97"/>
    <w:rsid w:val="00D33AAB"/>
    <w:rsid w:val="00D33B10"/>
    <w:rsid w:val="00D33B2F"/>
    <w:rsid w:val="00D33B54"/>
    <w:rsid w:val="00D33BA9"/>
    <w:rsid w:val="00D33BFD"/>
    <w:rsid w:val="00D33C4A"/>
    <w:rsid w:val="00D33CB0"/>
    <w:rsid w:val="00D33D3F"/>
    <w:rsid w:val="00D33D6A"/>
    <w:rsid w:val="00D33D89"/>
    <w:rsid w:val="00D33DB4"/>
    <w:rsid w:val="00D33DC6"/>
    <w:rsid w:val="00D33E52"/>
    <w:rsid w:val="00D33ED9"/>
    <w:rsid w:val="00D33F23"/>
    <w:rsid w:val="00D33F5B"/>
    <w:rsid w:val="00D34020"/>
    <w:rsid w:val="00D34099"/>
    <w:rsid w:val="00D340E4"/>
    <w:rsid w:val="00D340E9"/>
    <w:rsid w:val="00D34136"/>
    <w:rsid w:val="00D3429B"/>
    <w:rsid w:val="00D34313"/>
    <w:rsid w:val="00D343A0"/>
    <w:rsid w:val="00D343E7"/>
    <w:rsid w:val="00D3446E"/>
    <w:rsid w:val="00D344CA"/>
    <w:rsid w:val="00D3455D"/>
    <w:rsid w:val="00D345AA"/>
    <w:rsid w:val="00D34616"/>
    <w:rsid w:val="00D34683"/>
    <w:rsid w:val="00D346F0"/>
    <w:rsid w:val="00D34765"/>
    <w:rsid w:val="00D34794"/>
    <w:rsid w:val="00D347CC"/>
    <w:rsid w:val="00D348B8"/>
    <w:rsid w:val="00D349FB"/>
    <w:rsid w:val="00D34B00"/>
    <w:rsid w:val="00D34B2B"/>
    <w:rsid w:val="00D34B91"/>
    <w:rsid w:val="00D34C50"/>
    <w:rsid w:val="00D34CA8"/>
    <w:rsid w:val="00D34CCD"/>
    <w:rsid w:val="00D34DAC"/>
    <w:rsid w:val="00D34DCA"/>
    <w:rsid w:val="00D34E49"/>
    <w:rsid w:val="00D34E62"/>
    <w:rsid w:val="00D34F0F"/>
    <w:rsid w:val="00D34FF3"/>
    <w:rsid w:val="00D35086"/>
    <w:rsid w:val="00D350B1"/>
    <w:rsid w:val="00D350C1"/>
    <w:rsid w:val="00D350D6"/>
    <w:rsid w:val="00D35128"/>
    <w:rsid w:val="00D351EC"/>
    <w:rsid w:val="00D3528F"/>
    <w:rsid w:val="00D352E7"/>
    <w:rsid w:val="00D35336"/>
    <w:rsid w:val="00D35460"/>
    <w:rsid w:val="00D35556"/>
    <w:rsid w:val="00D3566B"/>
    <w:rsid w:val="00D356E5"/>
    <w:rsid w:val="00D35717"/>
    <w:rsid w:val="00D357A8"/>
    <w:rsid w:val="00D35833"/>
    <w:rsid w:val="00D35837"/>
    <w:rsid w:val="00D35873"/>
    <w:rsid w:val="00D358AE"/>
    <w:rsid w:val="00D358DA"/>
    <w:rsid w:val="00D3590E"/>
    <w:rsid w:val="00D35958"/>
    <w:rsid w:val="00D359B0"/>
    <w:rsid w:val="00D359C5"/>
    <w:rsid w:val="00D35A40"/>
    <w:rsid w:val="00D35A68"/>
    <w:rsid w:val="00D35AA8"/>
    <w:rsid w:val="00D35B25"/>
    <w:rsid w:val="00D35B55"/>
    <w:rsid w:val="00D35BA4"/>
    <w:rsid w:val="00D35C0C"/>
    <w:rsid w:val="00D35CA7"/>
    <w:rsid w:val="00D35D32"/>
    <w:rsid w:val="00D35D3C"/>
    <w:rsid w:val="00D35DAA"/>
    <w:rsid w:val="00D35DCD"/>
    <w:rsid w:val="00D35E55"/>
    <w:rsid w:val="00D35E83"/>
    <w:rsid w:val="00D35E95"/>
    <w:rsid w:val="00D35EDA"/>
    <w:rsid w:val="00D35F02"/>
    <w:rsid w:val="00D35FB8"/>
    <w:rsid w:val="00D36054"/>
    <w:rsid w:val="00D36073"/>
    <w:rsid w:val="00D3609A"/>
    <w:rsid w:val="00D360A9"/>
    <w:rsid w:val="00D360E0"/>
    <w:rsid w:val="00D360F8"/>
    <w:rsid w:val="00D361F1"/>
    <w:rsid w:val="00D36390"/>
    <w:rsid w:val="00D36421"/>
    <w:rsid w:val="00D3656B"/>
    <w:rsid w:val="00D36587"/>
    <w:rsid w:val="00D365B0"/>
    <w:rsid w:val="00D365D9"/>
    <w:rsid w:val="00D365EF"/>
    <w:rsid w:val="00D365F5"/>
    <w:rsid w:val="00D36631"/>
    <w:rsid w:val="00D36688"/>
    <w:rsid w:val="00D366FB"/>
    <w:rsid w:val="00D3670C"/>
    <w:rsid w:val="00D36725"/>
    <w:rsid w:val="00D36774"/>
    <w:rsid w:val="00D367A5"/>
    <w:rsid w:val="00D367AD"/>
    <w:rsid w:val="00D36812"/>
    <w:rsid w:val="00D36837"/>
    <w:rsid w:val="00D36857"/>
    <w:rsid w:val="00D3687F"/>
    <w:rsid w:val="00D369DE"/>
    <w:rsid w:val="00D36AC7"/>
    <w:rsid w:val="00D36B15"/>
    <w:rsid w:val="00D36CC8"/>
    <w:rsid w:val="00D36D91"/>
    <w:rsid w:val="00D36EDA"/>
    <w:rsid w:val="00D36EEF"/>
    <w:rsid w:val="00D36F4A"/>
    <w:rsid w:val="00D36F59"/>
    <w:rsid w:val="00D37053"/>
    <w:rsid w:val="00D3708A"/>
    <w:rsid w:val="00D370E6"/>
    <w:rsid w:val="00D3713F"/>
    <w:rsid w:val="00D37159"/>
    <w:rsid w:val="00D371ED"/>
    <w:rsid w:val="00D37219"/>
    <w:rsid w:val="00D372FD"/>
    <w:rsid w:val="00D37330"/>
    <w:rsid w:val="00D3735E"/>
    <w:rsid w:val="00D37417"/>
    <w:rsid w:val="00D37491"/>
    <w:rsid w:val="00D375A6"/>
    <w:rsid w:val="00D375C0"/>
    <w:rsid w:val="00D3761B"/>
    <w:rsid w:val="00D37642"/>
    <w:rsid w:val="00D3764F"/>
    <w:rsid w:val="00D37689"/>
    <w:rsid w:val="00D376A2"/>
    <w:rsid w:val="00D37708"/>
    <w:rsid w:val="00D3772C"/>
    <w:rsid w:val="00D37730"/>
    <w:rsid w:val="00D37862"/>
    <w:rsid w:val="00D378F8"/>
    <w:rsid w:val="00D37967"/>
    <w:rsid w:val="00D37A0F"/>
    <w:rsid w:val="00D37A18"/>
    <w:rsid w:val="00D37A82"/>
    <w:rsid w:val="00D37A9E"/>
    <w:rsid w:val="00D37AB7"/>
    <w:rsid w:val="00D37AF1"/>
    <w:rsid w:val="00D37B20"/>
    <w:rsid w:val="00D37B2D"/>
    <w:rsid w:val="00D37BA5"/>
    <w:rsid w:val="00D37BD3"/>
    <w:rsid w:val="00D37CC7"/>
    <w:rsid w:val="00D37D03"/>
    <w:rsid w:val="00D37D54"/>
    <w:rsid w:val="00D37DF1"/>
    <w:rsid w:val="00D37E42"/>
    <w:rsid w:val="00D37F12"/>
    <w:rsid w:val="00D37F99"/>
    <w:rsid w:val="00D4002F"/>
    <w:rsid w:val="00D4005E"/>
    <w:rsid w:val="00D40144"/>
    <w:rsid w:val="00D40145"/>
    <w:rsid w:val="00D40159"/>
    <w:rsid w:val="00D40187"/>
    <w:rsid w:val="00D401DD"/>
    <w:rsid w:val="00D401E1"/>
    <w:rsid w:val="00D40206"/>
    <w:rsid w:val="00D40242"/>
    <w:rsid w:val="00D4024C"/>
    <w:rsid w:val="00D4026B"/>
    <w:rsid w:val="00D4030E"/>
    <w:rsid w:val="00D40368"/>
    <w:rsid w:val="00D40444"/>
    <w:rsid w:val="00D4048E"/>
    <w:rsid w:val="00D4049B"/>
    <w:rsid w:val="00D4052A"/>
    <w:rsid w:val="00D405AD"/>
    <w:rsid w:val="00D405B5"/>
    <w:rsid w:val="00D40635"/>
    <w:rsid w:val="00D4064F"/>
    <w:rsid w:val="00D40671"/>
    <w:rsid w:val="00D406D7"/>
    <w:rsid w:val="00D406F7"/>
    <w:rsid w:val="00D4071D"/>
    <w:rsid w:val="00D40720"/>
    <w:rsid w:val="00D40755"/>
    <w:rsid w:val="00D40785"/>
    <w:rsid w:val="00D40797"/>
    <w:rsid w:val="00D407DD"/>
    <w:rsid w:val="00D407EF"/>
    <w:rsid w:val="00D408EF"/>
    <w:rsid w:val="00D40905"/>
    <w:rsid w:val="00D4097D"/>
    <w:rsid w:val="00D409B7"/>
    <w:rsid w:val="00D409E6"/>
    <w:rsid w:val="00D40A32"/>
    <w:rsid w:val="00D40AB2"/>
    <w:rsid w:val="00D40B8A"/>
    <w:rsid w:val="00D40BA7"/>
    <w:rsid w:val="00D40CDC"/>
    <w:rsid w:val="00D40D1D"/>
    <w:rsid w:val="00D40DC1"/>
    <w:rsid w:val="00D40F6B"/>
    <w:rsid w:val="00D41006"/>
    <w:rsid w:val="00D4101C"/>
    <w:rsid w:val="00D41066"/>
    <w:rsid w:val="00D4108B"/>
    <w:rsid w:val="00D411B1"/>
    <w:rsid w:val="00D411C0"/>
    <w:rsid w:val="00D411D5"/>
    <w:rsid w:val="00D411EF"/>
    <w:rsid w:val="00D4123E"/>
    <w:rsid w:val="00D4124F"/>
    <w:rsid w:val="00D41254"/>
    <w:rsid w:val="00D41436"/>
    <w:rsid w:val="00D41520"/>
    <w:rsid w:val="00D41552"/>
    <w:rsid w:val="00D41554"/>
    <w:rsid w:val="00D41569"/>
    <w:rsid w:val="00D4156C"/>
    <w:rsid w:val="00D41590"/>
    <w:rsid w:val="00D4159E"/>
    <w:rsid w:val="00D415C4"/>
    <w:rsid w:val="00D417B5"/>
    <w:rsid w:val="00D41864"/>
    <w:rsid w:val="00D4191A"/>
    <w:rsid w:val="00D41977"/>
    <w:rsid w:val="00D419E1"/>
    <w:rsid w:val="00D419E9"/>
    <w:rsid w:val="00D41A64"/>
    <w:rsid w:val="00D41A7E"/>
    <w:rsid w:val="00D41AC0"/>
    <w:rsid w:val="00D41B5F"/>
    <w:rsid w:val="00D41BC7"/>
    <w:rsid w:val="00D41C00"/>
    <w:rsid w:val="00D41C05"/>
    <w:rsid w:val="00D41C7D"/>
    <w:rsid w:val="00D41D56"/>
    <w:rsid w:val="00D41D9A"/>
    <w:rsid w:val="00D41DDA"/>
    <w:rsid w:val="00D41E60"/>
    <w:rsid w:val="00D41EB5"/>
    <w:rsid w:val="00D41EF1"/>
    <w:rsid w:val="00D4201A"/>
    <w:rsid w:val="00D420B0"/>
    <w:rsid w:val="00D420C5"/>
    <w:rsid w:val="00D420F3"/>
    <w:rsid w:val="00D42259"/>
    <w:rsid w:val="00D422D8"/>
    <w:rsid w:val="00D42321"/>
    <w:rsid w:val="00D4236D"/>
    <w:rsid w:val="00D42407"/>
    <w:rsid w:val="00D425AB"/>
    <w:rsid w:val="00D427A4"/>
    <w:rsid w:val="00D4280B"/>
    <w:rsid w:val="00D42829"/>
    <w:rsid w:val="00D428DB"/>
    <w:rsid w:val="00D42932"/>
    <w:rsid w:val="00D42942"/>
    <w:rsid w:val="00D42A01"/>
    <w:rsid w:val="00D42A84"/>
    <w:rsid w:val="00D42B12"/>
    <w:rsid w:val="00D42B42"/>
    <w:rsid w:val="00D42B71"/>
    <w:rsid w:val="00D42C58"/>
    <w:rsid w:val="00D42C67"/>
    <w:rsid w:val="00D42C97"/>
    <w:rsid w:val="00D42C99"/>
    <w:rsid w:val="00D42D3F"/>
    <w:rsid w:val="00D42D42"/>
    <w:rsid w:val="00D42D6D"/>
    <w:rsid w:val="00D42D92"/>
    <w:rsid w:val="00D42DD6"/>
    <w:rsid w:val="00D42DD7"/>
    <w:rsid w:val="00D42E70"/>
    <w:rsid w:val="00D42EB4"/>
    <w:rsid w:val="00D430AA"/>
    <w:rsid w:val="00D430E2"/>
    <w:rsid w:val="00D4312B"/>
    <w:rsid w:val="00D431F0"/>
    <w:rsid w:val="00D43205"/>
    <w:rsid w:val="00D4326E"/>
    <w:rsid w:val="00D43297"/>
    <w:rsid w:val="00D4329B"/>
    <w:rsid w:val="00D43312"/>
    <w:rsid w:val="00D4339C"/>
    <w:rsid w:val="00D433CD"/>
    <w:rsid w:val="00D433E4"/>
    <w:rsid w:val="00D43446"/>
    <w:rsid w:val="00D43480"/>
    <w:rsid w:val="00D4349D"/>
    <w:rsid w:val="00D43574"/>
    <w:rsid w:val="00D43690"/>
    <w:rsid w:val="00D436FB"/>
    <w:rsid w:val="00D437E2"/>
    <w:rsid w:val="00D437FA"/>
    <w:rsid w:val="00D438C7"/>
    <w:rsid w:val="00D439E6"/>
    <w:rsid w:val="00D43B17"/>
    <w:rsid w:val="00D43B67"/>
    <w:rsid w:val="00D43BEB"/>
    <w:rsid w:val="00D43C5B"/>
    <w:rsid w:val="00D43CDD"/>
    <w:rsid w:val="00D43D02"/>
    <w:rsid w:val="00D43D05"/>
    <w:rsid w:val="00D43D7A"/>
    <w:rsid w:val="00D43E83"/>
    <w:rsid w:val="00D43E9B"/>
    <w:rsid w:val="00D43ED9"/>
    <w:rsid w:val="00D43F56"/>
    <w:rsid w:val="00D43FCA"/>
    <w:rsid w:val="00D44028"/>
    <w:rsid w:val="00D4402D"/>
    <w:rsid w:val="00D4403C"/>
    <w:rsid w:val="00D440A4"/>
    <w:rsid w:val="00D4411B"/>
    <w:rsid w:val="00D4411D"/>
    <w:rsid w:val="00D4413A"/>
    <w:rsid w:val="00D441B7"/>
    <w:rsid w:val="00D441CA"/>
    <w:rsid w:val="00D44259"/>
    <w:rsid w:val="00D4426F"/>
    <w:rsid w:val="00D442A8"/>
    <w:rsid w:val="00D442BF"/>
    <w:rsid w:val="00D442F0"/>
    <w:rsid w:val="00D4448B"/>
    <w:rsid w:val="00D444B3"/>
    <w:rsid w:val="00D445CB"/>
    <w:rsid w:val="00D445D7"/>
    <w:rsid w:val="00D445E1"/>
    <w:rsid w:val="00D44642"/>
    <w:rsid w:val="00D446CE"/>
    <w:rsid w:val="00D449B0"/>
    <w:rsid w:val="00D449B5"/>
    <w:rsid w:val="00D44A2C"/>
    <w:rsid w:val="00D44A46"/>
    <w:rsid w:val="00D44A8F"/>
    <w:rsid w:val="00D44ACA"/>
    <w:rsid w:val="00D44ACC"/>
    <w:rsid w:val="00D44AF4"/>
    <w:rsid w:val="00D44BFD"/>
    <w:rsid w:val="00D44C2E"/>
    <w:rsid w:val="00D44C5F"/>
    <w:rsid w:val="00D44C6A"/>
    <w:rsid w:val="00D44C8C"/>
    <w:rsid w:val="00D44D84"/>
    <w:rsid w:val="00D44D93"/>
    <w:rsid w:val="00D44D95"/>
    <w:rsid w:val="00D44DB6"/>
    <w:rsid w:val="00D44E3C"/>
    <w:rsid w:val="00D44E66"/>
    <w:rsid w:val="00D44E95"/>
    <w:rsid w:val="00D44ED1"/>
    <w:rsid w:val="00D44F30"/>
    <w:rsid w:val="00D44FA7"/>
    <w:rsid w:val="00D44FC9"/>
    <w:rsid w:val="00D44FF6"/>
    <w:rsid w:val="00D45004"/>
    <w:rsid w:val="00D4503E"/>
    <w:rsid w:val="00D451C3"/>
    <w:rsid w:val="00D451FF"/>
    <w:rsid w:val="00D45241"/>
    <w:rsid w:val="00D4525E"/>
    <w:rsid w:val="00D4526A"/>
    <w:rsid w:val="00D452F4"/>
    <w:rsid w:val="00D4537B"/>
    <w:rsid w:val="00D453AC"/>
    <w:rsid w:val="00D453F7"/>
    <w:rsid w:val="00D4541D"/>
    <w:rsid w:val="00D45462"/>
    <w:rsid w:val="00D4547B"/>
    <w:rsid w:val="00D454D1"/>
    <w:rsid w:val="00D4551A"/>
    <w:rsid w:val="00D45603"/>
    <w:rsid w:val="00D4564A"/>
    <w:rsid w:val="00D45710"/>
    <w:rsid w:val="00D4572B"/>
    <w:rsid w:val="00D4576A"/>
    <w:rsid w:val="00D4577E"/>
    <w:rsid w:val="00D45785"/>
    <w:rsid w:val="00D457E9"/>
    <w:rsid w:val="00D457F1"/>
    <w:rsid w:val="00D45893"/>
    <w:rsid w:val="00D4593C"/>
    <w:rsid w:val="00D459B4"/>
    <w:rsid w:val="00D45A4A"/>
    <w:rsid w:val="00D45A4D"/>
    <w:rsid w:val="00D45AA4"/>
    <w:rsid w:val="00D45AAD"/>
    <w:rsid w:val="00D45ABE"/>
    <w:rsid w:val="00D45ACC"/>
    <w:rsid w:val="00D45AE4"/>
    <w:rsid w:val="00D45B19"/>
    <w:rsid w:val="00D45B73"/>
    <w:rsid w:val="00D45BA8"/>
    <w:rsid w:val="00D45BCD"/>
    <w:rsid w:val="00D45BF7"/>
    <w:rsid w:val="00D45C16"/>
    <w:rsid w:val="00D45D17"/>
    <w:rsid w:val="00D45D4D"/>
    <w:rsid w:val="00D45DA5"/>
    <w:rsid w:val="00D45F25"/>
    <w:rsid w:val="00D45F87"/>
    <w:rsid w:val="00D4602A"/>
    <w:rsid w:val="00D46168"/>
    <w:rsid w:val="00D4616F"/>
    <w:rsid w:val="00D46180"/>
    <w:rsid w:val="00D461BE"/>
    <w:rsid w:val="00D461D6"/>
    <w:rsid w:val="00D462DF"/>
    <w:rsid w:val="00D462F8"/>
    <w:rsid w:val="00D4630D"/>
    <w:rsid w:val="00D46342"/>
    <w:rsid w:val="00D463B0"/>
    <w:rsid w:val="00D46408"/>
    <w:rsid w:val="00D46470"/>
    <w:rsid w:val="00D465A7"/>
    <w:rsid w:val="00D465FE"/>
    <w:rsid w:val="00D467CB"/>
    <w:rsid w:val="00D46884"/>
    <w:rsid w:val="00D468C0"/>
    <w:rsid w:val="00D46977"/>
    <w:rsid w:val="00D46979"/>
    <w:rsid w:val="00D46981"/>
    <w:rsid w:val="00D46AD3"/>
    <w:rsid w:val="00D46B38"/>
    <w:rsid w:val="00D46B5B"/>
    <w:rsid w:val="00D46B8A"/>
    <w:rsid w:val="00D46C51"/>
    <w:rsid w:val="00D46C95"/>
    <w:rsid w:val="00D46D7A"/>
    <w:rsid w:val="00D46E03"/>
    <w:rsid w:val="00D46E71"/>
    <w:rsid w:val="00D46E8D"/>
    <w:rsid w:val="00D46E9E"/>
    <w:rsid w:val="00D46ED5"/>
    <w:rsid w:val="00D46EF0"/>
    <w:rsid w:val="00D46F58"/>
    <w:rsid w:val="00D46F7B"/>
    <w:rsid w:val="00D46F8F"/>
    <w:rsid w:val="00D46FC9"/>
    <w:rsid w:val="00D46FD6"/>
    <w:rsid w:val="00D47049"/>
    <w:rsid w:val="00D4709E"/>
    <w:rsid w:val="00D47141"/>
    <w:rsid w:val="00D47164"/>
    <w:rsid w:val="00D471D2"/>
    <w:rsid w:val="00D471E3"/>
    <w:rsid w:val="00D47226"/>
    <w:rsid w:val="00D47235"/>
    <w:rsid w:val="00D4728C"/>
    <w:rsid w:val="00D472AE"/>
    <w:rsid w:val="00D472E5"/>
    <w:rsid w:val="00D47410"/>
    <w:rsid w:val="00D47432"/>
    <w:rsid w:val="00D4744D"/>
    <w:rsid w:val="00D4762B"/>
    <w:rsid w:val="00D476F9"/>
    <w:rsid w:val="00D47706"/>
    <w:rsid w:val="00D4777A"/>
    <w:rsid w:val="00D477AE"/>
    <w:rsid w:val="00D47838"/>
    <w:rsid w:val="00D479FF"/>
    <w:rsid w:val="00D47BE3"/>
    <w:rsid w:val="00D47C0E"/>
    <w:rsid w:val="00D47D14"/>
    <w:rsid w:val="00D47D70"/>
    <w:rsid w:val="00D47DC7"/>
    <w:rsid w:val="00D47DF0"/>
    <w:rsid w:val="00D47E06"/>
    <w:rsid w:val="00D47E25"/>
    <w:rsid w:val="00D47E4C"/>
    <w:rsid w:val="00D50032"/>
    <w:rsid w:val="00D500B0"/>
    <w:rsid w:val="00D50172"/>
    <w:rsid w:val="00D501CF"/>
    <w:rsid w:val="00D501ED"/>
    <w:rsid w:val="00D50304"/>
    <w:rsid w:val="00D50339"/>
    <w:rsid w:val="00D50367"/>
    <w:rsid w:val="00D50391"/>
    <w:rsid w:val="00D5051E"/>
    <w:rsid w:val="00D50598"/>
    <w:rsid w:val="00D50620"/>
    <w:rsid w:val="00D50691"/>
    <w:rsid w:val="00D506A2"/>
    <w:rsid w:val="00D506F2"/>
    <w:rsid w:val="00D50733"/>
    <w:rsid w:val="00D5073C"/>
    <w:rsid w:val="00D507B7"/>
    <w:rsid w:val="00D508D1"/>
    <w:rsid w:val="00D50ADC"/>
    <w:rsid w:val="00D50BBF"/>
    <w:rsid w:val="00D50BE5"/>
    <w:rsid w:val="00D50BFE"/>
    <w:rsid w:val="00D50C86"/>
    <w:rsid w:val="00D50E6B"/>
    <w:rsid w:val="00D50E7C"/>
    <w:rsid w:val="00D50EAC"/>
    <w:rsid w:val="00D50EAE"/>
    <w:rsid w:val="00D50ED0"/>
    <w:rsid w:val="00D50ED3"/>
    <w:rsid w:val="00D50EFE"/>
    <w:rsid w:val="00D50FB0"/>
    <w:rsid w:val="00D50FDC"/>
    <w:rsid w:val="00D5106E"/>
    <w:rsid w:val="00D5109A"/>
    <w:rsid w:val="00D510C4"/>
    <w:rsid w:val="00D51135"/>
    <w:rsid w:val="00D51155"/>
    <w:rsid w:val="00D511B5"/>
    <w:rsid w:val="00D511D6"/>
    <w:rsid w:val="00D512A4"/>
    <w:rsid w:val="00D512EA"/>
    <w:rsid w:val="00D51326"/>
    <w:rsid w:val="00D51392"/>
    <w:rsid w:val="00D51447"/>
    <w:rsid w:val="00D5147B"/>
    <w:rsid w:val="00D514B3"/>
    <w:rsid w:val="00D514C1"/>
    <w:rsid w:val="00D51507"/>
    <w:rsid w:val="00D515EF"/>
    <w:rsid w:val="00D51644"/>
    <w:rsid w:val="00D51666"/>
    <w:rsid w:val="00D5167F"/>
    <w:rsid w:val="00D516AD"/>
    <w:rsid w:val="00D516B5"/>
    <w:rsid w:val="00D516CC"/>
    <w:rsid w:val="00D51763"/>
    <w:rsid w:val="00D517DF"/>
    <w:rsid w:val="00D517FA"/>
    <w:rsid w:val="00D51828"/>
    <w:rsid w:val="00D5187A"/>
    <w:rsid w:val="00D518D6"/>
    <w:rsid w:val="00D519B2"/>
    <w:rsid w:val="00D51A86"/>
    <w:rsid w:val="00D51AD4"/>
    <w:rsid w:val="00D51ADC"/>
    <w:rsid w:val="00D51B74"/>
    <w:rsid w:val="00D51BD2"/>
    <w:rsid w:val="00D51CC6"/>
    <w:rsid w:val="00D51CDF"/>
    <w:rsid w:val="00D51D0C"/>
    <w:rsid w:val="00D51D6B"/>
    <w:rsid w:val="00D51D9A"/>
    <w:rsid w:val="00D51EB6"/>
    <w:rsid w:val="00D5204E"/>
    <w:rsid w:val="00D520BF"/>
    <w:rsid w:val="00D52110"/>
    <w:rsid w:val="00D52171"/>
    <w:rsid w:val="00D52249"/>
    <w:rsid w:val="00D52273"/>
    <w:rsid w:val="00D52344"/>
    <w:rsid w:val="00D52391"/>
    <w:rsid w:val="00D523B6"/>
    <w:rsid w:val="00D52427"/>
    <w:rsid w:val="00D52476"/>
    <w:rsid w:val="00D5249B"/>
    <w:rsid w:val="00D52539"/>
    <w:rsid w:val="00D5253B"/>
    <w:rsid w:val="00D52628"/>
    <w:rsid w:val="00D527E1"/>
    <w:rsid w:val="00D527F6"/>
    <w:rsid w:val="00D527F8"/>
    <w:rsid w:val="00D5281E"/>
    <w:rsid w:val="00D52905"/>
    <w:rsid w:val="00D5299E"/>
    <w:rsid w:val="00D52A5C"/>
    <w:rsid w:val="00D52A77"/>
    <w:rsid w:val="00D52A79"/>
    <w:rsid w:val="00D52C3F"/>
    <w:rsid w:val="00D52CC6"/>
    <w:rsid w:val="00D52CF5"/>
    <w:rsid w:val="00D52D17"/>
    <w:rsid w:val="00D52D61"/>
    <w:rsid w:val="00D52E1E"/>
    <w:rsid w:val="00D52E6E"/>
    <w:rsid w:val="00D52ED9"/>
    <w:rsid w:val="00D52EEC"/>
    <w:rsid w:val="00D52FD5"/>
    <w:rsid w:val="00D52FDE"/>
    <w:rsid w:val="00D52FE0"/>
    <w:rsid w:val="00D53072"/>
    <w:rsid w:val="00D5312B"/>
    <w:rsid w:val="00D53136"/>
    <w:rsid w:val="00D531A3"/>
    <w:rsid w:val="00D531D4"/>
    <w:rsid w:val="00D5327E"/>
    <w:rsid w:val="00D53344"/>
    <w:rsid w:val="00D533B2"/>
    <w:rsid w:val="00D53404"/>
    <w:rsid w:val="00D53457"/>
    <w:rsid w:val="00D5346E"/>
    <w:rsid w:val="00D5350E"/>
    <w:rsid w:val="00D5355B"/>
    <w:rsid w:val="00D535B7"/>
    <w:rsid w:val="00D535BC"/>
    <w:rsid w:val="00D535DD"/>
    <w:rsid w:val="00D53632"/>
    <w:rsid w:val="00D536C8"/>
    <w:rsid w:val="00D536FF"/>
    <w:rsid w:val="00D53702"/>
    <w:rsid w:val="00D53736"/>
    <w:rsid w:val="00D5379A"/>
    <w:rsid w:val="00D537AB"/>
    <w:rsid w:val="00D537AE"/>
    <w:rsid w:val="00D537AF"/>
    <w:rsid w:val="00D538F1"/>
    <w:rsid w:val="00D5398F"/>
    <w:rsid w:val="00D53A1E"/>
    <w:rsid w:val="00D53A5B"/>
    <w:rsid w:val="00D53B00"/>
    <w:rsid w:val="00D53B51"/>
    <w:rsid w:val="00D53B9B"/>
    <w:rsid w:val="00D53C78"/>
    <w:rsid w:val="00D53D99"/>
    <w:rsid w:val="00D53DE1"/>
    <w:rsid w:val="00D53EBE"/>
    <w:rsid w:val="00D53FA4"/>
    <w:rsid w:val="00D5409E"/>
    <w:rsid w:val="00D540C4"/>
    <w:rsid w:val="00D541C3"/>
    <w:rsid w:val="00D541E1"/>
    <w:rsid w:val="00D542F3"/>
    <w:rsid w:val="00D54312"/>
    <w:rsid w:val="00D543F8"/>
    <w:rsid w:val="00D5441E"/>
    <w:rsid w:val="00D544A0"/>
    <w:rsid w:val="00D544A8"/>
    <w:rsid w:val="00D545E1"/>
    <w:rsid w:val="00D54657"/>
    <w:rsid w:val="00D5468F"/>
    <w:rsid w:val="00D54714"/>
    <w:rsid w:val="00D5480D"/>
    <w:rsid w:val="00D5481D"/>
    <w:rsid w:val="00D5484A"/>
    <w:rsid w:val="00D54862"/>
    <w:rsid w:val="00D548AC"/>
    <w:rsid w:val="00D54909"/>
    <w:rsid w:val="00D54966"/>
    <w:rsid w:val="00D549D6"/>
    <w:rsid w:val="00D54A26"/>
    <w:rsid w:val="00D54A78"/>
    <w:rsid w:val="00D54A7B"/>
    <w:rsid w:val="00D54AC1"/>
    <w:rsid w:val="00D54B96"/>
    <w:rsid w:val="00D54C24"/>
    <w:rsid w:val="00D54DCA"/>
    <w:rsid w:val="00D54EAB"/>
    <w:rsid w:val="00D54FF7"/>
    <w:rsid w:val="00D55043"/>
    <w:rsid w:val="00D55060"/>
    <w:rsid w:val="00D55082"/>
    <w:rsid w:val="00D5515A"/>
    <w:rsid w:val="00D551C3"/>
    <w:rsid w:val="00D5520E"/>
    <w:rsid w:val="00D5526B"/>
    <w:rsid w:val="00D55278"/>
    <w:rsid w:val="00D552B8"/>
    <w:rsid w:val="00D5536C"/>
    <w:rsid w:val="00D553C5"/>
    <w:rsid w:val="00D553EF"/>
    <w:rsid w:val="00D5552E"/>
    <w:rsid w:val="00D555E0"/>
    <w:rsid w:val="00D55601"/>
    <w:rsid w:val="00D55770"/>
    <w:rsid w:val="00D55803"/>
    <w:rsid w:val="00D5584A"/>
    <w:rsid w:val="00D558D7"/>
    <w:rsid w:val="00D55990"/>
    <w:rsid w:val="00D559B7"/>
    <w:rsid w:val="00D559C8"/>
    <w:rsid w:val="00D55A66"/>
    <w:rsid w:val="00D55A84"/>
    <w:rsid w:val="00D55A9F"/>
    <w:rsid w:val="00D55B38"/>
    <w:rsid w:val="00D55B4D"/>
    <w:rsid w:val="00D55B54"/>
    <w:rsid w:val="00D55BFA"/>
    <w:rsid w:val="00D55C1B"/>
    <w:rsid w:val="00D55C60"/>
    <w:rsid w:val="00D55C7D"/>
    <w:rsid w:val="00D55C9A"/>
    <w:rsid w:val="00D55CBD"/>
    <w:rsid w:val="00D55DA7"/>
    <w:rsid w:val="00D55E39"/>
    <w:rsid w:val="00D55E43"/>
    <w:rsid w:val="00D55EE8"/>
    <w:rsid w:val="00D55F0A"/>
    <w:rsid w:val="00D55F25"/>
    <w:rsid w:val="00D55F6D"/>
    <w:rsid w:val="00D55F8A"/>
    <w:rsid w:val="00D55FA6"/>
    <w:rsid w:val="00D5601B"/>
    <w:rsid w:val="00D5608E"/>
    <w:rsid w:val="00D560A3"/>
    <w:rsid w:val="00D560E2"/>
    <w:rsid w:val="00D56123"/>
    <w:rsid w:val="00D56156"/>
    <w:rsid w:val="00D56172"/>
    <w:rsid w:val="00D561C6"/>
    <w:rsid w:val="00D561FC"/>
    <w:rsid w:val="00D56212"/>
    <w:rsid w:val="00D56264"/>
    <w:rsid w:val="00D56319"/>
    <w:rsid w:val="00D563C9"/>
    <w:rsid w:val="00D5642B"/>
    <w:rsid w:val="00D56445"/>
    <w:rsid w:val="00D56483"/>
    <w:rsid w:val="00D564E2"/>
    <w:rsid w:val="00D564ED"/>
    <w:rsid w:val="00D5667D"/>
    <w:rsid w:val="00D56700"/>
    <w:rsid w:val="00D56785"/>
    <w:rsid w:val="00D568BD"/>
    <w:rsid w:val="00D56936"/>
    <w:rsid w:val="00D5695B"/>
    <w:rsid w:val="00D569BE"/>
    <w:rsid w:val="00D569DE"/>
    <w:rsid w:val="00D56A39"/>
    <w:rsid w:val="00D56AA3"/>
    <w:rsid w:val="00D56ABE"/>
    <w:rsid w:val="00D56AE1"/>
    <w:rsid w:val="00D56B11"/>
    <w:rsid w:val="00D56B1C"/>
    <w:rsid w:val="00D56B7A"/>
    <w:rsid w:val="00D56BB1"/>
    <w:rsid w:val="00D56BD3"/>
    <w:rsid w:val="00D56C39"/>
    <w:rsid w:val="00D56D12"/>
    <w:rsid w:val="00D56D34"/>
    <w:rsid w:val="00D56D7C"/>
    <w:rsid w:val="00D56DE9"/>
    <w:rsid w:val="00D56F96"/>
    <w:rsid w:val="00D56FBC"/>
    <w:rsid w:val="00D57040"/>
    <w:rsid w:val="00D57061"/>
    <w:rsid w:val="00D570A6"/>
    <w:rsid w:val="00D570CE"/>
    <w:rsid w:val="00D57123"/>
    <w:rsid w:val="00D5713D"/>
    <w:rsid w:val="00D57181"/>
    <w:rsid w:val="00D571C6"/>
    <w:rsid w:val="00D57200"/>
    <w:rsid w:val="00D5720C"/>
    <w:rsid w:val="00D5728E"/>
    <w:rsid w:val="00D57295"/>
    <w:rsid w:val="00D572D0"/>
    <w:rsid w:val="00D57332"/>
    <w:rsid w:val="00D5734C"/>
    <w:rsid w:val="00D5737E"/>
    <w:rsid w:val="00D573C9"/>
    <w:rsid w:val="00D5748D"/>
    <w:rsid w:val="00D57493"/>
    <w:rsid w:val="00D574AE"/>
    <w:rsid w:val="00D574B4"/>
    <w:rsid w:val="00D5760C"/>
    <w:rsid w:val="00D5769C"/>
    <w:rsid w:val="00D5773D"/>
    <w:rsid w:val="00D57786"/>
    <w:rsid w:val="00D577A3"/>
    <w:rsid w:val="00D577EB"/>
    <w:rsid w:val="00D57883"/>
    <w:rsid w:val="00D57987"/>
    <w:rsid w:val="00D57A33"/>
    <w:rsid w:val="00D57AA6"/>
    <w:rsid w:val="00D57AF4"/>
    <w:rsid w:val="00D57BF5"/>
    <w:rsid w:val="00D57C2C"/>
    <w:rsid w:val="00D57D99"/>
    <w:rsid w:val="00D57DAB"/>
    <w:rsid w:val="00D57DBE"/>
    <w:rsid w:val="00D57E27"/>
    <w:rsid w:val="00D57E3C"/>
    <w:rsid w:val="00D57E3D"/>
    <w:rsid w:val="00D57E9F"/>
    <w:rsid w:val="00D57EE4"/>
    <w:rsid w:val="00D57F17"/>
    <w:rsid w:val="00D57FD9"/>
    <w:rsid w:val="00D6000F"/>
    <w:rsid w:val="00D60029"/>
    <w:rsid w:val="00D6003F"/>
    <w:rsid w:val="00D60040"/>
    <w:rsid w:val="00D60050"/>
    <w:rsid w:val="00D600AD"/>
    <w:rsid w:val="00D60139"/>
    <w:rsid w:val="00D60144"/>
    <w:rsid w:val="00D60147"/>
    <w:rsid w:val="00D601FB"/>
    <w:rsid w:val="00D60236"/>
    <w:rsid w:val="00D602C6"/>
    <w:rsid w:val="00D60395"/>
    <w:rsid w:val="00D603C4"/>
    <w:rsid w:val="00D60415"/>
    <w:rsid w:val="00D6044B"/>
    <w:rsid w:val="00D604F1"/>
    <w:rsid w:val="00D6055C"/>
    <w:rsid w:val="00D6057C"/>
    <w:rsid w:val="00D605CC"/>
    <w:rsid w:val="00D60632"/>
    <w:rsid w:val="00D60647"/>
    <w:rsid w:val="00D60756"/>
    <w:rsid w:val="00D607AF"/>
    <w:rsid w:val="00D607ED"/>
    <w:rsid w:val="00D60857"/>
    <w:rsid w:val="00D608AF"/>
    <w:rsid w:val="00D60975"/>
    <w:rsid w:val="00D609D4"/>
    <w:rsid w:val="00D609F1"/>
    <w:rsid w:val="00D60AD5"/>
    <w:rsid w:val="00D60B9D"/>
    <w:rsid w:val="00D60BA7"/>
    <w:rsid w:val="00D60C94"/>
    <w:rsid w:val="00D60D0B"/>
    <w:rsid w:val="00D60D19"/>
    <w:rsid w:val="00D60D91"/>
    <w:rsid w:val="00D60E95"/>
    <w:rsid w:val="00D60ED4"/>
    <w:rsid w:val="00D60ED9"/>
    <w:rsid w:val="00D60FBD"/>
    <w:rsid w:val="00D6100C"/>
    <w:rsid w:val="00D61127"/>
    <w:rsid w:val="00D6118F"/>
    <w:rsid w:val="00D611AB"/>
    <w:rsid w:val="00D611BF"/>
    <w:rsid w:val="00D611E9"/>
    <w:rsid w:val="00D61206"/>
    <w:rsid w:val="00D613B9"/>
    <w:rsid w:val="00D6144F"/>
    <w:rsid w:val="00D61499"/>
    <w:rsid w:val="00D614D1"/>
    <w:rsid w:val="00D61559"/>
    <w:rsid w:val="00D615B4"/>
    <w:rsid w:val="00D615CE"/>
    <w:rsid w:val="00D6180C"/>
    <w:rsid w:val="00D61844"/>
    <w:rsid w:val="00D61879"/>
    <w:rsid w:val="00D61891"/>
    <w:rsid w:val="00D618BA"/>
    <w:rsid w:val="00D618C0"/>
    <w:rsid w:val="00D618E7"/>
    <w:rsid w:val="00D6196F"/>
    <w:rsid w:val="00D619B1"/>
    <w:rsid w:val="00D619F3"/>
    <w:rsid w:val="00D61A98"/>
    <w:rsid w:val="00D61B19"/>
    <w:rsid w:val="00D61BC4"/>
    <w:rsid w:val="00D61C9A"/>
    <w:rsid w:val="00D61D22"/>
    <w:rsid w:val="00D61E26"/>
    <w:rsid w:val="00D61E55"/>
    <w:rsid w:val="00D61EE2"/>
    <w:rsid w:val="00D61F11"/>
    <w:rsid w:val="00D61F47"/>
    <w:rsid w:val="00D61FB9"/>
    <w:rsid w:val="00D61FC1"/>
    <w:rsid w:val="00D62034"/>
    <w:rsid w:val="00D62083"/>
    <w:rsid w:val="00D6209C"/>
    <w:rsid w:val="00D621AB"/>
    <w:rsid w:val="00D62270"/>
    <w:rsid w:val="00D622B4"/>
    <w:rsid w:val="00D622DF"/>
    <w:rsid w:val="00D622E5"/>
    <w:rsid w:val="00D623C7"/>
    <w:rsid w:val="00D6243F"/>
    <w:rsid w:val="00D62486"/>
    <w:rsid w:val="00D6256E"/>
    <w:rsid w:val="00D62571"/>
    <w:rsid w:val="00D62582"/>
    <w:rsid w:val="00D62587"/>
    <w:rsid w:val="00D625D0"/>
    <w:rsid w:val="00D625E4"/>
    <w:rsid w:val="00D6260C"/>
    <w:rsid w:val="00D62638"/>
    <w:rsid w:val="00D6266E"/>
    <w:rsid w:val="00D6267B"/>
    <w:rsid w:val="00D62692"/>
    <w:rsid w:val="00D62721"/>
    <w:rsid w:val="00D62740"/>
    <w:rsid w:val="00D62775"/>
    <w:rsid w:val="00D627CB"/>
    <w:rsid w:val="00D62894"/>
    <w:rsid w:val="00D628D7"/>
    <w:rsid w:val="00D628F2"/>
    <w:rsid w:val="00D62A21"/>
    <w:rsid w:val="00D62A51"/>
    <w:rsid w:val="00D62ACE"/>
    <w:rsid w:val="00D62AFE"/>
    <w:rsid w:val="00D62BB2"/>
    <w:rsid w:val="00D62BC7"/>
    <w:rsid w:val="00D62C51"/>
    <w:rsid w:val="00D62CA3"/>
    <w:rsid w:val="00D62CFE"/>
    <w:rsid w:val="00D62D81"/>
    <w:rsid w:val="00D62E73"/>
    <w:rsid w:val="00D62EDF"/>
    <w:rsid w:val="00D62F54"/>
    <w:rsid w:val="00D62F5B"/>
    <w:rsid w:val="00D62F79"/>
    <w:rsid w:val="00D62FE0"/>
    <w:rsid w:val="00D630AC"/>
    <w:rsid w:val="00D630D4"/>
    <w:rsid w:val="00D630E2"/>
    <w:rsid w:val="00D6312D"/>
    <w:rsid w:val="00D6316D"/>
    <w:rsid w:val="00D6325C"/>
    <w:rsid w:val="00D6328A"/>
    <w:rsid w:val="00D6330F"/>
    <w:rsid w:val="00D63345"/>
    <w:rsid w:val="00D6337D"/>
    <w:rsid w:val="00D63392"/>
    <w:rsid w:val="00D633C7"/>
    <w:rsid w:val="00D633CF"/>
    <w:rsid w:val="00D6340C"/>
    <w:rsid w:val="00D63433"/>
    <w:rsid w:val="00D6345C"/>
    <w:rsid w:val="00D6351C"/>
    <w:rsid w:val="00D6355F"/>
    <w:rsid w:val="00D63563"/>
    <w:rsid w:val="00D6356C"/>
    <w:rsid w:val="00D63598"/>
    <w:rsid w:val="00D635D7"/>
    <w:rsid w:val="00D63656"/>
    <w:rsid w:val="00D63663"/>
    <w:rsid w:val="00D636A3"/>
    <w:rsid w:val="00D636BB"/>
    <w:rsid w:val="00D63773"/>
    <w:rsid w:val="00D637F5"/>
    <w:rsid w:val="00D63861"/>
    <w:rsid w:val="00D638B6"/>
    <w:rsid w:val="00D638DA"/>
    <w:rsid w:val="00D63921"/>
    <w:rsid w:val="00D63A0C"/>
    <w:rsid w:val="00D63AF3"/>
    <w:rsid w:val="00D63B3C"/>
    <w:rsid w:val="00D63B63"/>
    <w:rsid w:val="00D63BB5"/>
    <w:rsid w:val="00D63BCC"/>
    <w:rsid w:val="00D63C18"/>
    <w:rsid w:val="00D63CD4"/>
    <w:rsid w:val="00D63E05"/>
    <w:rsid w:val="00D63E31"/>
    <w:rsid w:val="00D63EFE"/>
    <w:rsid w:val="00D63F02"/>
    <w:rsid w:val="00D63F5F"/>
    <w:rsid w:val="00D63F76"/>
    <w:rsid w:val="00D63F95"/>
    <w:rsid w:val="00D63FBB"/>
    <w:rsid w:val="00D6400F"/>
    <w:rsid w:val="00D64017"/>
    <w:rsid w:val="00D6403E"/>
    <w:rsid w:val="00D6405F"/>
    <w:rsid w:val="00D64064"/>
    <w:rsid w:val="00D64077"/>
    <w:rsid w:val="00D640AE"/>
    <w:rsid w:val="00D640DF"/>
    <w:rsid w:val="00D640E8"/>
    <w:rsid w:val="00D64110"/>
    <w:rsid w:val="00D6416F"/>
    <w:rsid w:val="00D641A4"/>
    <w:rsid w:val="00D641AC"/>
    <w:rsid w:val="00D641DC"/>
    <w:rsid w:val="00D641DF"/>
    <w:rsid w:val="00D6421E"/>
    <w:rsid w:val="00D642A6"/>
    <w:rsid w:val="00D64327"/>
    <w:rsid w:val="00D6437D"/>
    <w:rsid w:val="00D6438A"/>
    <w:rsid w:val="00D643CC"/>
    <w:rsid w:val="00D64402"/>
    <w:rsid w:val="00D644F0"/>
    <w:rsid w:val="00D64503"/>
    <w:rsid w:val="00D6452B"/>
    <w:rsid w:val="00D645AB"/>
    <w:rsid w:val="00D646C0"/>
    <w:rsid w:val="00D64750"/>
    <w:rsid w:val="00D647CC"/>
    <w:rsid w:val="00D6487F"/>
    <w:rsid w:val="00D6489E"/>
    <w:rsid w:val="00D648AE"/>
    <w:rsid w:val="00D648B3"/>
    <w:rsid w:val="00D648C2"/>
    <w:rsid w:val="00D648DF"/>
    <w:rsid w:val="00D64926"/>
    <w:rsid w:val="00D6492C"/>
    <w:rsid w:val="00D6496E"/>
    <w:rsid w:val="00D6498D"/>
    <w:rsid w:val="00D649E4"/>
    <w:rsid w:val="00D64A07"/>
    <w:rsid w:val="00D64AFD"/>
    <w:rsid w:val="00D64B10"/>
    <w:rsid w:val="00D64B6A"/>
    <w:rsid w:val="00D64BCA"/>
    <w:rsid w:val="00D64C1F"/>
    <w:rsid w:val="00D64C90"/>
    <w:rsid w:val="00D64C91"/>
    <w:rsid w:val="00D64CA5"/>
    <w:rsid w:val="00D64CB0"/>
    <w:rsid w:val="00D64CFF"/>
    <w:rsid w:val="00D64D0D"/>
    <w:rsid w:val="00D64DB4"/>
    <w:rsid w:val="00D64E3E"/>
    <w:rsid w:val="00D64ED1"/>
    <w:rsid w:val="00D64F10"/>
    <w:rsid w:val="00D64F20"/>
    <w:rsid w:val="00D64F4A"/>
    <w:rsid w:val="00D64F82"/>
    <w:rsid w:val="00D64FC4"/>
    <w:rsid w:val="00D64FD0"/>
    <w:rsid w:val="00D65015"/>
    <w:rsid w:val="00D65045"/>
    <w:rsid w:val="00D65048"/>
    <w:rsid w:val="00D6505E"/>
    <w:rsid w:val="00D651CC"/>
    <w:rsid w:val="00D651D1"/>
    <w:rsid w:val="00D6521C"/>
    <w:rsid w:val="00D652D5"/>
    <w:rsid w:val="00D65424"/>
    <w:rsid w:val="00D654BE"/>
    <w:rsid w:val="00D6554E"/>
    <w:rsid w:val="00D655B7"/>
    <w:rsid w:val="00D65618"/>
    <w:rsid w:val="00D65681"/>
    <w:rsid w:val="00D65742"/>
    <w:rsid w:val="00D65779"/>
    <w:rsid w:val="00D657CB"/>
    <w:rsid w:val="00D657F5"/>
    <w:rsid w:val="00D65887"/>
    <w:rsid w:val="00D65926"/>
    <w:rsid w:val="00D65A1D"/>
    <w:rsid w:val="00D65A27"/>
    <w:rsid w:val="00D65A33"/>
    <w:rsid w:val="00D65A4F"/>
    <w:rsid w:val="00D65A6B"/>
    <w:rsid w:val="00D65A9C"/>
    <w:rsid w:val="00D65AE9"/>
    <w:rsid w:val="00D65AFD"/>
    <w:rsid w:val="00D65B20"/>
    <w:rsid w:val="00D65B64"/>
    <w:rsid w:val="00D65B92"/>
    <w:rsid w:val="00D65C08"/>
    <w:rsid w:val="00D65C33"/>
    <w:rsid w:val="00D65C56"/>
    <w:rsid w:val="00D65D07"/>
    <w:rsid w:val="00D65D8C"/>
    <w:rsid w:val="00D65DE2"/>
    <w:rsid w:val="00D65E76"/>
    <w:rsid w:val="00D65EBE"/>
    <w:rsid w:val="00D65F62"/>
    <w:rsid w:val="00D65F66"/>
    <w:rsid w:val="00D65FA7"/>
    <w:rsid w:val="00D6600E"/>
    <w:rsid w:val="00D6601F"/>
    <w:rsid w:val="00D66041"/>
    <w:rsid w:val="00D66074"/>
    <w:rsid w:val="00D660CB"/>
    <w:rsid w:val="00D660D2"/>
    <w:rsid w:val="00D66131"/>
    <w:rsid w:val="00D6614E"/>
    <w:rsid w:val="00D66161"/>
    <w:rsid w:val="00D6619A"/>
    <w:rsid w:val="00D662EC"/>
    <w:rsid w:val="00D663D5"/>
    <w:rsid w:val="00D663E8"/>
    <w:rsid w:val="00D66418"/>
    <w:rsid w:val="00D66450"/>
    <w:rsid w:val="00D66452"/>
    <w:rsid w:val="00D66469"/>
    <w:rsid w:val="00D66553"/>
    <w:rsid w:val="00D66669"/>
    <w:rsid w:val="00D6667A"/>
    <w:rsid w:val="00D666CC"/>
    <w:rsid w:val="00D666CE"/>
    <w:rsid w:val="00D666DA"/>
    <w:rsid w:val="00D66733"/>
    <w:rsid w:val="00D66776"/>
    <w:rsid w:val="00D66788"/>
    <w:rsid w:val="00D667EE"/>
    <w:rsid w:val="00D667F9"/>
    <w:rsid w:val="00D6681B"/>
    <w:rsid w:val="00D668E4"/>
    <w:rsid w:val="00D6696B"/>
    <w:rsid w:val="00D669BB"/>
    <w:rsid w:val="00D669DC"/>
    <w:rsid w:val="00D66A7C"/>
    <w:rsid w:val="00D66ADD"/>
    <w:rsid w:val="00D66B7F"/>
    <w:rsid w:val="00D66C0B"/>
    <w:rsid w:val="00D66D59"/>
    <w:rsid w:val="00D66D68"/>
    <w:rsid w:val="00D66E6E"/>
    <w:rsid w:val="00D66EAE"/>
    <w:rsid w:val="00D66EEE"/>
    <w:rsid w:val="00D66F19"/>
    <w:rsid w:val="00D670CF"/>
    <w:rsid w:val="00D671E4"/>
    <w:rsid w:val="00D67230"/>
    <w:rsid w:val="00D67234"/>
    <w:rsid w:val="00D67250"/>
    <w:rsid w:val="00D672A0"/>
    <w:rsid w:val="00D672B1"/>
    <w:rsid w:val="00D672D5"/>
    <w:rsid w:val="00D6731A"/>
    <w:rsid w:val="00D6738C"/>
    <w:rsid w:val="00D6738F"/>
    <w:rsid w:val="00D673FB"/>
    <w:rsid w:val="00D67402"/>
    <w:rsid w:val="00D6746C"/>
    <w:rsid w:val="00D67493"/>
    <w:rsid w:val="00D674A5"/>
    <w:rsid w:val="00D674E6"/>
    <w:rsid w:val="00D676A5"/>
    <w:rsid w:val="00D676D9"/>
    <w:rsid w:val="00D67750"/>
    <w:rsid w:val="00D67844"/>
    <w:rsid w:val="00D67865"/>
    <w:rsid w:val="00D67884"/>
    <w:rsid w:val="00D678E5"/>
    <w:rsid w:val="00D6793D"/>
    <w:rsid w:val="00D67986"/>
    <w:rsid w:val="00D679DE"/>
    <w:rsid w:val="00D67A1B"/>
    <w:rsid w:val="00D67A40"/>
    <w:rsid w:val="00D67AB8"/>
    <w:rsid w:val="00D67ADE"/>
    <w:rsid w:val="00D67AE1"/>
    <w:rsid w:val="00D67BEE"/>
    <w:rsid w:val="00D67BFB"/>
    <w:rsid w:val="00D67C52"/>
    <w:rsid w:val="00D67CA0"/>
    <w:rsid w:val="00D67CB3"/>
    <w:rsid w:val="00D67CB4"/>
    <w:rsid w:val="00D67CC5"/>
    <w:rsid w:val="00D67CCE"/>
    <w:rsid w:val="00D67CFC"/>
    <w:rsid w:val="00D67D09"/>
    <w:rsid w:val="00D67D62"/>
    <w:rsid w:val="00D67D81"/>
    <w:rsid w:val="00D67DE9"/>
    <w:rsid w:val="00D67E60"/>
    <w:rsid w:val="00D67F29"/>
    <w:rsid w:val="00D67F80"/>
    <w:rsid w:val="00D67FEC"/>
    <w:rsid w:val="00D70085"/>
    <w:rsid w:val="00D70086"/>
    <w:rsid w:val="00D700A1"/>
    <w:rsid w:val="00D70108"/>
    <w:rsid w:val="00D7012D"/>
    <w:rsid w:val="00D7012E"/>
    <w:rsid w:val="00D7033C"/>
    <w:rsid w:val="00D7040D"/>
    <w:rsid w:val="00D70463"/>
    <w:rsid w:val="00D70515"/>
    <w:rsid w:val="00D70533"/>
    <w:rsid w:val="00D705BC"/>
    <w:rsid w:val="00D7066E"/>
    <w:rsid w:val="00D706E0"/>
    <w:rsid w:val="00D70756"/>
    <w:rsid w:val="00D7084A"/>
    <w:rsid w:val="00D7086C"/>
    <w:rsid w:val="00D7089F"/>
    <w:rsid w:val="00D708EE"/>
    <w:rsid w:val="00D70934"/>
    <w:rsid w:val="00D70936"/>
    <w:rsid w:val="00D709B0"/>
    <w:rsid w:val="00D70A46"/>
    <w:rsid w:val="00D70AC5"/>
    <w:rsid w:val="00D70B11"/>
    <w:rsid w:val="00D70B7C"/>
    <w:rsid w:val="00D70BF1"/>
    <w:rsid w:val="00D70D2D"/>
    <w:rsid w:val="00D70DBA"/>
    <w:rsid w:val="00D70E15"/>
    <w:rsid w:val="00D70E43"/>
    <w:rsid w:val="00D711AB"/>
    <w:rsid w:val="00D712BD"/>
    <w:rsid w:val="00D7133F"/>
    <w:rsid w:val="00D71476"/>
    <w:rsid w:val="00D714C7"/>
    <w:rsid w:val="00D71514"/>
    <w:rsid w:val="00D7153B"/>
    <w:rsid w:val="00D71560"/>
    <w:rsid w:val="00D716DD"/>
    <w:rsid w:val="00D71782"/>
    <w:rsid w:val="00D7184C"/>
    <w:rsid w:val="00D718C4"/>
    <w:rsid w:val="00D7193D"/>
    <w:rsid w:val="00D719F0"/>
    <w:rsid w:val="00D71A0A"/>
    <w:rsid w:val="00D71A19"/>
    <w:rsid w:val="00D71AB1"/>
    <w:rsid w:val="00D71B56"/>
    <w:rsid w:val="00D71B97"/>
    <w:rsid w:val="00D71C3D"/>
    <w:rsid w:val="00D71CA2"/>
    <w:rsid w:val="00D71D06"/>
    <w:rsid w:val="00D71D9B"/>
    <w:rsid w:val="00D71DA8"/>
    <w:rsid w:val="00D71E02"/>
    <w:rsid w:val="00D71E14"/>
    <w:rsid w:val="00D71E2B"/>
    <w:rsid w:val="00D71ED2"/>
    <w:rsid w:val="00D71EDD"/>
    <w:rsid w:val="00D71F19"/>
    <w:rsid w:val="00D720A1"/>
    <w:rsid w:val="00D72133"/>
    <w:rsid w:val="00D721EB"/>
    <w:rsid w:val="00D7227C"/>
    <w:rsid w:val="00D722B0"/>
    <w:rsid w:val="00D72338"/>
    <w:rsid w:val="00D7236A"/>
    <w:rsid w:val="00D724A3"/>
    <w:rsid w:val="00D724BC"/>
    <w:rsid w:val="00D72531"/>
    <w:rsid w:val="00D72536"/>
    <w:rsid w:val="00D72600"/>
    <w:rsid w:val="00D72640"/>
    <w:rsid w:val="00D726B8"/>
    <w:rsid w:val="00D7273F"/>
    <w:rsid w:val="00D72773"/>
    <w:rsid w:val="00D727F3"/>
    <w:rsid w:val="00D7289F"/>
    <w:rsid w:val="00D728D4"/>
    <w:rsid w:val="00D728F8"/>
    <w:rsid w:val="00D728FB"/>
    <w:rsid w:val="00D72979"/>
    <w:rsid w:val="00D7299B"/>
    <w:rsid w:val="00D72A0E"/>
    <w:rsid w:val="00D72A7C"/>
    <w:rsid w:val="00D72AA2"/>
    <w:rsid w:val="00D72AE8"/>
    <w:rsid w:val="00D72B49"/>
    <w:rsid w:val="00D72B6C"/>
    <w:rsid w:val="00D72BFD"/>
    <w:rsid w:val="00D72C9A"/>
    <w:rsid w:val="00D72CFA"/>
    <w:rsid w:val="00D72D50"/>
    <w:rsid w:val="00D72E58"/>
    <w:rsid w:val="00D72E9C"/>
    <w:rsid w:val="00D72EBC"/>
    <w:rsid w:val="00D72EC1"/>
    <w:rsid w:val="00D72EFB"/>
    <w:rsid w:val="00D72F28"/>
    <w:rsid w:val="00D72F59"/>
    <w:rsid w:val="00D72FB3"/>
    <w:rsid w:val="00D73020"/>
    <w:rsid w:val="00D73055"/>
    <w:rsid w:val="00D73081"/>
    <w:rsid w:val="00D73095"/>
    <w:rsid w:val="00D730A8"/>
    <w:rsid w:val="00D730D4"/>
    <w:rsid w:val="00D73101"/>
    <w:rsid w:val="00D7317C"/>
    <w:rsid w:val="00D7318A"/>
    <w:rsid w:val="00D731EB"/>
    <w:rsid w:val="00D7321A"/>
    <w:rsid w:val="00D7323E"/>
    <w:rsid w:val="00D73259"/>
    <w:rsid w:val="00D73311"/>
    <w:rsid w:val="00D73391"/>
    <w:rsid w:val="00D73396"/>
    <w:rsid w:val="00D734A8"/>
    <w:rsid w:val="00D734DB"/>
    <w:rsid w:val="00D734F4"/>
    <w:rsid w:val="00D73518"/>
    <w:rsid w:val="00D73528"/>
    <w:rsid w:val="00D73540"/>
    <w:rsid w:val="00D73587"/>
    <w:rsid w:val="00D735A3"/>
    <w:rsid w:val="00D735B5"/>
    <w:rsid w:val="00D735BD"/>
    <w:rsid w:val="00D73604"/>
    <w:rsid w:val="00D73787"/>
    <w:rsid w:val="00D73790"/>
    <w:rsid w:val="00D737F8"/>
    <w:rsid w:val="00D73804"/>
    <w:rsid w:val="00D7383A"/>
    <w:rsid w:val="00D7384C"/>
    <w:rsid w:val="00D738E3"/>
    <w:rsid w:val="00D7394A"/>
    <w:rsid w:val="00D73997"/>
    <w:rsid w:val="00D739B4"/>
    <w:rsid w:val="00D739C4"/>
    <w:rsid w:val="00D73A35"/>
    <w:rsid w:val="00D73A8A"/>
    <w:rsid w:val="00D73AD8"/>
    <w:rsid w:val="00D73B31"/>
    <w:rsid w:val="00D73C44"/>
    <w:rsid w:val="00D73C73"/>
    <w:rsid w:val="00D73C87"/>
    <w:rsid w:val="00D73D82"/>
    <w:rsid w:val="00D73DBB"/>
    <w:rsid w:val="00D73EBB"/>
    <w:rsid w:val="00D73ED3"/>
    <w:rsid w:val="00D73F5F"/>
    <w:rsid w:val="00D74166"/>
    <w:rsid w:val="00D741BF"/>
    <w:rsid w:val="00D741DB"/>
    <w:rsid w:val="00D741E8"/>
    <w:rsid w:val="00D74215"/>
    <w:rsid w:val="00D7421C"/>
    <w:rsid w:val="00D742BB"/>
    <w:rsid w:val="00D742C5"/>
    <w:rsid w:val="00D742FB"/>
    <w:rsid w:val="00D74379"/>
    <w:rsid w:val="00D7438A"/>
    <w:rsid w:val="00D743C3"/>
    <w:rsid w:val="00D74457"/>
    <w:rsid w:val="00D744C0"/>
    <w:rsid w:val="00D7459E"/>
    <w:rsid w:val="00D745AE"/>
    <w:rsid w:val="00D745D7"/>
    <w:rsid w:val="00D746A7"/>
    <w:rsid w:val="00D746B0"/>
    <w:rsid w:val="00D746D7"/>
    <w:rsid w:val="00D74711"/>
    <w:rsid w:val="00D74764"/>
    <w:rsid w:val="00D7481E"/>
    <w:rsid w:val="00D74876"/>
    <w:rsid w:val="00D74883"/>
    <w:rsid w:val="00D74894"/>
    <w:rsid w:val="00D74896"/>
    <w:rsid w:val="00D748FC"/>
    <w:rsid w:val="00D74904"/>
    <w:rsid w:val="00D74935"/>
    <w:rsid w:val="00D74939"/>
    <w:rsid w:val="00D7493A"/>
    <w:rsid w:val="00D74961"/>
    <w:rsid w:val="00D74A84"/>
    <w:rsid w:val="00D74AB3"/>
    <w:rsid w:val="00D74BF9"/>
    <w:rsid w:val="00D74C2A"/>
    <w:rsid w:val="00D74C3E"/>
    <w:rsid w:val="00D74C5D"/>
    <w:rsid w:val="00D74D23"/>
    <w:rsid w:val="00D74E8D"/>
    <w:rsid w:val="00D74EAB"/>
    <w:rsid w:val="00D74F15"/>
    <w:rsid w:val="00D75030"/>
    <w:rsid w:val="00D7505A"/>
    <w:rsid w:val="00D7513B"/>
    <w:rsid w:val="00D75205"/>
    <w:rsid w:val="00D752FD"/>
    <w:rsid w:val="00D753D2"/>
    <w:rsid w:val="00D75404"/>
    <w:rsid w:val="00D75444"/>
    <w:rsid w:val="00D755A7"/>
    <w:rsid w:val="00D75610"/>
    <w:rsid w:val="00D75661"/>
    <w:rsid w:val="00D75694"/>
    <w:rsid w:val="00D756F1"/>
    <w:rsid w:val="00D75727"/>
    <w:rsid w:val="00D75754"/>
    <w:rsid w:val="00D75759"/>
    <w:rsid w:val="00D75783"/>
    <w:rsid w:val="00D757A1"/>
    <w:rsid w:val="00D757C2"/>
    <w:rsid w:val="00D75897"/>
    <w:rsid w:val="00D75946"/>
    <w:rsid w:val="00D7595A"/>
    <w:rsid w:val="00D759A0"/>
    <w:rsid w:val="00D75A3D"/>
    <w:rsid w:val="00D75A79"/>
    <w:rsid w:val="00D75B02"/>
    <w:rsid w:val="00D75B34"/>
    <w:rsid w:val="00D75B8C"/>
    <w:rsid w:val="00D75B9A"/>
    <w:rsid w:val="00D75C1A"/>
    <w:rsid w:val="00D75C83"/>
    <w:rsid w:val="00D75CD7"/>
    <w:rsid w:val="00D75CEF"/>
    <w:rsid w:val="00D75D59"/>
    <w:rsid w:val="00D75D9D"/>
    <w:rsid w:val="00D75E02"/>
    <w:rsid w:val="00D75EA0"/>
    <w:rsid w:val="00D75EE2"/>
    <w:rsid w:val="00D75F5C"/>
    <w:rsid w:val="00D75FDA"/>
    <w:rsid w:val="00D76095"/>
    <w:rsid w:val="00D76144"/>
    <w:rsid w:val="00D76235"/>
    <w:rsid w:val="00D7625C"/>
    <w:rsid w:val="00D76273"/>
    <w:rsid w:val="00D7627A"/>
    <w:rsid w:val="00D76490"/>
    <w:rsid w:val="00D764D5"/>
    <w:rsid w:val="00D7651C"/>
    <w:rsid w:val="00D7651F"/>
    <w:rsid w:val="00D76526"/>
    <w:rsid w:val="00D765B7"/>
    <w:rsid w:val="00D7661E"/>
    <w:rsid w:val="00D766AB"/>
    <w:rsid w:val="00D76749"/>
    <w:rsid w:val="00D767FB"/>
    <w:rsid w:val="00D76814"/>
    <w:rsid w:val="00D76999"/>
    <w:rsid w:val="00D769BD"/>
    <w:rsid w:val="00D76AC9"/>
    <w:rsid w:val="00D76B04"/>
    <w:rsid w:val="00D76B17"/>
    <w:rsid w:val="00D76B1E"/>
    <w:rsid w:val="00D76B20"/>
    <w:rsid w:val="00D76B90"/>
    <w:rsid w:val="00D76B93"/>
    <w:rsid w:val="00D76C08"/>
    <w:rsid w:val="00D76C44"/>
    <w:rsid w:val="00D76C9C"/>
    <w:rsid w:val="00D76CBD"/>
    <w:rsid w:val="00D76D24"/>
    <w:rsid w:val="00D76D5A"/>
    <w:rsid w:val="00D76DB8"/>
    <w:rsid w:val="00D76F67"/>
    <w:rsid w:val="00D76F7F"/>
    <w:rsid w:val="00D7711C"/>
    <w:rsid w:val="00D77135"/>
    <w:rsid w:val="00D77193"/>
    <w:rsid w:val="00D77256"/>
    <w:rsid w:val="00D7725C"/>
    <w:rsid w:val="00D77413"/>
    <w:rsid w:val="00D77438"/>
    <w:rsid w:val="00D7747D"/>
    <w:rsid w:val="00D774A2"/>
    <w:rsid w:val="00D77568"/>
    <w:rsid w:val="00D775D4"/>
    <w:rsid w:val="00D775E2"/>
    <w:rsid w:val="00D775F8"/>
    <w:rsid w:val="00D77607"/>
    <w:rsid w:val="00D776DA"/>
    <w:rsid w:val="00D7772E"/>
    <w:rsid w:val="00D77763"/>
    <w:rsid w:val="00D7786E"/>
    <w:rsid w:val="00D7787A"/>
    <w:rsid w:val="00D77A70"/>
    <w:rsid w:val="00D77AC9"/>
    <w:rsid w:val="00D77AF6"/>
    <w:rsid w:val="00D77B9C"/>
    <w:rsid w:val="00D77C02"/>
    <w:rsid w:val="00D77C20"/>
    <w:rsid w:val="00D77C25"/>
    <w:rsid w:val="00D77C41"/>
    <w:rsid w:val="00D77C73"/>
    <w:rsid w:val="00D77C7A"/>
    <w:rsid w:val="00D77CA2"/>
    <w:rsid w:val="00D77CAB"/>
    <w:rsid w:val="00D77CF9"/>
    <w:rsid w:val="00D77EBA"/>
    <w:rsid w:val="00D77EF6"/>
    <w:rsid w:val="00D77F00"/>
    <w:rsid w:val="00D77F28"/>
    <w:rsid w:val="00D800EE"/>
    <w:rsid w:val="00D80140"/>
    <w:rsid w:val="00D80187"/>
    <w:rsid w:val="00D80205"/>
    <w:rsid w:val="00D802BB"/>
    <w:rsid w:val="00D80302"/>
    <w:rsid w:val="00D8030D"/>
    <w:rsid w:val="00D80325"/>
    <w:rsid w:val="00D8034E"/>
    <w:rsid w:val="00D80421"/>
    <w:rsid w:val="00D804E3"/>
    <w:rsid w:val="00D80782"/>
    <w:rsid w:val="00D808BA"/>
    <w:rsid w:val="00D808C6"/>
    <w:rsid w:val="00D8091F"/>
    <w:rsid w:val="00D80945"/>
    <w:rsid w:val="00D8094A"/>
    <w:rsid w:val="00D809D9"/>
    <w:rsid w:val="00D80A15"/>
    <w:rsid w:val="00D80A2A"/>
    <w:rsid w:val="00D80B55"/>
    <w:rsid w:val="00D80C4D"/>
    <w:rsid w:val="00D80C60"/>
    <w:rsid w:val="00D80C6F"/>
    <w:rsid w:val="00D80CBA"/>
    <w:rsid w:val="00D80CDD"/>
    <w:rsid w:val="00D80CF0"/>
    <w:rsid w:val="00D80D70"/>
    <w:rsid w:val="00D80D88"/>
    <w:rsid w:val="00D80DFC"/>
    <w:rsid w:val="00D80E51"/>
    <w:rsid w:val="00D80E6A"/>
    <w:rsid w:val="00D80F05"/>
    <w:rsid w:val="00D80F33"/>
    <w:rsid w:val="00D80FC6"/>
    <w:rsid w:val="00D810D2"/>
    <w:rsid w:val="00D8114A"/>
    <w:rsid w:val="00D8116C"/>
    <w:rsid w:val="00D81179"/>
    <w:rsid w:val="00D8121C"/>
    <w:rsid w:val="00D81227"/>
    <w:rsid w:val="00D81322"/>
    <w:rsid w:val="00D8135A"/>
    <w:rsid w:val="00D81396"/>
    <w:rsid w:val="00D813D6"/>
    <w:rsid w:val="00D81441"/>
    <w:rsid w:val="00D8148D"/>
    <w:rsid w:val="00D814C1"/>
    <w:rsid w:val="00D81616"/>
    <w:rsid w:val="00D81655"/>
    <w:rsid w:val="00D8168C"/>
    <w:rsid w:val="00D816DB"/>
    <w:rsid w:val="00D8173E"/>
    <w:rsid w:val="00D8173F"/>
    <w:rsid w:val="00D81764"/>
    <w:rsid w:val="00D81777"/>
    <w:rsid w:val="00D8178C"/>
    <w:rsid w:val="00D818B6"/>
    <w:rsid w:val="00D818E2"/>
    <w:rsid w:val="00D81973"/>
    <w:rsid w:val="00D819AF"/>
    <w:rsid w:val="00D81AE4"/>
    <w:rsid w:val="00D81B2F"/>
    <w:rsid w:val="00D81D04"/>
    <w:rsid w:val="00D81D0B"/>
    <w:rsid w:val="00D81D8D"/>
    <w:rsid w:val="00D81DC0"/>
    <w:rsid w:val="00D81E0C"/>
    <w:rsid w:val="00D81E13"/>
    <w:rsid w:val="00D81E57"/>
    <w:rsid w:val="00D81E5B"/>
    <w:rsid w:val="00D81E9E"/>
    <w:rsid w:val="00D81FB9"/>
    <w:rsid w:val="00D81FC7"/>
    <w:rsid w:val="00D8200D"/>
    <w:rsid w:val="00D82034"/>
    <w:rsid w:val="00D820CF"/>
    <w:rsid w:val="00D820DC"/>
    <w:rsid w:val="00D82146"/>
    <w:rsid w:val="00D82189"/>
    <w:rsid w:val="00D82215"/>
    <w:rsid w:val="00D8222A"/>
    <w:rsid w:val="00D82269"/>
    <w:rsid w:val="00D822C8"/>
    <w:rsid w:val="00D82313"/>
    <w:rsid w:val="00D82477"/>
    <w:rsid w:val="00D82486"/>
    <w:rsid w:val="00D824BE"/>
    <w:rsid w:val="00D8251A"/>
    <w:rsid w:val="00D8261A"/>
    <w:rsid w:val="00D8265B"/>
    <w:rsid w:val="00D826C1"/>
    <w:rsid w:val="00D82755"/>
    <w:rsid w:val="00D82786"/>
    <w:rsid w:val="00D827C8"/>
    <w:rsid w:val="00D8283D"/>
    <w:rsid w:val="00D82864"/>
    <w:rsid w:val="00D82899"/>
    <w:rsid w:val="00D828E8"/>
    <w:rsid w:val="00D82901"/>
    <w:rsid w:val="00D8296F"/>
    <w:rsid w:val="00D8298F"/>
    <w:rsid w:val="00D829B9"/>
    <w:rsid w:val="00D82A4D"/>
    <w:rsid w:val="00D82A54"/>
    <w:rsid w:val="00D82B8B"/>
    <w:rsid w:val="00D82C13"/>
    <w:rsid w:val="00D82CB4"/>
    <w:rsid w:val="00D82CD2"/>
    <w:rsid w:val="00D82CE3"/>
    <w:rsid w:val="00D82D13"/>
    <w:rsid w:val="00D82D62"/>
    <w:rsid w:val="00D82F92"/>
    <w:rsid w:val="00D82FAE"/>
    <w:rsid w:val="00D82FC9"/>
    <w:rsid w:val="00D83007"/>
    <w:rsid w:val="00D83051"/>
    <w:rsid w:val="00D830F6"/>
    <w:rsid w:val="00D83127"/>
    <w:rsid w:val="00D8313F"/>
    <w:rsid w:val="00D8316F"/>
    <w:rsid w:val="00D831BF"/>
    <w:rsid w:val="00D831E9"/>
    <w:rsid w:val="00D83238"/>
    <w:rsid w:val="00D83250"/>
    <w:rsid w:val="00D83281"/>
    <w:rsid w:val="00D83292"/>
    <w:rsid w:val="00D8329F"/>
    <w:rsid w:val="00D832F3"/>
    <w:rsid w:val="00D83321"/>
    <w:rsid w:val="00D83329"/>
    <w:rsid w:val="00D8333B"/>
    <w:rsid w:val="00D83372"/>
    <w:rsid w:val="00D833CE"/>
    <w:rsid w:val="00D83443"/>
    <w:rsid w:val="00D835B9"/>
    <w:rsid w:val="00D835BB"/>
    <w:rsid w:val="00D83604"/>
    <w:rsid w:val="00D83616"/>
    <w:rsid w:val="00D836E0"/>
    <w:rsid w:val="00D83725"/>
    <w:rsid w:val="00D83758"/>
    <w:rsid w:val="00D8378E"/>
    <w:rsid w:val="00D837AE"/>
    <w:rsid w:val="00D837D7"/>
    <w:rsid w:val="00D837FA"/>
    <w:rsid w:val="00D83980"/>
    <w:rsid w:val="00D83A3E"/>
    <w:rsid w:val="00D83BE5"/>
    <w:rsid w:val="00D83BFD"/>
    <w:rsid w:val="00D83C63"/>
    <w:rsid w:val="00D83C7B"/>
    <w:rsid w:val="00D83C95"/>
    <w:rsid w:val="00D83D3A"/>
    <w:rsid w:val="00D83DB8"/>
    <w:rsid w:val="00D83DDD"/>
    <w:rsid w:val="00D83DE4"/>
    <w:rsid w:val="00D83E72"/>
    <w:rsid w:val="00D83F71"/>
    <w:rsid w:val="00D840FA"/>
    <w:rsid w:val="00D84138"/>
    <w:rsid w:val="00D84179"/>
    <w:rsid w:val="00D841A3"/>
    <w:rsid w:val="00D842A2"/>
    <w:rsid w:val="00D842DA"/>
    <w:rsid w:val="00D84363"/>
    <w:rsid w:val="00D8436A"/>
    <w:rsid w:val="00D84402"/>
    <w:rsid w:val="00D8440E"/>
    <w:rsid w:val="00D84505"/>
    <w:rsid w:val="00D845B2"/>
    <w:rsid w:val="00D84705"/>
    <w:rsid w:val="00D8479F"/>
    <w:rsid w:val="00D847BC"/>
    <w:rsid w:val="00D8481A"/>
    <w:rsid w:val="00D84899"/>
    <w:rsid w:val="00D848CF"/>
    <w:rsid w:val="00D848EB"/>
    <w:rsid w:val="00D84A91"/>
    <w:rsid w:val="00D84A99"/>
    <w:rsid w:val="00D84AFA"/>
    <w:rsid w:val="00D84B3E"/>
    <w:rsid w:val="00D84B9F"/>
    <w:rsid w:val="00D84C5A"/>
    <w:rsid w:val="00D84CF6"/>
    <w:rsid w:val="00D84D44"/>
    <w:rsid w:val="00D84DE6"/>
    <w:rsid w:val="00D84E18"/>
    <w:rsid w:val="00D84E55"/>
    <w:rsid w:val="00D84E5B"/>
    <w:rsid w:val="00D84E67"/>
    <w:rsid w:val="00D84EA8"/>
    <w:rsid w:val="00D84F7B"/>
    <w:rsid w:val="00D84FBC"/>
    <w:rsid w:val="00D85026"/>
    <w:rsid w:val="00D85044"/>
    <w:rsid w:val="00D85096"/>
    <w:rsid w:val="00D85143"/>
    <w:rsid w:val="00D85171"/>
    <w:rsid w:val="00D85186"/>
    <w:rsid w:val="00D851A5"/>
    <w:rsid w:val="00D8529E"/>
    <w:rsid w:val="00D852FB"/>
    <w:rsid w:val="00D85306"/>
    <w:rsid w:val="00D85319"/>
    <w:rsid w:val="00D85333"/>
    <w:rsid w:val="00D8535F"/>
    <w:rsid w:val="00D8540F"/>
    <w:rsid w:val="00D8544A"/>
    <w:rsid w:val="00D8548F"/>
    <w:rsid w:val="00D8553A"/>
    <w:rsid w:val="00D85541"/>
    <w:rsid w:val="00D855AD"/>
    <w:rsid w:val="00D855BB"/>
    <w:rsid w:val="00D855E6"/>
    <w:rsid w:val="00D85618"/>
    <w:rsid w:val="00D8562F"/>
    <w:rsid w:val="00D856AF"/>
    <w:rsid w:val="00D85747"/>
    <w:rsid w:val="00D8575A"/>
    <w:rsid w:val="00D857A6"/>
    <w:rsid w:val="00D85817"/>
    <w:rsid w:val="00D85826"/>
    <w:rsid w:val="00D8595A"/>
    <w:rsid w:val="00D85970"/>
    <w:rsid w:val="00D85979"/>
    <w:rsid w:val="00D859DA"/>
    <w:rsid w:val="00D85A00"/>
    <w:rsid w:val="00D85A27"/>
    <w:rsid w:val="00D85A70"/>
    <w:rsid w:val="00D85B2F"/>
    <w:rsid w:val="00D85D42"/>
    <w:rsid w:val="00D85D82"/>
    <w:rsid w:val="00D85E67"/>
    <w:rsid w:val="00D85E75"/>
    <w:rsid w:val="00D85E9A"/>
    <w:rsid w:val="00D85F3F"/>
    <w:rsid w:val="00D85F7B"/>
    <w:rsid w:val="00D8604A"/>
    <w:rsid w:val="00D86100"/>
    <w:rsid w:val="00D86109"/>
    <w:rsid w:val="00D8611F"/>
    <w:rsid w:val="00D86161"/>
    <w:rsid w:val="00D861A5"/>
    <w:rsid w:val="00D861D7"/>
    <w:rsid w:val="00D8620C"/>
    <w:rsid w:val="00D8622C"/>
    <w:rsid w:val="00D86268"/>
    <w:rsid w:val="00D8626D"/>
    <w:rsid w:val="00D862CD"/>
    <w:rsid w:val="00D86395"/>
    <w:rsid w:val="00D8641C"/>
    <w:rsid w:val="00D8645E"/>
    <w:rsid w:val="00D8647C"/>
    <w:rsid w:val="00D8647F"/>
    <w:rsid w:val="00D864BE"/>
    <w:rsid w:val="00D864F8"/>
    <w:rsid w:val="00D865E3"/>
    <w:rsid w:val="00D86647"/>
    <w:rsid w:val="00D86666"/>
    <w:rsid w:val="00D86786"/>
    <w:rsid w:val="00D8682A"/>
    <w:rsid w:val="00D86836"/>
    <w:rsid w:val="00D8693F"/>
    <w:rsid w:val="00D869DE"/>
    <w:rsid w:val="00D869EA"/>
    <w:rsid w:val="00D86A47"/>
    <w:rsid w:val="00D86B34"/>
    <w:rsid w:val="00D86B77"/>
    <w:rsid w:val="00D86B88"/>
    <w:rsid w:val="00D86B8C"/>
    <w:rsid w:val="00D86C57"/>
    <w:rsid w:val="00D86C83"/>
    <w:rsid w:val="00D86D1A"/>
    <w:rsid w:val="00D86F16"/>
    <w:rsid w:val="00D86F46"/>
    <w:rsid w:val="00D86FB7"/>
    <w:rsid w:val="00D86FDE"/>
    <w:rsid w:val="00D8709C"/>
    <w:rsid w:val="00D87112"/>
    <w:rsid w:val="00D87114"/>
    <w:rsid w:val="00D87119"/>
    <w:rsid w:val="00D87199"/>
    <w:rsid w:val="00D8722A"/>
    <w:rsid w:val="00D87270"/>
    <w:rsid w:val="00D873A6"/>
    <w:rsid w:val="00D873B3"/>
    <w:rsid w:val="00D873F5"/>
    <w:rsid w:val="00D87433"/>
    <w:rsid w:val="00D87438"/>
    <w:rsid w:val="00D87468"/>
    <w:rsid w:val="00D87476"/>
    <w:rsid w:val="00D874C1"/>
    <w:rsid w:val="00D8757E"/>
    <w:rsid w:val="00D875B2"/>
    <w:rsid w:val="00D876B6"/>
    <w:rsid w:val="00D87767"/>
    <w:rsid w:val="00D8779A"/>
    <w:rsid w:val="00D878F5"/>
    <w:rsid w:val="00D87953"/>
    <w:rsid w:val="00D8795A"/>
    <w:rsid w:val="00D879BD"/>
    <w:rsid w:val="00D879CE"/>
    <w:rsid w:val="00D87A7C"/>
    <w:rsid w:val="00D87AAE"/>
    <w:rsid w:val="00D87AC3"/>
    <w:rsid w:val="00D87ADD"/>
    <w:rsid w:val="00D87AF2"/>
    <w:rsid w:val="00D87BDC"/>
    <w:rsid w:val="00D87BFA"/>
    <w:rsid w:val="00D87C27"/>
    <w:rsid w:val="00D87CC3"/>
    <w:rsid w:val="00D87DCB"/>
    <w:rsid w:val="00D87DD1"/>
    <w:rsid w:val="00D87DF8"/>
    <w:rsid w:val="00D87EFB"/>
    <w:rsid w:val="00D87EFD"/>
    <w:rsid w:val="00D87F06"/>
    <w:rsid w:val="00D87F10"/>
    <w:rsid w:val="00D87F8C"/>
    <w:rsid w:val="00D87F8F"/>
    <w:rsid w:val="00D9001E"/>
    <w:rsid w:val="00D90038"/>
    <w:rsid w:val="00D900AE"/>
    <w:rsid w:val="00D9010C"/>
    <w:rsid w:val="00D90118"/>
    <w:rsid w:val="00D90211"/>
    <w:rsid w:val="00D90246"/>
    <w:rsid w:val="00D9025E"/>
    <w:rsid w:val="00D9028E"/>
    <w:rsid w:val="00D9032C"/>
    <w:rsid w:val="00D90331"/>
    <w:rsid w:val="00D903BD"/>
    <w:rsid w:val="00D903C4"/>
    <w:rsid w:val="00D90585"/>
    <w:rsid w:val="00D905B1"/>
    <w:rsid w:val="00D905B5"/>
    <w:rsid w:val="00D90651"/>
    <w:rsid w:val="00D90689"/>
    <w:rsid w:val="00D90711"/>
    <w:rsid w:val="00D9074A"/>
    <w:rsid w:val="00D90750"/>
    <w:rsid w:val="00D907B9"/>
    <w:rsid w:val="00D9083A"/>
    <w:rsid w:val="00D9083F"/>
    <w:rsid w:val="00D908DC"/>
    <w:rsid w:val="00D909C7"/>
    <w:rsid w:val="00D909D7"/>
    <w:rsid w:val="00D90A0D"/>
    <w:rsid w:val="00D90A6B"/>
    <w:rsid w:val="00D90AB9"/>
    <w:rsid w:val="00D90B3E"/>
    <w:rsid w:val="00D90B65"/>
    <w:rsid w:val="00D90BA6"/>
    <w:rsid w:val="00D90C49"/>
    <w:rsid w:val="00D90C5E"/>
    <w:rsid w:val="00D90E5A"/>
    <w:rsid w:val="00D90E72"/>
    <w:rsid w:val="00D90EBF"/>
    <w:rsid w:val="00D90F0E"/>
    <w:rsid w:val="00D90F12"/>
    <w:rsid w:val="00D90F31"/>
    <w:rsid w:val="00D91024"/>
    <w:rsid w:val="00D9105B"/>
    <w:rsid w:val="00D9106D"/>
    <w:rsid w:val="00D91076"/>
    <w:rsid w:val="00D91141"/>
    <w:rsid w:val="00D9118C"/>
    <w:rsid w:val="00D911F3"/>
    <w:rsid w:val="00D91215"/>
    <w:rsid w:val="00D91333"/>
    <w:rsid w:val="00D913DD"/>
    <w:rsid w:val="00D91447"/>
    <w:rsid w:val="00D9153D"/>
    <w:rsid w:val="00D9158A"/>
    <w:rsid w:val="00D91599"/>
    <w:rsid w:val="00D915B6"/>
    <w:rsid w:val="00D915C0"/>
    <w:rsid w:val="00D91604"/>
    <w:rsid w:val="00D91613"/>
    <w:rsid w:val="00D9179F"/>
    <w:rsid w:val="00D917A5"/>
    <w:rsid w:val="00D917B0"/>
    <w:rsid w:val="00D9186E"/>
    <w:rsid w:val="00D918C4"/>
    <w:rsid w:val="00D918CE"/>
    <w:rsid w:val="00D9199C"/>
    <w:rsid w:val="00D919ED"/>
    <w:rsid w:val="00D91A55"/>
    <w:rsid w:val="00D91B60"/>
    <w:rsid w:val="00D91B6E"/>
    <w:rsid w:val="00D91BD5"/>
    <w:rsid w:val="00D91BFE"/>
    <w:rsid w:val="00D91C1A"/>
    <w:rsid w:val="00D91C44"/>
    <w:rsid w:val="00D91D03"/>
    <w:rsid w:val="00D91D05"/>
    <w:rsid w:val="00D91D9A"/>
    <w:rsid w:val="00D91E80"/>
    <w:rsid w:val="00D91EDB"/>
    <w:rsid w:val="00D91F27"/>
    <w:rsid w:val="00D91F78"/>
    <w:rsid w:val="00D91FA8"/>
    <w:rsid w:val="00D92001"/>
    <w:rsid w:val="00D9206B"/>
    <w:rsid w:val="00D920AD"/>
    <w:rsid w:val="00D9220D"/>
    <w:rsid w:val="00D92224"/>
    <w:rsid w:val="00D92237"/>
    <w:rsid w:val="00D92252"/>
    <w:rsid w:val="00D9225F"/>
    <w:rsid w:val="00D92278"/>
    <w:rsid w:val="00D923B6"/>
    <w:rsid w:val="00D923E5"/>
    <w:rsid w:val="00D92493"/>
    <w:rsid w:val="00D924D5"/>
    <w:rsid w:val="00D924E5"/>
    <w:rsid w:val="00D92509"/>
    <w:rsid w:val="00D92558"/>
    <w:rsid w:val="00D9256E"/>
    <w:rsid w:val="00D925DE"/>
    <w:rsid w:val="00D925E5"/>
    <w:rsid w:val="00D92617"/>
    <w:rsid w:val="00D92674"/>
    <w:rsid w:val="00D926B2"/>
    <w:rsid w:val="00D9278D"/>
    <w:rsid w:val="00D927AD"/>
    <w:rsid w:val="00D92859"/>
    <w:rsid w:val="00D92873"/>
    <w:rsid w:val="00D92879"/>
    <w:rsid w:val="00D9288F"/>
    <w:rsid w:val="00D9294B"/>
    <w:rsid w:val="00D92966"/>
    <w:rsid w:val="00D92AEE"/>
    <w:rsid w:val="00D92B1B"/>
    <w:rsid w:val="00D92B29"/>
    <w:rsid w:val="00D92BDC"/>
    <w:rsid w:val="00D92C9A"/>
    <w:rsid w:val="00D92CA8"/>
    <w:rsid w:val="00D92CB0"/>
    <w:rsid w:val="00D92CCE"/>
    <w:rsid w:val="00D92D45"/>
    <w:rsid w:val="00D92E26"/>
    <w:rsid w:val="00D92E5F"/>
    <w:rsid w:val="00D92EF0"/>
    <w:rsid w:val="00D92EFE"/>
    <w:rsid w:val="00D92F75"/>
    <w:rsid w:val="00D92F95"/>
    <w:rsid w:val="00D930A8"/>
    <w:rsid w:val="00D93143"/>
    <w:rsid w:val="00D93164"/>
    <w:rsid w:val="00D93189"/>
    <w:rsid w:val="00D931DA"/>
    <w:rsid w:val="00D931F5"/>
    <w:rsid w:val="00D9336C"/>
    <w:rsid w:val="00D9336F"/>
    <w:rsid w:val="00D933A0"/>
    <w:rsid w:val="00D9356C"/>
    <w:rsid w:val="00D935BC"/>
    <w:rsid w:val="00D93659"/>
    <w:rsid w:val="00D936AF"/>
    <w:rsid w:val="00D936C8"/>
    <w:rsid w:val="00D936CA"/>
    <w:rsid w:val="00D93722"/>
    <w:rsid w:val="00D9375F"/>
    <w:rsid w:val="00D9378E"/>
    <w:rsid w:val="00D93799"/>
    <w:rsid w:val="00D93862"/>
    <w:rsid w:val="00D93930"/>
    <w:rsid w:val="00D939B9"/>
    <w:rsid w:val="00D93A34"/>
    <w:rsid w:val="00D93A6B"/>
    <w:rsid w:val="00D93A6C"/>
    <w:rsid w:val="00D93A75"/>
    <w:rsid w:val="00D93A79"/>
    <w:rsid w:val="00D93B2B"/>
    <w:rsid w:val="00D93BA4"/>
    <w:rsid w:val="00D93BE4"/>
    <w:rsid w:val="00D93C1D"/>
    <w:rsid w:val="00D93D5D"/>
    <w:rsid w:val="00D93DA2"/>
    <w:rsid w:val="00D93E1A"/>
    <w:rsid w:val="00D93E58"/>
    <w:rsid w:val="00D93E65"/>
    <w:rsid w:val="00D93EB5"/>
    <w:rsid w:val="00D93F5D"/>
    <w:rsid w:val="00D93F7A"/>
    <w:rsid w:val="00D93FC3"/>
    <w:rsid w:val="00D93FC5"/>
    <w:rsid w:val="00D93FC7"/>
    <w:rsid w:val="00D94110"/>
    <w:rsid w:val="00D9419A"/>
    <w:rsid w:val="00D941B2"/>
    <w:rsid w:val="00D941EA"/>
    <w:rsid w:val="00D941FA"/>
    <w:rsid w:val="00D94298"/>
    <w:rsid w:val="00D9430A"/>
    <w:rsid w:val="00D94370"/>
    <w:rsid w:val="00D94399"/>
    <w:rsid w:val="00D944E4"/>
    <w:rsid w:val="00D9454C"/>
    <w:rsid w:val="00D9454F"/>
    <w:rsid w:val="00D9456B"/>
    <w:rsid w:val="00D945C9"/>
    <w:rsid w:val="00D94684"/>
    <w:rsid w:val="00D94739"/>
    <w:rsid w:val="00D947A6"/>
    <w:rsid w:val="00D9481D"/>
    <w:rsid w:val="00D9489B"/>
    <w:rsid w:val="00D94979"/>
    <w:rsid w:val="00D949BF"/>
    <w:rsid w:val="00D94A32"/>
    <w:rsid w:val="00D94A45"/>
    <w:rsid w:val="00D94AB3"/>
    <w:rsid w:val="00D94B51"/>
    <w:rsid w:val="00D94B73"/>
    <w:rsid w:val="00D94BD0"/>
    <w:rsid w:val="00D94C35"/>
    <w:rsid w:val="00D94C4C"/>
    <w:rsid w:val="00D94C95"/>
    <w:rsid w:val="00D94D11"/>
    <w:rsid w:val="00D94D79"/>
    <w:rsid w:val="00D94DBC"/>
    <w:rsid w:val="00D94E80"/>
    <w:rsid w:val="00D94E81"/>
    <w:rsid w:val="00D94E87"/>
    <w:rsid w:val="00D94EBF"/>
    <w:rsid w:val="00D94ED6"/>
    <w:rsid w:val="00D94F5D"/>
    <w:rsid w:val="00D94F9A"/>
    <w:rsid w:val="00D94FE2"/>
    <w:rsid w:val="00D9506E"/>
    <w:rsid w:val="00D950BD"/>
    <w:rsid w:val="00D95126"/>
    <w:rsid w:val="00D951BA"/>
    <w:rsid w:val="00D951C5"/>
    <w:rsid w:val="00D95274"/>
    <w:rsid w:val="00D952B2"/>
    <w:rsid w:val="00D952EC"/>
    <w:rsid w:val="00D95399"/>
    <w:rsid w:val="00D95459"/>
    <w:rsid w:val="00D95522"/>
    <w:rsid w:val="00D95545"/>
    <w:rsid w:val="00D95565"/>
    <w:rsid w:val="00D95656"/>
    <w:rsid w:val="00D95680"/>
    <w:rsid w:val="00D956E4"/>
    <w:rsid w:val="00D9576A"/>
    <w:rsid w:val="00D95785"/>
    <w:rsid w:val="00D95813"/>
    <w:rsid w:val="00D959BD"/>
    <w:rsid w:val="00D959D8"/>
    <w:rsid w:val="00D95A49"/>
    <w:rsid w:val="00D95AAD"/>
    <w:rsid w:val="00D95B46"/>
    <w:rsid w:val="00D95CDC"/>
    <w:rsid w:val="00D95E4B"/>
    <w:rsid w:val="00D95F87"/>
    <w:rsid w:val="00D95FA1"/>
    <w:rsid w:val="00D95FBC"/>
    <w:rsid w:val="00D9600A"/>
    <w:rsid w:val="00D9602C"/>
    <w:rsid w:val="00D96030"/>
    <w:rsid w:val="00D960A2"/>
    <w:rsid w:val="00D961E5"/>
    <w:rsid w:val="00D96213"/>
    <w:rsid w:val="00D962AA"/>
    <w:rsid w:val="00D962AF"/>
    <w:rsid w:val="00D96306"/>
    <w:rsid w:val="00D96341"/>
    <w:rsid w:val="00D96395"/>
    <w:rsid w:val="00D9654A"/>
    <w:rsid w:val="00D965D1"/>
    <w:rsid w:val="00D96689"/>
    <w:rsid w:val="00D967A9"/>
    <w:rsid w:val="00D9683F"/>
    <w:rsid w:val="00D9685E"/>
    <w:rsid w:val="00D96880"/>
    <w:rsid w:val="00D968A3"/>
    <w:rsid w:val="00D968EE"/>
    <w:rsid w:val="00D9690A"/>
    <w:rsid w:val="00D9690D"/>
    <w:rsid w:val="00D96966"/>
    <w:rsid w:val="00D9699C"/>
    <w:rsid w:val="00D96AA9"/>
    <w:rsid w:val="00D96AAD"/>
    <w:rsid w:val="00D96AD9"/>
    <w:rsid w:val="00D96B14"/>
    <w:rsid w:val="00D96B21"/>
    <w:rsid w:val="00D96B3E"/>
    <w:rsid w:val="00D96CCE"/>
    <w:rsid w:val="00D96D83"/>
    <w:rsid w:val="00D96DBB"/>
    <w:rsid w:val="00D96DCB"/>
    <w:rsid w:val="00D96DE9"/>
    <w:rsid w:val="00D96F2D"/>
    <w:rsid w:val="00D96F50"/>
    <w:rsid w:val="00D96FD9"/>
    <w:rsid w:val="00D96FFF"/>
    <w:rsid w:val="00D970D6"/>
    <w:rsid w:val="00D970EC"/>
    <w:rsid w:val="00D9713F"/>
    <w:rsid w:val="00D97173"/>
    <w:rsid w:val="00D97197"/>
    <w:rsid w:val="00D971C6"/>
    <w:rsid w:val="00D9727D"/>
    <w:rsid w:val="00D97338"/>
    <w:rsid w:val="00D97352"/>
    <w:rsid w:val="00D97354"/>
    <w:rsid w:val="00D97437"/>
    <w:rsid w:val="00D9745A"/>
    <w:rsid w:val="00D97543"/>
    <w:rsid w:val="00D9755E"/>
    <w:rsid w:val="00D9760A"/>
    <w:rsid w:val="00D976CC"/>
    <w:rsid w:val="00D9775C"/>
    <w:rsid w:val="00D9783A"/>
    <w:rsid w:val="00D97864"/>
    <w:rsid w:val="00D97868"/>
    <w:rsid w:val="00D978F4"/>
    <w:rsid w:val="00D9790A"/>
    <w:rsid w:val="00D97931"/>
    <w:rsid w:val="00D97A59"/>
    <w:rsid w:val="00D97ADE"/>
    <w:rsid w:val="00D97AF6"/>
    <w:rsid w:val="00D97BA8"/>
    <w:rsid w:val="00D97D30"/>
    <w:rsid w:val="00D97D36"/>
    <w:rsid w:val="00D97DBF"/>
    <w:rsid w:val="00D97DFF"/>
    <w:rsid w:val="00D97EC0"/>
    <w:rsid w:val="00D97F74"/>
    <w:rsid w:val="00D97F75"/>
    <w:rsid w:val="00DA004F"/>
    <w:rsid w:val="00DA0080"/>
    <w:rsid w:val="00DA00E7"/>
    <w:rsid w:val="00DA01DF"/>
    <w:rsid w:val="00DA0235"/>
    <w:rsid w:val="00DA02E6"/>
    <w:rsid w:val="00DA03B8"/>
    <w:rsid w:val="00DA03DB"/>
    <w:rsid w:val="00DA045B"/>
    <w:rsid w:val="00DA04B2"/>
    <w:rsid w:val="00DA04BE"/>
    <w:rsid w:val="00DA0583"/>
    <w:rsid w:val="00DA05D7"/>
    <w:rsid w:val="00DA0637"/>
    <w:rsid w:val="00DA0656"/>
    <w:rsid w:val="00DA0663"/>
    <w:rsid w:val="00DA0744"/>
    <w:rsid w:val="00DA07B5"/>
    <w:rsid w:val="00DA07FD"/>
    <w:rsid w:val="00DA0815"/>
    <w:rsid w:val="00DA0858"/>
    <w:rsid w:val="00DA086A"/>
    <w:rsid w:val="00DA08FD"/>
    <w:rsid w:val="00DA0925"/>
    <w:rsid w:val="00DA0946"/>
    <w:rsid w:val="00DA09BC"/>
    <w:rsid w:val="00DA0A0D"/>
    <w:rsid w:val="00DA0AE6"/>
    <w:rsid w:val="00DA0AF0"/>
    <w:rsid w:val="00DA0B28"/>
    <w:rsid w:val="00DA0B47"/>
    <w:rsid w:val="00DA0D11"/>
    <w:rsid w:val="00DA0D1C"/>
    <w:rsid w:val="00DA0D2A"/>
    <w:rsid w:val="00DA0D65"/>
    <w:rsid w:val="00DA0D75"/>
    <w:rsid w:val="00DA0DE4"/>
    <w:rsid w:val="00DA0EF8"/>
    <w:rsid w:val="00DA0F0B"/>
    <w:rsid w:val="00DA0FD1"/>
    <w:rsid w:val="00DA107D"/>
    <w:rsid w:val="00DA1134"/>
    <w:rsid w:val="00DA11A6"/>
    <w:rsid w:val="00DA11E6"/>
    <w:rsid w:val="00DA11E7"/>
    <w:rsid w:val="00DA1233"/>
    <w:rsid w:val="00DA128C"/>
    <w:rsid w:val="00DA1291"/>
    <w:rsid w:val="00DA12F1"/>
    <w:rsid w:val="00DA131D"/>
    <w:rsid w:val="00DA1378"/>
    <w:rsid w:val="00DA13AC"/>
    <w:rsid w:val="00DA1444"/>
    <w:rsid w:val="00DA1467"/>
    <w:rsid w:val="00DA146E"/>
    <w:rsid w:val="00DA1593"/>
    <w:rsid w:val="00DA15DE"/>
    <w:rsid w:val="00DA16D9"/>
    <w:rsid w:val="00DA16E1"/>
    <w:rsid w:val="00DA173E"/>
    <w:rsid w:val="00DA188B"/>
    <w:rsid w:val="00DA195D"/>
    <w:rsid w:val="00DA19FA"/>
    <w:rsid w:val="00DA1AD9"/>
    <w:rsid w:val="00DA1AE3"/>
    <w:rsid w:val="00DA1BA4"/>
    <w:rsid w:val="00DA1BAF"/>
    <w:rsid w:val="00DA1BBD"/>
    <w:rsid w:val="00DA1BC5"/>
    <w:rsid w:val="00DA1C7D"/>
    <w:rsid w:val="00DA1D64"/>
    <w:rsid w:val="00DA1DB5"/>
    <w:rsid w:val="00DA1DE2"/>
    <w:rsid w:val="00DA1E2A"/>
    <w:rsid w:val="00DA1EFE"/>
    <w:rsid w:val="00DA1F3A"/>
    <w:rsid w:val="00DA1FDD"/>
    <w:rsid w:val="00DA2115"/>
    <w:rsid w:val="00DA214C"/>
    <w:rsid w:val="00DA21C6"/>
    <w:rsid w:val="00DA2208"/>
    <w:rsid w:val="00DA2232"/>
    <w:rsid w:val="00DA22C4"/>
    <w:rsid w:val="00DA22DA"/>
    <w:rsid w:val="00DA2308"/>
    <w:rsid w:val="00DA2353"/>
    <w:rsid w:val="00DA2361"/>
    <w:rsid w:val="00DA23EF"/>
    <w:rsid w:val="00DA2435"/>
    <w:rsid w:val="00DA2458"/>
    <w:rsid w:val="00DA24CA"/>
    <w:rsid w:val="00DA25FC"/>
    <w:rsid w:val="00DA274B"/>
    <w:rsid w:val="00DA278E"/>
    <w:rsid w:val="00DA27AE"/>
    <w:rsid w:val="00DA27D9"/>
    <w:rsid w:val="00DA284F"/>
    <w:rsid w:val="00DA2851"/>
    <w:rsid w:val="00DA2909"/>
    <w:rsid w:val="00DA2A25"/>
    <w:rsid w:val="00DA2A47"/>
    <w:rsid w:val="00DA2A7A"/>
    <w:rsid w:val="00DA2AA1"/>
    <w:rsid w:val="00DA2AB4"/>
    <w:rsid w:val="00DA2ACC"/>
    <w:rsid w:val="00DA2AE3"/>
    <w:rsid w:val="00DA2BCF"/>
    <w:rsid w:val="00DA2C12"/>
    <w:rsid w:val="00DA2CD0"/>
    <w:rsid w:val="00DA2D8D"/>
    <w:rsid w:val="00DA2D90"/>
    <w:rsid w:val="00DA2E2D"/>
    <w:rsid w:val="00DA2EAE"/>
    <w:rsid w:val="00DA2F1C"/>
    <w:rsid w:val="00DA2F34"/>
    <w:rsid w:val="00DA2F96"/>
    <w:rsid w:val="00DA2FF3"/>
    <w:rsid w:val="00DA302E"/>
    <w:rsid w:val="00DA30AF"/>
    <w:rsid w:val="00DA32EF"/>
    <w:rsid w:val="00DA3318"/>
    <w:rsid w:val="00DA33B7"/>
    <w:rsid w:val="00DA347C"/>
    <w:rsid w:val="00DA34DD"/>
    <w:rsid w:val="00DA3506"/>
    <w:rsid w:val="00DA3512"/>
    <w:rsid w:val="00DA3522"/>
    <w:rsid w:val="00DA355D"/>
    <w:rsid w:val="00DA35C3"/>
    <w:rsid w:val="00DA3646"/>
    <w:rsid w:val="00DA3734"/>
    <w:rsid w:val="00DA3749"/>
    <w:rsid w:val="00DA37A2"/>
    <w:rsid w:val="00DA381E"/>
    <w:rsid w:val="00DA38A7"/>
    <w:rsid w:val="00DA38B0"/>
    <w:rsid w:val="00DA38BF"/>
    <w:rsid w:val="00DA38F8"/>
    <w:rsid w:val="00DA39DB"/>
    <w:rsid w:val="00DA39E0"/>
    <w:rsid w:val="00DA3A37"/>
    <w:rsid w:val="00DA3AC8"/>
    <w:rsid w:val="00DA3B4D"/>
    <w:rsid w:val="00DA3B81"/>
    <w:rsid w:val="00DA3BBF"/>
    <w:rsid w:val="00DA3BC3"/>
    <w:rsid w:val="00DA3BE1"/>
    <w:rsid w:val="00DA3C0C"/>
    <w:rsid w:val="00DA3C2F"/>
    <w:rsid w:val="00DA3C4F"/>
    <w:rsid w:val="00DA3CAF"/>
    <w:rsid w:val="00DA3D32"/>
    <w:rsid w:val="00DA3D62"/>
    <w:rsid w:val="00DA3D92"/>
    <w:rsid w:val="00DA3D93"/>
    <w:rsid w:val="00DA3DC3"/>
    <w:rsid w:val="00DA3DE5"/>
    <w:rsid w:val="00DA3ED2"/>
    <w:rsid w:val="00DA3EDB"/>
    <w:rsid w:val="00DA3EF0"/>
    <w:rsid w:val="00DA3EF2"/>
    <w:rsid w:val="00DA3FB4"/>
    <w:rsid w:val="00DA404F"/>
    <w:rsid w:val="00DA40C9"/>
    <w:rsid w:val="00DA410A"/>
    <w:rsid w:val="00DA4144"/>
    <w:rsid w:val="00DA41E0"/>
    <w:rsid w:val="00DA41E6"/>
    <w:rsid w:val="00DA421C"/>
    <w:rsid w:val="00DA42CD"/>
    <w:rsid w:val="00DA4312"/>
    <w:rsid w:val="00DA4455"/>
    <w:rsid w:val="00DA449C"/>
    <w:rsid w:val="00DA44E2"/>
    <w:rsid w:val="00DA44E7"/>
    <w:rsid w:val="00DA453B"/>
    <w:rsid w:val="00DA45CF"/>
    <w:rsid w:val="00DA45F1"/>
    <w:rsid w:val="00DA463F"/>
    <w:rsid w:val="00DA4642"/>
    <w:rsid w:val="00DA4718"/>
    <w:rsid w:val="00DA4783"/>
    <w:rsid w:val="00DA47F4"/>
    <w:rsid w:val="00DA48CF"/>
    <w:rsid w:val="00DA48FC"/>
    <w:rsid w:val="00DA4919"/>
    <w:rsid w:val="00DA4940"/>
    <w:rsid w:val="00DA4949"/>
    <w:rsid w:val="00DA4A42"/>
    <w:rsid w:val="00DA4B11"/>
    <w:rsid w:val="00DA4B73"/>
    <w:rsid w:val="00DA4B96"/>
    <w:rsid w:val="00DA4BE7"/>
    <w:rsid w:val="00DA4C2B"/>
    <w:rsid w:val="00DA4C3E"/>
    <w:rsid w:val="00DA4CC3"/>
    <w:rsid w:val="00DA4E15"/>
    <w:rsid w:val="00DA4E3E"/>
    <w:rsid w:val="00DA4E63"/>
    <w:rsid w:val="00DA4ED6"/>
    <w:rsid w:val="00DA500D"/>
    <w:rsid w:val="00DA5020"/>
    <w:rsid w:val="00DA508F"/>
    <w:rsid w:val="00DA50C3"/>
    <w:rsid w:val="00DA5169"/>
    <w:rsid w:val="00DA525C"/>
    <w:rsid w:val="00DA5296"/>
    <w:rsid w:val="00DA52F0"/>
    <w:rsid w:val="00DA531D"/>
    <w:rsid w:val="00DA5333"/>
    <w:rsid w:val="00DA539B"/>
    <w:rsid w:val="00DA53AD"/>
    <w:rsid w:val="00DA5429"/>
    <w:rsid w:val="00DA546B"/>
    <w:rsid w:val="00DA55D7"/>
    <w:rsid w:val="00DA5671"/>
    <w:rsid w:val="00DA5698"/>
    <w:rsid w:val="00DA56A7"/>
    <w:rsid w:val="00DA56B4"/>
    <w:rsid w:val="00DA576F"/>
    <w:rsid w:val="00DA5777"/>
    <w:rsid w:val="00DA57DF"/>
    <w:rsid w:val="00DA57FD"/>
    <w:rsid w:val="00DA5839"/>
    <w:rsid w:val="00DA59F6"/>
    <w:rsid w:val="00DA59FB"/>
    <w:rsid w:val="00DA5A23"/>
    <w:rsid w:val="00DA5A76"/>
    <w:rsid w:val="00DA5A8C"/>
    <w:rsid w:val="00DA5BA7"/>
    <w:rsid w:val="00DA5BD3"/>
    <w:rsid w:val="00DA5C1D"/>
    <w:rsid w:val="00DA5D3F"/>
    <w:rsid w:val="00DA5E20"/>
    <w:rsid w:val="00DA5E49"/>
    <w:rsid w:val="00DA5E85"/>
    <w:rsid w:val="00DA5E9A"/>
    <w:rsid w:val="00DA5F13"/>
    <w:rsid w:val="00DA5F88"/>
    <w:rsid w:val="00DA600F"/>
    <w:rsid w:val="00DA6064"/>
    <w:rsid w:val="00DA60CD"/>
    <w:rsid w:val="00DA610B"/>
    <w:rsid w:val="00DA61FB"/>
    <w:rsid w:val="00DA6280"/>
    <w:rsid w:val="00DA6293"/>
    <w:rsid w:val="00DA629C"/>
    <w:rsid w:val="00DA62C1"/>
    <w:rsid w:val="00DA6519"/>
    <w:rsid w:val="00DA660D"/>
    <w:rsid w:val="00DA6654"/>
    <w:rsid w:val="00DA6679"/>
    <w:rsid w:val="00DA676C"/>
    <w:rsid w:val="00DA677F"/>
    <w:rsid w:val="00DA684C"/>
    <w:rsid w:val="00DA685C"/>
    <w:rsid w:val="00DA687A"/>
    <w:rsid w:val="00DA68E7"/>
    <w:rsid w:val="00DA6918"/>
    <w:rsid w:val="00DA6924"/>
    <w:rsid w:val="00DA69D4"/>
    <w:rsid w:val="00DA6AB6"/>
    <w:rsid w:val="00DA6ABE"/>
    <w:rsid w:val="00DA6B15"/>
    <w:rsid w:val="00DA6B36"/>
    <w:rsid w:val="00DA6BA2"/>
    <w:rsid w:val="00DA6CBC"/>
    <w:rsid w:val="00DA6D7F"/>
    <w:rsid w:val="00DA6D81"/>
    <w:rsid w:val="00DA6D94"/>
    <w:rsid w:val="00DA6E0B"/>
    <w:rsid w:val="00DA6E1D"/>
    <w:rsid w:val="00DA6E90"/>
    <w:rsid w:val="00DA6F4A"/>
    <w:rsid w:val="00DA7038"/>
    <w:rsid w:val="00DA70A2"/>
    <w:rsid w:val="00DA70FA"/>
    <w:rsid w:val="00DA7123"/>
    <w:rsid w:val="00DA7126"/>
    <w:rsid w:val="00DA712A"/>
    <w:rsid w:val="00DA712B"/>
    <w:rsid w:val="00DA7219"/>
    <w:rsid w:val="00DA72CD"/>
    <w:rsid w:val="00DA73A6"/>
    <w:rsid w:val="00DA7422"/>
    <w:rsid w:val="00DA7437"/>
    <w:rsid w:val="00DA745B"/>
    <w:rsid w:val="00DA75B7"/>
    <w:rsid w:val="00DA75C8"/>
    <w:rsid w:val="00DA75E1"/>
    <w:rsid w:val="00DA7641"/>
    <w:rsid w:val="00DA766A"/>
    <w:rsid w:val="00DA7764"/>
    <w:rsid w:val="00DA778C"/>
    <w:rsid w:val="00DA77B3"/>
    <w:rsid w:val="00DA77C5"/>
    <w:rsid w:val="00DA77EA"/>
    <w:rsid w:val="00DA784E"/>
    <w:rsid w:val="00DA78B2"/>
    <w:rsid w:val="00DA78B9"/>
    <w:rsid w:val="00DA78C8"/>
    <w:rsid w:val="00DA78CC"/>
    <w:rsid w:val="00DA7900"/>
    <w:rsid w:val="00DA7945"/>
    <w:rsid w:val="00DA79B5"/>
    <w:rsid w:val="00DA7A53"/>
    <w:rsid w:val="00DA7A83"/>
    <w:rsid w:val="00DA7AAE"/>
    <w:rsid w:val="00DA7B11"/>
    <w:rsid w:val="00DA7B4B"/>
    <w:rsid w:val="00DA7BD7"/>
    <w:rsid w:val="00DA7C36"/>
    <w:rsid w:val="00DA7C53"/>
    <w:rsid w:val="00DA7C7F"/>
    <w:rsid w:val="00DA7C8D"/>
    <w:rsid w:val="00DA7C99"/>
    <w:rsid w:val="00DA7D5F"/>
    <w:rsid w:val="00DA7DAF"/>
    <w:rsid w:val="00DA7E31"/>
    <w:rsid w:val="00DA7ED3"/>
    <w:rsid w:val="00DA7F06"/>
    <w:rsid w:val="00DA7F16"/>
    <w:rsid w:val="00DA7FF3"/>
    <w:rsid w:val="00DB009A"/>
    <w:rsid w:val="00DB00C9"/>
    <w:rsid w:val="00DB0175"/>
    <w:rsid w:val="00DB0176"/>
    <w:rsid w:val="00DB019C"/>
    <w:rsid w:val="00DB01F4"/>
    <w:rsid w:val="00DB024A"/>
    <w:rsid w:val="00DB033C"/>
    <w:rsid w:val="00DB04CC"/>
    <w:rsid w:val="00DB04D6"/>
    <w:rsid w:val="00DB0553"/>
    <w:rsid w:val="00DB055C"/>
    <w:rsid w:val="00DB06A3"/>
    <w:rsid w:val="00DB06AD"/>
    <w:rsid w:val="00DB06FD"/>
    <w:rsid w:val="00DB09C8"/>
    <w:rsid w:val="00DB0A74"/>
    <w:rsid w:val="00DB0A8F"/>
    <w:rsid w:val="00DB0AEF"/>
    <w:rsid w:val="00DB0B03"/>
    <w:rsid w:val="00DB0B47"/>
    <w:rsid w:val="00DB0B8E"/>
    <w:rsid w:val="00DB0C4A"/>
    <w:rsid w:val="00DB0C69"/>
    <w:rsid w:val="00DB0CB3"/>
    <w:rsid w:val="00DB0DEA"/>
    <w:rsid w:val="00DB0EAC"/>
    <w:rsid w:val="00DB0F1E"/>
    <w:rsid w:val="00DB0F27"/>
    <w:rsid w:val="00DB0F51"/>
    <w:rsid w:val="00DB0F97"/>
    <w:rsid w:val="00DB0FB4"/>
    <w:rsid w:val="00DB105F"/>
    <w:rsid w:val="00DB1101"/>
    <w:rsid w:val="00DB1106"/>
    <w:rsid w:val="00DB1189"/>
    <w:rsid w:val="00DB1261"/>
    <w:rsid w:val="00DB1289"/>
    <w:rsid w:val="00DB12BA"/>
    <w:rsid w:val="00DB1322"/>
    <w:rsid w:val="00DB1358"/>
    <w:rsid w:val="00DB135C"/>
    <w:rsid w:val="00DB13DA"/>
    <w:rsid w:val="00DB14D2"/>
    <w:rsid w:val="00DB14E0"/>
    <w:rsid w:val="00DB14EE"/>
    <w:rsid w:val="00DB156B"/>
    <w:rsid w:val="00DB1585"/>
    <w:rsid w:val="00DB167B"/>
    <w:rsid w:val="00DB1720"/>
    <w:rsid w:val="00DB173E"/>
    <w:rsid w:val="00DB1812"/>
    <w:rsid w:val="00DB1835"/>
    <w:rsid w:val="00DB1888"/>
    <w:rsid w:val="00DB18BB"/>
    <w:rsid w:val="00DB1921"/>
    <w:rsid w:val="00DB192C"/>
    <w:rsid w:val="00DB19A7"/>
    <w:rsid w:val="00DB1B21"/>
    <w:rsid w:val="00DB1C75"/>
    <w:rsid w:val="00DB1C94"/>
    <w:rsid w:val="00DB1CA7"/>
    <w:rsid w:val="00DB1CDB"/>
    <w:rsid w:val="00DB1EBE"/>
    <w:rsid w:val="00DB1EC9"/>
    <w:rsid w:val="00DB1EDB"/>
    <w:rsid w:val="00DB1EED"/>
    <w:rsid w:val="00DB1F00"/>
    <w:rsid w:val="00DB1F5B"/>
    <w:rsid w:val="00DB1F72"/>
    <w:rsid w:val="00DB1F85"/>
    <w:rsid w:val="00DB1FEE"/>
    <w:rsid w:val="00DB1FFC"/>
    <w:rsid w:val="00DB2005"/>
    <w:rsid w:val="00DB2040"/>
    <w:rsid w:val="00DB2094"/>
    <w:rsid w:val="00DB20FB"/>
    <w:rsid w:val="00DB2100"/>
    <w:rsid w:val="00DB2153"/>
    <w:rsid w:val="00DB21BD"/>
    <w:rsid w:val="00DB2286"/>
    <w:rsid w:val="00DB23A1"/>
    <w:rsid w:val="00DB23D9"/>
    <w:rsid w:val="00DB23DF"/>
    <w:rsid w:val="00DB2554"/>
    <w:rsid w:val="00DB2587"/>
    <w:rsid w:val="00DB25B3"/>
    <w:rsid w:val="00DB26E2"/>
    <w:rsid w:val="00DB2762"/>
    <w:rsid w:val="00DB27A1"/>
    <w:rsid w:val="00DB27CD"/>
    <w:rsid w:val="00DB28A7"/>
    <w:rsid w:val="00DB28AD"/>
    <w:rsid w:val="00DB28B8"/>
    <w:rsid w:val="00DB28DE"/>
    <w:rsid w:val="00DB290D"/>
    <w:rsid w:val="00DB29A2"/>
    <w:rsid w:val="00DB2AC8"/>
    <w:rsid w:val="00DB2CA1"/>
    <w:rsid w:val="00DB2D3E"/>
    <w:rsid w:val="00DB2D40"/>
    <w:rsid w:val="00DB2F6B"/>
    <w:rsid w:val="00DB3071"/>
    <w:rsid w:val="00DB31A4"/>
    <w:rsid w:val="00DB322A"/>
    <w:rsid w:val="00DB3331"/>
    <w:rsid w:val="00DB3357"/>
    <w:rsid w:val="00DB339A"/>
    <w:rsid w:val="00DB33B5"/>
    <w:rsid w:val="00DB33D3"/>
    <w:rsid w:val="00DB3422"/>
    <w:rsid w:val="00DB3468"/>
    <w:rsid w:val="00DB3474"/>
    <w:rsid w:val="00DB34BC"/>
    <w:rsid w:val="00DB3517"/>
    <w:rsid w:val="00DB355F"/>
    <w:rsid w:val="00DB3587"/>
    <w:rsid w:val="00DB35C2"/>
    <w:rsid w:val="00DB36C9"/>
    <w:rsid w:val="00DB3766"/>
    <w:rsid w:val="00DB37B9"/>
    <w:rsid w:val="00DB37FE"/>
    <w:rsid w:val="00DB3822"/>
    <w:rsid w:val="00DB38F9"/>
    <w:rsid w:val="00DB391F"/>
    <w:rsid w:val="00DB3996"/>
    <w:rsid w:val="00DB39A5"/>
    <w:rsid w:val="00DB39B9"/>
    <w:rsid w:val="00DB39E3"/>
    <w:rsid w:val="00DB39FE"/>
    <w:rsid w:val="00DB3A6A"/>
    <w:rsid w:val="00DB3AD4"/>
    <w:rsid w:val="00DB3ADC"/>
    <w:rsid w:val="00DB3AFF"/>
    <w:rsid w:val="00DB3B2F"/>
    <w:rsid w:val="00DB3B6B"/>
    <w:rsid w:val="00DB3BE4"/>
    <w:rsid w:val="00DB3C60"/>
    <w:rsid w:val="00DB3C6A"/>
    <w:rsid w:val="00DB3CBF"/>
    <w:rsid w:val="00DB3CF3"/>
    <w:rsid w:val="00DB3D3B"/>
    <w:rsid w:val="00DB3EFF"/>
    <w:rsid w:val="00DB401C"/>
    <w:rsid w:val="00DB404C"/>
    <w:rsid w:val="00DB409B"/>
    <w:rsid w:val="00DB40C3"/>
    <w:rsid w:val="00DB4111"/>
    <w:rsid w:val="00DB425A"/>
    <w:rsid w:val="00DB433D"/>
    <w:rsid w:val="00DB43DE"/>
    <w:rsid w:val="00DB4410"/>
    <w:rsid w:val="00DB44E3"/>
    <w:rsid w:val="00DB455D"/>
    <w:rsid w:val="00DB45CF"/>
    <w:rsid w:val="00DB464E"/>
    <w:rsid w:val="00DB4670"/>
    <w:rsid w:val="00DB469D"/>
    <w:rsid w:val="00DB46FA"/>
    <w:rsid w:val="00DB472F"/>
    <w:rsid w:val="00DB4758"/>
    <w:rsid w:val="00DB480C"/>
    <w:rsid w:val="00DB4838"/>
    <w:rsid w:val="00DB4841"/>
    <w:rsid w:val="00DB487D"/>
    <w:rsid w:val="00DB48CE"/>
    <w:rsid w:val="00DB48F2"/>
    <w:rsid w:val="00DB48F5"/>
    <w:rsid w:val="00DB48F6"/>
    <w:rsid w:val="00DB493F"/>
    <w:rsid w:val="00DB496D"/>
    <w:rsid w:val="00DB498C"/>
    <w:rsid w:val="00DB49C7"/>
    <w:rsid w:val="00DB4A1B"/>
    <w:rsid w:val="00DB4A66"/>
    <w:rsid w:val="00DB4B15"/>
    <w:rsid w:val="00DB4B20"/>
    <w:rsid w:val="00DB4B63"/>
    <w:rsid w:val="00DB4C9F"/>
    <w:rsid w:val="00DB4CCC"/>
    <w:rsid w:val="00DB4DAB"/>
    <w:rsid w:val="00DB4E74"/>
    <w:rsid w:val="00DB4EE8"/>
    <w:rsid w:val="00DB4F2F"/>
    <w:rsid w:val="00DB4F36"/>
    <w:rsid w:val="00DB4F88"/>
    <w:rsid w:val="00DB5089"/>
    <w:rsid w:val="00DB50DB"/>
    <w:rsid w:val="00DB51CB"/>
    <w:rsid w:val="00DB5283"/>
    <w:rsid w:val="00DB52A2"/>
    <w:rsid w:val="00DB532C"/>
    <w:rsid w:val="00DB53CB"/>
    <w:rsid w:val="00DB5466"/>
    <w:rsid w:val="00DB5606"/>
    <w:rsid w:val="00DB5681"/>
    <w:rsid w:val="00DB5695"/>
    <w:rsid w:val="00DB5753"/>
    <w:rsid w:val="00DB58F9"/>
    <w:rsid w:val="00DB59E3"/>
    <w:rsid w:val="00DB5A0A"/>
    <w:rsid w:val="00DB5A35"/>
    <w:rsid w:val="00DB5ADE"/>
    <w:rsid w:val="00DB5B31"/>
    <w:rsid w:val="00DB5B87"/>
    <w:rsid w:val="00DB5D66"/>
    <w:rsid w:val="00DB5D7A"/>
    <w:rsid w:val="00DB5D99"/>
    <w:rsid w:val="00DB5DCF"/>
    <w:rsid w:val="00DB5E5A"/>
    <w:rsid w:val="00DB5EF4"/>
    <w:rsid w:val="00DB5F3F"/>
    <w:rsid w:val="00DB5F6D"/>
    <w:rsid w:val="00DB5F79"/>
    <w:rsid w:val="00DB5F98"/>
    <w:rsid w:val="00DB605A"/>
    <w:rsid w:val="00DB6066"/>
    <w:rsid w:val="00DB6086"/>
    <w:rsid w:val="00DB60B9"/>
    <w:rsid w:val="00DB6164"/>
    <w:rsid w:val="00DB61B6"/>
    <w:rsid w:val="00DB62D8"/>
    <w:rsid w:val="00DB62FC"/>
    <w:rsid w:val="00DB6384"/>
    <w:rsid w:val="00DB6386"/>
    <w:rsid w:val="00DB6436"/>
    <w:rsid w:val="00DB64B6"/>
    <w:rsid w:val="00DB653B"/>
    <w:rsid w:val="00DB65C6"/>
    <w:rsid w:val="00DB65D4"/>
    <w:rsid w:val="00DB65F9"/>
    <w:rsid w:val="00DB6644"/>
    <w:rsid w:val="00DB6684"/>
    <w:rsid w:val="00DB6689"/>
    <w:rsid w:val="00DB6697"/>
    <w:rsid w:val="00DB6709"/>
    <w:rsid w:val="00DB6752"/>
    <w:rsid w:val="00DB6980"/>
    <w:rsid w:val="00DB69AF"/>
    <w:rsid w:val="00DB6AD0"/>
    <w:rsid w:val="00DB6B93"/>
    <w:rsid w:val="00DB6C37"/>
    <w:rsid w:val="00DB6DC9"/>
    <w:rsid w:val="00DB6ED8"/>
    <w:rsid w:val="00DB6F5F"/>
    <w:rsid w:val="00DB6F67"/>
    <w:rsid w:val="00DB6F7D"/>
    <w:rsid w:val="00DB6FE1"/>
    <w:rsid w:val="00DB7047"/>
    <w:rsid w:val="00DB7057"/>
    <w:rsid w:val="00DB7084"/>
    <w:rsid w:val="00DB711E"/>
    <w:rsid w:val="00DB7153"/>
    <w:rsid w:val="00DB715A"/>
    <w:rsid w:val="00DB716E"/>
    <w:rsid w:val="00DB718A"/>
    <w:rsid w:val="00DB719F"/>
    <w:rsid w:val="00DB7234"/>
    <w:rsid w:val="00DB730C"/>
    <w:rsid w:val="00DB7353"/>
    <w:rsid w:val="00DB735F"/>
    <w:rsid w:val="00DB7364"/>
    <w:rsid w:val="00DB7429"/>
    <w:rsid w:val="00DB74EF"/>
    <w:rsid w:val="00DB7547"/>
    <w:rsid w:val="00DB7554"/>
    <w:rsid w:val="00DB75D5"/>
    <w:rsid w:val="00DB75F3"/>
    <w:rsid w:val="00DB75FB"/>
    <w:rsid w:val="00DB765C"/>
    <w:rsid w:val="00DB766D"/>
    <w:rsid w:val="00DB7694"/>
    <w:rsid w:val="00DB76C5"/>
    <w:rsid w:val="00DB77AD"/>
    <w:rsid w:val="00DB77BF"/>
    <w:rsid w:val="00DB7836"/>
    <w:rsid w:val="00DB78F4"/>
    <w:rsid w:val="00DB7913"/>
    <w:rsid w:val="00DB7995"/>
    <w:rsid w:val="00DB79B8"/>
    <w:rsid w:val="00DB79F4"/>
    <w:rsid w:val="00DB7A88"/>
    <w:rsid w:val="00DB7B67"/>
    <w:rsid w:val="00DB7BBA"/>
    <w:rsid w:val="00DB7BD0"/>
    <w:rsid w:val="00DB7BD6"/>
    <w:rsid w:val="00DB7BE7"/>
    <w:rsid w:val="00DB7C8A"/>
    <w:rsid w:val="00DB7CDF"/>
    <w:rsid w:val="00DB7D6E"/>
    <w:rsid w:val="00DB7D8B"/>
    <w:rsid w:val="00DB7DEB"/>
    <w:rsid w:val="00DB7E28"/>
    <w:rsid w:val="00DB7E39"/>
    <w:rsid w:val="00DB7E8A"/>
    <w:rsid w:val="00DB7E8D"/>
    <w:rsid w:val="00DB7EAA"/>
    <w:rsid w:val="00DB7EAB"/>
    <w:rsid w:val="00DB7EBE"/>
    <w:rsid w:val="00DB7F39"/>
    <w:rsid w:val="00DB7F71"/>
    <w:rsid w:val="00DB7F99"/>
    <w:rsid w:val="00DC006D"/>
    <w:rsid w:val="00DC00BA"/>
    <w:rsid w:val="00DC01B1"/>
    <w:rsid w:val="00DC01D1"/>
    <w:rsid w:val="00DC01EF"/>
    <w:rsid w:val="00DC024D"/>
    <w:rsid w:val="00DC024E"/>
    <w:rsid w:val="00DC02F3"/>
    <w:rsid w:val="00DC02F4"/>
    <w:rsid w:val="00DC032B"/>
    <w:rsid w:val="00DC03C8"/>
    <w:rsid w:val="00DC03D4"/>
    <w:rsid w:val="00DC0418"/>
    <w:rsid w:val="00DC04FE"/>
    <w:rsid w:val="00DC0632"/>
    <w:rsid w:val="00DC06A4"/>
    <w:rsid w:val="00DC0740"/>
    <w:rsid w:val="00DC07DD"/>
    <w:rsid w:val="00DC0882"/>
    <w:rsid w:val="00DC08BC"/>
    <w:rsid w:val="00DC08D1"/>
    <w:rsid w:val="00DC0934"/>
    <w:rsid w:val="00DC0A6D"/>
    <w:rsid w:val="00DC0AA5"/>
    <w:rsid w:val="00DC0AF7"/>
    <w:rsid w:val="00DC0AFE"/>
    <w:rsid w:val="00DC0B2E"/>
    <w:rsid w:val="00DC0B39"/>
    <w:rsid w:val="00DC0B57"/>
    <w:rsid w:val="00DC0BCF"/>
    <w:rsid w:val="00DC0BDD"/>
    <w:rsid w:val="00DC0C15"/>
    <w:rsid w:val="00DC0D19"/>
    <w:rsid w:val="00DC0D28"/>
    <w:rsid w:val="00DC0D31"/>
    <w:rsid w:val="00DC0D3E"/>
    <w:rsid w:val="00DC0E05"/>
    <w:rsid w:val="00DC0EA7"/>
    <w:rsid w:val="00DC0EA9"/>
    <w:rsid w:val="00DC0EF3"/>
    <w:rsid w:val="00DC0F66"/>
    <w:rsid w:val="00DC0F7E"/>
    <w:rsid w:val="00DC10EC"/>
    <w:rsid w:val="00DC11B3"/>
    <w:rsid w:val="00DC11C5"/>
    <w:rsid w:val="00DC11CA"/>
    <w:rsid w:val="00DC11ED"/>
    <w:rsid w:val="00DC11FA"/>
    <w:rsid w:val="00DC11FF"/>
    <w:rsid w:val="00DC123E"/>
    <w:rsid w:val="00DC1251"/>
    <w:rsid w:val="00DC134A"/>
    <w:rsid w:val="00DC13A2"/>
    <w:rsid w:val="00DC13D6"/>
    <w:rsid w:val="00DC1553"/>
    <w:rsid w:val="00DC1738"/>
    <w:rsid w:val="00DC176D"/>
    <w:rsid w:val="00DC17A0"/>
    <w:rsid w:val="00DC17EB"/>
    <w:rsid w:val="00DC184D"/>
    <w:rsid w:val="00DC184F"/>
    <w:rsid w:val="00DC18FA"/>
    <w:rsid w:val="00DC18FD"/>
    <w:rsid w:val="00DC190C"/>
    <w:rsid w:val="00DC19FC"/>
    <w:rsid w:val="00DC1C4B"/>
    <w:rsid w:val="00DC1E5A"/>
    <w:rsid w:val="00DC1ED3"/>
    <w:rsid w:val="00DC1F29"/>
    <w:rsid w:val="00DC1F89"/>
    <w:rsid w:val="00DC1FA0"/>
    <w:rsid w:val="00DC1FA2"/>
    <w:rsid w:val="00DC2014"/>
    <w:rsid w:val="00DC2026"/>
    <w:rsid w:val="00DC2048"/>
    <w:rsid w:val="00DC209B"/>
    <w:rsid w:val="00DC20D5"/>
    <w:rsid w:val="00DC20EA"/>
    <w:rsid w:val="00DC2119"/>
    <w:rsid w:val="00DC2153"/>
    <w:rsid w:val="00DC219C"/>
    <w:rsid w:val="00DC23A1"/>
    <w:rsid w:val="00DC23A7"/>
    <w:rsid w:val="00DC23CB"/>
    <w:rsid w:val="00DC24C6"/>
    <w:rsid w:val="00DC251A"/>
    <w:rsid w:val="00DC2533"/>
    <w:rsid w:val="00DC2565"/>
    <w:rsid w:val="00DC25CE"/>
    <w:rsid w:val="00DC25CF"/>
    <w:rsid w:val="00DC25F5"/>
    <w:rsid w:val="00DC2612"/>
    <w:rsid w:val="00DC2661"/>
    <w:rsid w:val="00DC26D7"/>
    <w:rsid w:val="00DC292F"/>
    <w:rsid w:val="00DC2A52"/>
    <w:rsid w:val="00DC2AFD"/>
    <w:rsid w:val="00DC2BA0"/>
    <w:rsid w:val="00DC2BE9"/>
    <w:rsid w:val="00DC2D3A"/>
    <w:rsid w:val="00DC2E8E"/>
    <w:rsid w:val="00DC2FF5"/>
    <w:rsid w:val="00DC3075"/>
    <w:rsid w:val="00DC3108"/>
    <w:rsid w:val="00DC3114"/>
    <w:rsid w:val="00DC313E"/>
    <w:rsid w:val="00DC315D"/>
    <w:rsid w:val="00DC3237"/>
    <w:rsid w:val="00DC324D"/>
    <w:rsid w:val="00DC3254"/>
    <w:rsid w:val="00DC32AA"/>
    <w:rsid w:val="00DC3326"/>
    <w:rsid w:val="00DC335D"/>
    <w:rsid w:val="00DC342E"/>
    <w:rsid w:val="00DC3454"/>
    <w:rsid w:val="00DC34F0"/>
    <w:rsid w:val="00DC3519"/>
    <w:rsid w:val="00DC35FF"/>
    <w:rsid w:val="00DC364B"/>
    <w:rsid w:val="00DC36AD"/>
    <w:rsid w:val="00DC36C3"/>
    <w:rsid w:val="00DC3739"/>
    <w:rsid w:val="00DC3749"/>
    <w:rsid w:val="00DC3771"/>
    <w:rsid w:val="00DC37CE"/>
    <w:rsid w:val="00DC37CF"/>
    <w:rsid w:val="00DC3807"/>
    <w:rsid w:val="00DC3831"/>
    <w:rsid w:val="00DC3850"/>
    <w:rsid w:val="00DC38D1"/>
    <w:rsid w:val="00DC3932"/>
    <w:rsid w:val="00DC3966"/>
    <w:rsid w:val="00DC3990"/>
    <w:rsid w:val="00DC39B6"/>
    <w:rsid w:val="00DC3A02"/>
    <w:rsid w:val="00DC3A28"/>
    <w:rsid w:val="00DC3A73"/>
    <w:rsid w:val="00DC3A8A"/>
    <w:rsid w:val="00DC3B21"/>
    <w:rsid w:val="00DC3B48"/>
    <w:rsid w:val="00DC3BBE"/>
    <w:rsid w:val="00DC3BC8"/>
    <w:rsid w:val="00DC3C3A"/>
    <w:rsid w:val="00DC3C4D"/>
    <w:rsid w:val="00DC3C8E"/>
    <w:rsid w:val="00DC3D4F"/>
    <w:rsid w:val="00DC3D57"/>
    <w:rsid w:val="00DC3DD1"/>
    <w:rsid w:val="00DC3E7A"/>
    <w:rsid w:val="00DC3ED1"/>
    <w:rsid w:val="00DC3ED3"/>
    <w:rsid w:val="00DC3F5F"/>
    <w:rsid w:val="00DC40A5"/>
    <w:rsid w:val="00DC4126"/>
    <w:rsid w:val="00DC41E3"/>
    <w:rsid w:val="00DC4262"/>
    <w:rsid w:val="00DC42CB"/>
    <w:rsid w:val="00DC42DF"/>
    <w:rsid w:val="00DC4328"/>
    <w:rsid w:val="00DC4337"/>
    <w:rsid w:val="00DC4475"/>
    <w:rsid w:val="00DC44AC"/>
    <w:rsid w:val="00DC44DB"/>
    <w:rsid w:val="00DC4557"/>
    <w:rsid w:val="00DC455B"/>
    <w:rsid w:val="00DC45C9"/>
    <w:rsid w:val="00DC45DE"/>
    <w:rsid w:val="00DC45E8"/>
    <w:rsid w:val="00DC46CE"/>
    <w:rsid w:val="00DC46E7"/>
    <w:rsid w:val="00DC4828"/>
    <w:rsid w:val="00DC49A3"/>
    <w:rsid w:val="00DC49D5"/>
    <w:rsid w:val="00DC49EA"/>
    <w:rsid w:val="00DC49EE"/>
    <w:rsid w:val="00DC4A05"/>
    <w:rsid w:val="00DC4A61"/>
    <w:rsid w:val="00DC4AC5"/>
    <w:rsid w:val="00DC4AD9"/>
    <w:rsid w:val="00DC4B9C"/>
    <w:rsid w:val="00DC4BDB"/>
    <w:rsid w:val="00DC4C24"/>
    <w:rsid w:val="00DC4CD0"/>
    <w:rsid w:val="00DC4D85"/>
    <w:rsid w:val="00DC4DD3"/>
    <w:rsid w:val="00DC4DF9"/>
    <w:rsid w:val="00DC4E48"/>
    <w:rsid w:val="00DC4E65"/>
    <w:rsid w:val="00DC4ECE"/>
    <w:rsid w:val="00DC4F95"/>
    <w:rsid w:val="00DC4F9F"/>
    <w:rsid w:val="00DC4FBB"/>
    <w:rsid w:val="00DC4FEC"/>
    <w:rsid w:val="00DC4FEF"/>
    <w:rsid w:val="00DC500F"/>
    <w:rsid w:val="00DC514B"/>
    <w:rsid w:val="00DC515B"/>
    <w:rsid w:val="00DC5184"/>
    <w:rsid w:val="00DC51F0"/>
    <w:rsid w:val="00DC527B"/>
    <w:rsid w:val="00DC527D"/>
    <w:rsid w:val="00DC52F8"/>
    <w:rsid w:val="00DC5371"/>
    <w:rsid w:val="00DC5492"/>
    <w:rsid w:val="00DC54AB"/>
    <w:rsid w:val="00DC5555"/>
    <w:rsid w:val="00DC5563"/>
    <w:rsid w:val="00DC5575"/>
    <w:rsid w:val="00DC55EA"/>
    <w:rsid w:val="00DC5603"/>
    <w:rsid w:val="00DC5683"/>
    <w:rsid w:val="00DC57EC"/>
    <w:rsid w:val="00DC5902"/>
    <w:rsid w:val="00DC5948"/>
    <w:rsid w:val="00DC598C"/>
    <w:rsid w:val="00DC59C8"/>
    <w:rsid w:val="00DC5AC8"/>
    <w:rsid w:val="00DC5B6F"/>
    <w:rsid w:val="00DC5BAB"/>
    <w:rsid w:val="00DC5C0F"/>
    <w:rsid w:val="00DC5D7A"/>
    <w:rsid w:val="00DC5D83"/>
    <w:rsid w:val="00DC5DA0"/>
    <w:rsid w:val="00DC5ED4"/>
    <w:rsid w:val="00DC5FE1"/>
    <w:rsid w:val="00DC6078"/>
    <w:rsid w:val="00DC609C"/>
    <w:rsid w:val="00DC60B7"/>
    <w:rsid w:val="00DC60CB"/>
    <w:rsid w:val="00DC611C"/>
    <w:rsid w:val="00DC613F"/>
    <w:rsid w:val="00DC6177"/>
    <w:rsid w:val="00DC6178"/>
    <w:rsid w:val="00DC6186"/>
    <w:rsid w:val="00DC6201"/>
    <w:rsid w:val="00DC633C"/>
    <w:rsid w:val="00DC63A9"/>
    <w:rsid w:val="00DC6430"/>
    <w:rsid w:val="00DC648F"/>
    <w:rsid w:val="00DC650E"/>
    <w:rsid w:val="00DC653D"/>
    <w:rsid w:val="00DC6682"/>
    <w:rsid w:val="00DC6684"/>
    <w:rsid w:val="00DC6692"/>
    <w:rsid w:val="00DC6745"/>
    <w:rsid w:val="00DC674C"/>
    <w:rsid w:val="00DC683B"/>
    <w:rsid w:val="00DC6868"/>
    <w:rsid w:val="00DC68A8"/>
    <w:rsid w:val="00DC68D1"/>
    <w:rsid w:val="00DC68EE"/>
    <w:rsid w:val="00DC6923"/>
    <w:rsid w:val="00DC6959"/>
    <w:rsid w:val="00DC6A49"/>
    <w:rsid w:val="00DC6AB4"/>
    <w:rsid w:val="00DC6AB8"/>
    <w:rsid w:val="00DC6B08"/>
    <w:rsid w:val="00DC6BF9"/>
    <w:rsid w:val="00DC6C35"/>
    <w:rsid w:val="00DC6C63"/>
    <w:rsid w:val="00DC6CA4"/>
    <w:rsid w:val="00DC6CD0"/>
    <w:rsid w:val="00DC6CED"/>
    <w:rsid w:val="00DC6D11"/>
    <w:rsid w:val="00DC6DD7"/>
    <w:rsid w:val="00DC6E25"/>
    <w:rsid w:val="00DC6E2E"/>
    <w:rsid w:val="00DC6E4D"/>
    <w:rsid w:val="00DC6E6D"/>
    <w:rsid w:val="00DC6E88"/>
    <w:rsid w:val="00DC6EA1"/>
    <w:rsid w:val="00DC6EAD"/>
    <w:rsid w:val="00DC6ED1"/>
    <w:rsid w:val="00DC6F06"/>
    <w:rsid w:val="00DC6F29"/>
    <w:rsid w:val="00DC6F77"/>
    <w:rsid w:val="00DC6F8C"/>
    <w:rsid w:val="00DC6FDB"/>
    <w:rsid w:val="00DC7001"/>
    <w:rsid w:val="00DC7064"/>
    <w:rsid w:val="00DC7104"/>
    <w:rsid w:val="00DC7106"/>
    <w:rsid w:val="00DC717E"/>
    <w:rsid w:val="00DC719F"/>
    <w:rsid w:val="00DC72CE"/>
    <w:rsid w:val="00DC72F2"/>
    <w:rsid w:val="00DC738F"/>
    <w:rsid w:val="00DC73DB"/>
    <w:rsid w:val="00DC73E8"/>
    <w:rsid w:val="00DC7441"/>
    <w:rsid w:val="00DC7444"/>
    <w:rsid w:val="00DC74C4"/>
    <w:rsid w:val="00DC74C9"/>
    <w:rsid w:val="00DC753C"/>
    <w:rsid w:val="00DC75A2"/>
    <w:rsid w:val="00DC75E1"/>
    <w:rsid w:val="00DC76B8"/>
    <w:rsid w:val="00DC76FB"/>
    <w:rsid w:val="00DC7774"/>
    <w:rsid w:val="00DC77D5"/>
    <w:rsid w:val="00DC77DA"/>
    <w:rsid w:val="00DC7800"/>
    <w:rsid w:val="00DC7927"/>
    <w:rsid w:val="00DC7938"/>
    <w:rsid w:val="00DC795D"/>
    <w:rsid w:val="00DC7A17"/>
    <w:rsid w:val="00DC7A5C"/>
    <w:rsid w:val="00DC7A60"/>
    <w:rsid w:val="00DC7B1E"/>
    <w:rsid w:val="00DC7B57"/>
    <w:rsid w:val="00DC7C6B"/>
    <w:rsid w:val="00DC7C98"/>
    <w:rsid w:val="00DC7D37"/>
    <w:rsid w:val="00DC7D74"/>
    <w:rsid w:val="00DC7D9F"/>
    <w:rsid w:val="00DC7DAD"/>
    <w:rsid w:val="00DC7DB5"/>
    <w:rsid w:val="00DC7DD6"/>
    <w:rsid w:val="00DC7E1E"/>
    <w:rsid w:val="00DC7E3E"/>
    <w:rsid w:val="00DC7E7F"/>
    <w:rsid w:val="00DC7F1D"/>
    <w:rsid w:val="00DD006E"/>
    <w:rsid w:val="00DD0100"/>
    <w:rsid w:val="00DD0126"/>
    <w:rsid w:val="00DD018D"/>
    <w:rsid w:val="00DD029C"/>
    <w:rsid w:val="00DD0434"/>
    <w:rsid w:val="00DD0496"/>
    <w:rsid w:val="00DD0568"/>
    <w:rsid w:val="00DD0583"/>
    <w:rsid w:val="00DD05B6"/>
    <w:rsid w:val="00DD05CA"/>
    <w:rsid w:val="00DD05E7"/>
    <w:rsid w:val="00DD05E9"/>
    <w:rsid w:val="00DD0668"/>
    <w:rsid w:val="00DD06FD"/>
    <w:rsid w:val="00DD078C"/>
    <w:rsid w:val="00DD0791"/>
    <w:rsid w:val="00DD0795"/>
    <w:rsid w:val="00DD08F4"/>
    <w:rsid w:val="00DD09CD"/>
    <w:rsid w:val="00DD09DA"/>
    <w:rsid w:val="00DD0A1D"/>
    <w:rsid w:val="00DD0B16"/>
    <w:rsid w:val="00DD0B61"/>
    <w:rsid w:val="00DD0BF2"/>
    <w:rsid w:val="00DD0C89"/>
    <w:rsid w:val="00DD0D84"/>
    <w:rsid w:val="00DD0D99"/>
    <w:rsid w:val="00DD0D9D"/>
    <w:rsid w:val="00DD0DC5"/>
    <w:rsid w:val="00DD0E11"/>
    <w:rsid w:val="00DD0EAC"/>
    <w:rsid w:val="00DD0EAD"/>
    <w:rsid w:val="00DD0EDA"/>
    <w:rsid w:val="00DD0FAE"/>
    <w:rsid w:val="00DD0FF4"/>
    <w:rsid w:val="00DD1009"/>
    <w:rsid w:val="00DD10AC"/>
    <w:rsid w:val="00DD10DA"/>
    <w:rsid w:val="00DD111F"/>
    <w:rsid w:val="00DD119B"/>
    <w:rsid w:val="00DD1277"/>
    <w:rsid w:val="00DD1323"/>
    <w:rsid w:val="00DD13F8"/>
    <w:rsid w:val="00DD143A"/>
    <w:rsid w:val="00DD1464"/>
    <w:rsid w:val="00DD1511"/>
    <w:rsid w:val="00DD160A"/>
    <w:rsid w:val="00DD1798"/>
    <w:rsid w:val="00DD17E8"/>
    <w:rsid w:val="00DD17F0"/>
    <w:rsid w:val="00DD1863"/>
    <w:rsid w:val="00DD1864"/>
    <w:rsid w:val="00DD1897"/>
    <w:rsid w:val="00DD192A"/>
    <w:rsid w:val="00DD1B7D"/>
    <w:rsid w:val="00DD1BC9"/>
    <w:rsid w:val="00DD1C58"/>
    <w:rsid w:val="00DD1C91"/>
    <w:rsid w:val="00DD1CF4"/>
    <w:rsid w:val="00DD1D87"/>
    <w:rsid w:val="00DD1D8F"/>
    <w:rsid w:val="00DD1DDE"/>
    <w:rsid w:val="00DD1E09"/>
    <w:rsid w:val="00DD1F46"/>
    <w:rsid w:val="00DD1F89"/>
    <w:rsid w:val="00DD2028"/>
    <w:rsid w:val="00DD2029"/>
    <w:rsid w:val="00DD21B1"/>
    <w:rsid w:val="00DD21E2"/>
    <w:rsid w:val="00DD21ED"/>
    <w:rsid w:val="00DD21FD"/>
    <w:rsid w:val="00DD2205"/>
    <w:rsid w:val="00DD2220"/>
    <w:rsid w:val="00DD22FB"/>
    <w:rsid w:val="00DD234B"/>
    <w:rsid w:val="00DD234C"/>
    <w:rsid w:val="00DD23A4"/>
    <w:rsid w:val="00DD23C7"/>
    <w:rsid w:val="00DD247B"/>
    <w:rsid w:val="00DD2492"/>
    <w:rsid w:val="00DD24CD"/>
    <w:rsid w:val="00DD254C"/>
    <w:rsid w:val="00DD2574"/>
    <w:rsid w:val="00DD2578"/>
    <w:rsid w:val="00DD25A0"/>
    <w:rsid w:val="00DD25A2"/>
    <w:rsid w:val="00DD2667"/>
    <w:rsid w:val="00DD273C"/>
    <w:rsid w:val="00DD277B"/>
    <w:rsid w:val="00DD278E"/>
    <w:rsid w:val="00DD27AC"/>
    <w:rsid w:val="00DD2826"/>
    <w:rsid w:val="00DD2848"/>
    <w:rsid w:val="00DD2899"/>
    <w:rsid w:val="00DD2937"/>
    <w:rsid w:val="00DD2A80"/>
    <w:rsid w:val="00DD2A90"/>
    <w:rsid w:val="00DD2AFD"/>
    <w:rsid w:val="00DD2B46"/>
    <w:rsid w:val="00DD2BFE"/>
    <w:rsid w:val="00DD2C42"/>
    <w:rsid w:val="00DD2C45"/>
    <w:rsid w:val="00DD2CE1"/>
    <w:rsid w:val="00DD2D92"/>
    <w:rsid w:val="00DD2DCB"/>
    <w:rsid w:val="00DD2F66"/>
    <w:rsid w:val="00DD2FC7"/>
    <w:rsid w:val="00DD3024"/>
    <w:rsid w:val="00DD304C"/>
    <w:rsid w:val="00DD3076"/>
    <w:rsid w:val="00DD3094"/>
    <w:rsid w:val="00DD31B0"/>
    <w:rsid w:val="00DD31B4"/>
    <w:rsid w:val="00DD32FD"/>
    <w:rsid w:val="00DD3323"/>
    <w:rsid w:val="00DD33B0"/>
    <w:rsid w:val="00DD3429"/>
    <w:rsid w:val="00DD346F"/>
    <w:rsid w:val="00DD34DA"/>
    <w:rsid w:val="00DD35A7"/>
    <w:rsid w:val="00DD3623"/>
    <w:rsid w:val="00DD362A"/>
    <w:rsid w:val="00DD362D"/>
    <w:rsid w:val="00DD362E"/>
    <w:rsid w:val="00DD364F"/>
    <w:rsid w:val="00DD3672"/>
    <w:rsid w:val="00DD36FA"/>
    <w:rsid w:val="00DD370D"/>
    <w:rsid w:val="00DD373F"/>
    <w:rsid w:val="00DD37CF"/>
    <w:rsid w:val="00DD37D7"/>
    <w:rsid w:val="00DD38DF"/>
    <w:rsid w:val="00DD3920"/>
    <w:rsid w:val="00DD3947"/>
    <w:rsid w:val="00DD3958"/>
    <w:rsid w:val="00DD395C"/>
    <w:rsid w:val="00DD397E"/>
    <w:rsid w:val="00DD399D"/>
    <w:rsid w:val="00DD39FC"/>
    <w:rsid w:val="00DD3A5D"/>
    <w:rsid w:val="00DD3C52"/>
    <w:rsid w:val="00DD3C8F"/>
    <w:rsid w:val="00DD3D64"/>
    <w:rsid w:val="00DD3D6B"/>
    <w:rsid w:val="00DD3E2F"/>
    <w:rsid w:val="00DD3E5B"/>
    <w:rsid w:val="00DD3E70"/>
    <w:rsid w:val="00DD3F8A"/>
    <w:rsid w:val="00DD3FD3"/>
    <w:rsid w:val="00DD4050"/>
    <w:rsid w:val="00DD40AF"/>
    <w:rsid w:val="00DD4185"/>
    <w:rsid w:val="00DD4243"/>
    <w:rsid w:val="00DD424D"/>
    <w:rsid w:val="00DD425E"/>
    <w:rsid w:val="00DD42AB"/>
    <w:rsid w:val="00DD43B4"/>
    <w:rsid w:val="00DD444B"/>
    <w:rsid w:val="00DD446D"/>
    <w:rsid w:val="00DD4489"/>
    <w:rsid w:val="00DD4544"/>
    <w:rsid w:val="00DD4560"/>
    <w:rsid w:val="00DD4582"/>
    <w:rsid w:val="00DD4640"/>
    <w:rsid w:val="00DD470F"/>
    <w:rsid w:val="00DD4726"/>
    <w:rsid w:val="00DD47EC"/>
    <w:rsid w:val="00DD47F5"/>
    <w:rsid w:val="00DD4822"/>
    <w:rsid w:val="00DD4876"/>
    <w:rsid w:val="00DD49FA"/>
    <w:rsid w:val="00DD4A18"/>
    <w:rsid w:val="00DD4B16"/>
    <w:rsid w:val="00DD4B1E"/>
    <w:rsid w:val="00DD4B23"/>
    <w:rsid w:val="00DD4B39"/>
    <w:rsid w:val="00DD4B80"/>
    <w:rsid w:val="00DD4BA6"/>
    <w:rsid w:val="00DD4C42"/>
    <w:rsid w:val="00DD4C6B"/>
    <w:rsid w:val="00DD4C92"/>
    <w:rsid w:val="00DD4CF2"/>
    <w:rsid w:val="00DD4D2E"/>
    <w:rsid w:val="00DD4E68"/>
    <w:rsid w:val="00DD4FED"/>
    <w:rsid w:val="00DD5037"/>
    <w:rsid w:val="00DD50AB"/>
    <w:rsid w:val="00DD50BD"/>
    <w:rsid w:val="00DD50F3"/>
    <w:rsid w:val="00DD5199"/>
    <w:rsid w:val="00DD5238"/>
    <w:rsid w:val="00DD5343"/>
    <w:rsid w:val="00DD53D4"/>
    <w:rsid w:val="00DD53E4"/>
    <w:rsid w:val="00DD5449"/>
    <w:rsid w:val="00DD5461"/>
    <w:rsid w:val="00DD5499"/>
    <w:rsid w:val="00DD550D"/>
    <w:rsid w:val="00DD551B"/>
    <w:rsid w:val="00DD554E"/>
    <w:rsid w:val="00DD55B6"/>
    <w:rsid w:val="00DD55DD"/>
    <w:rsid w:val="00DD5604"/>
    <w:rsid w:val="00DD5650"/>
    <w:rsid w:val="00DD56DA"/>
    <w:rsid w:val="00DD56F9"/>
    <w:rsid w:val="00DD573E"/>
    <w:rsid w:val="00DD5844"/>
    <w:rsid w:val="00DD589E"/>
    <w:rsid w:val="00DD58A2"/>
    <w:rsid w:val="00DD58BB"/>
    <w:rsid w:val="00DD5904"/>
    <w:rsid w:val="00DD5930"/>
    <w:rsid w:val="00DD5A6C"/>
    <w:rsid w:val="00DD5ADA"/>
    <w:rsid w:val="00DD5BD3"/>
    <w:rsid w:val="00DD5BDC"/>
    <w:rsid w:val="00DD5C55"/>
    <w:rsid w:val="00DD5C6F"/>
    <w:rsid w:val="00DD5D6D"/>
    <w:rsid w:val="00DD5DD1"/>
    <w:rsid w:val="00DD5E62"/>
    <w:rsid w:val="00DD5EA9"/>
    <w:rsid w:val="00DD5F41"/>
    <w:rsid w:val="00DD5F7C"/>
    <w:rsid w:val="00DD603F"/>
    <w:rsid w:val="00DD60DE"/>
    <w:rsid w:val="00DD6115"/>
    <w:rsid w:val="00DD61B1"/>
    <w:rsid w:val="00DD623E"/>
    <w:rsid w:val="00DD6340"/>
    <w:rsid w:val="00DD63A4"/>
    <w:rsid w:val="00DD63A5"/>
    <w:rsid w:val="00DD63B6"/>
    <w:rsid w:val="00DD63F8"/>
    <w:rsid w:val="00DD6417"/>
    <w:rsid w:val="00DD6497"/>
    <w:rsid w:val="00DD64E3"/>
    <w:rsid w:val="00DD64F5"/>
    <w:rsid w:val="00DD657B"/>
    <w:rsid w:val="00DD65B3"/>
    <w:rsid w:val="00DD6637"/>
    <w:rsid w:val="00DD66C1"/>
    <w:rsid w:val="00DD66FE"/>
    <w:rsid w:val="00DD671B"/>
    <w:rsid w:val="00DD6759"/>
    <w:rsid w:val="00DD6964"/>
    <w:rsid w:val="00DD696A"/>
    <w:rsid w:val="00DD69A4"/>
    <w:rsid w:val="00DD69A7"/>
    <w:rsid w:val="00DD69F3"/>
    <w:rsid w:val="00DD6A15"/>
    <w:rsid w:val="00DD6BEC"/>
    <w:rsid w:val="00DD6C04"/>
    <w:rsid w:val="00DD6C6E"/>
    <w:rsid w:val="00DD6CD2"/>
    <w:rsid w:val="00DD6D76"/>
    <w:rsid w:val="00DD6D96"/>
    <w:rsid w:val="00DD6DBF"/>
    <w:rsid w:val="00DD6F02"/>
    <w:rsid w:val="00DD6F45"/>
    <w:rsid w:val="00DD6FBF"/>
    <w:rsid w:val="00DD7038"/>
    <w:rsid w:val="00DD713E"/>
    <w:rsid w:val="00DD715B"/>
    <w:rsid w:val="00DD7192"/>
    <w:rsid w:val="00DD72AD"/>
    <w:rsid w:val="00DD72C0"/>
    <w:rsid w:val="00DD738C"/>
    <w:rsid w:val="00DD74C4"/>
    <w:rsid w:val="00DD74CA"/>
    <w:rsid w:val="00DD7544"/>
    <w:rsid w:val="00DD7656"/>
    <w:rsid w:val="00DD76A2"/>
    <w:rsid w:val="00DD76DF"/>
    <w:rsid w:val="00DD76E7"/>
    <w:rsid w:val="00DD771A"/>
    <w:rsid w:val="00DD7816"/>
    <w:rsid w:val="00DD7825"/>
    <w:rsid w:val="00DD7912"/>
    <w:rsid w:val="00DD791F"/>
    <w:rsid w:val="00DD7928"/>
    <w:rsid w:val="00DD7998"/>
    <w:rsid w:val="00DD7A16"/>
    <w:rsid w:val="00DD7A35"/>
    <w:rsid w:val="00DD7A4F"/>
    <w:rsid w:val="00DD7A76"/>
    <w:rsid w:val="00DD7AB0"/>
    <w:rsid w:val="00DD7AB3"/>
    <w:rsid w:val="00DD7AF9"/>
    <w:rsid w:val="00DD7B97"/>
    <w:rsid w:val="00DD7BDE"/>
    <w:rsid w:val="00DD7BEF"/>
    <w:rsid w:val="00DD7BF5"/>
    <w:rsid w:val="00DD7BFE"/>
    <w:rsid w:val="00DD7C0F"/>
    <w:rsid w:val="00DD7C51"/>
    <w:rsid w:val="00DD7D0C"/>
    <w:rsid w:val="00DD7D13"/>
    <w:rsid w:val="00DD7D65"/>
    <w:rsid w:val="00DD7D72"/>
    <w:rsid w:val="00DD7D81"/>
    <w:rsid w:val="00DD7D90"/>
    <w:rsid w:val="00DD7E27"/>
    <w:rsid w:val="00DD7EB6"/>
    <w:rsid w:val="00DD7F1B"/>
    <w:rsid w:val="00DD7F47"/>
    <w:rsid w:val="00DE006A"/>
    <w:rsid w:val="00DE00DD"/>
    <w:rsid w:val="00DE0121"/>
    <w:rsid w:val="00DE028C"/>
    <w:rsid w:val="00DE04D1"/>
    <w:rsid w:val="00DE04E8"/>
    <w:rsid w:val="00DE04F4"/>
    <w:rsid w:val="00DE05AB"/>
    <w:rsid w:val="00DE06A9"/>
    <w:rsid w:val="00DE0815"/>
    <w:rsid w:val="00DE0841"/>
    <w:rsid w:val="00DE095C"/>
    <w:rsid w:val="00DE0A2F"/>
    <w:rsid w:val="00DE0A43"/>
    <w:rsid w:val="00DE0AC3"/>
    <w:rsid w:val="00DE0AC6"/>
    <w:rsid w:val="00DE0ACF"/>
    <w:rsid w:val="00DE0AE0"/>
    <w:rsid w:val="00DE0AF5"/>
    <w:rsid w:val="00DE0B70"/>
    <w:rsid w:val="00DE0C1C"/>
    <w:rsid w:val="00DE0C26"/>
    <w:rsid w:val="00DE0C31"/>
    <w:rsid w:val="00DE0CB3"/>
    <w:rsid w:val="00DE0CCB"/>
    <w:rsid w:val="00DE0CD2"/>
    <w:rsid w:val="00DE0D44"/>
    <w:rsid w:val="00DE0D71"/>
    <w:rsid w:val="00DE0D79"/>
    <w:rsid w:val="00DE0DC9"/>
    <w:rsid w:val="00DE0E4A"/>
    <w:rsid w:val="00DE0EFA"/>
    <w:rsid w:val="00DE0F10"/>
    <w:rsid w:val="00DE0F12"/>
    <w:rsid w:val="00DE0F6C"/>
    <w:rsid w:val="00DE0F76"/>
    <w:rsid w:val="00DE0FEB"/>
    <w:rsid w:val="00DE10A4"/>
    <w:rsid w:val="00DE10C8"/>
    <w:rsid w:val="00DE1230"/>
    <w:rsid w:val="00DE12F0"/>
    <w:rsid w:val="00DE12F4"/>
    <w:rsid w:val="00DE131A"/>
    <w:rsid w:val="00DE1380"/>
    <w:rsid w:val="00DE13E5"/>
    <w:rsid w:val="00DE150B"/>
    <w:rsid w:val="00DE153B"/>
    <w:rsid w:val="00DE1631"/>
    <w:rsid w:val="00DE1659"/>
    <w:rsid w:val="00DE16EF"/>
    <w:rsid w:val="00DE1763"/>
    <w:rsid w:val="00DE178A"/>
    <w:rsid w:val="00DE17A3"/>
    <w:rsid w:val="00DE1865"/>
    <w:rsid w:val="00DE18C8"/>
    <w:rsid w:val="00DE1904"/>
    <w:rsid w:val="00DE1A5A"/>
    <w:rsid w:val="00DE1A8F"/>
    <w:rsid w:val="00DE1B05"/>
    <w:rsid w:val="00DE1B0D"/>
    <w:rsid w:val="00DE1B7C"/>
    <w:rsid w:val="00DE1BC0"/>
    <w:rsid w:val="00DE1BEA"/>
    <w:rsid w:val="00DE1D38"/>
    <w:rsid w:val="00DE1D3B"/>
    <w:rsid w:val="00DE1DB3"/>
    <w:rsid w:val="00DE1E31"/>
    <w:rsid w:val="00DE1E94"/>
    <w:rsid w:val="00DE1F29"/>
    <w:rsid w:val="00DE1F4D"/>
    <w:rsid w:val="00DE1F9F"/>
    <w:rsid w:val="00DE1FC7"/>
    <w:rsid w:val="00DE1FC8"/>
    <w:rsid w:val="00DE1FCA"/>
    <w:rsid w:val="00DE2004"/>
    <w:rsid w:val="00DE2080"/>
    <w:rsid w:val="00DE209E"/>
    <w:rsid w:val="00DE20A1"/>
    <w:rsid w:val="00DE210F"/>
    <w:rsid w:val="00DE213F"/>
    <w:rsid w:val="00DE2246"/>
    <w:rsid w:val="00DE2270"/>
    <w:rsid w:val="00DE2304"/>
    <w:rsid w:val="00DE238C"/>
    <w:rsid w:val="00DE238E"/>
    <w:rsid w:val="00DE23BF"/>
    <w:rsid w:val="00DE240A"/>
    <w:rsid w:val="00DE2417"/>
    <w:rsid w:val="00DE2427"/>
    <w:rsid w:val="00DE24F6"/>
    <w:rsid w:val="00DE255B"/>
    <w:rsid w:val="00DE260A"/>
    <w:rsid w:val="00DE266B"/>
    <w:rsid w:val="00DE26B3"/>
    <w:rsid w:val="00DE26CE"/>
    <w:rsid w:val="00DE2742"/>
    <w:rsid w:val="00DE2785"/>
    <w:rsid w:val="00DE278E"/>
    <w:rsid w:val="00DE2924"/>
    <w:rsid w:val="00DE2986"/>
    <w:rsid w:val="00DE29AB"/>
    <w:rsid w:val="00DE2A13"/>
    <w:rsid w:val="00DE2A57"/>
    <w:rsid w:val="00DE2AA9"/>
    <w:rsid w:val="00DE2AFE"/>
    <w:rsid w:val="00DE2BB4"/>
    <w:rsid w:val="00DE2BCA"/>
    <w:rsid w:val="00DE2BE6"/>
    <w:rsid w:val="00DE2BEC"/>
    <w:rsid w:val="00DE2CA9"/>
    <w:rsid w:val="00DE2CCB"/>
    <w:rsid w:val="00DE2CFC"/>
    <w:rsid w:val="00DE2E20"/>
    <w:rsid w:val="00DE2E24"/>
    <w:rsid w:val="00DE2E2C"/>
    <w:rsid w:val="00DE2F2D"/>
    <w:rsid w:val="00DE2F80"/>
    <w:rsid w:val="00DE2FBE"/>
    <w:rsid w:val="00DE3089"/>
    <w:rsid w:val="00DE31B0"/>
    <w:rsid w:val="00DE31B9"/>
    <w:rsid w:val="00DE3375"/>
    <w:rsid w:val="00DE33EF"/>
    <w:rsid w:val="00DE341C"/>
    <w:rsid w:val="00DE351F"/>
    <w:rsid w:val="00DE3559"/>
    <w:rsid w:val="00DE3595"/>
    <w:rsid w:val="00DE3635"/>
    <w:rsid w:val="00DE363D"/>
    <w:rsid w:val="00DE3675"/>
    <w:rsid w:val="00DE36F7"/>
    <w:rsid w:val="00DE3763"/>
    <w:rsid w:val="00DE376A"/>
    <w:rsid w:val="00DE376D"/>
    <w:rsid w:val="00DE38A1"/>
    <w:rsid w:val="00DE38AE"/>
    <w:rsid w:val="00DE38FD"/>
    <w:rsid w:val="00DE3929"/>
    <w:rsid w:val="00DE3945"/>
    <w:rsid w:val="00DE394C"/>
    <w:rsid w:val="00DE39A5"/>
    <w:rsid w:val="00DE3A2B"/>
    <w:rsid w:val="00DE3A41"/>
    <w:rsid w:val="00DE3A68"/>
    <w:rsid w:val="00DE3ABD"/>
    <w:rsid w:val="00DE3B17"/>
    <w:rsid w:val="00DE3B18"/>
    <w:rsid w:val="00DE3B71"/>
    <w:rsid w:val="00DE3BAB"/>
    <w:rsid w:val="00DE3BC7"/>
    <w:rsid w:val="00DE3BF1"/>
    <w:rsid w:val="00DE3C0A"/>
    <w:rsid w:val="00DE3D95"/>
    <w:rsid w:val="00DE3EBA"/>
    <w:rsid w:val="00DE3ED0"/>
    <w:rsid w:val="00DE3F9C"/>
    <w:rsid w:val="00DE3FE3"/>
    <w:rsid w:val="00DE4055"/>
    <w:rsid w:val="00DE40B7"/>
    <w:rsid w:val="00DE40C3"/>
    <w:rsid w:val="00DE4117"/>
    <w:rsid w:val="00DE418B"/>
    <w:rsid w:val="00DE428D"/>
    <w:rsid w:val="00DE42CB"/>
    <w:rsid w:val="00DE42DC"/>
    <w:rsid w:val="00DE43BD"/>
    <w:rsid w:val="00DE4420"/>
    <w:rsid w:val="00DE4445"/>
    <w:rsid w:val="00DE4460"/>
    <w:rsid w:val="00DE44B7"/>
    <w:rsid w:val="00DE44C2"/>
    <w:rsid w:val="00DE44FA"/>
    <w:rsid w:val="00DE4546"/>
    <w:rsid w:val="00DE46C3"/>
    <w:rsid w:val="00DE46F8"/>
    <w:rsid w:val="00DE46FE"/>
    <w:rsid w:val="00DE475A"/>
    <w:rsid w:val="00DE4899"/>
    <w:rsid w:val="00DE4907"/>
    <w:rsid w:val="00DE4969"/>
    <w:rsid w:val="00DE4A04"/>
    <w:rsid w:val="00DE4B6A"/>
    <w:rsid w:val="00DE4BC5"/>
    <w:rsid w:val="00DE4C37"/>
    <w:rsid w:val="00DE4C52"/>
    <w:rsid w:val="00DE4C7B"/>
    <w:rsid w:val="00DE4D2D"/>
    <w:rsid w:val="00DE4D46"/>
    <w:rsid w:val="00DE4E51"/>
    <w:rsid w:val="00DE4E69"/>
    <w:rsid w:val="00DE4ECB"/>
    <w:rsid w:val="00DE50F2"/>
    <w:rsid w:val="00DE5131"/>
    <w:rsid w:val="00DE51A6"/>
    <w:rsid w:val="00DE51BD"/>
    <w:rsid w:val="00DE521E"/>
    <w:rsid w:val="00DE5255"/>
    <w:rsid w:val="00DE52C9"/>
    <w:rsid w:val="00DE5326"/>
    <w:rsid w:val="00DE5331"/>
    <w:rsid w:val="00DE53DA"/>
    <w:rsid w:val="00DE54EE"/>
    <w:rsid w:val="00DE5546"/>
    <w:rsid w:val="00DE5562"/>
    <w:rsid w:val="00DE55D0"/>
    <w:rsid w:val="00DE5651"/>
    <w:rsid w:val="00DE5682"/>
    <w:rsid w:val="00DE568D"/>
    <w:rsid w:val="00DE56B7"/>
    <w:rsid w:val="00DE56CA"/>
    <w:rsid w:val="00DE576D"/>
    <w:rsid w:val="00DE5786"/>
    <w:rsid w:val="00DE57AA"/>
    <w:rsid w:val="00DE57B0"/>
    <w:rsid w:val="00DE5831"/>
    <w:rsid w:val="00DE58A8"/>
    <w:rsid w:val="00DE58CA"/>
    <w:rsid w:val="00DE5997"/>
    <w:rsid w:val="00DE59A4"/>
    <w:rsid w:val="00DE5A48"/>
    <w:rsid w:val="00DE5AE3"/>
    <w:rsid w:val="00DE5C61"/>
    <w:rsid w:val="00DE5CB2"/>
    <w:rsid w:val="00DE5CFB"/>
    <w:rsid w:val="00DE5CFF"/>
    <w:rsid w:val="00DE5D77"/>
    <w:rsid w:val="00DE5D8A"/>
    <w:rsid w:val="00DE5E05"/>
    <w:rsid w:val="00DE5EF8"/>
    <w:rsid w:val="00DE5F17"/>
    <w:rsid w:val="00DE6047"/>
    <w:rsid w:val="00DE60CA"/>
    <w:rsid w:val="00DE60E7"/>
    <w:rsid w:val="00DE6102"/>
    <w:rsid w:val="00DE6178"/>
    <w:rsid w:val="00DE6179"/>
    <w:rsid w:val="00DE61E5"/>
    <w:rsid w:val="00DE6204"/>
    <w:rsid w:val="00DE6235"/>
    <w:rsid w:val="00DE6252"/>
    <w:rsid w:val="00DE6260"/>
    <w:rsid w:val="00DE627D"/>
    <w:rsid w:val="00DE627E"/>
    <w:rsid w:val="00DE633A"/>
    <w:rsid w:val="00DE634F"/>
    <w:rsid w:val="00DE6357"/>
    <w:rsid w:val="00DE639D"/>
    <w:rsid w:val="00DE642F"/>
    <w:rsid w:val="00DE6466"/>
    <w:rsid w:val="00DE6492"/>
    <w:rsid w:val="00DE64D3"/>
    <w:rsid w:val="00DE6500"/>
    <w:rsid w:val="00DE65BE"/>
    <w:rsid w:val="00DE6631"/>
    <w:rsid w:val="00DE66F5"/>
    <w:rsid w:val="00DE670C"/>
    <w:rsid w:val="00DE673C"/>
    <w:rsid w:val="00DE67D4"/>
    <w:rsid w:val="00DE67E5"/>
    <w:rsid w:val="00DE6860"/>
    <w:rsid w:val="00DE687F"/>
    <w:rsid w:val="00DE6968"/>
    <w:rsid w:val="00DE69E7"/>
    <w:rsid w:val="00DE6A23"/>
    <w:rsid w:val="00DE6A5F"/>
    <w:rsid w:val="00DE6AB1"/>
    <w:rsid w:val="00DE6C76"/>
    <w:rsid w:val="00DE6CE5"/>
    <w:rsid w:val="00DE6D17"/>
    <w:rsid w:val="00DE6D55"/>
    <w:rsid w:val="00DE6DBD"/>
    <w:rsid w:val="00DE6E0E"/>
    <w:rsid w:val="00DE6E66"/>
    <w:rsid w:val="00DE6E75"/>
    <w:rsid w:val="00DE6E95"/>
    <w:rsid w:val="00DE6F33"/>
    <w:rsid w:val="00DE6F85"/>
    <w:rsid w:val="00DE6FF3"/>
    <w:rsid w:val="00DE70B8"/>
    <w:rsid w:val="00DE70D1"/>
    <w:rsid w:val="00DE7108"/>
    <w:rsid w:val="00DE712E"/>
    <w:rsid w:val="00DE7154"/>
    <w:rsid w:val="00DE7158"/>
    <w:rsid w:val="00DE719A"/>
    <w:rsid w:val="00DE71B6"/>
    <w:rsid w:val="00DE722C"/>
    <w:rsid w:val="00DE7318"/>
    <w:rsid w:val="00DE731E"/>
    <w:rsid w:val="00DE73D2"/>
    <w:rsid w:val="00DE740A"/>
    <w:rsid w:val="00DE7465"/>
    <w:rsid w:val="00DE751B"/>
    <w:rsid w:val="00DE7548"/>
    <w:rsid w:val="00DE75D8"/>
    <w:rsid w:val="00DE75EF"/>
    <w:rsid w:val="00DE760D"/>
    <w:rsid w:val="00DE7624"/>
    <w:rsid w:val="00DE7632"/>
    <w:rsid w:val="00DE769C"/>
    <w:rsid w:val="00DE76B4"/>
    <w:rsid w:val="00DE784E"/>
    <w:rsid w:val="00DE78AC"/>
    <w:rsid w:val="00DE78DB"/>
    <w:rsid w:val="00DE78EA"/>
    <w:rsid w:val="00DE78F2"/>
    <w:rsid w:val="00DE7915"/>
    <w:rsid w:val="00DE7923"/>
    <w:rsid w:val="00DE7976"/>
    <w:rsid w:val="00DE79D1"/>
    <w:rsid w:val="00DE7A5A"/>
    <w:rsid w:val="00DE7A69"/>
    <w:rsid w:val="00DE7A8C"/>
    <w:rsid w:val="00DE7AFE"/>
    <w:rsid w:val="00DE7C21"/>
    <w:rsid w:val="00DE7C6E"/>
    <w:rsid w:val="00DE7C7C"/>
    <w:rsid w:val="00DE7CD0"/>
    <w:rsid w:val="00DE7CFA"/>
    <w:rsid w:val="00DE7D0B"/>
    <w:rsid w:val="00DE7D1E"/>
    <w:rsid w:val="00DE7D79"/>
    <w:rsid w:val="00DE7D97"/>
    <w:rsid w:val="00DE7DBD"/>
    <w:rsid w:val="00DE7DC8"/>
    <w:rsid w:val="00DE7E31"/>
    <w:rsid w:val="00DE7E47"/>
    <w:rsid w:val="00DE7E87"/>
    <w:rsid w:val="00DE7F33"/>
    <w:rsid w:val="00DE7F51"/>
    <w:rsid w:val="00DE7F53"/>
    <w:rsid w:val="00DF002B"/>
    <w:rsid w:val="00DF0052"/>
    <w:rsid w:val="00DF00B6"/>
    <w:rsid w:val="00DF00E7"/>
    <w:rsid w:val="00DF010B"/>
    <w:rsid w:val="00DF023E"/>
    <w:rsid w:val="00DF0248"/>
    <w:rsid w:val="00DF02BC"/>
    <w:rsid w:val="00DF0312"/>
    <w:rsid w:val="00DF0340"/>
    <w:rsid w:val="00DF050E"/>
    <w:rsid w:val="00DF0538"/>
    <w:rsid w:val="00DF058E"/>
    <w:rsid w:val="00DF05DC"/>
    <w:rsid w:val="00DF0617"/>
    <w:rsid w:val="00DF067E"/>
    <w:rsid w:val="00DF06B1"/>
    <w:rsid w:val="00DF06E3"/>
    <w:rsid w:val="00DF070D"/>
    <w:rsid w:val="00DF075C"/>
    <w:rsid w:val="00DF077B"/>
    <w:rsid w:val="00DF0813"/>
    <w:rsid w:val="00DF085C"/>
    <w:rsid w:val="00DF0888"/>
    <w:rsid w:val="00DF08D1"/>
    <w:rsid w:val="00DF0964"/>
    <w:rsid w:val="00DF0994"/>
    <w:rsid w:val="00DF0998"/>
    <w:rsid w:val="00DF09D1"/>
    <w:rsid w:val="00DF09E8"/>
    <w:rsid w:val="00DF0A20"/>
    <w:rsid w:val="00DF0A5E"/>
    <w:rsid w:val="00DF0AA2"/>
    <w:rsid w:val="00DF0AF3"/>
    <w:rsid w:val="00DF0BFD"/>
    <w:rsid w:val="00DF0C3D"/>
    <w:rsid w:val="00DF0CF6"/>
    <w:rsid w:val="00DF0DD9"/>
    <w:rsid w:val="00DF0E04"/>
    <w:rsid w:val="00DF0EA9"/>
    <w:rsid w:val="00DF0F31"/>
    <w:rsid w:val="00DF0F3D"/>
    <w:rsid w:val="00DF0F47"/>
    <w:rsid w:val="00DF0F89"/>
    <w:rsid w:val="00DF0FD5"/>
    <w:rsid w:val="00DF1067"/>
    <w:rsid w:val="00DF107C"/>
    <w:rsid w:val="00DF10D0"/>
    <w:rsid w:val="00DF10DC"/>
    <w:rsid w:val="00DF1123"/>
    <w:rsid w:val="00DF1316"/>
    <w:rsid w:val="00DF13EE"/>
    <w:rsid w:val="00DF144E"/>
    <w:rsid w:val="00DF14ED"/>
    <w:rsid w:val="00DF1548"/>
    <w:rsid w:val="00DF1623"/>
    <w:rsid w:val="00DF1645"/>
    <w:rsid w:val="00DF1655"/>
    <w:rsid w:val="00DF1673"/>
    <w:rsid w:val="00DF169E"/>
    <w:rsid w:val="00DF16A8"/>
    <w:rsid w:val="00DF16F2"/>
    <w:rsid w:val="00DF17C2"/>
    <w:rsid w:val="00DF17F7"/>
    <w:rsid w:val="00DF1919"/>
    <w:rsid w:val="00DF1924"/>
    <w:rsid w:val="00DF19C2"/>
    <w:rsid w:val="00DF19D0"/>
    <w:rsid w:val="00DF1A37"/>
    <w:rsid w:val="00DF1A6C"/>
    <w:rsid w:val="00DF1ADB"/>
    <w:rsid w:val="00DF1B05"/>
    <w:rsid w:val="00DF1B15"/>
    <w:rsid w:val="00DF1B34"/>
    <w:rsid w:val="00DF1C3D"/>
    <w:rsid w:val="00DF1C49"/>
    <w:rsid w:val="00DF1C81"/>
    <w:rsid w:val="00DF1D0B"/>
    <w:rsid w:val="00DF1D66"/>
    <w:rsid w:val="00DF1DA7"/>
    <w:rsid w:val="00DF1DDA"/>
    <w:rsid w:val="00DF1E13"/>
    <w:rsid w:val="00DF1E67"/>
    <w:rsid w:val="00DF1EB8"/>
    <w:rsid w:val="00DF1F05"/>
    <w:rsid w:val="00DF1F2C"/>
    <w:rsid w:val="00DF1FB1"/>
    <w:rsid w:val="00DF1FE4"/>
    <w:rsid w:val="00DF203C"/>
    <w:rsid w:val="00DF208F"/>
    <w:rsid w:val="00DF210E"/>
    <w:rsid w:val="00DF217D"/>
    <w:rsid w:val="00DF21A3"/>
    <w:rsid w:val="00DF22C1"/>
    <w:rsid w:val="00DF22C8"/>
    <w:rsid w:val="00DF22DE"/>
    <w:rsid w:val="00DF22E4"/>
    <w:rsid w:val="00DF2308"/>
    <w:rsid w:val="00DF230D"/>
    <w:rsid w:val="00DF23EA"/>
    <w:rsid w:val="00DF23ED"/>
    <w:rsid w:val="00DF2427"/>
    <w:rsid w:val="00DF2576"/>
    <w:rsid w:val="00DF268D"/>
    <w:rsid w:val="00DF276D"/>
    <w:rsid w:val="00DF279C"/>
    <w:rsid w:val="00DF27B0"/>
    <w:rsid w:val="00DF280F"/>
    <w:rsid w:val="00DF288A"/>
    <w:rsid w:val="00DF28B3"/>
    <w:rsid w:val="00DF2929"/>
    <w:rsid w:val="00DF2997"/>
    <w:rsid w:val="00DF2A26"/>
    <w:rsid w:val="00DF2A84"/>
    <w:rsid w:val="00DF2B7B"/>
    <w:rsid w:val="00DF2B7C"/>
    <w:rsid w:val="00DF2B97"/>
    <w:rsid w:val="00DF2C27"/>
    <w:rsid w:val="00DF2CDC"/>
    <w:rsid w:val="00DF2CF6"/>
    <w:rsid w:val="00DF2D19"/>
    <w:rsid w:val="00DF2D5C"/>
    <w:rsid w:val="00DF2DA7"/>
    <w:rsid w:val="00DF2F3E"/>
    <w:rsid w:val="00DF2F5C"/>
    <w:rsid w:val="00DF2F6E"/>
    <w:rsid w:val="00DF3075"/>
    <w:rsid w:val="00DF31BD"/>
    <w:rsid w:val="00DF31E0"/>
    <w:rsid w:val="00DF3203"/>
    <w:rsid w:val="00DF3242"/>
    <w:rsid w:val="00DF3392"/>
    <w:rsid w:val="00DF33AC"/>
    <w:rsid w:val="00DF33BA"/>
    <w:rsid w:val="00DF33FA"/>
    <w:rsid w:val="00DF34FE"/>
    <w:rsid w:val="00DF3598"/>
    <w:rsid w:val="00DF35CF"/>
    <w:rsid w:val="00DF36F6"/>
    <w:rsid w:val="00DF3734"/>
    <w:rsid w:val="00DF3750"/>
    <w:rsid w:val="00DF3755"/>
    <w:rsid w:val="00DF379D"/>
    <w:rsid w:val="00DF37A5"/>
    <w:rsid w:val="00DF37EA"/>
    <w:rsid w:val="00DF3823"/>
    <w:rsid w:val="00DF38CA"/>
    <w:rsid w:val="00DF394B"/>
    <w:rsid w:val="00DF397D"/>
    <w:rsid w:val="00DF3A63"/>
    <w:rsid w:val="00DF3A76"/>
    <w:rsid w:val="00DF3AE8"/>
    <w:rsid w:val="00DF3B16"/>
    <w:rsid w:val="00DF3B25"/>
    <w:rsid w:val="00DF3C16"/>
    <w:rsid w:val="00DF3C20"/>
    <w:rsid w:val="00DF3C88"/>
    <w:rsid w:val="00DF3D15"/>
    <w:rsid w:val="00DF3DDF"/>
    <w:rsid w:val="00DF3E28"/>
    <w:rsid w:val="00DF3F60"/>
    <w:rsid w:val="00DF3F91"/>
    <w:rsid w:val="00DF3FC6"/>
    <w:rsid w:val="00DF4067"/>
    <w:rsid w:val="00DF40C6"/>
    <w:rsid w:val="00DF420B"/>
    <w:rsid w:val="00DF4262"/>
    <w:rsid w:val="00DF42B2"/>
    <w:rsid w:val="00DF436F"/>
    <w:rsid w:val="00DF4391"/>
    <w:rsid w:val="00DF4443"/>
    <w:rsid w:val="00DF4467"/>
    <w:rsid w:val="00DF44D4"/>
    <w:rsid w:val="00DF44E9"/>
    <w:rsid w:val="00DF4582"/>
    <w:rsid w:val="00DF462D"/>
    <w:rsid w:val="00DF46CC"/>
    <w:rsid w:val="00DF470D"/>
    <w:rsid w:val="00DF4728"/>
    <w:rsid w:val="00DF47AA"/>
    <w:rsid w:val="00DF4817"/>
    <w:rsid w:val="00DF4864"/>
    <w:rsid w:val="00DF486C"/>
    <w:rsid w:val="00DF48A4"/>
    <w:rsid w:val="00DF48CA"/>
    <w:rsid w:val="00DF4971"/>
    <w:rsid w:val="00DF4A30"/>
    <w:rsid w:val="00DF4A4F"/>
    <w:rsid w:val="00DF4A67"/>
    <w:rsid w:val="00DF4AC0"/>
    <w:rsid w:val="00DF4B0C"/>
    <w:rsid w:val="00DF4B37"/>
    <w:rsid w:val="00DF4BE8"/>
    <w:rsid w:val="00DF4D63"/>
    <w:rsid w:val="00DF4DB8"/>
    <w:rsid w:val="00DF4DD7"/>
    <w:rsid w:val="00DF4DE8"/>
    <w:rsid w:val="00DF4E23"/>
    <w:rsid w:val="00DF4E5A"/>
    <w:rsid w:val="00DF4E7C"/>
    <w:rsid w:val="00DF4F1A"/>
    <w:rsid w:val="00DF4FA5"/>
    <w:rsid w:val="00DF507B"/>
    <w:rsid w:val="00DF50EC"/>
    <w:rsid w:val="00DF5172"/>
    <w:rsid w:val="00DF51AA"/>
    <w:rsid w:val="00DF529B"/>
    <w:rsid w:val="00DF529F"/>
    <w:rsid w:val="00DF52A7"/>
    <w:rsid w:val="00DF52C6"/>
    <w:rsid w:val="00DF52DF"/>
    <w:rsid w:val="00DF52E2"/>
    <w:rsid w:val="00DF53B9"/>
    <w:rsid w:val="00DF53EC"/>
    <w:rsid w:val="00DF542B"/>
    <w:rsid w:val="00DF54E0"/>
    <w:rsid w:val="00DF550D"/>
    <w:rsid w:val="00DF556F"/>
    <w:rsid w:val="00DF55E3"/>
    <w:rsid w:val="00DF573A"/>
    <w:rsid w:val="00DF5768"/>
    <w:rsid w:val="00DF577C"/>
    <w:rsid w:val="00DF580A"/>
    <w:rsid w:val="00DF58EA"/>
    <w:rsid w:val="00DF5910"/>
    <w:rsid w:val="00DF5995"/>
    <w:rsid w:val="00DF5997"/>
    <w:rsid w:val="00DF59A4"/>
    <w:rsid w:val="00DF59BB"/>
    <w:rsid w:val="00DF59E3"/>
    <w:rsid w:val="00DF5A06"/>
    <w:rsid w:val="00DF5A07"/>
    <w:rsid w:val="00DF5A2E"/>
    <w:rsid w:val="00DF5A7B"/>
    <w:rsid w:val="00DF5A90"/>
    <w:rsid w:val="00DF5B33"/>
    <w:rsid w:val="00DF5B5E"/>
    <w:rsid w:val="00DF5B66"/>
    <w:rsid w:val="00DF5BBB"/>
    <w:rsid w:val="00DF5BD6"/>
    <w:rsid w:val="00DF5C09"/>
    <w:rsid w:val="00DF5C32"/>
    <w:rsid w:val="00DF5CAF"/>
    <w:rsid w:val="00DF5D04"/>
    <w:rsid w:val="00DF5D15"/>
    <w:rsid w:val="00DF5D84"/>
    <w:rsid w:val="00DF5EC3"/>
    <w:rsid w:val="00DF5F93"/>
    <w:rsid w:val="00DF5FFC"/>
    <w:rsid w:val="00DF604F"/>
    <w:rsid w:val="00DF60E1"/>
    <w:rsid w:val="00DF611D"/>
    <w:rsid w:val="00DF619B"/>
    <w:rsid w:val="00DF61FE"/>
    <w:rsid w:val="00DF620B"/>
    <w:rsid w:val="00DF6237"/>
    <w:rsid w:val="00DF6251"/>
    <w:rsid w:val="00DF62AA"/>
    <w:rsid w:val="00DF62BD"/>
    <w:rsid w:val="00DF6350"/>
    <w:rsid w:val="00DF6457"/>
    <w:rsid w:val="00DF646F"/>
    <w:rsid w:val="00DF6494"/>
    <w:rsid w:val="00DF64CB"/>
    <w:rsid w:val="00DF651F"/>
    <w:rsid w:val="00DF6562"/>
    <w:rsid w:val="00DF663B"/>
    <w:rsid w:val="00DF6648"/>
    <w:rsid w:val="00DF66BF"/>
    <w:rsid w:val="00DF66ED"/>
    <w:rsid w:val="00DF66EF"/>
    <w:rsid w:val="00DF6708"/>
    <w:rsid w:val="00DF680B"/>
    <w:rsid w:val="00DF6838"/>
    <w:rsid w:val="00DF6853"/>
    <w:rsid w:val="00DF68A2"/>
    <w:rsid w:val="00DF68C4"/>
    <w:rsid w:val="00DF68D9"/>
    <w:rsid w:val="00DF6925"/>
    <w:rsid w:val="00DF695A"/>
    <w:rsid w:val="00DF6961"/>
    <w:rsid w:val="00DF697B"/>
    <w:rsid w:val="00DF6A83"/>
    <w:rsid w:val="00DF6B79"/>
    <w:rsid w:val="00DF6BE9"/>
    <w:rsid w:val="00DF6BF0"/>
    <w:rsid w:val="00DF6BF2"/>
    <w:rsid w:val="00DF6C99"/>
    <w:rsid w:val="00DF6CA0"/>
    <w:rsid w:val="00DF6CE4"/>
    <w:rsid w:val="00DF6DAB"/>
    <w:rsid w:val="00DF6DF0"/>
    <w:rsid w:val="00DF6E7E"/>
    <w:rsid w:val="00DF6EB1"/>
    <w:rsid w:val="00DF7090"/>
    <w:rsid w:val="00DF70B8"/>
    <w:rsid w:val="00DF716B"/>
    <w:rsid w:val="00DF717B"/>
    <w:rsid w:val="00DF729D"/>
    <w:rsid w:val="00DF72B3"/>
    <w:rsid w:val="00DF7349"/>
    <w:rsid w:val="00DF7417"/>
    <w:rsid w:val="00DF74D0"/>
    <w:rsid w:val="00DF7508"/>
    <w:rsid w:val="00DF7511"/>
    <w:rsid w:val="00DF7599"/>
    <w:rsid w:val="00DF75EE"/>
    <w:rsid w:val="00DF7612"/>
    <w:rsid w:val="00DF76D6"/>
    <w:rsid w:val="00DF7764"/>
    <w:rsid w:val="00DF777A"/>
    <w:rsid w:val="00DF7852"/>
    <w:rsid w:val="00DF78A5"/>
    <w:rsid w:val="00DF78B4"/>
    <w:rsid w:val="00DF79E9"/>
    <w:rsid w:val="00DF79F6"/>
    <w:rsid w:val="00DF7A1E"/>
    <w:rsid w:val="00DF7A60"/>
    <w:rsid w:val="00DF7A69"/>
    <w:rsid w:val="00DF7A7C"/>
    <w:rsid w:val="00DF7AC7"/>
    <w:rsid w:val="00DF7AE9"/>
    <w:rsid w:val="00DF7B83"/>
    <w:rsid w:val="00DF7B95"/>
    <w:rsid w:val="00DF7BB9"/>
    <w:rsid w:val="00DF7C6E"/>
    <w:rsid w:val="00DF7D03"/>
    <w:rsid w:val="00DF7D1B"/>
    <w:rsid w:val="00DF7D34"/>
    <w:rsid w:val="00DF7E10"/>
    <w:rsid w:val="00DF7E2E"/>
    <w:rsid w:val="00DF7E5B"/>
    <w:rsid w:val="00DF7EF5"/>
    <w:rsid w:val="00DF7F73"/>
    <w:rsid w:val="00DF7FEE"/>
    <w:rsid w:val="00DF8C07"/>
    <w:rsid w:val="00E0005E"/>
    <w:rsid w:val="00E0011D"/>
    <w:rsid w:val="00E00225"/>
    <w:rsid w:val="00E0023B"/>
    <w:rsid w:val="00E00279"/>
    <w:rsid w:val="00E002AB"/>
    <w:rsid w:val="00E002B4"/>
    <w:rsid w:val="00E002BF"/>
    <w:rsid w:val="00E002FB"/>
    <w:rsid w:val="00E00390"/>
    <w:rsid w:val="00E003C6"/>
    <w:rsid w:val="00E003ED"/>
    <w:rsid w:val="00E00421"/>
    <w:rsid w:val="00E00494"/>
    <w:rsid w:val="00E004B6"/>
    <w:rsid w:val="00E004BC"/>
    <w:rsid w:val="00E00659"/>
    <w:rsid w:val="00E0065B"/>
    <w:rsid w:val="00E00677"/>
    <w:rsid w:val="00E00681"/>
    <w:rsid w:val="00E0069C"/>
    <w:rsid w:val="00E006AB"/>
    <w:rsid w:val="00E006AE"/>
    <w:rsid w:val="00E006AF"/>
    <w:rsid w:val="00E00759"/>
    <w:rsid w:val="00E00779"/>
    <w:rsid w:val="00E0086E"/>
    <w:rsid w:val="00E008B4"/>
    <w:rsid w:val="00E008F1"/>
    <w:rsid w:val="00E00925"/>
    <w:rsid w:val="00E00936"/>
    <w:rsid w:val="00E00975"/>
    <w:rsid w:val="00E00991"/>
    <w:rsid w:val="00E00995"/>
    <w:rsid w:val="00E0099E"/>
    <w:rsid w:val="00E009CD"/>
    <w:rsid w:val="00E00A29"/>
    <w:rsid w:val="00E00ABA"/>
    <w:rsid w:val="00E00B5B"/>
    <w:rsid w:val="00E00BB0"/>
    <w:rsid w:val="00E00BFB"/>
    <w:rsid w:val="00E00DD7"/>
    <w:rsid w:val="00E00DF0"/>
    <w:rsid w:val="00E01055"/>
    <w:rsid w:val="00E0106F"/>
    <w:rsid w:val="00E0109E"/>
    <w:rsid w:val="00E010E1"/>
    <w:rsid w:val="00E010E3"/>
    <w:rsid w:val="00E010F2"/>
    <w:rsid w:val="00E01175"/>
    <w:rsid w:val="00E011B5"/>
    <w:rsid w:val="00E0126A"/>
    <w:rsid w:val="00E01282"/>
    <w:rsid w:val="00E013B9"/>
    <w:rsid w:val="00E013D5"/>
    <w:rsid w:val="00E013D7"/>
    <w:rsid w:val="00E0141B"/>
    <w:rsid w:val="00E0144A"/>
    <w:rsid w:val="00E0145F"/>
    <w:rsid w:val="00E014A6"/>
    <w:rsid w:val="00E01508"/>
    <w:rsid w:val="00E0150A"/>
    <w:rsid w:val="00E01546"/>
    <w:rsid w:val="00E01668"/>
    <w:rsid w:val="00E0169D"/>
    <w:rsid w:val="00E0177B"/>
    <w:rsid w:val="00E017E0"/>
    <w:rsid w:val="00E01858"/>
    <w:rsid w:val="00E01921"/>
    <w:rsid w:val="00E019AA"/>
    <w:rsid w:val="00E019B2"/>
    <w:rsid w:val="00E01A1C"/>
    <w:rsid w:val="00E01ACF"/>
    <w:rsid w:val="00E01ADF"/>
    <w:rsid w:val="00E01B64"/>
    <w:rsid w:val="00E01CB7"/>
    <w:rsid w:val="00E01D49"/>
    <w:rsid w:val="00E01DA4"/>
    <w:rsid w:val="00E01F73"/>
    <w:rsid w:val="00E01FDF"/>
    <w:rsid w:val="00E01FEB"/>
    <w:rsid w:val="00E02113"/>
    <w:rsid w:val="00E02130"/>
    <w:rsid w:val="00E021FE"/>
    <w:rsid w:val="00E0222A"/>
    <w:rsid w:val="00E02295"/>
    <w:rsid w:val="00E022B2"/>
    <w:rsid w:val="00E02367"/>
    <w:rsid w:val="00E023B4"/>
    <w:rsid w:val="00E023EA"/>
    <w:rsid w:val="00E023F7"/>
    <w:rsid w:val="00E02407"/>
    <w:rsid w:val="00E0240B"/>
    <w:rsid w:val="00E02459"/>
    <w:rsid w:val="00E02481"/>
    <w:rsid w:val="00E024C7"/>
    <w:rsid w:val="00E02503"/>
    <w:rsid w:val="00E02596"/>
    <w:rsid w:val="00E0259B"/>
    <w:rsid w:val="00E025D0"/>
    <w:rsid w:val="00E025E5"/>
    <w:rsid w:val="00E0268C"/>
    <w:rsid w:val="00E026D4"/>
    <w:rsid w:val="00E026F7"/>
    <w:rsid w:val="00E0271D"/>
    <w:rsid w:val="00E02740"/>
    <w:rsid w:val="00E02747"/>
    <w:rsid w:val="00E027FF"/>
    <w:rsid w:val="00E02886"/>
    <w:rsid w:val="00E028A7"/>
    <w:rsid w:val="00E0292E"/>
    <w:rsid w:val="00E02AAE"/>
    <w:rsid w:val="00E02B32"/>
    <w:rsid w:val="00E02BFD"/>
    <w:rsid w:val="00E02C20"/>
    <w:rsid w:val="00E02CE2"/>
    <w:rsid w:val="00E02D3D"/>
    <w:rsid w:val="00E02D53"/>
    <w:rsid w:val="00E02DB9"/>
    <w:rsid w:val="00E02DE2"/>
    <w:rsid w:val="00E02DE5"/>
    <w:rsid w:val="00E02E6C"/>
    <w:rsid w:val="00E02EBB"/>
    <w:rsid w:val="00E02F6C"/>
    <w:rsid w:val="00E02FD3"/>
    <w:rsid w:val="00E02FD5"/>
    <w:rsid w:val="00E02FE4"/>
    <w:rsid w:val="00E0304C"/>
    <w:rsid w:val="00E03188"/>
    <w:rsid w:val="00E031A5"/>
    <w:rsid w:val="00E031C7"/>
    <w:rsid w:val="00E031E9"/>
    <w:rsid w:val="00E031FC"/>
    <w:rsid w:val="00E03205"/>
    <w:rsid w:val="00E03220"/>
    <w:rsid w:val="00E03240"/>
    <w:rsid w:val="00E03294"/>
    <w:rsid w:val="00E032FC"/>
    <w:rsid w:val="00E03386"/>
    <w:rsid w:val="00E033CC"/>
    <w:rsid w:val="00E0342A"/>
    <w:rsid w:val="00E0346E"/>
    <w:rsid w:val="00E03478"/>
    <w:rsid w:val="00E03504"/>
    <w:rsid w:val="00E03508"/>
    <w:rsid w:val="00E03533"/>
    <w:rsid w:val="00E0355E"/>
    <w:rsid w:val="00E03581"/>
    <w:rsid w:val="00E035DB"/>
    <w:rsid w:val="00E03658"/>
    <w:rsid w:val="00E03665"/>
    <w:rsid w:val="00E03668"/>
    <w:rsid w:val="00E03692"/>
    <w:rsid w:val="00E0372A"/>
    <w:rsid w:val="00E0374E"/>
    <w:rsid w:val="00E0377A"/>
    <w:rsid w:val="00E037A3"/>
    <w:rsid w:val="00E038A9"/>
    <w:rsid w:val="00E038CD"/>
    <w:rsid w:val="00E03900"/>
    <w:rsid w:val="00E0391B"/>
    <w:rsid w:val="00E0396A"/>
    <w:rsid w:val="00E03970"/>
    <w:rsid w:val="00E039DA"/>
    <w:rsid w:val="00E039DF"/>
    <w:rsid w:val="00E03AE2"/>
    <w:rsid w:val="00E03B08"/>
    <w:rsid w:val="00E03B4D"/>
    <w:rsid w:val="00E03B74"/>
    <w:rsid w:val="00E03BFC"/>
    <w:rsid w:val="00E03CE2"/>
    <w:rsid w:val="00E03D03"/>
    <w:rsid w:val="00E03D27"/>
    <w:rsid w:val="00E03DDA"/>
    <w:rsid w:val="00E03E20"/>
    <w:rsid w:val="00E03EEC"/>
    <w:rsid w:val="00E03FAA"/>
    <w:rsid w:val="00E03FD9"/>
    <w:rsid w:val="00E0403C"/>
    <w:rsid w:val="00E04042"/>
    <w:rsid w:val="00E0405A"/>
    <w:rsid w:val="00E04203"/>
    <w:rsid w:val="00E04214"/>
    <w:rsid w:val="00E042CF"/>
    <w:rsid w:val="00E04357"/>
    <w:rsid w:val="00E043D8"/>
    <w:rsid w:val="00E043F5"/>
    <w:rsid w:val="00E04423"/>
    <w:rsid w:val="00E044AC"/>
    <w:rsid w:val="00E044DE"/>
    <w:rsid w:val="00E044F0"/>
    <w:rsid w:val="00E04591"/>
    <w:rsid w:val="00E045B4"/>
    <w:rsid w:val="00E0461C"/>
    <w:rsid w:val="00E04846"/>
    <w:rsid w:val="00E04879"/>
    <w:rsid w:val="00E0487F"/>
    <w:rsid w:val="00E048AD"/>
    <w:rsid w:val="00E04912"/>
    <w:rsid w:val="00E04961"/>
    <w:rsid w:val="00E049B1"/>
    <w:rsid w:val="00E04A36"/>
    <w:rsid w:val="00E04A72"/>
    <w:rsid w:val="00E04ABC"/>
    <w:rsid w:val="00E04AEB"/>
    <w:rsid w:val="00E04B07"/>
    <w:rsid w:val="00E04B28"/>
    <w:rsid w:val="00E04B8F"/>
    <w:rsid w:val="00E04B90"/>
    <w:rsid w:val="00E04B94"/>
    <w:rsid w:val="00E04BAC"/>
    <w:rsid w:val="00E04BC5"/>
    <w:rsid w:val="00E04C10"/>
    <w:rsid w:val="00E04F8B"/>
    <w:rsid w:val="00E05057"/>
    <w:rsid w:val="00E050A5"/>
    <w:rsid w:val="00E05108"/>
    <w:rsid w:val="00E0520A"/>
    <w:rsid w:val="00E05274"/>
    <w:rsid w:val="00E05293"/>
    <w:rsid w:val="00E052C9"/>
    <w:rsid w:val="00E0534F"/>
    <w:rsid w:val="00E053B4"/>
    <w:rsid w:val="00E0540C"/>
    <w:rsid w:val="00E05412"/>
    <w:rsid w:val="00E0549F"/>
    <w:rsid w:val="00E05552"/>
    <w:rsid w:val="00E05704"/>
    <w:rsid w:val="00E05754"/>
    <w:rsid w:val="00E05770"/>
    <w:rsid w:val="00E057D5"/>
    <w:rsid w:val="00E05854"/>
    <w:rsid w:val="00E059D2"/>
    <w:rsid w:val="00E05A3C"/>
    <w:rsid w:val="00E05A5D"/>
    <w:rsid w:val="00E05A94"/>
    <w:rsid w:val="00E05B54"/>
    <w:rsid w:val="00E05BAD"/>
    <w:rsid w:val="00E05BB5"/>
    <w:rsid w:val="00E05BD8"/>
    <w:rsid w:val="00E05BE5"/>
    <w:rsid w:val="00E05BFA"/>
    <w:rsid w:val="00E05C6E"/>
    <w:rsid w:val="00E05D37"/>
    <w:rsid w:val="00E05D63"/>
    <w:rsid w:val="00E05EE6"/>
    <w:rsid w:val="00E05EEB"/>
    <w:rsid w:val="00E05F2B"/>
    <w:rsid w:val="00E06108"/>
    <w:rsid w:val="00E06221"/>
    <w:rsid w:val="00E062F4"/>
    <w:rsid w:val="00E0630D"/>
    <w:rsid w:val="00E06337"/>
    <w:rsid w:val="00E063DE"/>
    <w:rsid w:val="00E063EF"/>
    <w:rsid w:val="00E0640A"/>
    <w:rsid w:val="00E06422"/>
    <w:rsid w:val="00E0649F"/>
    <w:rsid w:val="00E0661A"/>
    <w:rsid w:val="00E0672B"/>
    <w:rsid w:val="00E068B1"/>
    <w:rsid w:val="00E068E4"/>
    <w:rsid w:val="00E068EA"/>
    <w:rsid w:val="00E06962"/>
    <w:rsid w:val="00E069B0"/>
    <w:rsid w:val="00E069D4"/>
    <w:rsid w:val="00E06AAB"/>
    <w:rsid w:val="00E06B7A"/>
    <w:rsid w:val="00E06B8D"/>
    <w:rsid w:val="00E06BC3"/>
    <w:rsid w:val="00E06BD0"/>
    <w:rsid w:val="00E06CD1"/>
    <w:rsid w:val="00E06D40"/>
    <w:rsid w:val="00E06D70"/>
    <w:rsid w:val="00E06D86"/>
    <w:rsid w:val="00E06D9A"/>
    <w:rsid w:val="00E06DC4"/>
    <w:rsid w:val="00E06E35"/>
    <w:rsid w:val="00E06EBA"/>
    <w:rsid w:val="00E06F49"/>
    <w:rsid w:val="00E06F57"/>
    <w:rsid w:val="00E06F6E"/>
    <w:rsid w:val="00E06F8E"/>
    <w:rsid w:val="00E06FF0"/>
    <w:rsid w:val="00E07033"/>
    <w:rsid w:val="00E07181"/>
    <w:rsid w:val="00E071A7"/>
    <w:rsid w:val="00E071AA"/>
    <w:rsid w:val="00E07230"/>
    <w:rsid w:val="00E07235"/>
    <w:rsid w:val="00E0723D"/>
    <w:rsid w:val="00E072AB"/>
    <w:rsid w:val="00E07300"/>
    <w:rsid w:val="00E07335"/>
    <w:rsid w:val="00E073CD"/>
    <w:rsid w:val="00E07442"/>
    <w:rsid w:val="00E0749E"/>
    <w:rsid w:val="00E0755A"/>
    <w:rsid w:val="00E07685"/>
    <w:rsid w:val="00E07735"/>
    <w:rsid w:val="00E0773B"/>
    <w:rsid w:val="00E0773F"/>
    <w:rsid w:val="00E077C6"/>
    <w:rsid w:val="00E077F7"/>
    <w:rsid w:val="00E0780C"/>
    <w:rsid w:val="00E07845"/>
    <w:rsid w:val="00E07884"/>
    <w:rsid w:val="00E0789E"/>
    <w:rsid w:val="00E0789F"/>
    <w:rsid w:val="00E078C4"/>
    <w:rsid w:val="00E078F2"/>
    <w:rsid w:val="00E07934"/>
    <w:rsid w:val="00E07944"/>
    <w:rsid w:val="00E07945"/>
    <w:rsid w:val="00E0794A"/>
    <w:rsid w:val="00E079A3"/>
    <w:rsid w:val="00E079BC"/>
    <w:rsid w:val="00E079F8"/>
    <w:rsid w:val="00E07B34"/>
    <w:rsid w:val="00E07B3F"/>
    <w:rsid w:val="00E07B4F"/>
    <w:rsid w:val="00E07C5F"/>
    <w:rsid w:val="00E07CF7"/>
    <w:rsid w:val="00E07D55"/>
    <w:rsid w:val="00E07DEA"/>
    <w:rsid w:val="00E07E79"/>
    <w:rsid w:val="00E07E7B"/>
    <w:rsid w:val="00E07F96"/>
    <w:rsid w:val="00E100AE"/>
    <w:rsid w:val="00E100F7"/>
    <w:rsid w:val="00E101BB"/>
    <w:rsid w:val="00E1028F"/>
    <w:rsid w:val="00E102B7"/>
    <w:rsid w:val="00E10308"/>
    <w:rsid w:val="00E103BF"/>
    <w:rsid w:val="00E103DD"/>
    <w:rsid w:val="00E10402"/>
    <w:rsid w:val="00E10533"/>
    <w:rsid w:val="00E10561"/>
    <w:rsid w:val="00E105ED"/>
    <w:rsid w:val="00E1062B"/>
    <w:rsid w:val="00E10747"/>
    <w:rsid w:val="00E1077C"/>
    <w:rsid w:val="00E10799"/>
    <w:rsid w:val="00E107A7"/>
    <w:rsid w:val="00E107C6"/>
    <w:rsid w:val="00E107E9"/>
    <w:rsid w:val="00E107F6"/>
    <w:rsid w:val="00E10859"/>
    <w:rsid w:val="00E1087A"/>
    <w:rsid w:val="00E108AC"/>
    <w:rsid w:val="00E10901"/>
    <w:rsid w:val="00E10928"/>
    <w:rsid w:val="00E10938"/>
    <w:rsid w:val="00E10945"/>
    <w:rsid w:val="00E109D5"/>
    <w:rsid w:val="00E10AFB"/>
    <w:rsid w:val="00E10BA9"/>
    <w:rsid w:val="00E10BB0"/>
    <w:rsid w:val="00E10C7E"/>
    <w:rsid w:val="00E10CD3"/>
    <w:rsid w:val="00E10CD7"/>
    <w:rsid w:val="00E10D47"/>
    <w:rsid w:val="00E10D65"/>
    <w:rsid w:val="00E10D99"/>
    <w:rsid w:val="00E10DEF"/>
    <w:rsid w:val="00E10DFB"/>
    <w:rsid w:val="00E10F19"/>
    <w:rsid w:val="00E11030"/>
    <w:rsid w:val="00E110B0"/>
    <w:rsid w:val="00E110D7"/>
    <w:rsid w:val="00E110F2"/>
    <w:rsid w:val="00E11156"/>
    <w:rsid w:val="00E1116B"/>
    <w:rsid w:val="00E111AC"/>
    <w:rsid w:val="00E111EB"/>
    <w:rsid w:val="00E112D9"/>
    <w:rsid w:val="00E11316"/>
    <w:rsid w:val="00E1138F"/>
    <w:rsid w:val="00E113B3"/>
    <w:rsid w:val="00E113D6"/>
    <w:rsid w:val="00E11400"/>
    <w:rsid w:val="00E11480"/>
    <w:rsid w:val="00E1151D"/>
    <w:rsid w:val="00E11569"/>
    <w:rsid w:val="00E115C5"/>
    <w:rsid w:val="00E115D3"/>
    <w:rsid w:val="00E115E0"/>
    <w:rsid w:val="00E116D9"/>
    <w:rsid w:val="00E11737"/>
    <w:rsid w:val="00E1176B"/>
    <w:rsid w:val="00E1178A"/>
    <w:rsid w:val="00E11807"/>
    <w:rsid w:val="00E1182C"/>
    <w:rsid w:val="00E11876"/>
    <w:rsid w:val="00E118C8"/>
    <w:rsid w:val="00E1199A"/>
    <w:rsid w:val="00E119BC"/>
    <w:rsid w:val="00E11A05"/>
    <w:rsid w:val="00E11AC4"/>
    <w:rsid w:val="00E11B63"/>
    <w:rsid w:val="00E11B97"/>
    <w:rsid w:val="00E11CBB"/>
    <w:rsid w:val="00E11CCC"/>
    <w:rsid w:val="00E11D19"/>
    <w:rsid w:val="00E11E09"/>
    <w:rsid w:val="00E11E89"/>
    <w:rsid w:val="00E11F69"/>
    <w:rsid w:val="00E11F9C"/>
    <w:rsid w:val="00E11FA9"/>
    <w:rsid w:val="00E12007"/>
    <w:rsid w:val="00E1202D"/>
    <w:rsid w:val="00E120F2"/>
    <w:rsid w:val="00E12198"/>
    <w:rsid w:val="00E121DC"/>
    <w:rsid w:val="00E121F3"/>
    <w:rsid w:val="00E121FB"/>
    <w:rsid w:val="00E12262"/>
    <w:rsid w:val="00E1226C"/>
    <w:rsid w:val="00E12311"/>
    <w:rsid w:val="00E123DB"/>
    <w:rsid w:val="00E12420"/>
    <w:rsid w:val="00E124FA"/>
    <w:rsid w:val="00E12595"/>
    <w:rsid w:val="00E125A3"/>
    <w:rsid w:val="00E125A6"/>
    <w:rsid w:val="00E1260A"/>
    <w:rsid w:val="00E12629"/>
    <w:rsid w:val="00E12682"/>
    <w:rsid w:val="00E1269E"/>
    <w:rsid w:val="00E126A4"/>
    <w:rsid w:val="00E126CD"/>
    <w:rsid w:val="00E126E5"/>
    <w:rsid w:val="00E1271D"/>
    <w:rsid w:val="00E12896"/>
    <w:rsid w:val="00E128CC"/>
    <w:rsid w:val="00E12943"/>
    <w:rsid w:val="00E1299D"/>
    <w:rsid w:val="00E12A1B"/>
    <w:rsid w:val="00E12A41"/>
    <w:rsid w:val="00E12A52"/>
    <w:rsid w:val="00E12A56"/>
    <w:rsid w:val="00E12AA6"/>
    <w:rsid w:val="00E12AFC"/>
    <w:rsid w:val="00E12B97"/>
    <w:rsid w:val="00E12C31"/>
    <w:rsid w:val="00E12CD1"/>
    <w:rsid w:val="00E12D4E"/>
    <w:rsid w:val="00E12DA2"/>
    <w:rsid w:val="00E12DA8"/>
    <w:rsid w:val="00E12E3A"/>
    <w:rsid w:val="00E12E45"/>
    <w:rsid w:val="00E12F28"/>
    <w:rsid w:val="00E12F35"/>
    <w:rsid w:val="00E12FEE"/>
    <w:rsid w:val="00E130D6"/>
    <w:rsid w:val="00E130DE"/>
    <w:rsid w:val="00E13157"/>
    <w:rsid w:val="00E13178"/>
    <w:rsid w:val="00E1320A"/>
    <w:rsid w:val="00E132A4"/>
    <w:rsid w:val="00E1332D"/>
    <w:rsid w:val="00E133AE"/>
    <w:rsid w:val="00E13471"/>
    <w:rsid w:val="00E134B3"/>
    <w:rsid w:val="00E134BE"/>
    <w:rsid w:val="00E13508"/>
    <w:rsid w:val="00E13581"/>
    <w:rsid w:val="00E1358A"/>
    <w:rsid w:val="00E135EB"/>
    <w:rsid w:val="00E1360B"/>
    <w:rsid w:val="00E136B6"/>
    <w:rsid w:val="00E137B1"/>
    <w:rsid w:val="00E137D9"/>
    <w:rsid w:val="00E13851"/>
    <w:rsid w:val="00E1389A"/>
    <w:rsid w:val="00E138F1"/>
    <w:rsid w:val="00E138F2"/>
    <w:rsid w:val="00E1392B"/>
    <w:rsid w:val="00E1396A"/>
    <w:rsid w:val="00E13A62"/>
    <w:rsid w:val="00E13AD9"/>
    <w:rsid w:val="00E13AFF"/>
    <w:rsid w:val="00E13BF7"/>
    <w:rsid w:val="00E13D42"/>
    <w:rsid w:val="00E13D81"/>
    <w:rsid w:val="00E13DC4"/>
    <w:rsid w:val="00E13E2D"/>
    <w:rsid w:val="00E13E6C"/>
    <w:rsid w:val="00E13EFD"/>
    <w:rsid w:val="00E13F49"/>
    <w:rsid w:val="00E13FEC"/>
    <w:rsid w:val="00E1403E"/>
    <w:rsid w:val="00E1410B"/>
    <w:rsid w:val="00E1411A"/>
    <w:rsid w:val="00E141DB"/>
    <w:rsid w:val="00E14216"/>
    <w:rsid w:val="00E14223"/>
    <w:rsid w:val="00E14369"/>
    <w:rsid w:val="00E143B9"/>
    <w:rsid w:val="00E143F5"/>
    <w:rsid w:val="00E143FC"/>
    <w:rsid w:val="00E14425"/>
    <w:rsid w:val="00E1444E"/>
    <w:rsid w:val="00E144D0"/>
    <w:rsid w:val="00E144FC"/>
    <w:rsid w:val="00E14556"/>
    <w:rsid w:val="00E145A5"/>
    <w:rsid w:val="00E145A7"/>
    <w:rsid w:val="00E14636"/>
    <w:rsid w:val="00E14643"/>
    <w:rsid w:val="00E14652"/>
    <w:rsid w:val="00E14667"/>
    <w:rsid w:val="00E14675"/>
    <w:rsid w:val="00E146B0"/>
    <w:rsid w:val="00E1476C"/>
    <w:rsid w:val="00E14788"/>
    <w:rsid w:val="00E147F1"/>
    <w:rsid w:val="00E147FE"/>
    <w:rsid w:val="00E14829"/>
    <w:rsid w:val="00E14951"/>
    <w:rsid w:val="00E149B9"/>
    <w:rsid w:val="00E149FC"/>
    <w:rsid w:val="00E14A3B"/>
    <w:rsid w:val="00E14B33"/>
    <w:rsid w:val="00E14BAD"/>
    <w:rsid w:val="00E14BAF"/>
    <w:rsid w:val="00E14CC6"/>
    <w:rsid w:val="00E14D07"/>
    <w:rsid w:val="00E14D18"/>
    <w:rsid w:val="00E14D3C"/>
    <w:rsid w:val="00E14D3E"/>
    <w:rsid w:val="00E14D45"/>
    <w:rsid w:val="00E14EC8"/>
    <w:rsid w:val="00E14F31"/>
    <w:rsid w:val="00E14F51"/>
    <w:rsid w:val="00E14FF7"/>
    <w:rsid w:val="00E15000"/>
    <w:rsid w:val="00E15073"/>
    <w:rsid w:val="00E1509E"/>
    <w:rsid w:val="00E150C4"/>
    <w:rsid w:val="00E15115"/>
    <w:rsid w:val="00E15139"/>
    <w:rsid w:val="00E15187"/>
    <w:rsid w:val="00E15189"/>
    <w:rsid w:val="00E15196"/>
    <w:rsid w:val="00E15247"/>
    <w:rsid w:val="00E1524F"/>
    <w:rsid w:val="00E152B2"/>
    <w:rsid w:val="00E152FF"/>
    <w:rsid w:val="00E1531E"/>
    <w:rsid w:val="00E15383"/>
    <w:rsid w:val="00E153AB"/>
    <w:rsid w:val="00E15446"/>
    <w:rsid w:val="00E15448"/>
    <w:rsid w:val="00E15450"/>
    <w:rsid w:val="00E154F0"/>
    <w:rsid w:val="00E154F8"/>
    <w:rsid w:val="00E15597"/>
    <w:rsid w:val="00E155A7"/>
    <w:rsid w:val="00E155D2"/>
    <w:rsid w:val="00E155E0"/>
    <w:rsid w:val="00E15634"/>
    <w:rsid w:val="00E156A3"/>
    <w:rsid w:val="00E156CD"/>
    <w:rsid w:val="00E156E7"/>
    <w:rsid w:val="00E157FB"/>
    <w:rsid w:val="00E15899"/>
    <w:rsid w:val="00E1594B"/>
    <w:rsid w:val="00E15965"/>
    <w:rsid w:val="00E159DA"/>
    <w:rsid w:val="00E15A28"/>
    <w:rsid w:val="00E15AC8"/>
    <w:rsid w:val="00E15AE3"/>
    <w:rsid w:val="00E15D76"/>
    <w:rsid w:val="00E15D8C"/>
    <w:rsid w:val="00E15DB5"/>
    <w:rsid w:val="00E15DDC"/>
    <w:rsid w:val="00E15DEB"/>
    <w:rsid w:val="00E15EAE"/>
    <w:rsid w:val="00E15ED5"/>
    <w:rsid w:val="00E15EE6"/>
    <w:rsid w:val="00E15F12"/>
    <w:rsid w:val="00E15F1E"/>
    <w:rsid w:val="00E15F72"/>
    <w:rsid w:val="00E15FF5"/>
    <w:rsid w:val="00E16069"/>
    <w:rsid w:val="00E160BA"/>
    <w:rsid w:val="00E160DE"/>
    <w:rsid w:val="00E16102"/>
    <w:rsid w:val="00E1613A"/>
    <w:rsid w:val="00E1616B"/>
    <w:rsid w:val="00E161B0"/>
    <w:rsid w:val="00E161BA"/>
    <w:rsid w:val="00E161BB"/>
    <w:rsid w:val="00E16379"/>
    <w:rsid w:val="00E163B6"/>
    <w:rsid w:val="00E1640C"/>
    <w:rsid w:val="00E164AF"/>
    <w:rsid w:val="00E164C1"/>
    <w:rsid w:val="00E164E0"/>
    <w:rsid w:val="00E165BB"/>
    <w:rsid w:val="00E165BC"/>
    <w:rsid w:val="00E1661A"/>
    <w:rsid w:val="00E16640"/>
    <w:rsid w:val="00E16669"/>
    <w:rsid w:val="00E166A5"/>
    <w:rsid w:val="00E16761"/>
    <w:rsid w:val="00E1676C"/>
    <w:rsid w:val="00E1677B"/>
    <w:rsid w:val="00E167DB"/>
    <w:rsid w:val="00E1680A"/>
    <w:rsid w:val="00E168B5"/>
    <w:rsid w:val="00E168C9"/>
    <w:rsid w:val="00E168CC"/>
    <w:rsid w:val="00E16912"/>
    <w:rsid w:val="00E169A3"/>
    <w:rsid w:val="00E169DD"/>
    <w:rsid w:val="00E16A28"/>
    <w:rsid w:val="00E16AE7"/>
    <w:rsid w:val="00E16B83"/>
    <w:rsid w:val="00E16C4B"/>
    <w:rsid w:val="00E16CD4"/>
    <w:rsid w:val="00E16CF5"/>
    <w:rsid w:val="00E16D75"/>
    <w:rsid w:val="00E16D93"/>
    <w:rsid w:val="00E16E4B"/>
    <w:rsid w:val="00E16F4F"/>
    <w:rsid w:val="00E16F7F"/>
    <w:rsid w:val="00E1705F"/>
    <w:rsid w:val="00E17082"/>
    <w:rsid w:val="00E170C7"/>
    <w:rsid w:val="00E170DF"/>
    <w:rsid w:val="00E170E1"/>
    <w:rsid w:val="00E17176"/>
    <w:rsid w:val="00E17260"/>
    <w:rsid w:val="00E172C1"/>
    <w:rsid w:val="00E172EC"/>
    <w:rsid w:val="00E172FF"/>
    <w:rsid w:val="00E17303"/>
    <w:rsid w:val="00E1745B"/>
    <w:rsid w:val="00E17546"/>
    <w:rsid w:val="00E17583"/>
    <w:rsid w:val="00E1758E"/>
    <w:rsid w:val="00E176CE"/>
    <w:rsid w:val="00E176F0"/>
    <w:rsid w:val="00E17724"/>
    <w:rsid w:val="00E1776B"/>
    <w:rsid w:val="00E178C6"/>
    <w:rsid w:val="00E1792E"/>
    <w:rsid w:val="00E17939"/>
    <w:rsid w:val="00E179F9"/>
    <w:rsid w:val="00E17A01"/>
    <w:rsid w:val="00E17A3C"/>
    <w:rsid w:val="00E17A65"/>
    <w:rsid w:val="00E17B8D"/>
    <w:rsid w:val="00E17B98"/>
    <w:rsid w:val="00E17BBC"/>
    <w:rsid w:val="00E17BBD"/>
    <w:rsid w:val="00E17BED"/>
    <w:rsid w:val="00E17C03"/>
    <w:rsid w:val="00E17CCC"/>
    <w:rsid w:val="00E17D18"/>
    <w:rsid w:val="00E17D2A"/>
    <w:rsid w:val="00E17D64"/>
    <w:rsid w:val="00E17E4E"/>
    <w:rsid w:val="00E17E9F"/>
    <w:rsid w:val="00E17EC6"/>
    <w:rsid w:val="00E17EE8"/>
    <w:rsid w:val="00E2001C"/>
    <w:rsid w:val="00E20152"/>
    <w:rsid w:val="00E2023F"/>
    <w:rsid w:val="00E20285"/>
    <w:rsid w:val="00E20295"/>
    <w:rsid w:val="00E20297"/>
    <w:rsid w:val="00E202F7"/>
    <w:rsid w:val="00E20350"/>
    <w:rsid w:val="00E20428"/>
    <w:rsid w:val="00E2043E"/>
    <w:rsid w:val="00E204CF"/>
    <w:rsid w:val="00E20548"/>
    <w:rsid w:val="00E205F8"/>
    <w:rsid w:val="00E2065E"/>
    <w:rsid w:val="00E206F5"/>
    <w:rsid w:val="00E2077E"/>
    <w:rsid w:val="00E207A1"/>
    <w:rsid w:val="00E207CD"/>
    <w:rsid w:val="00E20860"/>
    <w:rsid w:val="00E208A3"/>
    <w:rsid w:val="00E209DC"/>
    <w:rsid w:val="00E20A08"/>
    <w:rsid w:val="00E20A9F"/>
    <w:rsid w:val="00E20AE2"/>
    <w:rsid w:val="00E20B12"/>
    <w:rsid w:val="00E20B24"/>
    <w:rsid w:val="00E20BC3"/>
    <w:rsid w:val="00E20BD9"/>
    <w:rsid w:val="00E20CAD"/>
    <w:rsid w:val="00E20CFE"/>
    <w:rsid w:val="00E20D59"/>
    <w:rsid w:val="00E20D88"/>
    <w:rsid w:val="00E20D8C"/>
    <w:rsid w:val="00E20DA0"/>
    <w:rsid w:val="00E20E07"/>
    <w:rsid w:val="00E20E2A"/>
    <w:rsid w:val="00E20E2E"/>
    <w:rsid w:val="00E20F21"/>
    <w:rsid w:val="00E20FF3"/>
    <w:rsid w:val="00E21027"/>
    <w:rsid w:val="00E2109C"/>
    <w:rsid w:val="00E210D3"/>
    <w:rsid w:val="00E210FC"/>
    <w:rsid w:val="00E211EC"/>
    <w:rsid w:val="00E2121C"/>
    <w:rsid w:val="00E2126E"/>
    <w:rsid w:val="00E212E1"/>
    <w:rsid w:val="00E213D2"/>
    <w:rsid w:val="00E2141C"/>
    <w:rsid w:val="00E21479"/>
    <w:rsid w:val="00E21498"/>
    <w:rsid w:val="00E2151E"/>
    <w:rsid w:val="00E21539"/>
    <w:rsid w:val="00E2156A"/>
    <w:rsid w:val="00E215AD"/>
    <w:rsid w:val="00E215F9"/>
    <w:rsid w:val="00E21623"/>
    <w:rsid w:val="00E21648"/>
    <w:rsid w:val="00E2167F"/>
    <w:rsid w:val="00E216C3"/>
    <w:rsid w:val="00E21726"/>
    <w:rsid w:val="00E21774"/>
    <w:rsid w:val="00E21797"/>
    <w:rsid w:val="00E217AD"/>
    <w:rsid w:val="00E218C2"/>
    <w:rsid w:val="00E21999"/>
    <w:rsid w:val="00E219B7"/>
    <w:rsid w:val="00E219C0"/>
    <w:rsid w:val="00E21A3A"/>
    <w:rsid w:val="00E21AC5"/>
    <w:rsid w:val="00E21AEB"/>
    <w:rsid w:val="00E21B20"/>
    <w:rsid w:val="00E21BB1"/>
    <w:rsid w:val="00E21BB9"/>
    <w:rsid w:val="00E21BF2"/>
    <w:rsid w:val="00E21C0B"/>
    <w:rsid w:val="00E21CA9"/>
    <w:rsid w:val="00E21D7E"/>
    <w:rsid w:val="00E21DBD"/>
    <w:rsid w:val="00E21E67"/>
    <w:rsid w:val="00E21F4E"/>
    <w:rsid w:val="00E21FF2"/>
    <w:rsid w:val="00E21FF5"/>
    <w:rsid w:val="00E220A9"/>
    <w:rsid w:val="00E22151"/>
    <w:rsid w:val="00E22162"/>
    <w:rsid w:val="00E2219C"/>
    <w:rsid w:val="00E221A4"/>
    <w:rsid w:val="00E22259"/>
    <w:rsid w:val="00E2229D"/>
    <w:rsid w:val="00E22495"/>
    <w:rsid w:val="00E224C1"/>
    <w:rsid w:val="00E22527"/>
    <w:rsid w:val="00E22570"/>
    <w:rsid w:val="00E22571"/>
    <w:rsid w:val="00E22572"/>
    <w:rsid w:val="00E2257B"/>
    <w:rsid w:val="00E2258B"/>
    <w:rsid w:val="00E22620"/>
    <w:rsid w:val="00E22734"/>
    <w:rsid w:val="00E22741"/>
    <w:rsid w:val="00E22758"/>
    <w:rsid w:val="00E22768"/>
    <w:rsid w:val="00E227FE"/>
    <w:rsid w:val="00E228AA"/>
    <w:rsid w:val="00E229C7"/>
    <w:rsid w:val="00E22A4C"/>
    <w:rsid w:val="00E22AA7"/>
    <w:rsid w:val="00E22C5B"/>
    <w:rsid w:val="00E22C69"/>
    <w:rsid w:val="00E22DF2"/>
    <w:rsid w:val="00E22DFC"/>
    <w:rsid w:val="00E22E6A"/>
    <w:rsid w:val="00E22F9C"/>
    <w:rsid w:val="00E230A1"/>
    <w:rsid w:val="00E23122"/>
    <w:rsid w:val="00E23172"/>
    <w:rsid w:val="00E231B6"/>
    <w:rsid w:val="00E23206"/>
    <w:rsid w:val="00E232A8"/>
    <w:rsid w:val="00E23316"/>
    <w:rsid w:val="00E2331A"/>
    <w:rsid w:val="00E2332F"/>
    <w:rsid w:val="00E23347"/>
    <w:rsid w:val="00E233F0"/>
    <w:rsid w:val="00E2349C"/>
    <w:rsid w:val="00E23522"/>
    <w:rsid w:val="00E235FD"/>
    <w:rsid w:val="00E23637"/>
    <w:rsid w:val="00E236B9"/>
    <w:rsid w:val="00E236D1"/>
    <w:rsid w:val="00E2375D"/>
    <w:rsid w:val="00E237C0"/>
    <w:rsid w:val="00E2380B"/>
    <w:rsid w:val="00E2383C"/>
    <w:rsid w:val="00E2385D"/>
    <w:rsid w:val="00E23860"/>
    <w:rsid w:val="00E23890"/>
    <w:rsid w:val="00E23896"/>
    <w:rsid w:val="00E238AE"/>
    <w:rsid w:val="00E238D2"/>
    <w:rsid w:val="00E23921"/>
    <w:rsid w:val="00E239C2"/>
    <w:rsid w:val="00E239C7"/>
    <w:rsid w:val="00E23A2E"/>
    <w:rsid w:val="00E23A34"/>
    <w:rsid w:val="00E23A88"/>
    <w:rsid w:val="00E23AD8"/>
    <w:rsid w:val="00E23B8A"/>
    <w:rsid w:val="00E23BB3"/>
    <w:rsid w:val="00E23BBE"/>
    <w:rsid w:val="00E23BC7"/>
    <w:rsid w:val="00E23C62"/>
    <w:rsid w:val="00E23CA3"/>
    <w:rsid w:val="00E23CE5"/>
    <w:rsid w:val="00E23D1F"/>
    <w:rsid w:val="00E23D25"/>
    <w:rsid w:val="00E23D57"/>
    <w:rsid w:val="00E23D83"/>
    <w:rsid w:val="00E23DEB"/>
    <w:rsid w:val="00E23E09"/>
    <w:rsid w:val="00E23E16"/>
    <w:rsid w:val="00E23E44"/>
    <w:rsid w:val="00E23F30"/>
    <w:rsid w:val="00E24087"/>
    <w:rsid w:val="00E241AC"/>
    <w:rsid w:val="00E242AC"/>
    <w:rsid w:val="00E24333"/>
    <w:rsid w:val="00E243B2"/>
    <w:rsid w:val="00E243B9"/>
    <w:rsid w:val="00E243BC"/>
    <w:rsid w:val="00E243FF"/>
    <w:rsid w:val="00E244A9"/>
    <w:rsid w:val="00E2451F"/>
    <w:rsid w:val="00E2453B"/>
    <w:rsid w:val="00E2456F"/>
    <w:rsid w:val="00E24640"/>
    <w:rsid w:val="00E246F1"/>
    <w:rsid w:val="00E24850"/>
    <w:rsid w:val="00E24885"/>
    <w:rsid w:val="00E24897"/>
    <w:rsid w:val="00E248AB"/>
    <w:rsid w:val="00E248C5"/>
    <w:rsid w:val="00E248EA"/>
    <w:rsid w:val="00E249A9"/>
    <w:rsid w:val="00E249BA"/>
    <w:rsid w:val="00E24A79"/>
    <w:rsid w:val="00E24AAF"/>
    <w:rsid w:val="00E24B5D"/>
    <w:rsid w:val="00E24C30"/>
    <w:rsid w:val="00E24D03"/>
    <w:rsid w:val="00E24DC1"/>
    <w:rsid w:val="00E24DC5"/>
    <w:rsid w:val="00E24E37"/>
    <w:rsid w:val="00E24E53"/>
    <w:rsid w:val="00E24ECB"/>
    <w:rsid w:val="00E24F23"/>
    <w:rsid w:val="00E24FDF"/>
    <w:rsid w:val="00E2508E"/>
    <w:rsid w:val="00E250FE"/>
    <w:rsid w:val="00E25101"/>
    <w:rsid w:val="00E2511A"/>
    <w:rsid w:val="00E2513C"/>
    <w:rsid w:val="00E251C8"/>
    <w:rsid w:val="00E251FC"/>
    <w:rsid w:val="00E25233"/>
    <w:rsid w:val="00E2525D"/>
    <w:rsid w:val="00E253C3"/>
    <w:rsid w:val="00E25411"/>
    <w:rsid w:val="00E254CC"/>
    <w:rsid w:val="00E25548"/>
    <w:rsid w:val="00E2557B"/>
    <w:rsid w:val="00E2559E"/>
    <w:rsid w:val="00E255B0"/>
    <w:rsid w:val="00E2562E"/>
    <w:rsid w:val="00E25678"/>
    <w:rsid w:val="00E256BF"/>
    <w:rsid w:val="00E25722"/>
    <w:rsid w:val="00E2574F"/>
    <w:rsid w:val="00E257AA"/>
    <w:rsid w:val="00E2587E"/>
    <w:rsid w:val="00E258D0"/>
    <w:rsid w:val="00E258FD"/>
    <w:rsid w:val="00E25A04"/>
    <w:rsid w:val="00E25B8F"/>
    <w:rsid w:val="00E25BDA"/>
    <w:rsid w:val="00E25C00"/>
    <w:rsid w:val="00E25D52"/>
    <w:rsid w:val="00E25D96"/>
    <w:rsid w:val="00E25DB9"/>
    <w:rsid w:val="00E25DBC"/>
    <w:rsid w:val="00E25E3B"/>
    <w:rsid w:val="00E25E3E"/>
    <w:rsid w:val="00E25E8A"/>
    <w:rsid w:val="00E25E9C"/>
    <w:rsid w:val="00E25EA7"/>
    <w:rsid w:val="00E25F13"/>
    <w:rsid w:val="00E25F14"/>
    <w:rsid w:val="00E25F81"/>
    <w:rsid w:val="00E25FDC"/>
    <w:rsid w:val="00E25FEF"/>
    <w:rsid w:val="00E26067"/>
    <w:rsid w:val="00E260FA"/>
    <w:rsid w:val="00E2610F"/>
    <w:rsid w:val="00E26120"/>
    <w:rsid w:val="00E26159"/>
    <w:rsid w:val="00E26170"/>
    <w:rsid w:val="00E262B4"/>
    <w:rsid w:val="00E262ED"/>
    <w:rsid w:val="00E2637D"/>
    <w:rsid w:val="00E263D8"/>
    <w:rsid w:val="00E263EF"/>
    <w:rsid w:val="00E264B2"/>
    <w:rsid w:val="00E26542"/>
    <w:rsid w:val="00E26545"/>
    <w:rsid w:val="00E265A9"/>
    <w:rsid w:val="00E26680"/>
    <w:rsid w:val="00E266C7"/>
    <w:rsid w:val="00E266CF"/>
    <w:rsid w:val="00E26773"/>
    <w:rsid w:val="00E26825"/>
    <w:rsid w:val="00E26973"/>
    <w:rsid w:val="00E269CA"/>
    <w:rsid w:val="00E26AEA"/>
    <w:rsid w:val="00E26B1C"/>
    <w:rsid w:val="00E26BB9"/>
    <w:rsid w:val="00E26BD0"/>
    <w:rsid w:val="00E26C78"/>
    <w:rsid w:val="00E26C92"/>
    <w:rsid w:val="00E26CBC"/>
    <w:rsid w:val="00E26DF7"/>
    <w:rsid w:val="00E26E67"/>
    <w:rsid w:val="00E26F32"/>
    <w:rsid w:val="00E26F48"/>
    <w:rsid w:val="00E26F8B"/>
    <w:rsid w:val="00E27020"/>
    <w:rsid w:val="00E270A7"/>
    <w:rsid w:val="00E27103"/>
    <w:rsid w:val="00E27127"/>
    <w:rsid w:val="00E2713E"/>
    <w:rsid w:val="00E272A1"/>
    <w:rsid w:val="00E2733A"/>
    <w:rsid w:val="00E27352"/>
    <w:rsid w:val="00E27396"/>
    <w:rsid w:val="00E273FE"/>
    <w:rsid w:val="00E27402"/>
    <w:rsid w:val="00E27448"/>
    <w:rsid w:val="00E2748F"/>
    <w:rsid w:val="00E27530"/>
    <w:rsid w:val="00E27575"/>
    <w:rsid w:val="00E2778A"/>
    <w:rsid w:val="00E2784C"/>
    <w:rsid w:val="00E2792F"/>
    <w:rsid w:val="00E279B5"/>
    <w:rsid w:val="00E279D1"/>
    <w:rsid w:val="00E279E6"/>
    <w:rsid w:val="00E27ABD"/>
    <w:rsid w:val="00E27AC8"/>
    <w:rsid w:val="00E27B93"/>
    <w:rsid w:val="00E27B99"/>
    <w:rsid w:val="00E27D49"/>
    <w:rsid w:val="00E27E64"/>
    <w:rsid w:val="00E27EBB"/>
    <w:rsid w:val="00E27F28"/>
    <w:rsid w:val="00E27F80"/>
    <w:rsid w:val="00E27FC1"/>
    <w:rsid w:val="00E30028"/>
    <w:rsid w:val="00E3003B"/>
    <w:rsid w:val="00E300D7"/>
    <w:rsid w:val="00E3012C"/>
    <w:rsid w:val="00E30181"/>
    <w:rsid w:val="00E301AC"/>
    <w:rsid w:val="00E30219"/>
    <w:rsid w:val="00E30234"/>
    <w:rsid w:val="00E3028D"/>
    <w:rsid w:val="00E302BB"/>
    <w:rsid w:val="00E30395"/>
    <w:rsid w:val="00E3046E"/>
    <w:rsid w:val="00E304D1"/>
    <w:rsid w:val="00E30506"/>
    <w:rsid w:val="00E3052B"/>
    <w:rsid w:val="00E305AA"/>
    <w:rsid w:val="00E305F8"/>
    <w:rsid w:val="00E3064C"/>
    <w:rsid w:val="00E30677"/>
    <w:rsid w:val="00E306CC"/>
    <w:rsid w:val="00E306E3"/>
    <w:rsid w:val="00E30729"/>
    <w:rsid w:val="00E307CB"/>
    <w:rsid w:val="00E30837"/>
    <w:rsid w:val="00E30840"/>
    <w:rsid w:val="00E30862"/>
    <w:rsid w:val="00E30885"/>
    <w:rsid w:val="00E30898"/>
    <w:rsid w:val="00E30AA1"/>
    <w:rsid w:val="00E30AB5"/>
    <w:rsid w:val="00E30ACA"/>
    <w:rsid w:val="00E30AD6"/>
    <w:rsid w:val="00E30AF2"/>
    <w:rsid w:val="00E30B25"/>
    <w:rsid w:val="00E30B6B"/>
    <w:rsid w:val="00E30B73"/>
    <w:rsid w:val="00E30B9A"/>
    <w:rsid w:val="00E30BAD"/>
    <w:rsid w:val="00E30C1E"/>
    <w:rsid w:val="00E30C71"/>
    <w:rsid w:val="00E30C72"/>
    <w:rsid w:val="00E30D6B"/>
    <w:rsid w:val="00E30E54"/>
    <w:rsid w:val="00E30EF8"/>
    <w:rsid w:val="00E30F17"/>
    <w:rsid w:val="00E30F80"/>
    <w:rsid w:val="00E31053"/>
    <w:rsid w:val="00E31082"/>
    <w:rsid w:val="00E310C2"/>
    <w:rsid w:val="00E310CC"/>
    <w:rsid w:val="00E31126"/>
    <w:rsid w:val="00E31161"/>
    <w:rsid w:val="00E3116E"/>
    <w:rsid w:val="00E311E4"/>
    <w:rsid w:val="00E31238"/>
    <w:rsid w:val="00E31250"/>
    <w:rsid w:val="00E3126B"/>
    <w:rsid w:val="00E3127A"/>
    <w:rsid w:val="00E31392"/>
    <w:rsid w:val="00E3155F"/>
    <w:rsid w:val="00E316EF"/>
    <w:rsid w:val="00E31719"/>
    <w:rsid w:val="00E31755"/>
    <w:rsid w:val="00E317B3"/>
    <w:rsid w:val="00E317DB"/>
    <w:rsid w:val="00E318A8"/>
    <w:rsid w:val="00E31912"/>
    <w:rsid w:val="00E31934"/>
    <w:rsid w:val="00E319A4"/>
    <w:rsid w:val="00E31A58"/>
    <w:rsid w:val="00E31A9C"/>
    <w:rsid w:val="00E31B29"/>
    <w:rsid w:val="00E31B64"/>
    <w:rsid w:val="00E31BDD"/>
    <w:rsid w:val="00E31BF5"/>
    <w:rsid w:val="00E31C8D"/>
    <w:rsid w:val="00E31C96"/>
    <w:rsid w:val="00E31C9A"/>
    <w:rsid w:val="00E31CB4"/>
    <w:rsid w:val="00E31CBF"/>
    <w:rsid w:val="00E31CDD"/>
    <w:rsid w:val="00E31D6C"/>
    <w:rsid w:val="00E31DB6"/>
    <w:rsid w:val="00E31F42"/>
    <w:rsid w:val="00E31F86"/>
    <w:rsid w:val="00E32087"/>
    <w:rsid w:val="00E320BE"/>
    <w:rsid w:val="00E320C1"/>
    <w:rsid w:val="00E32170"/>
    <w:rsid w:val="00E32172"/>
    <w:rsid w:val="00E3224C"/>
    <w:rsid w:val="00E322F5"/>
    <w:rsid w:val="00E32313"/>
    <w:rsid w:val="00E32314"/>
    <w:rsid w:val="00E32345"/>
    <w:rsid w:val="00E3238A"/>
    <w:rsid w:val="00E32397"/>
    <w:rsid w:val="00E323BA"/>
    <w:rsid w:val="00E32413"/>
    <w:rsid w:val="00E324E4"/>
    <w:rsid w:val="00E32549"/>
    <w:rsid w:val="00E3255C"/>
    <w:rsid w:val="00E32622"/>
    <w:rsid w:val="00E3265F"/>
    <w:rsid w:val="00E32735"/>
    <w:rsid w:val="00E3274E"/>
    <w:rsid w:val="00E327E0"/>
    <w:rsid w:val="00E3283A"/>
    <w:rsid w:val="00E32987"/>
    <w:rsid w:val="00E329C8"/>
    <w:rsid w:val="00E32ACF"/>
    <w:rsid w:val="00E32B66"/>
    <w:rsid w:val="00E32BD1"/>
    <w:rsid w:val="00E32BE2"/>
    <w:rsid w:val="00E32C0C"/>
    <w:rsid w:val="00E32C0D"/>
    <w:rsid w:val="00E32C34"/>
    <w:rsid w:val="00E32C60"/>
    <w:rsid w:val="00E32D3A"/>
    <w:rsid w:val="00E32D4A"/>
    <w:rsid w:val="00E32DAD"/>
    <w:rsid w:val="00E32DBF"/>
    <w:rsid w:val="00E32E0E"/>
    <w:rsid w:val="00E32E1D"/>
    <w:rsid w:val="00E32E29"/>
    <w:rsid w:val="00E32E3A"/>
    <w:rsid w:val="00E32E63"/>
    <w:rsid w:val="00E32FAE"/>
    <w:rsid w:val="00E32FDA"/>
    <w:rsid w:val="00E32FE2"/>
    <w:rsid w:val="00E330BE"/>
    <w:rsid w:val="00E330D2"/>
    <w:rsid w:val="00E330DF"/>
    <w:rsid w:val="00E330EE"/>
    <w:rsid w:val="00E3310A"/>
    <w:rsid w:val="00E33245"/>
    <w:rsid w:val="00E3327F"/>
    <w:rsid w:val="00E332FF"/>
    <w:rsid w:val="00E33337"/>
    <w:rsid w:val="00E333ED"/>
    <w:rsid w:val="00E333EE"/>
    <w:rsid w:val="00E33449"/>
    <w:rsid w:val="00E334CB"/>
    <w:rsid w:val="00E3354C"/>
    <w:rsid w:val="00E33575"/>
    <w:rsid w:val="00E33600"/>
    <w:rsid w:val="00E33612"/>
    <w:rsid w:val="00E3379B"/>
    <w:rsid w:val="00E337D7"/>
    <w:rsid w:val="00E3380D"/>
    <w:rsid w:val="00E33815"/>
    <w:rsid w:val="00E338BB"/>
    <w:rsid w:val="00E33930"/>
    <w:rsid w:val="00E33A3B"/>
    <w:rsid w:val="00E33A4E"/>
    <w:rsid w:val="00E33A75"/>
    <w:rsid w:val="00E33A8C"/>
    <w:rsid w:val="00E33B38"/>
    <w:rsid w:val="00E33B3C"/>
    <w:rsid w:val="00E33B81"/>
    <w:rsid w:val="00E33BB4"/>
    <w:rsid w:val="00E33BEB"/>
    <w:rsid w:val="00E33BF5"/>
    <w:rsid w:val="00E33C57"/>
    <w:rsid w:val="00E33C9F"/>
    <w:rsid w:val="00E33D5D"/>
    <w:rsid w:val="00E33DC4"/>
    <w:rsid w:val="00E33E0F"/>
    <w:rsid w:val="00E33E70"/>
    <w:rsid w:val="00E33F22"/>
    <w:rsid w:val="00E33F64"/>
    <w:rsid w:val="00E33F73"/>
    <w:rsid w:val="00E33F83"/>
    <w:rsid w:val="00E340D3"/>
    <w:rsid w:val="00E3424C"/>
    <w:rsid w:val="00E34306"/>
    <w:rsid w:val="00E3430D"/>
    <w:rsid w:val="00E34377"/>
    <w:rsid w:val="00E3448E"/>
    <w:rsid w:val="00E344E1"/>
    <w:rsid w:val="00E34530"/>
    <w:rsid w:val="00E34534"/>
    <w:rsid w:val="00E34541"/>
    <w:rsid w:val="00E34546"/>
    <w:rsid w:val="00E3455D"/>
    <w:rsid w:val="00E345B9"/>
    <w:rsid w:val="00E3465D"/>
    <w:rsid w:val="00E346DC"/>
    <w:rsid w:val="00E3473E"/>
    <w:rsid w:val="00E348C3"/>
    <w:rsid w:val="00E34919"/>
    <w:rsid w:val="00E34924"/>
    <w:rsid w:val="00E34958"/>
    <w:rsid w:val="00E34992"/>
    <w:rsid w:val="00E349E7"/>
    <w:rsid w:val="00E34A0E"/>
    <w:rsid w:val="00E34A28"/>
    <w:rsid w:val="00E34A4F"/>
    <w:rsid w:val="00E34A66"/>
    <w:rsid w:val="00E34A99"/>
    <w:rsid w:val="00E34B0F"/>
    <w:rsid w:val="00E34B5B"/>
    <w:rsid w:val="00E34B84"/>
    <w:rsid w:val="00E34BFA"/>
    <w:rsid w:val="00E34C33"/>
    <w:rsid w:val="00E34D5A"/>
    <w:rsid w:val="00E34D65"/>
    <w:rsid w:val="00E34E16"/>
    <w:rsid w:val="00E34EC6"/>
    <w:rsid w:val="00E34EC8"/>
    <w:rsid w:val="00E34F75"/>
    <w:rsid w:val="00E34FD0"/>
    <w:rsid w:val="00E35007"/>
    <w:rsid w:val="00E350A0"/>
    <w:rsid w:val="00E3514D"/>
    <w:rsid w:val="00E3515D"/>
    <w:rsid w:val="00E35278"/>
    <w:rsid w:val="00E35281"/>
    <w:rsid w:val="00E35328"/>
    <w:rsid w:val="00E35388"/>
    <w:rsid w:val="00E3543C"/>
    <w:rsid w:val="00E3547A"/>
    <w:rsid w:val="00E35498"/>
    <w:rsid w:val="00E3558D"/>
    <w:rsid w:val="00E355DD"/>
    <w:rsid w:val="00E356C0"/>
    <w:rsid w:val="00E3572D"/>
    <w:rsid w:val="00E3573C"/>
    <w:rsid w:val="00E3580A"/>
    <w:rsid w:val="00E35827"/>
    <w:rsid w:val="00E35A1F"/>
    <w:rsid w:val="00E35A94"/>
    <w:rsid w:val="00E35AFA"/>
    <w:rsid w:val="00E35B79"/>
    <w:rsid w:val="00E35BF1"/>
    <w:rsid w:val="00E35C30"/>
    <w:rsid w:val="00E35C4F"/>
    <w:rsid w:val="00E35CA3"/>
    <w:rsid w:val="00E35D31"/>
    <w:rsid w:val="00E35D89"/>
    <w:rsid w:val="00E35E40"/>
    <w:rsid w:val="00E35E42"/>
    <w:rsid w:val="00E35E4D"/>
    <w:rsid w:val="00E35E5B"/>
    <w:rsid w:val="00E35ECB"/>
    <w:rsid w:val="00E35ECC"/>
    <w:rsid w:val="00E36039"/>
    <w:rsid w:val="00E36097"/>
    <w:rsid w:val="00E36154"/>
    <w:rsid w:val="00E361C4"/>
    <w:rsid w:val="00E361FE"/>
    <w:rsid w:val="00E36218"/>
    <w:rsid w:val="00E3622F"/>
    <w:rsid w:val="00E36254"/>
    <w:rsid w:val="00E3630E"/>
    <w:rsid w:val="00E3644D"/>
    <w:rsid w:val="00E3645E"/>
    <w:rsid w:val="00E3645F"/>
    <w:rsid w:val="00E364EC"/>
    <w:rsid w:val="00E36578"/>
    <w:rsid w:val="00E36634"/>
    <w:rsid w:val="00E3663A"/>
    <w:rsid w:val="00E3665D"/>
    <w:rsid w:val="00E36664"/>
    <w:rsid w:val="00E3668F"/>
    <w:rsid w:val="00E366F8"/>
    <w:rsid w:val="00E36794"/>
    <w:rsid w:val="00E367C1"/>
    <w:rsid w:val="00E367F2"/>
    <w:rsid w:val="00E36815"/>
    <w:rsid w:val="00E36898"/>
    <w:rsid w:val="00E36925"/>
    <w:rsid w:val="00E369A6"/>
    <w:rsid w:val="00E369E6"/>
    <w:rsid w:val="00E36A02"/>
    <w:rsid w:val="00E36A17"/>
    <w:rsid w:val="00E36A5D"/>
    <w:rsid w:val="00E36A69"/>
    <w:rsid w:val="00E36AF3"/>
    <w:rsid w:val="00E36B7D"/>
    <w:rsid w:val="00E36C51"/>
    <w:rsid w:val="00E36C76"/>
    <w:rsid w:val="00E36CB2"/>
    <w:rsid w:val="00E36D5A"/>
    <w:rsid w:val="00E36D82"/>
    <w:rsid w:val="00E36EA5"/>
    <w:rsid w:val="00E36F45"/>
    <w:rsid w:val="00E36F59"/>
    <w:rsid w:val="00E36F5B"/>
    <w:rsid w:val="00E3704F"/>
    <w:rsid w:val="00E37076"/>
    <w:rsid w:val="00E37220"/>
    <w:rsid w:val="00E37238"/>
    <w:rsid w:val="00E37304"/>
    <w:rsid w:val="00E3732F"/>
    <w:rsid w:val="00E37352"/>
    <w:rsid w:val="00E3738C"/>
    <w:rsid w:val="00E37409"/>
    <w:rsid w:val="00E3741A"/>
    <w:rsid w:val="00E3741D"/>
    <w:rsid w:val="00E37465"/>
    <w:rsid w:val="00E37474"/>
    <w:rsid w:val="00E37479"/>
    <w:rsid w:val="00E374DB"/>
    <w:rsid w:val="00E374E4"/>
    <w:rsid w:val="00E3755D"/>
    <w:rsid w:val="00E375B9"/>
    <w:rsid w:val="00E377FD"/>
    <w:rsid w:val="00E378D7"/>
    <w:rsid w:val="00E37997"/>
    <w:rsid w:val="00E379A2"/>
    <w:rsid w:val="00E379B5"/>
    <w:rsid w:val="00E379C2"/>
    <w:rsid w:val="00E37B15"/>
    <w:rsid w:val="00E37BC8"/>
    <w:rsid w:val="00E37C35"/>
    <w:rsid w:val="00E37C36"/>
    <w:rsid w:val="00E37D0C"/>
    <w:rsid w:val="00E37D3C"/>
    <w:rsid w:val="00E37D55"/>
    <w:rsid w:val="00E37DA1"/>
    <w:rsid w:val="00E37DB5"/>
    <w:rsid w:val="00E37E08"/>
    <w:rsid w:val="00E37E5C"/>
    <w:rsid w:val="00E37FC6"/>
    <w:rsid w:val="00E37FFB"/>
    <w:rsid w:val="00E4003D"/>
    <w:rsid w:val="00E4007C"/>
    <w:rsid w:val="00E40151"/>
    <w:rsid w:val="00E40154"/>
    <w:rsid w:val="00E40173"/>
    <w:rsid w:val="00E401FC"/>
    <w:rsid w:val="00E402BD"/>
    <w:rsid w:val="00E40311"/>
    <w:rsid w:val="00E403AA"/>
    <w:rsid w:val="00E403BD"/>
    <w:rsid w:val="00E403E9"/>
    <w:rsid w:val="00E40490"/>
    <w:rsid w:val="00E404D9"/>
    <w:rsid w:val="00E4050A"/>
    <w:rsid w:val="00E40546"/>
    <w:rsid w:val="00E405EB"/>
    <w:rsid w:val="00E40657"/>
    <w:rsid w:val="00E406B9"/>
    <w:rsid w:val="00E40795"/>
    <w:rsid w:val="00E407B4"/>
    <w:rsid w:val="00E40913"/>
    <w:rsid w:val="00E40914"/>
    <w:rsid w:val="00E4097E"/>
    <w:rsid w:val="00E409FF"/>
    <w:rsid w:val="00E40A21"/>
    <w:rsid w:val="00E40ACA"/>
    <w:rsid w:val="00E40B2A"/>
    <w:rsid w:val="00E40B89"/>
    <w:rsid w:val="00E40CDC"/>
    <w:rsid w:val="00E40D0A"/>
    <w:rsid w:val="00E40DDB"/>
    <w:rsid w:val="00E40EA3"/>
    <w:rsid w:val="00E40EA6"/>
    <w:rsid w:val="00E40F4D"/>
    <w:rsid w:val="00E40FF0"/>
    <w:rsid w:val="00E41138"/>
    <w:rsid w:val="00E4119D"/>
    <w:rsid w:val="00E4121B"/>
    <w:rsid w:val="00E412A6"/>
    <w:rsid w:val="00E412BB"/>
    <w:rsid w:val="00E412C0"/>
    <w:rsid w:val="00E4130D"/>
    <w:rsid w:val="00E41379"/>
    <w:rsid w:val="00E413AD"/>
    <w:rsid w:val="00E4146F"/>
    <w:rsid w:val="00E414AE"/>
    <w:rsid w:val="00E41517"/>
    <w:rsid w:val="00E4152C"/>
    <w:rsid w:val="00E4159E"/>
    <w:rsid w:val="00E41603"/>
    <w:rsid w:val="00E41649"/>
    <w:rsid w:val="00E41748"/>
    <w:rsid w:val="00E41775"/>
    <w:rsid w:val="00E41816"/>
    <w:rsid w:val="00E41868"/>
    <w:rsid w:val="00E41879"/>
    <w:rsid w:val="00E419D3"/>
    <w:rsid w:val="00E41AF3"/>
    <w:rsid w:val="00E41AF8"/>
    <w:rsid w:val="00E41B25"/>
    <w:rsid w:val="00E41B6B"/>
    <w:rsid w:val="00E41B71"/>
    <w:rsid w:val="00E41BD8"/>
    <w:rsid w:val="00E41CF9"/>
    <w:rsid w:val="00E41D87"/>
    <w:rsid w:val="00E41F62"/>
    <w:rsid w:val="00E41F80"/>
    <w:rsid w:val="00E42040"/>
    <w:rsid w:val="00E420B1"/>
    <w:rsid w:val="00E421A9"/>
    <w:rsid w:val="00E4225F"/>
    <w:rsid w:val="00E4230C"/>
    <w:rsid w:val="00E42318"/>
    <w:rsid w:val="00E42374"/>
    <w:rsid w:val="00E423B0"/>
    <w:rsid w:val="00E42404"/>
    <w:rsid w:val="00E4246D"/>
    <w:rsid w:val="00E424B8"/>
    <w:rsid w:val="00E424D8"/>
    <w:rsid w:val="00E424DD"/>
    <w:rsid w:val="00E425E5"/>
    <w:rsid w:val="00E425E7"/>
    <w:rsid w:val="00E425EF"/>
    <w:rsid w:val="00E42677"/>
    <w:rsid w:val="00E42692"/>
    <w:rsid w:val="00E427DA"/>
    <w:rsid w:val="00E42827"/>
    <w:rsid w:val="00E42883"/>
    <w:rsid w:val="00E428FC"/>
    <w:rsid w:val="00E429E4"/>
    <w:rsid w:val="00E42A5B"/>
    <w:rsid w:val="00E42AAB"/>
    <w:rsid w:val="00E42AF9"/>
    <w:rsid w:val="00E42B22"/>
    <w:rsid w:val="00E42BF8"/>
    <w:rsid w:val="00E42C14"/>
    <w:rsid w:val="00E42C51"/>
    <w:rsid w:val="00E42D05"/>
    <w:rsid w:val="00E42D3C"/>
    <w:rsid w:val="00E42D5D"/>
    <w:rsid w:val="00E42DBA"/>
    <w:rsid w:val="00E42E0C"/>
    <w:rsid w:val="00E42E8B"/>
    <w:rsid w:val="00E42F24"/>
    <w:rsid w:val="00E42F61"/>
    <w:rsid w:val="00E42FCE"/>
    <w:rsid w:val="00E43024"/>
    <w:rsid w:val="00E43065"/>
    <w:rsid w:val="00E430C8"/>
    <w:rsid w:val="00E4313A"/>
    <w:rsid w:val="00E43183"/>
    <w:rsid w:val="00E4319E"/>
    <w:rsid w:val="00E431F4"/>
    <w:rsid w:val="00E43272"/>
    <w:rsid w:val="00E432B7"/>
    <w:rsid w:val="00E43335"/>
    <w:rsid w:val="00E43339"/>
    <w:rsid w:val="00E4348C"/>
    <w:rsid w:val="00E43506"/>
    <w:rsid w:val="00E43543"/>
    <w:rsid w:val="00E43570"/>
    <w:rsid w:val="00E43597"/>
    <w:rsid w:val="00E435B2"/>
    <w:rsid w:val="00E435B3"/>
    <w:rsid w:val="00E435D4"/>
    <w:rsid w:val="00E43611"/>
    <w:rsid w:val="00E43682"/>
    <w:rsid w:val="00E436F7"/>
    <w:rsid w:val="00E4373D"/>
    <w:rsid w:val="00E437AD"/>
    <w:rsid w:val="00E437B1"/>
    <w:rsid w:val="00E437C5"/>
    <w:rsid w:val="00E43824"/>
    <w:rsid w:val="00E4389C"/>
    <w:rsid w:val="00E4389D"/>
    <w:rsid w:val="00E438A7"/>
    <w:rsid w:val="00E438E3"/>
    <w:rsid w:val="00E438ED"/>
    <w:rsid w:val="00E43934"/>
    <w:rsid w:val="00E4398F"/>
    <w:rsid w:val="00E43A15"/>
    <w:rsid w:val="00E43A53"/>
    <w:rsid w:val="00E43AEC"/>
    <w:rsid w:val="00E43B12"/>
    <w:rsid w:val="00E43B22"/>
    <w:rsid w:val="00E43B2F"/>
    <w:rsid w:val="00E43B69"/>
    <w:rsid w:val="00E43B93"/>
    <w:rsid w:val="00E43C0A"/>
    <w:rsid w:val="00E43C1F"/>
    <w:rsid w:val="00E43C65"/>
    <w:rsid w:val="00E43C72"/>
    <w:rsid w:val="00E43C87"/>
    <w:rsid w:val="00E43CF3"/>
    <w:rsid w:val="00E43D83"/>
    <w:rsid w:val="00E43DA0"/>
    <w:rsid w:val="00E43DDF"/>
    <w:rsid w:val="00E43DE5"/>
    <w:rsid w:val="00E43E78"/>
    <w:rsid w:val="00E43E88"/>
    <w:rsid w:val="00E43E9F"/>
    <w:rsid w:val="00E43F3B"/>
    <w:rsid w:val="00E43F63"/>
    <w:rsid w:val="00E43FAF"/>
    <w:rsid w:val="00E43FE1"/>
    <w:rsid w:val="00E44004"/>
    <w:rsid w:val="00E440E0"/>
    <w:rsid w:val="00E4416A"/>
    <w:rsid w:val="00E44194"/>
    <w:rsid w:val="00E441FB"/>
    <w:rsid w:val="00E44249"/>
    <w:rsid w:val="00E44258"/>
    <w:rsid w:val="00E44277"/>
    <w:rsid w:val="00E442FA"/>
    <w:rsid w:val="00E443C4"/>
    <w:rsid w:val="00E44460"/>
    <w:rsid w:val="00E444BD"/>
    <w:rsid w:val="00E444DF"/>
    <w:rsid w:val="00E444FD"/>
    <w:rsid w:val="00E44543"/>
    <w:rsid w:val="00E44624"/>
    <w:rsid w:val="00E44629"/>
    <w:rsid w:val="00E4465D"/>
    <w:rsid w:val="00E44689"/>
    <w:rsid w:val="00E446B6"/>
    <w:rsid w:val="00E4474E"/>
    <w:rsid w:val="00E447AA"/>
    <w:rsid w:val="00E447DC"/>
    <w:rsid w:val="00E44847"/>
    <w:rsid w:val="00E44875"/>
    <w:rsid w:val="00E448D1"/>
    <w:rsid w:val="00E44970"/>
    <w:rsid w:val="00E4498D"/>
    <w:rsid w:val="00E449DE"/>
    <w:rsid w:val="00E44ACC"/>
    <w:rsid w:val="00E44ACD"/>
    <w:rsid w:val="00E44B24"/>
    <w:rsid w:val="00E44B41"/>
    <w:rsid w:val="00E44B76"/>
    <w:rsid w:val="00E44BBE"/>
    <w:rsid w:val="00E44C6F"/>
    <w:rsid w:val="00E44CC3"/>
    <w:rsid w:val="00E44D15"/>
    <w:rsid w:val="00E44D26"/>
    <w:rsid w:val="00E44DB0"/>
    <w:rsid w:val="00E44DF8"/>
    <w:rsid w:val="00E44E09"/>
    <w:rsid w:val="00E44E6A"/>
    <w:rsid w:val="00E44E74"/>
    <w:rsid w:val="00E44EBE"/>
    <w:rsid w:val="00E44F2B"/>
    <w:rsid w:val="00E44F75"/>
    <w:rsid w:val="00E44FC1"/>
    <w:rsid w:val="00E44FCA"/>
    <w:rsid w:val="00E45015"/>
    <w:rsid w:val="00E45030"/>
    <w:rsid w:val="00E45044"/>
    <w:rsid w:val="00E4505A"/>
    <w:rsid w:val="00E4506F"/>
    <w:rsid w:val="00E450DA"/>
    <w:rsid w:val="00E4513D"/>
    <w:rsid w:val="00E4514F"/>
    <w:rsid w:val="00E4516B"/>
    <w:rsid w:val="00E45272"/>
    <w:rsid w:val="00E452A3"/>
    <w:rsid w:val="00E452A7"/>
    <w:rsid w:val="00E45302"/>
    <w:rsid w:val="00E4530D"/>
    <w:rsid w:val="00E45355"/>
    <w:rsid w:val="00E45376"/>
    <w:rsid w:val="00E453FD"/>
    <w:rsid w:val="00E45418"/>
    <w:rsid w:val="00E45419"/>
    <w:rsid w:val="00E45505"/>
    <w:rsid w:val="00E45528"/>
    <w:rsid w:val="00E45560"/>
    <w:rsid w:val="00E45576"/>
    <w:rsid w:val="00E4558A"/>
    <w:rsid w:val="00E45599"/>
    <w:rsid w:val="00E45609"/>
    <w:rsid w:val="00E4567E"/>
    <w:rsid w:val="00E45685"/>
    <w:rsid w:val="00E456D2"/>
    <w:rsid w:val="00E45725"/>
    <w:rsid w:val="00E45764"/>
    <w:rsid w:val="00E45A8D"/>
    <w:rsid w:val="00E45B73"/>
    <w:rsid w:val="00E45BE4"/>
    <w:rsid w:val="00E45C0F"/>
    <w:rsid w:val="00E45C21"/>
    <w:rsid w:val="00E45DC3"/>
    <w:rsid w:val="00E45E57"/>
    <w:rsid w:val="00E45E6D"/>
    <w:rsid w:val="00E45E7E"/>
    <w:rsid w:val="00E45EA8"/>
    <w:rsid w:val="00E45EC7"/>
    <w:rsid w:val="00E45ED3"/>
    <w:rsid w:val="00E45EDC"/>
    <w:rsid w:val="00E45F0D"/>
    <w:rsid w:val="00E45F45"/>
    <w:rsid w:val="00E45FC9"/>
    <w:rsid w:val="00E45FD1"/>
    <w:rsid w:val="00E4603E"/>
    <w:rsid w:val="00E460BA"/>
    <w:rsid w:val="00E46119"/>
    <w:rsid w:val="00E462A5"/>
    <w:rsid w:val="00E4634D"/>
    <w:rsid w:val="00E463F7"/>
    <w:rsid w:val="00E463F8"/>
    <w:rsid w:val="00E46417"/>
    <w:rsid w:val="00E46457"/>
    <w:rsid w:val="00E46485"/>
    <w:rsid w:val="00E464C2"/>
    <w:rsid w:val="00E464D9"/>
    <w:rsid w:val="00E46516"/>
    <w:rsid w:val="00E46568"/>
    <w:rsid w:val="00E4659C"/>
    <w:rsid w:val="00E465DB"/>
    <w:rsid w:val="00E4663C"/>
    <w:rsid w:val="00E4663E"/>
    <w:rsid w:val="00E466E0"/>
    <w:rsid w:val="00E466F6"/>
    <w:rsid w:val="00E4678A"/>
    <w:rsid w:val="00E4687C"/>
    <w:rsid w:val="00E468F4"/>
    <w:rsid w:val="00E46965"/>
    <w:rsid w:val="00E4696F"/>
    <w:rsid w:val="00E46A22"/>
    <w:rsid w:val="00E46A33"/>
    <w:rsid w:val="00E46AC3"/>
    <w:rsid w:val="00E46B98"/>
    <w:rsid w:val="00E46C42"/>
    <w:rsid w:val="00E46C56"/>
    <w:rsid w:val="00E46D55"/>
    <w:rsid w:val="00E46DD2"/>
    <w:rsid w:val="00E46DE3"/>
    <w:rsid w:val="00E46E08"/>
    <w:rsid w:val="00E46F0C"/>
    <w:rsid w:val="00E46F23"/>
    <w:rsid w:val="00E46F86"/>
    <w:rsid w:val="00E46FD2"/>
    <w:rsid w:val="00E47001"/>
    <w:rsid w:val="00E47058"/>
    <w:rsid w:val="00E47288"/>
    <w:rsid w:val="00E47310"/>
    <w:rsid w:val="00E47342"/>
    <w:rsid w:val="00E47397"/>
    <w:rsid w:val="00E473D1"/>
    <w:rsid w:val="00E47498"/>
    <w:rsid w:val="00E474B7"/>
    <w:rsid w:val="00E47534"/>
    <w:rsid w:val="00E475A4"/>
    <w:rsid w:val="00E475DE"/>
    <w:rsid w:val="00E475F0"/>
    <w:rsid w:val="00E4765C"/>
    <w:rsid w:val="00E47685"/>
    <w:rsid w:val="00E47688"/>
    <w:rsid w:val="00E4768D"/>
    <w:rsid w:val="00E476A5"/>
    <w:rsid w:val="00E477A3"/>
    <w:rsid w:val="00E477AE"/>
    <w:rsid w:val="00E47876"/>
    <w:rsid w:val="00E478A6"/>
    <w:rsid w:val="00E478AE"/>
    <w:rsid w:val="00E478B3"/>
    <w:rsid w:val="00E47926"/>
    <w:rsid w:val="00E47A74"/>
    <w:rsid w:val="00E47B69"/>
    <w:rsid w:val="00E47BA8"/>
    <w:rsid w:val="00E47BC3"/>
    <w:rsid w:val="00E47BE2"/>
    <w:rsid w:val="00E47C82"/>
    <w:rsid w:val="00E47CF5"/>
    <w:rsid w:val="00E47D5D"/>
    <w:rsid w:val="00E47D75"/>
    <w:rsid w:val="00E47E3F"/>
    <w:rsid w:val="00E50012"/>
    <w:rsid w:val="00E500E8"/>
    <w:rsid w:val="00E50126"/>
    <w:rsid w:val="00E5013D"/>
    <w:rsid w:val="00E5015E"/>
    <w:rsid w:val="00E5016E"/>
    <w:rsid w:val="00E501DB"/>
    <w:rsid w:val="00E50293"/>
    <w:rsid w:val="00E50374"/>
    <w:rsid w:val="00E503B4"/>
    <w:rsid w:val="00E503D4"/>
    <w:rsid w:val="00E503F9"/>
    <w:rsid w:val="00E50540"/>
    <w:rsid w:val="00E5054D"/>
    <w:rsid w:val="00E5056F"/>
    <w:rsid w:val="00E505B7"/>
    <w:rsid w:val="00E505F6"/>
    <w:rsid w:val="00E50608"/>
    <w:rsid w:val="00E5064E"/>
    <w:rsid w:val="00E50682"/>
    <w:rsid w:val="00E5069F"/>
    <w:rsid w:val="00E506D6"/>
    <w:rsid w:val="00E5082E"/>
    <w:rsid w:val="00E508B5"/>
    <w:rsid w:val="00E508C4"/>
    <w:rsid w:val="00E508E6"/>
    <w:rsid w:val="00E50949"/>
    <w:rsid w:val="00E50967"/>
    <w:rsid w:val="00E5096E"/>
    <w:rsid w:val="00E5097D"/>
    <w:rsid w:val="00E50983"/>
    <w:rsid w:val="00E50D8E"/>
    <w:rsid w:val="00E50DC7"/>
    <w:rsid w:val="00E50E30"/>
    <w:rsid w:val="00E50E74"/>
    <w:rsid w:val="00E50EBA"/>
    <w:rsid w:val="00E50F06"/>
    <w:rsid w:val="00E50F68"/>
    <w:rsid w:val="00E50FA5"/>
    <w:rsid w:val="00E50FB1"/>
    <w:rsid w:val="00E50FC9"/>
    <w:rsid w:val="00E50FD1"/>
    <w:rsid w:val="00E5100B"/>
    <w:rsid w:val="00E5108A"/>
    <w:rsid w:val="00E510C2"/>
    <w:rsid w:val="00E5114A"/>
    <w:rsid w:val="00E51164"/>
    <w:rsid w:val="00E511A5"/>
    <w:rsid w:val="00E5122F"/>
    <w:rsid w:val="00E51301"/>
    <w:rsid w:val="00E51319"/>
    <w:rsid w:val="00E5136E"/>
    <w:rsid w:val="00E5147A"/>
    <w:rsid w:val="00E51553"/>
    <w:rsid w:val="00E5156D"/>
    <w:rsid w:val="00E515FF"/>
    <w:rsid w:val="00E51622"/>
    <w:rsid w:val="00E5163C"/>
    <w:rsid w:val="00E5169E"/>
    <w:rsid w:val="00E5173E"/>
    <w:rsid w:val="00E51759"/>
    <w:rsid w:val="00E518DE"/>
    <w:rsid w:val="00E51933"/>
    <w:rsid w:val="00E51976"/>
    <w:rsid w:val="00E5198F"/>
    <w:rsid w:val="00E51AE3"/>
    <w:rsid w:val="00E51BE1"/>
    <w:rsid w:val="00E51C2C"/>
    <w:rsid w:val="00E51C3F"/>
    <w:rsid w:val="00E51C47"/>
    <w:rsid w:val="00E51C4A"/>
    <w:rsid w:val="00E51C7F"/>
    <w:rsid w:val="00E51D69"/>
    <w:rsid w:val="00E51E3B"/>
    <w:rsid w:val="00E51EBD"/>
    <w:rsid w:val="00E51EE3"/>
    <w:rsid w:val="00E51F96"/>
    <w:rsid w:val="00E51FFB"/>
    <w:rsid w:val="00E52007"/>
    <w:rsid w:val="00E5209E"/>
    <w:rsid w:val="00E520B0"/>
    <w:rsid w:val="00E520E7"/>
    <w:rsid w:val="00E521BF"/>
    <w:rsid w:val="00E52214"/>
    <w:rsid w:val="00E522C8"/>
    <w:rsid w:val="00E52441"/>
    <w:rsid w:val="00E52444"/>
    <w:rsid w:val="00E524B2"/>
    <w:rsid w:val="00E524C8"/>
    <w:rsid w:val="00E5251F"/>
    <w:rsid w:val="00E525EC"/>
    <w:rsid w:val="00E52680"/>
    <w:rsid w:val="00E5269D"/>
    <w:rsid w:val="00E526A0"/>
    <w:rsid w:val="00E526A5"/>
    <w:rsid w:val="00E52723"/>
    <w:rsid w:val="00E52770"/>
    <w:rsid w:val="00E527FE"/>
    <w:rsid w:val="00E5297C"/>
    <w:rsid w:val="00E52985"/>
    <w:rsid w:val="00E52997"/>
    <w:rsid w:val="00E529BE"/>
    <w:rsid w:val="00E529D5"/>
    <w:rsid w:val="00E52A1C"/>
    <w:rsid w:val="00E52A65"/>
    <w:rsid w:val="00E52A92"/>
    <w:rsid w:val="00E52ABA"/>
    <w:rsid w:val="00E52B5C"/>
    <w:rsid w:val="00E52C2E"/>
    <w:rsid w:val="00E52C6A"/>
    <w:rsid w:val="00E52C6F"/>
    <w:rsid w:val="00E52CCD"/>
    <w:rsid w:val="00E52CDD"/>
    <w:rsid w:val="00E52E90"/>
    <w:rsid w:val="00E52E9D"/>
    <w:rsid w:val="00E52EA4"/>
    <w:rsid w:val="00E52EDD"/>
    <w:rsid w:val="00E52FA0"/>
    <w:rsid w:val="00E52FE8"/>
    <w:rsid w:val="00E5302E"/>
    <w:rsid w:val="00E53039"/>
    <w:rsid w:val="00E5305F"/>
    <w:rsid w:val="00E530C7"/>
    <w:rsid w:val="00E531C8"/>
    <w:rsid w:val="00E531CB"/>
    <w:rsid w:val="00E5328A"/>
    <w:rsid w:val="00E5332F"/>
    <w:rsid w:val="00E534E3"/>
    <w:rsid w:val="00E53510"/>
    <w:rsid w:val="00E53617"/>
    <w:rsid w:val="00E536B1"/>
    <w:rsid w:val="00E536E4"/>
    <w:rsid w:val="00E536E5"/>
    <w:rsid w:val="00E53754"/>
    <w:rsid w:val="00E5388A"/>
    <w:rsid w:val="00E53905"/>
    <w:rsid w:val="00E5396E"/>
    <w:rsid w:val="00E5397B"/>
    <w:rsid w:val="00E53A2A"/>
    <w:rsid w:val="00E53AA7"/>
    <w:rsid w:val="00E53ADF"/>
    <w:rsid w:val="00E53B65"/>
    <w:rsid w:val="00E53C2B"/>
    <w:rsid w:val="00E53CCB"/>
    <w:rsid w:val="00E53D07"/>
    <w:rsid w:val="00E53DD7"/>
    <w:rsid w:val="00E53E27"/>
    <w:rsid w:val="00E53E99"/>
    <w:rsid w:val="00E53EA5"/>
    <w:rsid w:val="00E53EFC"/>
    <w:rsid w:val="00E53F67"/>
    <w:rsid w:val="00E53F6B"/>
    <w:rsid w:val="00E53F87"/>
    <w:rsid w:val="00E53F90"/>
    <w:rsid w:val="00E54092"/>
    <w:rsid w:val="00E5414D"/>
    <w:rsid w:val="00E5417D"/>
    <w:rsid w:val="00E541EC"/>
    <w:rsid w:val="00E54264"/>
    <w:rsid w:val="00E54279"/>
    <w:rsid w:val="00E5429B"/>
    <w:rsid w:val="00E542D3"/>
    <w:rsid w:val="00E542E6"/>
    <w:rsid w:val="00E54312"/>
    <w:rsid w:val="00E54327"/>
    <w:rsid w:val="00E54329"/>
    <w:rsid w:val="00E5432F"/>
    <w:rsid w:val="00E54399"/>
    <w:rsid w:val="00E543AE"/>
    <w:rsid w:val="00E543F4"/>
    <w:rsid w:val="00E5440A"/>
    <w:rsid w:val="00E544D7"/>
    <w:rsid w:val="00E54504"/>
    <w:rsid w:val="00E545D4"/>
    <w:rsid w:val="00E54600"/>
    <w:rsid w:val="00E5473D"/>
    <w:rsid w:val="00E54805"/>
    <w:rsid w:val="00E5494C"/>
    <w:rsid w:val="00E54A04"/>
    <w:rsid w:val="00E54A38"/>
    <w:rsid w:val="00E54AA3"/>
    <w:rsid w:val="00E54B52"/>
    <w:rsid w:val="00E54BE3"/>
    <w:rsid w:val="00E54BFB"/>
    <w:rsid w:val="00E54C37"/>
    <w:rsid w:val="00E54C4F"/>
    <w:rsid w:val="00E54CDA"/>
    <w:rsid w:val="00E54D0D"/>
    <w:rsid w:val="00E54D40"/>
    <w:rsid w:val="00E54D85"/>
    <w:rsid w:val="00E54DD8"/>
    <w:rsid w:val="00E54E18"/>
    <w:rsid w:val="00E54EC3"/>
    <w:rsid w:val="00E54ECB"/>
    <w:rsid w:val="00E54F53"/>
    <w:rsid w:val="00E55054"/>
    <w:rsid w:val="00E5505A"/>
    <w:rsid w:val="00E55097"/>
    <w:rsid w:val="00E5510C"/>
    <w:rsid w:val="00E5540F"/>
    <w:rsid w:val="00E55445"/>
    <w:rsid w:val="00E554BC"/>
    <w:rsid w:val="00E554EB"/>
    <w:rsid w:val="00E55523"/>
    <w:rsid w:val="00E55537"/>
    <w:rsid w:val="00E55580"/>
    <w:rsid w:val="00E5560D"/>
    <w:rsid w:val="00E5562A"/>
    <w:rsid w:val="00E556B0"/>
    <w:rsid w:val="00E556E7"/>
    <w:rsid w:val="00E556E9"/>
    <w:rsid w:val="00E55781"/>
    <w:rsid w:val="00E5582A"/>
    <w:rsid w:val="00E55834"/>
    <w:rsid w:val="00E5585B"/>
    <w:rsid w:val="00E5586B"/>
    <w:rsid w:val="00E55885"/>
    <w:rsid w:val="00E558D1"/>
    <w:rsid w:val="00E558FE"/>
    <w:rsid w:val="00E55925"/>
    <w:rsid w:val="00E5593F"/>
    <w:rsid w:val="00E55A08"/>
    <w:rsid w:val="00E55A43"/>
    <w:rsid w:val="00E55A57"/>
    <w:rsid w:val="00E55A6B"/>
    <w:rsid w:val="00E55AA5"/>
    <w:rsid w:val="00E55B6B"/>
    <w:rsid w:val="00E55B9D"/>
    <w:rsid w:val="00E55B9F"/>
    <w:rsid w:val="00E55BAF"/>
    <w:rsid w:val="00E55BC9"/>
    <w:rsid w:val="00E55BCF"/>
    <w:rsid w:val="00E55BF2"/>
    <w:rsid w:val="00E55C6C"/>
    <w:rsid w:val="00E55C8C"/>
    <w:rsid w:val="00E55CFA"/>
    <w:rsid w:val="00E55D2D"/>
    <w:rsid w:val="00E55D48"/>
    <w:rsid w:val="00E55DB6"/>
    <w:rsid w:val="00E55DB7"/>
    <w:rsid w:val="00E55E31"/>
    <w:rsid w:val="00E55E3A"/>
    <w:rsid w:val="00E55E65"/>
    <w:rsid w:val="00E55EED"/>
    <w:rsid w:val="00E55F51"/>
    <w:rsid w:val="00E55F7E"/>
    <w:rsid w:val="00E5602D"/>
    <w:rsid w:val="00E56063"/>
    <w:rsid w:val="00E5610D"/>
    <w:rsid w:val="00E56159"/>
    <w:rsid w:val="00E5617F"/>
    <w:rsid w:val="00E561B0"/>
    <w:rsid w:val="00E561D3"/>
    <w:rsid w:val="00E56219"/>
    <w:rsid w:val="00E5626C"/>
    <w:rsid w:val="00E56332"/>
    <w:rsid w:val="00E5635B"/>
    <w:rsid w:val="00E5638E"/>
    <w:rsid w:val="00E56390"/>
    <w:rsid w:val="00E56462"/>
    <w:rsid w:val="00E56595"/>
    <w:rsid w:val="00E565BD"/>
    <w:rsid w:val="00E566E4"/>
    <w:rsid w:val="00E56726"/>
    <w:rsid w:val="00E5678A"/>
    <w:rsid w:val="00E567CD"/>
    <w:rsid w:val="00E56852"/>
    <w:rsid w:val="00E568E3"/>
    <w:rsid w:val="00E568F2"/>
    <w:rsid w:val="00E56A2F"/>
    <w:rsid w:val="00E56A4E"/>
    <w:rsid w:val="00E56B4C"/>
    <w:rsid w:val="00E56B56"/>
    <w:rsid w:val="00E56B81"/>
    <w:rsid w:val="00E56BED"/>
    <w:rsid w:val="00E56D27"/>
    <w:rsid w:val="00E56D7C"/>
    <w:rsid w:val="00E56D98"/>
    <w:rsid w:val="00E56DCF"/>
    <w:rsid w:val="00E56DE1"/>
    <w:rsid w:val="00E56EB1"/>
    <w:rsid w:val="00E56EB8"/>
    <w:rsid w:val="00E56ED5"/>
    <w:rsid w:val="00E56F1E"/>
    <w:rsid w:val="00E56F61"/>
    <w:rsid w:val="00E56F9D"/>
    <w:rsid w:val="00E56FD0"/>
    <w:rsid w:val="00E57032"/>
    <w:rsid w:val="00E57076"/>
    <w:rsid w:val="00E570E2"/>
    <w:rsid w:val="00E57146"/>
    <w:rsid w:val="00E571C7"/>
    <w:rsid w:val="00E5726A"/>
    <w:rsid w:val="00E57276"/>
    <w:rsid w:val="00E572D7"/>
    <w:rsid w:val="00E57300"/>
    <w:rsid w:val="00E57392"/>
    <w:rsid w:val="00E573AB"/>
    <w:rsid w:val="00E57400"/>
    <w:rsid w:val="00E574A7"/>
    <w:rsid w:val="00E57514"/>
    <w:rsid w:val="00E57542"/>
    <w:rsid w:val="00E57573"/>
    <w:rsid w:val="00E57588"/>
    <w:rsid w:val="00E5762D"/>
    <w:rsid w:val="00E57650"/>
    <w:rsid w:val="00E5769E"/>
    <w:rsid w:val="00E5771B"/>
    <w:rsid w:val="00E5775E"/>
    <w:rsid w:val="00E5787A"/>
    <w:rsid w:val="00E57932"/>
    <w:rsid w:val="00E5796A"/>
    <w:rsid w:val="00E579DF"/>
    <w:rsid w:val="00E57A22"/>
    <w:rsid w:val="00E57A41"/>
    <w:rsid w:val="00E57AFF"/>
    <w:rsid w:val="00E57B30"/>
    <w:rsid w:val="00E57C13"/>
    <w:rsid w:val="00E57C8C"/>
    <w:rsid w:val="00E57C9A"/>
    <w:rsid w:val="00E57CA3"/>
    <w:rsid w:val="00E57D1E"/>
    <w:rsid w:val="00E57D92"/>
    <w:rsid w:val="00E57E28"/>
    <w:rsid w:val="00E57E3A"/>
    <w:rsid w:val="00E57EAC"/>
    <w:rsid w:val="00E57F2C"/>
    <w:rsid w:val="00E57F56"/>
    <w:rsid w:val="00E57F66"/>
    <w:rsid w:val="00E57F6A"/>
    <w:rsid w:val="00E60131"/>
    <w:rsid w:val="00E6016F"/>
    <w:rsid w:val="00E60193"/>
    <w:rsid w:val="00E6026D"/>
    <w:rsid w:val="00E602F8"/>
    <w:rsid w:val="00E60311"/>
    <w:rsid w:val="00E60339"/>
    <w:rsid w:val="00E603AE"/>
    <w:rsid w:val="00E604DC"/>
    <w:rsid w:val="00E60511"/>
    <w:rsid w:val="00E6056F"/>
    <w:rsid w:val="00E605E7"/>
    <w:rsid w:val="00E605E9"/>
    <w:rsid w:val="00E60752"/>
    <w:rsid w:val="00E607A9"/>
    <w:rsid w:val="00E607BC"/>
    <w:rsid w:val="00E6081D"/>
    <w:rsid w:val="00E6087F"/>
    <w:rsid w:val="00E608A1"/>
    <w:rsid w:val="00E6091C"/>
    <w:rsid w:val="00E60927"/>
    <w:rsid w:val="00E6094E"/>
    <w:rsid w:val="00E609DD"/>
    <w:rsid w:val="00E60A5A"/>
    <w:rsid w:val="00E60A5B"/>
    <w:rsid w:val="00E60A5D"/>
    <w:rsid w:val="00E60A87"/>
    <w:rsid w:val="00E60A9B"/>
    <w:rsid w:val="00E60AD4"/>
    <w:rsid w:val="00E60B39"/>
    <w:rsid w:val="00E60B53"/>
    <w:rsid w:val="00E60B5B"/>
    <w:rsid w:val="00E60B97"/>
    <w:rsid w:val="00E60CDB"/>
    <w:rsid w:val="00E60CE5"/>
    <w:rsid w:val="00E60DE6"/>
    <w:rsid w:val="00E60E56"/>
    <w:rsid w:val="00E60E61"/>
    <w:rsid w:val="00E60E63"/>
    <w:rsid w:val="00E60E89"/>
    <w:rsid w:val="00E60EAE"/>
    <w:rsid w:val="00E60EE9"/>
    <w:rsid w:val="00E60F97"/>
    <w:rsid w:val="00E61068"/>
    <w:rsid w:val="00E61094"/>
    <w:rsid w:val="00E611D9"/>
    <w:rsid w:val="00E611DA"/>
    <w:rsid w:val="00E61298"/>
    <w:rsid w:val="00E612C6"/>
    <w:rsid w:val="00E61338"/>
    <w:rsid w:val="00E6133B"/>
    <w:rsid w:val="00E613C1"/>
    <w:rsid w:val="00E61405"/>
    <w:rsid w:val="00E6142E"/>
    <w:rsid w:val="00E61479"/>
    <w:rsid w:val="00E614F1"/>
    <w:rsid w:val="00E615B5"/>
    <w:rsid w:val="00E615DA"/>
    <w:rsid w:val="00E615F3"/>
    <w:rsid w:val="00E615F5"/>
    <w:rsid w:val="00E61674"/>
    <w:rsid w:val="00E6190D"/>
    <w:rsid w:val="00E61915"/>
    <w:rsid w:val="00E6198F"/>
    <w:rsid w:val="00E619C0"/>
    <w:rsid w:val="00E61A27"/>
    <w:rsid w:val="00E61B2C"/>
    <w:rsid w:val="00E61B77"/>
    <w:rsid w:val="00E61C0C"/>
    <w:rsid w:val="00E61DB3"/>
    <w:rsid w:val="00E61DD3"/>
    <w:rsid w:val="00E61DF7"/>
    <w:rsid w:val="00E61E2D"/>
    <w:rsid w:val="00E61E43"/>
    <w:rsid w:val="00E61EC1"/>
    <w:rsid w:val="00E61EC3"/>
    <w:rsid w:val="00E61EE3"/>
    <w:rsid w:val="00E61F2F"/>
    <w:rsid w:val="00E61F3D"/>
    <w:rsid w:val="00E61FCA"/>
    <w:rsid w:val="00E6209F"/>
    <w:rsid w:val="00E621A0"/>
    <w:rsid w:val="00E621F9"/>
    <w:rsid w:val="00E62239"/>
    <w:rsid w:val="00E6230C"/>
    <w:rsid w:val="00E6231C"/>
    <w:rsid w:val="00E62360"/>
    <w:rsid w:val="00E6236C"/>
    <w:rsid w:val="00E623B4"/>
    <w:rsid w:val="00E623D1"/>
    <w:rsid w:val="00E6245F"/>
    <w:rsid w:val="00E62463"/>
    <w:rsid w:val="00E624CD"/>
    <w:rsid w:val="00E6257B"/>
    <w:rsid w:val="00E62637"/>
    <w:rsid w:val="00E6266D"/>
    <w:rsid w:val="00E62724"/>
    <w:rsid w:val="00E62774"/>
    <w:rsid w:val="00E627B7"/>
    <w:rsid w:val="00E627E5"/>
    <w:rsid w:val="00E627F7"/>
    <w:rsid w:val="00E62828"/>
    <w:rsid w:val="00E62898"/>
    <w:rsid w:val="00E6291E"/>
    <w:rsid w:val="00E629AA"/>
    <w:rsid w:val="00E629D6"/>
    <w:rsid w:val="00E62A0A"/>
    <w:rsid w:val="00E62A32"/>
    <w:rsid w:val="00E62A7E"/>
    <w:rsid w:val="00E62AF1"/>
    <w:rsid w:val="00E62B4A"/>
    <w:rsid w:val="00E62B95"/>
    <w:rsid w:val="00E62BB3"/>
    <w:rsid w:val="00E62BBA"/>
    <w:rsid w:val="00E62BEC"/>
    <w:rsid w:val="00E62CC7"/>
    <w:rsid w:val="00E62D2B"/>
    <w:rsid w:val="00E62D46"/>
    <w:rsid w:val="00E62D53"/>
    <w:rsid w:val="00E62DC5"/>
    <w:rsid w:val="00E62DDE"/>
    <w:rsid w:val="00E62EEC"/>
    <w:rsid w:val="00E62F16"/>
    <w:rsid w:val="00E62F55"/>
    <w:rsid w:val="00E62FA5"/>
    <w:rsid w:val="00E63013"/>
    <w:rsid w:val="00E6301F"/>
    <w:rsid w:val="00E63041"/>
    <w:rsid w:val="00E63048"/>
    <w:rsid w:val="00E6305F"/>
    <w:rsid w:val="00E63122"/>
    <w:rsid w:val="00E63188"/>
    <w:rsid w:val="00E6319E"/>
    <w:rsid w:val="00E631A4"/>
    <w:rsid w:val="00E631B2"/>
    <w:rsid w:val="00E632CD"/>
    <w:rsid w:val="00E633BB"/>
    <w:rsid w:val="00E63422"/>
    <w:rsid w:val="00E63435"/>
    <w:rsid w:val="00E6347C"/>
    <w:rsid w:val="00E634E0"/>
    <w:rsid w:val="00E634E3"/>
    <w:rsid w:val="00E636BB"/>
    <w:rsid w:val="00E636EE"/>
    <w:rsid w:val="00E6373E"/>
    <w:rsid w:val="00E63851"/>
    <w:rsid w:val="00E6385C"/>
    <w:rsid w:val="00E6386C"/>
    <w:rsid w:val="00E63894"/>
    <w:rsid w:val="00E63982"/>
    <w:rsid w:val="00E63A06"/>
    <w:rsid w:val="00E63A31"/>
    <w:rsid w:val="00E63A62"/>
    <w:rsid w:val="00E63B19"/>
    <w:rsid w:val="00E63B43"/>
    <w:rsid w:val="00E63B4B"/>
    <w:rsid w:val="00E63B78"/>
    <w:rsid w:val="00E63B97"/>
    <w:rsid w:val="00E63BD0"/>
    <w:rsid w:val="00E63C37"/>
    <w:rsid w:val="00E63D16"/>
    <w:rsid w:val="00E63D3C"/>
    <w:rsid w:val="00E63D65"/>
    <w:rsid w:val="00E63D8E"/>
    <w:rsid w:val="00E63DB9"/>
    <w:rsid w:val="00E63DDA"/>
    <w:rsid w:val="00E63DE7"/>
    <w:rsid w:val="00E63E0B"/>
    <w:rsid w:val="00E63E81"/>
    <w:rsid w:val="00E63E97"/>
    <w:rsid w:val="00E63EAC"/>
    <w:rsid w:val="00E63EE9"/>
    <w:rsid w:val="00E63EEB"/>
    <w:rsid w:val="00E63F24"/>
    <w:rsid w:val="00E63F33"/>
    <w:rsid w:val="00E64134"/>
    <w:rsid w:val="00E64137"/>
    <w:rsid w:val="00E641DE"/>
    <w:rsid w:val="00E6423A"/>
    <w:rsid w:val="00E64270"/>
    <w:rsid w:val="00E642E0"/>
    <w:rsid w:val="00E6434E"/>
    <w:rsid w:val="00E64581"/>
    <w:rsid w:val="00E645EB"/>
    <w:rsid w:val="00E64641"/>
    <w:rsid w:val="00E6466D"/>
    <w:rsid w:val="00E646AC"/>
    <w:rsid w:val="00E646CD"/>
    <w:rsid w:val="00E6470B"/>
    <w:rsid w:val="00E647DB"/>
    <w:rsid w:val="00E64869"/>
    <w:rsid w:val="00E648B2"/>
    <w:rsid w:val="00E648BB"/>
    <w:rsid w:val="00E648D7"/>
    <w:rsid w:val="00E648F8"/>
    <w:rsid w:val="00E648FB"/>
    <w:rsid w:val="00E648FF"/>
    <w:rsid w:val="00E64936"/>
    <w:rsid w:val="00E64945"/>
    <w:rsid w:val="00E64A0D"/>
    <w:rsid w:val="00E64BBE"/>
    <w:rsid w:val="00E64C31"/>
    <w:rsid w:val="00E64C49"/>
    <w:rsid w:val="00E64D0E"/>
    <w:rsid w:val="00E64D1A"/>
    <w:rsid w:val="00E64D79"/>
    <w:rsid w:val="00E64D81"/>
    <w:rsid w:val="00E64D95"/>
    <w:rsid w:val="00E64E6C"/>
    <w:rsid w:val="00E64E75"/>
    <w:rsid w:val="00E65049"/>
    <w:rsid w:val="00E65078"/>
    <w:rsid w:val="00E6507B"/>
    <w:rsid w:val="00E650EF"/>
    <w:rsid w:val="00E650F1"/>
    <w:rsid w:val="00E65145"/>
    <w:rsid w:val="00E65150"/>
    <w:rsid w:val="00E651F4"/>
    <w:rsid w:val="00E65260"/>
    <w:rsid w:val="00E652C9"/>
    <w:rsid w:val="00E65370"/>
    <w:rsid w:val="00E6539F"/>
    <w:rsid w:val="00E653D9"/>
    <w:rsid w:val="00E653F7"/>
    <w:rsid w:val="00E65418"/>
    <w:rsid w:val="00E65439"/>
    <w:rsid w:val="00E65446"/>
    <w:rsid w:val="00E65598"/>
    <w:rsid w:val="00E6561E"/>
    <w:rsid w:val="00E65652"/>
    <w:rsid w:val="00E656A8"/>
    <w:rsid w:val="00E6577B"/>
    <w:rsid w:val="00E658D8"/>
    <w:rsid w:val="00E658F1"/>
    <w:rsid w:val="00E658FF"/>
    <w:rsid w:val="00E659BB"/>
    <w:rsid w:val="00E65A39"/>
    <w:rsid w:val="00E65AAA"/>
    <w:rsid w:val="00E65B48"/>
    <w:rsid w:val="00E65B79"/>
    <w:rsid w:val="00E65B7E"/>
    <w:rsid w:val="00E65BD6"/>
    <w:rsid w:val="00E65C05"/>
    <w:rsid w:val="00E65C58"/>
    <w:rsid w:val="00E65C6A"/>
    <w:rsid w:val="00E65DCB"/>
    <w:rsid w:val="00E65E6E"/>
    <w:rsid w:val="00E65F44"/>
    <w:rsid w:val="00E65F5F"/>
    <w:rsid w:val="00E65F83"/>
    <w:rsid w:val="00E6600B"/>
    <w:rsid w:val="00E6605F"/>
    <w:rsid w:val="00E66144"/>
    <w:rsid w:val="00E6615F"/>
    <w:rsid w:val="00E66181"/>
    <w:rsid w:val="00E6618D"/>
    <w:rsid w:val="00E66210"/>
    <w:rsid w:val="00E6623F"/>
    <w:rsid w:val="00E66279"/>
    <w:rsid w:val="00E6627D"/>
    <w:rsid w:val="00E662CE"/>
    <w:rsid w:val="00E662D0"/>
    <w:rsid w:val="00E662D7"/>
    <w:rsid w:val="00E66305"/>
    <w:rsid w:val="00E663CF"/>
    <w:rsid w:val="00E663F8"/>
    <w:rsid w:val="00E664E4"/>
    <w:rsid w:val="00E665A6"/>
    <w:rsid w:val="00E666D7"/>
    <w:rsid w:val="00E6672D"/>
    <w:rsid w:val="00E66753"/>
    <w:rsid w:val="00E6678E"/>
    <w:rsid w:val="00E6684D"/>
    <w:rsid w:val="00E6685F"/>
    <w:rsid w:val="00E66875"/>
    <w:rsid w:val="00E668C7"/>
    <w:rsid w:val="00E668E6"/>
    <w:rsid w:val="00E6694D"/>
    <w:rsid w:val="00E66960"/>
    <w:rsid w:val="00E66A3F"/>
    <w:rsid w:val="00E66A4B"/>
    <w:rsid w:val="00E66A52"/>
    <w:rsid w:val="00E66A86"/>
    <w:rsid w:val="00E66A88"/>
    <w:rsid w:val="00E66BCD"/>
    <w:rsid w:val="00E66C61"/>
    <w:rsid w:val="00E66D3A"/>
    <w:rsid w:val="00E66D3B"/>
    <w:rsid w:val="00E66D70"/>
    <w:rsid w:val="00E66DA2"/>
    <w:rsid w:val="00E66DF0"/>
    <w:rsid w:val="00E66E27"/>
    <w:rsid w:val="00E66E42"/>
    <w:rsid w:val="00E66FEF"/>
    <w:rsid w:val="00E67009"/>
    <w:rsid w:val="00E6709E"/>
    <w:rsid w:val="00E67205"/>
    <w:rsid w:val="00E67230"/>
    <w:rsid w:val="00E6730B"/>
    <w:rsid w:val="00E67337"/>
    <w:rsid w:val="00E6734D"/>
    <w:rsid w:val="00E673C8"/>
    <w:rsid w:val="00E673DD"/>
    <w:rsid w:val="00E674A9"/>
    <w:rsid w:val="00E67566"/>
    <w:rsid w:val="00E675A5"/>
    <w:rsid w:val="00E675DD"/>
    <w:rsid w:val="00E67679"/>
    <w:rsid w:val="00E6769A"/>
    <w:rsid w:val="00E676BA"/>
    <w:rsid w:val="00E67701"/>
    <w:rsid w:val="00E6775A"/>
    <w:rsid w:val="00E6777B"/>
    <w:rsid w:val="00E677BF"/>
    <w:rsid w:val="00E677FE"/>
    <w:rsid w:val="00E67847"/>
    <w:rsid w:val="00E67874"/>
    <w:rsid w:val="00E67884"/>
    <w:rsid w:val="00E6796D"/>
    <w:rsid w:val="00E679D4"/>
    <w:rsid w:val="00E67BC5"/>
    <w:rsid w:val="00E67CB8"/>
    <w:rsid w:val="00E67CCA"/>
    <w:rsid w:val="00E67D86"/>
    <w:rsid w:val="00E67DC4"/>
    <w:rsid w:val="00E67DE4"/>
    <w:rsid w:val="00E67F0F"/>
    <w:rsid w:val="00E67F48"/>
    <w:rsid w:val="00E70015"/>
    <w:rsid w:val="00E7011C"/>
    <w:rsid w:val="00E70159"/>
    <w:rsid w:val="00E70204"/>
    <w:rsid w:val="00E70267"/>
    <w:rsid w:val="00E7037D"/>
    <w:rsid w:val="00E703A4"/>
    <w:rsid w:val="00E703B7"/>
    <w:rsid w:val="00E703CA"/>
    <w:rsid w:val="00E70498"/>
    <w:rsid w:val="00E704CC"/>
    <w:rsid w:val="00E704E1"/>
    <w:rsid w:val="00E705D6"/>
    <w:rsid w:val="00E70610"/>
    <w:rsid w:val="00E706A5"/>
    <w:rsid w:val="00E70800"/>
    <w:rsid w:val="00E70827"/>
    <w:rsid w:val="00E708C3"/>
    <w:rsid w:val="00E70917"/>
    <w:rsid w:val="00E7092F"/>
    <w:rsid w:val="00E70ADD"/>
    <w:rsid w:val="00E70AF6"/>
    <w:rsid w:val="00E70B8B"/>
    <w:rsid w:val="00E70BCB"/>
    <w:rsid w:val="00E70C2A"/>
    <w:rsid w:val="00E70C52"/>
    <w:rsid w:val="00E70C65"/>
    <w:rsid w:val="00E70C9E"/>
    <w:rsid w:val="00E70CCB"/>
    <w:rsid w:val="00E70D0D"/>
    <w:rsid w:val="00E70D64"/>
    <w:rsid w:val="00E70EBC"/>
    <w:rsid w:val="00E70F55"/>
    <w:rsid w:val="00E70F68"/>
    <w:rsid w:val="00E70F97"/>
    <w:rsid w:val="00E71061"/>
    <w:rsid w:val="00E7106C"/>
    <w:rsid w:val="00E71085"/>
    <w:rsid w:val="00E71094"/>
    <w:rsid w:val="00E71097"/>
    <w:rsid w:val="00E710EE"/>
    <w:rsid w:val="00E7115B"/>
    <w:rsid w:val="00E71312"/>
    <w:rsid w:val="00E713CB"/>
    <w:rsid w:val="00E713D0"/>
    <w:rsid w:val="00E7147F"/>
    <w:rsid w:val="00E71675"/>
    <w:rsid w:val="00E71772"/>
    <w:rsid w:val="00E717C6"/>
    <w:rsid w:val="00E71886"/>
    <w:rsid w:val="00E71915"/>
    <w:rsid w:val="00E71994"/>
    <w:rsid w:val="00E71998"/>
    <w:rsid w:val="00E71A03"/>
    <w:rsid w:val="00E71A15"/>
    <w:rsid w:val="00E71A4D"/>
    <w:rsid w:val="00E71AB4"/>
    <w:rsid w:val="00E71B49"/>
    <w:rsid w:val="00E71C1E"/>
    <w:rsid w:val="00E71C26"/>
    <w:rsid w:val="00E71DC4"/>
    <w:rsid w:val="00E71F0D"/>
    <w:rsid w:val="00E71F2E"/>
    <w:rsid w:val="00E71F85"/>
    <w:rsid w:val="00E72048"/>
    <w:rsid w:val="00E7207A"/>
    <w:rsid w:val="00E720F9"/>
    <w:rsid w:val="00E7211C"/>
    <w:rsid w:val="00E72165"/>
    <w:rsid w:val="00E722C3"/>
    <w:rsid w:val="00E722F7"/>
    <w:rsid w:val="00E723C1"/>
    <w:rsid w:val="00E72408"/>
    <w:rsid w:val="00E72432"/>
    <w:rsid w:val="00E724C1"/>
    <w:rsid w:val="00E724C3"/>
    <w:rsid w:val="00E724FC"/>
    <w:rsid w:val="00E72536"/>
    <w:rsid w:val="00E7253F"/>
    <w:rsid w:val="00E7256C"/>
    <w:rsid w:val="00E72578"/>
    <w:rsid w:val="00E72641"/>
    <w:rsid w:val="00E7264E"/>
    <w:rsid w:val="00E72679"/>
    <w:rsid w:val="00E726C0"/>
    <w:rsid w:val="00E726D9"/>
    <w:rsid w:val="00E72725"/>
    <w:rsid w:val="00E72730"/>
    <w:rsid w:val="00E72734"/>
    <w:rsid w:val="00E72743"/>
    <w:rsid w:val="00E7276B"/>
    <w:rsid w:val="00E727DF"/>
    <w:rsid w:val="00E72836"/>
    <w:rsid w:val="00E7285D"/>
    <w:rsid w:val="00E728DF"/>
    <w:rsid w:val="00E728FF"/>
    <w:rsid w:val="00E72918"/>
    <w:rsid w:val="00E72954"/>
    <w:rsid w:val="00E729B9"/>
    <w:rsid w:val="00E729BB"/>
    <w:rsid w:val="00E729DD"/>
    <w:rsid w:val="00E72ACA"/>
    <w:rsid w:val="00E72B71"/>
    <w:rsid w:val="00E72B8E"/>
    <w:rsid w:val="00E72BE3"/>
    <w:rsid w:val="00E72C8A"/>
    <w:rsid w:val="00E72DA1"/>
    <w:rsid w:val="00E72DF6"/>
    <w:rsid w:val="00E72E26"/>
    <w:rsid w:val="00E72E6F"/>
    <w:rsid w:val="00E72F1A"/>
    <w:rsid w:val="00E72F2E"/>
    <w:rsid w:val="00E72FAB"/>
    <w:rsid w:val="00E730D7"/>
    <w:rsid w:val="00E731B3"/>
    <w:rsid w:val="00E73205"/>
    <w:rsid w:val="00E7322D"/>
    <w:rsid w:val="00E7326C"/>
    <w:rsid w:val="00E732BE"/>
    <w:rsid w:val="00E732F0"/>
    <w:rsid w:val="00E732F5"/>
    <w:rsid w:val="00E73356"/>
    <w:rsid w:val="00E7346F"/>
    <w:rsid w:val="00E7348E"/>
    <w:rsid w:val="00E734B1"/>
    <w:rsid w:val="00E7356A"/>
    <w:rsid w:val="00E7357C"/>
    <w:rsid w:val="00E735A3"/>
    <w:rsid w:val="00E73601"/>
    <w:rsid w:val="00E7367E"/>
    <w:rsid w:val="00E736BA"/>
    <w:rsid w:val="00E73724"/>
    <w:rsid w:val="00E73726"/>
    <w:rsid w:val="00E73729"/>
    <w:rsid w:val="00E73749"/>
    <w:rsid w:val="00E7379B"/>
    <w:rsid w:val="00E737CB"/>
    <w:rsid w:val="00E73816"/>
    <w:rsid w:val="00E73855"/>
    <w:rsid w:val="00E7385A"/>
    <w:rsid w:val="00E7387A"/>
    <w:rsid w:val="00E7388E"/>
    <w:rsid w:val="00E7390A"/>
    <w:rsid w:val="00E73964"/>
    <w:rsid w:val="00E73990"/>
    <w:rsid w:val="00E739B2"/>
    <w:rsid w:val="00E739B9"/>
    <w:rsid w:val="00E73A23"/>
    <w:rsid w:val="00E73A43"/>
    <w:rsid w:val="00E73A71"/>
    <w:rsid w:val="00E73A7E"/>
    <w:rsid w:val="00E73A8C"/>
    <w:rsid w:val="00E73B88"/>
    <w:rsid w:val="00E73BC0"/>
    <w:rsid w:val="00E73BCA"/>
    <w:rsid w:val="00E73BF2"/>
    <w:rsid w:val="00E73BFF"/>
    <w:rsid w:val="00E73C36"/>
    <w:rsid w:val="00E73CE9"/>
    <w:rsid w:val="00E73D1F"/>
    <w:rsid w:val="00E73D54"/>
    <w:rsid w:val="00E73D55"/>
    <w:rsid w:val="00E73E15"/>
    <w:rsid w:val="00E73E24"/>
    <w:rsid w:val="00E73E82"/>
    <w:rsid w:val="00E73E87"/>
    <w:rsid w:val="00E73ED1"/>
    <w:rsid w:val="00E7412F"/>
    <w:rsid w:val="00E7418C"/>
    <w:rsid w:val="00E741C5"/>
    <w:rsid w:val="00E741CD"/>
    <w:rsid w:val="00E742C1"/>
    <w:rsid w:val="00E743A6"/>
    <w:rsid w:val="00E74405"/>
    <w:rsid w:val="00E74498"/>
    <w:rsid w:val="00E74579"/>
    <w:rsid w:val="00E745DE"/>
    <w:rsid w:val="00E74654"/>
    <w:rsid w:val="00E746AB"/>
    <w:rsid w:val="00E7472F"/>
    <w:rsid w:val="00E74749"/>
    <w:rsid w:val="00E7475D"/>
    <w:rsid w:val="00E747C4"/>
    <w:rsid w:val="00E748E4"/>
    <w:rsid w:val="00E748FF"/>
    <w:rsid w:val="00E74908"/>
    <w:rsid w:val="00E74964"/>
    <w:rsid w:val="00E74A66"/>
    <w:rsid w:val="00E74AF7"/>
    <w:rsid w:val="00E74AF9"/>
    <w:rsid w:val="00E74B36"/>
    <w:rsid w:val="00E74B50"/>
    <w:rsid w:val="00E74B59"/>
    <w:rsid w:val="00E74C4D"/>
    <w:rsid w:val="00E74CC5"/>
    <w:rsid w:val="00E74D0E"/>
    <w:rsid w:val="00E74EA0"/>
    <w:rsid w:val="00E74FC6"/>
    <w:rsid w:val="00E75051"/>
    <w:rsid w:val="00E751A9"/>
    <w:rsid w:val="00E75212"/>
    <w:rsid w:val="00E752D2"/>
    <w:rsid w:val="00E75376"/>
    <w:rsid w:val="00E75408"/>
    <w:rsid w:val="00E75433"/>
    <w:rsid w:val="00E75477"/>
    <w:rsid w:val="00E754CB"/>
    <w:rsid w:val="00E754DE"/>
    <w:rsid w:val="00E754FA"/>
    <w:rsid w:val="00E755CA"/>
    <w:rsid w:val="00E755D2"/>
    <w:rsid w:val="00E756C1"/>
    <w:rsid w:val="00E75744"/>
    <w:rsid w:val="00E75746"/>
    <w:rsid w:val="00E75771"/>
    <w:rsid w:val="00E75809"/>
    <w:rsid w:val="00E7583C"/>
    <w:rsid w:val="00E758AD"/>
    <w:rsid w:val="00E75A23"/>
    <w:rsid w:val="00E75A71"/>
    <w:rsid w:val="00E75AF7"/>
    <w:rsid w:val="00E75BA8"/>
    <w:rsid w:val="00E75BD2"/>
    <w:rsid w:val="00E75BD5"/>
    <w:rsid w:val="00E75BD8"/>
    <w:rsid w:val="00E75C3A"/>
    <w:rsid w:val="00E75C4B"/>
    <w:rsid w:val="00E75C6F"/>
    <w:rsid w:val="00E75C89"/>
    <w:rsid w:val="00E75DAC"/>
    <w:rsid w:val="00E75DB4"/>
    <w:rsid w:val="00E75E2D"/>
    <w:rsid w:val="00E75E9B"/>
    <w:rsid w:val="00E75F20"/>
    <w:rsid w:val="00E75F32"/>
    <w:rsid w:val="00E75F42"/>
    <w:rsid w:val="00E75F7A"/>
    <w:rsid w:val="00E75FE8"/>
    <w:rsid w:val="00E7603B"/>
    <w:rsid w:val="00E76130"/>
    <w:rsid w:val="00E76160"/>
    <w:rsid w:val="00E76186"/>
    <w:rsid w:val="00E76207"/>
    <w:rsid w:val="00E7632B"/>
    <w:rsid w:val="00E76418"/>
    <w:rsid w:val="00E76423"/>
    <w:rsid w:val="00E76513"/>
    <w:rsid w:val="00E76529"/>
    <w:rsid w:val="00E76565"/>
    <w:rsid w:val="00E7657F"/>
    <w:rsid w:val="00E76631"/>
    <w:rsid w:val="00E7666D"/>
    <w:rsid w:val="00E767C5"/>
    <w:rsid w:val="00E76803"/>
    <w:rsid w:val="00E76818"/>
    <w:rsid w:val="00E7682B"/>
    <w:rsid w:val="00E768B0"/>
    <w:rsid w:val="00E768D4"/>
    <w:rsid w:val="00E769FF"/>
    <w:rsid w:val="00E76AE7"/>
    <w:rsid w:val="00E76AFA"/>
    <w:rsid w:val="00E76B09"/>
    <w:rsid w:val="00E76B22"/>
    <w:rsid w:val="00E76B2B"/>
    <w:rsid w:val="00E76B61"/>
    <w:rsid w:val="00E76B74"/>
    <w:rsid w:val="00E76CD7"/>
    <w:rsid w:val="00E76D2C"/>
    <w:rsid w:val="00E76D52"/>
    <w:rsid w:val="00E76D5C"/>
    <w:rsid w:val="00E76D80"/>
    <w:rsid w:val="00E76E2D"/>
    <w:rsid w:val="00E76E54"/>
    <w:rsid w:val="00E76E89"/>
    <w:rsid w:val="00E76EDF"/>
    <w:rsid w:val="00E76F7C"/>
    <w:rsid w:val="00E770E0"/>
    <w:rsid w:val="00E770F0"/>
    <w:rsid w:val="00E771F2"/>
    <w:rsid w:val="00E77200"/>
    <w:rsid w:val="00E7728E"/>
    <w:rsid w:val="00E772FF"/>
    <w:rsid w:val="00E77362"/>
    <w:rsid w:val="00E7737B"/>
    <w:rsid w:val="00E773B4"/>
    <w:rsid w:val="00E77423"/>
    <w:rsid w:val="00E7747A"/>
    <w:rsid w:val="00E77531"/>
    <w:rsid w:val="00E7756E"/>
    <w:rsid w:val="00E775B9"/>
    <w:rsid w:val="00E7769B"/>
    <w:rsid w:val="00E776A4"/>
    <w:rsid w:val="00E77746"/>
    <w:rsid w:val="00E777AE"/>
    <w:rsid w:val="00E778D9"/>
    <w:rsid w:val="00E778E0"/>
    <w:rsid w:val="00E7790A"/>
    <w:rsid w:val="00E7796A"/>
    <w:rsid w:val="00E779C8"/>
    <w:rsid w:val="00E77A5F"/>
    <w:rsid w:val="00E77A88"/>
    <w:rsid w:val="00E77B0A"/>
    <w:rsid w:val="00E77B23"/>
    <w:rsid w:val="00E77B7A"/>
    <w:rsid w:val="00E77C2C"/>
    <w:rsid w:val="00E77C9C"/>
    <w:rsid w:val="00E77CE6"/>
    <w:rsid w:val="00E77D63"/>
    <w:rsid w:val="00E77D78"/>
    <w:rsid w:val="00E77E99"/>
    <w:rsid w:val="00E77EA6"/>
    <w:rsid w:val="00E77F5E"/>
    <w:rsid w:val="00E800A9"/>
    <w:rsid w:val="00E800DF"/>
    <w:rsid w:val="00E801F1"/>
    <w:rsid w:val="00E80237"/>
    <w:rsid w:val="00E8027C"/>
    <w:rsid w:val="00E8027D"/>
    <w:rsid w:val="00E80285"/>
    <w:rsid w:val="00E80286"/>
    <w:rsid w:val="00E8032B"/>
    <w:rsid w:val="00E80440"/>
    <w:rsid w:val="00E80456"/>
    <w:rsid w:val="00E8046B"/>
    <w:rsid w:val="00E8047A"/>
    <w:rsid w:val="00E80573"/>
    <w:rsid w:val="00E805D5"/>
    <w:rsid w:val="00E805F2"/>
    <w:rsid w:val="00E806DC"/>
    <w:rsid w:val="00E8077C"/>
    <w:rsid w:val="00E808A4"/>
    <w:rsid w:val="00E8093D"/>
    <w:rsid w:val="00E80AC9"/>
    <w:rsid w:val="00E80B17"/>
    <w:rsid w:val="00E80BF8"/>
    <w:rsid w:val="00E80C68"/>
    <w:rsid w:val="00E80C8B"/>
    <w:rsid w:val="00E80CC6"/>
    <w:rsid w:val="00E80CD1"/>
    <w:rsid w:val="00E80D2D"/>
    <w:rsid w:val="00E80E0C"/>
    <w:rsid w:val="00E80EA5"/>
    <w:rsid w:val="00E80EC1"/>
    <w:rsid w:val="00E80F03"/>
    <w:rsid w:val="00E80F2E"/>
    <w:rsid w:val="00E80F92"/>
    <w:rsid w:val="00E80FB6"/>
    <w:rsid w:val="00E80FB7"/>
    <w:rsid w:val="00E81068"/>
    <w:rsid w:val="00E810A5"/>
    <w:rsid w:val="00E81119"/>
    <w:rsid w:val="00E811A1"/>
    <w:rsid w:val="00E81218"/>
    <w:rsid w:val="00E812A0"/>
    <w:rsid w:val="00E8132D"/>
    <w:rsid w:val="00E813AF"/>
    <w:rsid w:val="00E813E8"/>
    <w:rsid w:val="00E81513"/>
    <w:rsid w:val="00E8154F"/>
    <w:rsid w:val="00E8158E"/>
    <w:rsid w:val="00E8159B"/>
    <w:rsid w:val="00E815BD"/>
    <w:rsid w:val="00E815D8"/>
    <w:rsid w:val="00E8165E"/>
    <w:rsid w:val="00E81695"/>
    <w:rsid w:val="00E8169B"/>
    <w:rsid w:val="00E816A6"/>
    <w:rsid w:val="00E816B3"/>
    <w:rsid w:val="00E8170A"/>
    <w:rsid w:val="00E8170C"/>
    <w:rsid w:val="00E817E0"/>
    <w:rsid w:val="00E81817"/>
    <w:rsid w:val="00E8186E"/>
    <w:rsid w:val="00E81873"/>
    <w:rsid w:val="00E81878"/>
    <w:rsid w:val="00E818A0"/>
    <w:rsid w:val="00E81933"/>
    <w:rsid w:val="00E819BC"/>
    <w:rsid w:val="00E819E1"/>
    <w:rsid w:val="00E819EA"/>
    <w:rsid w:val="00E819F5"/>
    <w:rsid w:val="00E81A62"/>
    <w:rsid w:val="00E81AA9"/>
    <w:rsid w:val="00E81B28"/>
    <w:rsid w:val="00E81B2C"/>
    <w:rsid w:val="00E81B36"/>
    <w:rsid w:val="00E81C06"/>
    <w:rsid w:val="00E81C1E"/>
    <w:rsid w:val="00E81C2C"/>
    <w:rsid w:val="00E81D0E"/>
    <w:rsid w:val="00E81D60"/>
    <w:rsid w:val="00E81D6A"/>
    <w:rsid w:val="00E81D70"/>
    <w:rsid w:val="00E81D95"/>
    <w:rsid w:val="00E81DE8"/>
    <w:rsid w:val="00E81E1E"/>
    <w:rsid w:val="00E81E4A"/>
    <w:rsid w:val="00E81EB0"/>
    <w:rsid w:val="00E81ED1"/>
    <w:rsid w:val="00E821BB"/>
    <w:rsid w:val="00E821CD"/>
    <w:rsid w:val="00E8220F"/>
    <w:rsid w:val="00E82257"/>
    <w:rsid w:val="00E8226E"/>
    <w:rsid w:val="00E822AB"/>
    <w:rsid w:val="00E822BD"/>
    <w:rsid w:val="00E82324"/>
    <w:rsid w:val="00E8236D"/>
    <w:rsid w:val="00E823AE"/>
    <w:rsid w:val="00E823B5"/>
    <w:rsid w:val="00E82411"/>
    <w:rsid w:val="00E8243B"/>
    <w:rsid w:val="00E824A6"/>
    <w:rsid w:val="00E8256C"/>
    <w:rsid w:val="00E825FC"/>
    <w:rsid w:val="00E8265C"/>
    <w:rsid w:val="00E8268D"/>
    <w:rsid w:val="00E82747"/>
    <w:rsid w:val="00E827BC"/>
    <w:rsid w:val="00E827CC"/>
    <w:rsid w:val="00E827D4"/>
    <w:rsid w:val="00E827DD"/>
    <w:rsid w:val="00E82866"/>
    <w:rsid w:val="00E82892"/>
    <w:rsid w:val="00E828F7"/>
    <w:rsid w:val="00E82953"/>
    <w:rsid w:val="00E8298C"/>
    <w:rsid w:val="00E8299F"/>
    <w:rsid w:val="00E82A5C"/>
    <w:rsid w:val="00E82A7E"/>
    <w:rsid w:val="00E82A87"/>
    <w:rsid w:val="00E82AC1"/>
    <w:rsid w:val="00E82B83"/>
    <w:rsid w:val="00E82BA4"/>
    <w:rsid w:val="00E82BE2"/>
    <w:rsid w:val="00E82CCC"/>
    <w:rsid w:val="00E82CE8"/>
    <w:rsid w:val="00E82CF3"/>
    <w:rsid w:val="00E82D58"/>
    <w:rsid w:val="00E82D95"/>
    <w:rsid w:val="00E82DC3"/>
    <w:rsid w:val="00E82DCA"/>
    <w:rsid w:val="00E82E05"/>
    <w:rsid w:val="00E82E68"/>
    <w:rsid w:val="00E82F35"/>
    <w:rsid w:val="00E82FB9"/>
    <w:rsid w:val="00E83036"/>
    <w:rsid w:val="00E831BB"/>
    <w:rsid w:val="00E83227"/>
    <w:rsid w:val="00E832BF"/>
    <w:rsid w:val="00E832DD"/>
    <w:rsid w:val="00E8332B"/>
    <w:rsid w:val="00E8332C"/>
    <w:rsid w:val="00E833AD"/>
    <w:rsid w:val="00E833CC"/>
    <w:rsid w:val="00E833D2"/>
    <w:rsid w:val="00E833D5"/>
    <w:rsid w:val="00E833F5"/>
    <w:rsid w:val="00E83445"/>
    <w:rsid w:val="00E83459"/>
    <w:rsid w:val="00E834D8"/>
    <w:rsid w:val="00E834F3"/>
    <w:rsid w:val="00E8352B"/>
    <w:rsid w:val="00E83575"/>
    <w:rsid w:val="00E8358D"/>
    <w:rsid w:val="00E835C7"/>
    <w:rsid w:val="00E835EB"/>
    <w:rsid w:val="00E836F0"/>
    <w:rsid w:val="00E83724"/>
    <w:rsid w:val="00E8373E"/>
    <w:rsid w:val="00E83789"/>
    <w:rsid w:val="00E837DE"/>
    <w:rsid w:val="00E837E0"/>
    <w:rsid w:val="00E83814"/>
    <w:rsid w:val="00E838A3"/>
    <w:rsid w:val="00E838A6"/>
    <w:rsid w:val="00E83929"/>
    <w:rsid w:val="00E83946"/>
    <w:rsid w:val="00E839E9"/>
    <w:rsid w:val="00E83A4A"/>
    <w:rsid w:val="00E83AEF"/>
    <w:rsid w:val="00E83B03"/>
    <w:rsid w:val="00E83BB1"/>
    <w:rsid w:val="00E83BED"/>
    <w:rsid w:val="00E83BF5"/>
    <w:rsid w:val="00E83C36"/>
    <w:rsid w:val="00E83C6C"/>
    <w:rsid w:val="00E83CC4"/>
    <w:rsid w:val="00E83D01"/>
    <w:rsid w:val="00E83D2C"/>
    <w:rsid w:val="00E83D67"/>
    <w:rsid w:val="00E83DAD"/>
    <w:rsid w:val="00E83EB8"/>
    <w:rsid w:val="00E83F63"/>
    <w:rsid w:val="00E83F78"/>
    <w:rsid w:val="00E83FD4"/>
    <w:rsid w:val="00E84010"/>
    <w:rsid w:val="00E84045"/>
    <w:rsid w:val="00E840DC"/>
    <w:rsid w:val="00E8417A"/>
    <w:rsid w:val="00E842D4"/>
    <w:rsid w:val="00E84357"/>
    <w:rsid w:val="00E84370"/>
    <w:rsid w:val="00E8438C"/>
    <w:rsid w:val="00E843DD"/>
    <w:rsid w:val="00E843EB"/>
    <w:rsid w:val="00E84419"/>
    <w:rsid w:val="00E84598"/>
    <w:rsid w:val="00E8467A"/>
    <w:rsid w:val="00E846A6"/>
    <w:rsid w:val="00E84823"/>
    <w:rsid w:val="00E8495D"/>
    <w:rsid w:val="00E84968"/>
    <w:rsid w:val="00E84972"/>
    <w:rsid w:val="00E84AA9"/>
    <w:rsid w:val="00E84B3F"/>
    <w:rsid w:val="00E84B4F"/>
    <w:rsid w:val="00E84C02"/>
    <w:rsid w:val="00E84C60"/>
    <w:rsid w:val="00E84C72"/>
    <w:rsid w:val="00E84C74"/>
    <w:rsid w:val="00E84CB1"/>
    <w:rsid w:val="00E84CB2"/>
    <w:rsid w:val="00E84CE1"/>
    <w:rsid w:val="00E84CE5"/>
    <w:rsid w:val="00E84D62"/>
    <w:rsid w:val="00E84D6A"/>
    <w:rsid w:val="00E84E5B"/>
    <w:rsid w:val="00E84E6A"/>
    <w:rsid w:val="00E84F9A"/>
    <w:rsid w:val="00E850CA"/>
    <w:rsid w:val="00E8521A"/>
    <w:rsid w:val="00E8523E"/>
    <w:rsid w:val="00E85291"/>
    <w:rsid w:val="00E852BC"/>
    <w:rsid w:val="00E853C7"/>
    <w:rsid w:val="00E853D5"/>
    <w:rsid w:val="00E85406"/>
    <w:rsid w:val="00E8547B"/>
    <w:rsid w:val="00E854B3"/>
    <w:rsid w:val="00E854BC"/>
    <w:rsid w:val="00E854EC"/>
    <w:rsid w:val="00E8557C"/>
    <w:rsid w:val="00E8557F"/>
    <w:rsid w:val="00E8566F"/>
    <w:rsid w:val="00E856A6"/>
    <w:rsid w:val="00E856EE"/>
    <w:rsid w:val="00E856FA"/>
    <w:rsid w:val="00E856FD"/>
    <w:rsid w:val="00E85705"/>
    <w:rsid w:val="00E85726"/>
    <w:rsid w:val="00E85752"/>
    <w:rsid w:val="00E85814"/>
    <w:rsid w:val="00E8591D"/>
    <w:rsid w:val="00E85A03"/>
    <w:rsid w:val="00E85B7C"/>
    <w:rsid w:val="00E85BB9"/>
    <w:rsid w:val="00E85BEA"/>
    <w:rsid w:val="00E85BFF"/>
    <w:rsid w:val="00E85C9D"/>
    <w:rsid w:val="00E85CCD"/>
    <w:rsid w:val="00E85CE7"/>
    <w:rsid w:val="00E85DF3"/>
    <w:rsid w:val="00E85E92"/>
    <w:rsid w:val="00E85EC5"/>
    <w:rsid w:val="00E85ECE"/>
    <w:rsid w:val="00E85EE0"/>
    <w:rsid w:val="00E85F6A"/>
    <w:rsid w:val="00E85FE8"/>
    <w:rsid w:val="00E85FEF"/>
    <w:rsid w:val="00E86069"/>
    <w:rsid w:val="00E86112"/>
    <w:rsid w:val="00E861C4"/>
    <w:rsid w:val="00E861CE"/>
    <w:rsid w:val="00E861CF"/>
    <w:rsid w:val="00E861E9"/>
    <w:rsid w:val="00E8629F"/>
    <w:rsid w:val="00E8637A"/>
    <w:rsid w:val="00E863A9"/>
    <w:rsid w:val="00E863E3"/>
    <w:rsid w:val="00E863FD"/>
    <w:rsid w:val="00E86431"/>
    <w:rsid w:val="00E864B3"/>
    <w:rsid w:val="00E8650C"/>
    <w:rsid w:val="00E8656F"/>
    <w:rsid w:val="00E865B3"/>
    <w:rsid w:val="00E866B2"/>
    <w:rsid w:val="00E866C3"/>
    <w:rsid w:val="00E86701"/>
    <w:rsid w:val="00E86787"/>
    <w:rsid w:val="00E867B2"/>
    <w:rsid w:val="00E86847"/>
    <w:rsid w:val="00E86849"/>
    <w:rsid w:val="00E86851"/>
    <w:rsid w:val="00E8686F"/>
    <w:rsid w:val="00E86870"/>
    <w:rsid w:val="00E86889"/>
    <w:rsid w:val="00E868D2"/>
    <w:rsid w:val="00E8691F"/>
    <w:rsid w:val="00E8694B"/>
    <w:rsid w:val="00E86982"/>
    <w:rsid w:val="00E869B7"/>
    <w:rsid w:val="00E86A26"/>
    <w:rsid w:val="00E86A3E"/>
    <w:rsid w:val="00E86AB8"/>
    <w:rsid w:val="00E86AE6"/>
    <w:rsid w:val="00E86AEA"/>
    <w:rsid w:val="00E86B1E"/>
    <w:rsid w:val="00E86B7D"/>
    <w:rsid w:val="00E86BE9"/>
    <w:rsid w:val="00E86C1F"/>
    <w:rsid w:val="00E86C3E"/>
    <w:rsid w:val="00E86CFE"/>
    <w:rsid w:val="00E86DCE"/>
    <w:rsid w:val="00E86DD6"/>
    <w:rsid w:val="00E86E9E"/>
    <w:rsid w:val="00E86EB9"/>
    <w:rsid w:val="00E86ECD"/>
    <w:rsid w:val="00E86F8B"/>
    <w:rsid w:val="00E87019"/>
    <w:rsid w:val="00E8701B"/>
    <w:rsid w:val="00E87050"/>
    <w:rsid w:val="00E87078"/>
    <w:rsid w:val="00E8707D"/>
    <w:rsid w:val="00E87089"/>
    <w:rsid w:val="00E870D5"/>
    <w:rsid w:val="00E8710C"/>
    <w:rsid w:val="00E871CA"/>
    <w:rsid w:val="00E871CE"/>
    <w:rsid w:val="00E871E3"/>
    <w:rsid w:val="00E8722D"/>
    <w:rsid w:val="00E87287"/>
    <w:rsid w:val="00E87350"/>
    <w:rsid w:val="00E87357"/>
    <w:rsid w:val="00E87373"/>
    <w:rsid w:val="00E87403"/>
    <w:rsid w:val="00E87461"/>
    <w:rsid w:val="00E87471"/>
    <w:rsid w:val="00E8748B"/>
    <w:rsid w:val="00E874A3"/>
    <w:rsid w:val="00E8756A"/>
    <w:rsid w:val="00E87575"/>
    <w:rsid w:val="00E875BB"/>
    <w:rsid w:val="00E8765C"/>
    <w:rsid w:val="00E876E3"/>
    <w:rsid w:val="00E8774C"/>
    <w:rsid w:val="00E87778"/>
    <w:rsid w:val="00E8780B"/>
    <w:rsid w:val="00E8785E"/>
    <w:rsid w:val="00E87887"/>
    <w:rsid w:val="00E878DA"/>
    <w:rsid w:val="00E878F4"/>
    <w:rsid w:val="00E87937"/>
    <w:rsid w:val="00E879C1"/>
    <w:rsid w:val="00E87A6A"/>
    <w:rsid w:val="00E87B30"/>
    <w:rsid w:val="00E87C8C"/>
    <w:rsid w:val="00E87CB0"/>
    <w:rsid w:val="00E87D46"/>
    <w:rsid w:val="00E87D6B"/>
    <w:rsid w:val="00E87D87"/>
    <w:rsid w:val="00E87DA4"/>
    <w:rsid w:val="00E87ECF"/>
    <w:rsid w:val="00E87ED3"/>
    <w:rsid w:val="00E87EEC"/>
    <w:rsid w:val="00E87F5B"/>
    <w:rsid w:val="00E9000C"/>
    <w:rsid w:val="00E90021"/>
    <w:rsid w:val="00E90044"/>
    <w:rsid w:val="00E900A4"/>
    <w:rsid w:val="00E900CF"/>
    <w:rsid w:val="00E90122"/>
    <w:rsid w:val="00E90133"/>
    <w:rsid w:val="00E9019F"/>
    <w:rsid w:val="00E90239"/>
    <w:rsid w:val="00E9036D"/>
    <w:rsid w:val="00E903C6"/>
    <w:rsid w:val="00E903EA"/>
    <w:rsid w:val="00E903EB"/>
    <w:rsid w:val="00E90400"/>
    <w:rsid w:val="00E9042F"/>
    <w:rsid w:val="00E90467"/>
    <w:rsid w:val="00E904C7"/>
    <w:rsid w:val="00E9050D"/>
    <w:rsid w:val="00E905BC"/>
    <w:rsid w:val="00E905ED"/>
    <w:rsid w:val="00E90617"/>
    <w:rsid w:val="00E90664"/>
    <w:rsid w:val="00E9074D"/>
    <w:rsid w:val="00E90768"/>
    <w:rsid w:val="00E907B2"/>
    <w:rsid w:val="00E90824"/>
    <w:rsid w:val="00E90859"/>
    <w:rsid w:val="00E908B1"/>
    <w:rsid w:val="00E909B0"/>
    <w:rsid w:val="00E909B3"/>
    <w:rsid w:val="00E909C4"/>
    <w:rsid w:val="00E909DD"/>
    <w:rsid w:val="00E909F3"/>
    <w:rsid w:val="00E90A7C"/>
    <w:rsid w:val="00E90AC6"/>
    <w:rsid w:val="00E90AD3"/>
    <w:rsid w:val="00E90B7F"/>
    <w:rsid w:val="00E90BAA"/>
    <w:rsid w:val="00E90BD0"/>
    <w:rsid w:val="00E90C49"/>
    <w:rsid w:val="00E90C65"/>
    <w:rsid w:val="00E90C74"/>
    <w:rsid w:val="00E90CE4"/>
    <w:rsid w:val="00E90D45"/>
    <w:rsid w:val="00E90E25"/>
    <w:rsid w:val="00E90E8C"/>
    <w:rsid w:val="00E90E9E"/>
    <w:rsid w:val="00E90F38"/>
    <w:rsid w:val="00E90F97"/>
    <w:rsid w:val="00E90FE2"/>
    <w:rsid w:val="00E9102A"/>
    <w:rsid w:val="00E91039"/>
    <w:rsid w:val="00E91072"/>
    <w:rsid w:val="00E9108E"/>
    <w:rsid w:val="00E910D5"/>
    <w:rsid w:val="00E9112F"/>
    <w:rsid w:val="00E91241"/>
    <w:rsid w:val="00E91260"/>
    <w:rsid w:val="00E912B8"/>
    <w:rsid w:val="00E9131C"/>
    <w:rsid w:val="00E91322"/>
    <w:rsid w:val="00E9135A"/>
    <w:rsid w:val="00E91383"/>
    <w:rsid w:val="00E91396"/>
    <w:rsid w:val="00E91417"/>
    <w:rsid w:val="00E91500"/>
    <w:rsid w:val="00E91570"/>
    <w:rsid w:val="00E91598"/>
    <w:rsid w:val="00E91670"/>
    <w:rsid w:val="00E916FE"/>
    <w:rsid w:val="00E91727"/>
    <w:rsid w:val="00E918EE"/>
    <w:rsid w:val="00E9192F"/>
    <w:rsid w:val="00E91950"/>
    <w:rsid w:val="00E91982"/>
    <w:rsid w:val="00E919C2"/>
    <w:rsid w:val="00E919DD"/>
    <w:rsid w:val="00E91A68"/>
    <w:rsid w:val="00E91AB8"/>
    <w:rsid w:val="00E91AF2"/>
    <w:rsid w:val="00E91B0B"/>
    <w:rsid w:val="00E91BE1"/>
    <w:rsid w:val="00E91CBA"/>
    <w:rsid w:val="00E91D94"/>
    <w:rsid w:val="00E91E95"/>
    <w:rsid w:val="00E91EED"/>
    <w:rsid w:val="00E91F86"/>
    <w:rsid w:val="00E92011"/>
    <w:rsid w:val="00E92059"/>
    <w:rsid w:val="00E92067"/>
    <w:rsid w:val="00E92073"/>
    <w:rsid w:val="00E9212A"/>
    <w:rsid w:val="00E9216D"/>
    <w:rsid w:val="00E92230"/>
    <w:rsid w:val="00E9224F"/>
    <w:rsid w:val="00E9229A"/>
    <w:rsid w:val="00E92309"/>
    <w:rsid w:val="00E923BF"/>
    <w:rsid w:val="00E923EB"/>
    <w:rsid w:val="00E924A8"/>
    <w:rsid w:val="00E924FC"/>
    <w:rsid w:val="00E92500"/>
    <w:rsid w:val="00E9257F"/>
    <w:rsid w:val="00E92592"/>
    <w:rsid w:val="00E92615"/>
    <w:rsid w:val="00E9263B"/>
    <w:rsid w:val="00E92675"/>
    <w:rsid w:val="00E9267D"/>
    <w:rsid w:val="00E9272A"/>
    <w:rsid w:val="00E92753"/>
    <w:rsid w:val="00E927B4"/>
    <w:rsid w:val="00E927FE"/>
    <w:rsid w:val="00E928E8"/>
    <w:rsid w:val="00E928F6"/>
    <w:rsid w:val="00E9297A"/>
    <w:rsid w:val="00E929B8"/>
    <w:rsid w:val="00E92A00"/>
    <w:rsid w:val="00E92A08"/>
    <w:rsid w:val="00E92A0B"/>
    <w:rsid w:val="00E92A85"/>
    <w:rsid w:val="00E92A8B"/>
    <w:rsid w:val="00E92AD7"/>
    <w:rsid w:val="00E92BC3"/>
    <w:rsid w:val="00E92D3A"/>
    <w:rsid w:val="00E92D55"/>
    <w:rsid w:val="00E92DD5"/>
    <w:rsid w:val="00E92E09"/>
    <w:rsid w:val="00E92E7E"/>
    <w:rsid w:val="00E92ED1"/>
    <w:rsid w:val="00E92EFF"/>
    <w:rsid w:val="00E92F83"/>
    <w:rsid w:val="00E92F97"/>
    <w:rsid w:val="00E93006"/>
    <w:rsid w:val="00E930D7"/>
    <w:rsid w:val="00E93101"/>
    <w:rsid w:val="00E9311D"/>
    <w:rsid w:val="00E9318D"/>
    <w:rsid w:val="00E93192"/>
    <w:rsid w:val="00E9321B"/>
    <w:rsid w:val="00E93265"/>
    <w:rsid w:val="00E93283"/>
    <w:rsid w:val="00E932C9"/>
    <w:rsid w:val="00E932D1"/>
    <w:rsid w:val="00E932EF"/>
    <w:rsid w:val="00E933BF"/>
    <w:rsid w:val="00E934B7"/>
    <w:rsid w:val="00E934D9"/>
    <w:rsid w:val="00E93530"/>
    <w:rsid w:val="00E935B5"/>
    <w:rsid w:val="00E935C9"/>
    <w:rsid w:val="00E935D0"/>
    <w:rsid w:val="00E936A8"/>
    <w:rsid w:val="00E936DE"/>
    <w:rsid w:val="00E936E7"/>
    <w:rsid w:val="00E93759"/>
    <w:rsid w:val="00E93790"/>
    <w:rsid w:val="00E93811"/>
    <w:rsid w:val="00E93884"/>
    <w:rsid w:val="00E93925"/>
    <w:rsid w:val="00E939BA"/>
    <w:rsid w:val="00E93A48"/>
    <w:rsid w:val="00E93A9A"/>
    <w:rsid w:val="00E93AC3"/>
    <w:rsid w:val="00E93AE2"/>
    <w:rsid w:val="00E93BF1"/>
    <w:rsid w:val="00E93C2D"/>
    <w:rsid w:val="00E93C7A"/>
    <w:rsid w:val="00E93D02"/>
    <w:rsid w:val="00E93D5B"/>
    <w:rsid w:val="00E93D81"/>
    <w:rsid w:val="00E93DC3"/>
    <w:rsid w:val="00E93DD6"/>
    <w:rsid w:val="00E93DE8"/>
    <w:rsid w:val="00E93E01"/>
    <w:rsid w:val="00E93E1C"/>
    <w:rsid w:val="00E93E32"/>
    <w:rsid w:val="00E93E89"/>
    <w:rsid w:val="00E93E96"/>
    <w:rsid w:val="00E93EC5"/>
    <w:rsid w:val="00E93F3B"/>
    <w:rsid w:val="00E93F6B"/>
    <w:rsid w:val="00E93F6E"/>
    <w:rsid w:val="00E93FAA"/>
    <w:rsid w:val="00E940EB"/>
    <w:rsid w:val="00E9410E"/>
    <w:rsid w:val="00E9410F"/>
    <w:rsid w:val="00E94145"/>
    <w:rsid w:val="00E941CE"/>
    <w:rsid w:val="00E942D3"/>
    <w:rsid w:val="00E942E4"/>
    <w:rsid w:val="00E9436D"/>
    <w:rsid w:val="00E94403"/>
    <w:rsid w:val="00E94452"/>
    <w:rsid w:val="00E94483"/>
    <w:rsid w:val="00E945A6"/>
    <w:rsid w:val="00E945DD"/>
    <w:rsid w:val="00E945F1"/>
    <w:rsid w:val="00E9473C"/>
    <w:rsid w:val="00E947C0"/>
    <w:rsid w:val="00E9481F"/>
    <w:rsid w:val="00E94858"/>
    <w:rsid w:val="00E948F8"/>
    <w:rsid w:val="00E949FC"/>
    <w:rsid w:val="00E94AAB"/>
    <w:rsid w:val="00E94B13"/>
    <w:rsid w:val="00E94B15"/>
    <w:rsid w:val="00E94B6E"/>
    <w:rsid w:val="00E94C68"/>
    <w:rsid w:val="00E94CD2"/>
    <w:rsid w:val="00E94DFD"/>
    <w:rsid w:val="00E94E31"/>
    <w:rsid w:val="00E94E8C"/>
    <w:rsid w:val="00E94EC9"/>
    <w:rsid w:val="00E94ED1"/>
    <w:rsid w:val="00E94F14"/>
    <w:rsid w:val="00E95037"/>
    <w:rsid w:val="00E9508A"/>
    <w:rsid w:val="00E95113"/>
    <w:rsid w:val="00E95144"/>
    <w:rsid w:val="00E95181"/>
    <w:rsid w:val="00E9525E"/>
    <w:rsid w:val="00E952F8"/>
    <w:rsid w:val="00E95377"/>
    <w:rsid w:val="00E953B1"/>
    <w:rsid w:val="00E953E3"/>
    <w:rsid w:val="00E954D8"/>
    <w:rsid w:val="00E954DC"/>
    <w:rsid w:val="00E95543"/>
    <w:rsid w:val="00E956DA"/>
    <w:rsid w:val="00E956E2"/>
    <w:rsid w:val="00E956FA"/>
    <w:rsid w:val="00E957FC"/>
    <w:rsid w:val="00E9587C"/>
    <w:rsid w:val="00E958C2"/>
    <w:rsid w:val="00E9595F"/>
    <w:rsid w:val="00E95A74"/>
    <w:rsid w:val="00E95A96"/>
    <w:rsid w:val="00E95B0E"/>
    <w:rsid w:val="00E95B11"/>
    <w:rsid w:val="00E95B28"/>
    <w:rsid w:val="00E95B57"/>
    <w:rsid w:val="00E95B81"/>
    <w:rsid w:val="00E95BB4"/>
    <w:rsid w:val="00E95BEE"/>
    <w:rsid w:val="00E95C42"/>
    <w:rsid w:val="00E95C4C"/>
    <w:rsid w:val="00E95C6F"/>
    <w:rsid w:val="00E95C8E"/>
    <w:rsid w:val="00E95E2F"/>
    <w:rsid w:val="00E95E3B"/>
    <w:rsid w:val="00E95E48"/>
    <w:rsid w:val="00E95EAC"/>
    <w:rsid w:val="00E95F70"/>
    <w:rsid w:val="00E95F77"/>
    <w:rsid w:val="00E95FA3"/>
    <w:rsid w:val="00E95FB3"/>
    <w:rsid w:val="00E95FCB"/>
    <w:rsid w:val="00E95FCE"/>
    <w:rsid w:val="00E96103"/>
    <w:rsid w:val="00E96117"/>
    <w:rsid w:val="00E9618E"/>
    <w:rsid w:val="00E9619D"/>
    <w:rsid w:val="00E961E3"/>
    <w:rsid w:val="00E96246"/>
    <w:rsid w:val="00E9642B"/>
    <w:rsid w:val="00E96454"/>
    <w:rsid w:val="00E964AC"/>
    <w:rsid w:val="00E96504"/>
    <w:rsid w:val="00E96597"/>
    <w:rsid w:val="00E9666A"/>
    <w:rsid w:val="00E966BD"/>
    <w:rsid w:val="00E96717"/>
    <w:rsid w:val="00E9677B"/>
    <w:rsid w:val="00E96787"/>
    <w:rsid w:val="00E967B1"/>
    <w:rsid w:val="00E9681B"/>
    <w:rsid w:val="00E9688C"/>
    <w:rsid w:val="00E968A4"/>
    <w:rsid w:val="00E968B5"/>
    <w:rsid w:val="00E9697E"/>
    <w:rsid w:val="00E969EC"/>
    <w:rsid w:val="00E96A31"/>
    <w:rsid w:val="00E96A56"/>
    <w:rsid w:val="00E96A65"/>
    <w:rsid w:val="00E96A98"/>
    <w:rsid w:val="00E96B50"/>
    <w:rsid w:val="00E96BA9"/>
    <w:rsid w:val="00E96C58"/>
    <w:rsid w:val="00E96CFC"/>
    <w:rsid w:val="00E96DCA"/>
    <w:rsid w:val="00E96F39"/>
    <w:rsid w:val="00E97078"/>
    <w:rsid w:val="00E9709D"/>
    <w:rsid w:val="00E970D5"/>
    <w:rsid w:val="00E970FC"/>
    <w:rsid w:val="00E97156"/>
    <w:rsid w:val="00E9730B"/>
    <w:rsid w:val="00E973BA"/>
    <w:rsid w:val="00E973BD"/>
    <w:rsid w:val="00E973EB"/>
    <w:rsid w:val="00E973ED"/>
    <w:rsid w:val="00E97465"/>
    <w:rsid w:val="00E9758C"/>
    <w:rsid w:val="00E9762B"/>
    <w:rsid w:val="00E97635"/>
    <w:rsid w:val="00E9767B"/>
    <w:rsid w:val="00E976C3"/>
    <w:rsid w:val="00E97707"/>
    <w:rsid w:val="00E97770"/>
    <w:rsid w:val="00E9781C"/>
    <w:rsid w:val="00E9782D"/>
    <w:rsid w:val="00E97912"/>
    <w:rsid w:val="00E979A7"/>
    <w:rsid w:val="00E979AB"/>
    <w:rsid w:val="00E97AC0"/>
    <w:rsid w:val="00E97B0D"/>
    <w:rsid w:val="00E97C0C"/>
    <w:rsid w:val="00E97C35"/>
    <w:rsid w:val="00E97C3C"/>
    <w:rsid w:val="00E97C66"/>
    <w:rsid w:val="00E97C98"/>
    <w:rsid w:val="00E97D1C"/>
    <w:rsid w:val="00E97D88"/>
    <w:rsid w:val="00E97DBB"/>
    <w:rsid w:val="00E97E14"/>
    <w:rsid w:val="00E97E3B"/>
    <w:rsid w:val="00E97F51"/>
    <w:rsid w:val="00E97FAB"/>
    <w:rsid w:val="00E97FC7"/>
    <w:rsid w:val="00EA0012"/>
    <w:rsid w:val="00EA007D"/>
    <w:rsid w:val="00EA00AF"/>
    <w:rsid w:val="00EA0184"/>
    <w:rsid w:val="00EA01AD"/>
    <w:rsid w:val="00EA01CF"/>
    <w:rsid w:val="00EA01ED"/>
    <w:rsid w:val="00EA025F"/>
    <w:rsid w:val="00EA0275"/>
    <w:rsid w:val="00EA0294"/>
    <w:rsid w:val="00EA02D4"/>
    <w:rsid w:val="00EA02D8"/>
    <w:rsid w:val="00EA02EB"/>
    <w:rsid w:val="00EA0348"/>
    <w:rsid w:val="00EA0381"/>
    <w:rsid w:val="00EA03A5"/>
    <w:rsid w:val="00EA03AB"/>
    <w:rsid w:val="00EA03BB"/>
    <w:rsid w:val="00EA045A"/>
    <w:rsid w:val="00EA0581"/>
    <w:rsid w:val="00EA05E4"/>
    <w:rsid w:val="00EA0605"/>
    <w:rsid w:val="00EA0640"/>
    <w:rsid w:val="00EA0675"/>
    <w:rsid w:val="00EA0778"/>
    <w:rsid w:val="00EA07A0"/>
    <w:rsid w:val="00EA0834"/>
    <w:rsid w:val="00EA0897"/>
    <w:rsid w:val="00EA0908"/>
    <w:rsid w:val="00EA0913"/>
    <w:rsid w:val="00EA0930"/>
    <w:rsid w:val="00EA097B"/>
    <w:rsid w:val="00EA0ADB"/>
    <w:rsid w:val="00EA0BC0"/>
    <w:rsid w:val="00EA0CDB"/>
    <w:rsid w:val="00EA0D4B"/>
    <w:rsid w:val="00EA0DA2"/>
    <w:rsid w:val="00EA0E02"/>
    <w:rsid w:val="00EA0E70"/>
    <w:rsid w:val="00EA0F13"/>
    <w:rsid w:val="00EA0F36"/>
    <w:rsid w:val="00EA0F56"/>
    <w:rsid w:val="00EA0FA9"/>
    <w:rsid w:val="00EA0FD6"/>
    <w:rsid w:val="00EA0FDC"/>
    <w:rsid w:val="00EA1016"/>
    <w:rsid w:val="00EA10DB"/>
    <w:rsid w:val="00EA1131"/>
    <w:rsid w:val="00EA128C"/>
    <w:rsid w:val="00EA13D5"/>
    <w:rsid w:val="00EA1403"/>
    <w:rsid w:val="00EA1460"/>
    <w:rsid w:val="00EA1476"/>
    <w:rsid w:val="00EA1483"/>
    <w:rsid w:val="00EA14B1"/>
    <w:rsid w:val="00EA1557"/>
    <w:rsid w:val="00EA1565"/>
    <w:rsid w:val="00EA157E"/>
    <w:rsid w:val="00EA15A2"/>
    <w:rsid w:val="00EA16AC"/>
    <w:rsid w:val="00EA1738"/>
    <w:rsid w:val="00EA1814"/>
    <w:rsid w:val="00EA187F"/>
    <w:rsid w:val="00EA18F8"/>
    <w:rsid w:val="00EA1910"/>
    <w:rsid w:val="00EA191B"/>
    <w:rsid w:val="00EA1940"/>
    <w:rsid w:val="00EA195E"/>
    <w:rsid w:val="00EA1985"/>
    <w:rsid w:val="00EA1A61"/>
    <w:rsid w:val="00EA1A73"/>
    <w:rsid w:val="00EA1AA1"/>
    <w:rsid w:val="00EA1AC7"/>
    <w:rsid w:val="00EA1AE5"/>
    <w:rsid w:val="00EA1B13"/>
    <w:rsid w:val="00EA1BC9"/>
    <w:rsid w:val="00EA1C17"/>
    <w:rsid w:val="00EA1C50"/>
    <w:rsid w:val="00EA1C7F"/>
    <w:rsid w:val="00EA1C8C"/>
    <w:rsid w:val="00EA1CAA"/>
    <w:rsid w:val="00EA1D66"/>
    <w:rsid w:val="00EA1DCB"/>
    <w:rsid w:val="00EA1E3F"/>
    <w:rsid w:val="00EA1E40"/>
    <w:rsid w:val="00EA1E45"/>
    <w:rsid w:val="00EA1E4C"/>
    <w:rsid w:val="00EA1E53"/>
    <w:rsid w:val="00EA1ECF"/>
    <w:rsid w:val="00EA1F7E"/>
    <w:rsid w:val="00EA1FD2"/>
    <w:rsid w:val="00EA2008"/>
    <w:rsid w:val="00EA20A0"/>
    <w:rsid w:val="00EA218A"/>
    <w:rsid w:val="00EA21A7"/>
    <w:rsid w:val="00EA21A8"/>
    <w:rsid w:val="00EA221E"/>
    <w:rsid w:val="00EA22B0"/>
    <w:rsid w:val="00EA22CD"/>
    <w:rsid w:val="00EA22DC"/>
    <w:rsid w:val="00EA22F4"/>
    <w:rsid w:val="00EA2383"/>
    <w:rsid w:val="00EA238B"/>
    <w:rsid w:val="00EA2392"/>
    <w:rsid w:val="00EA2452"/>
    <w:rsid w:val="00EA245C"/>
    <w:rsid w:val="00EA24D0"/>
    <w:rsid w:val="00EA24EF"/>
    <w:rsid w:val="00EA2552"/>
    <w:rsid w:val="00EA25B1"/>
    <w:rsid w:val="00EA25B8"/>
    <w:rsid w:val="00EA264C"/>
    <w:rsid w:val="00EA28C8"/>
    <w:rsid w:val="00EA28D6"/>
    <w:rsid w:val="00EA2923"/>
    <w:rsid w:val="00EA29EB"/>
    <w:rsid w:val="00EA2A75"/>
    <w:rsid w:val="00EA2AAB"/>
    <w:rsid w:val="00EA2AB6"/>
    <w:rsid w:val="00EA2BCF"/>
    <w:rsid w:val="00EA2C83"/>
    <w:rsid w:val="00EA2D0C"/>
    <w:rsid w:val="00EA2D0E"/>
    <w:rsid w:val="00EA2DA4"/>
    <w:rsid w:val="00EA2DE3"/>
    <w:rsid w:val="00EA2FA6"/>
    <w:rsid w:val="00EA2FE4"/>
    <w:rsid w:val="00EA2FFA"/>
    <w:rsid w:val="00EA307A"/>
    <w:rsid w:val="00EA30CA"/>
    <w:rsid w:val="00EA3108"/>
    <w:rsid w:val="00EA3110"/>
    <w:rsid w:val="00EA318A"/>
    <w:rsid w:val="00EA31D8"/>
    <w:rsid w:val="00EA31FB"/>
    <w:rsid w:val="00EA3307"/>
    <w:rsid w:val="00EA3317"/>
    <w:rsid w:val="00EA3345"/>
    <w:rsid w:val="00EA3399"/>
    <w:rsid w:val="00EA33BD"/>
    <w:rsid w:val="00EA3404"/>
    <w:rsid w:val="00EA3458"/>
    <w:rsid w:val="00EA3478"/>
    <w:rsid w:val="00EA34D3"/>
    <w:rsid w:val="00EA353D"/>
    <w:rsid w:val="00EA355A"/>
    <w:rsid w:val="00EA35FD"/>
    <w:rsid w:val="00EA3608"/>
    <w:rsid w:val="00EA36BD"/>
    <w:rsid w:val="00EA37F5"/>
    <w:rsid w:val="00EA3832"/>
    <w:rsid w:val="00EA3879"/>
    <w:rsid w:val="00EA387A"/>
    <w:rsid w:val="00EA389B"/>
    <w:rsid w:val="00EA392E"/>
    <w:rsid w:val="00EA397A"/>
    <w:rsid w:val="00EA39B8"/>
    <w:rsid w:val="00EA39C3"/>
    <w:rsid w:val="00EA39D5"/>
    <w:rsid w:val="00EA39DE"/>
    <w:rsid w:val="00EA3A16"/>
    <w:rsid w:val="00EA3A34"/>
    <w:rsid w:val="00EA3A74"/>
    <w:rsid w:val="00EA3B27"/>
    <w:rsid w:val="00EA3BF9"/>
    <w:rsid w:val="00EA3BFD"/>
    <w:rsid w:val="00EA3C37"/>
    <w:rsid w:val="00EA3C51"/>
    <w:rsid w:val="00EA3CA1"/>
    <w:rsid w:val="00EA3DBF"/>
    <w:rsid w:val="00EA3DF8"/>
    <w:rsid w:val="00EA3E46"/>
    <w:rsid w:val="00EA3E49"/>
    <w:rsid w:val="00EA3F4A"/>
    <w:rsid w:val="00EA3F8C"/>
    <w:rsid w:val="00EA3FF5"/>
    <w:rsid w:val="00EA402F"/>
    <w:rsid w:val="00EA4082"/>
    <w:rsid w:val="00EA40A3"/>
    <w:rsid w:val="00EA40E2"/>
    <w:rsid w:val="00EA4117"/>
    <w:rsid w:val="00EA4145"/>
    <w:rsid w:val="00EA4169"/>
    <w:rsid w:val="00EA416A"/>
    <w:rsid w:val="00EA41E3"/>
    <w:rsid w:val="00EA420F"/>
    <w:rsid w:val="00EA4251"/>
    <w:rsid w:val="00EA4272"/>
    <w:rsid w:val="00EA42AE"/>
    <w:rsid w:val="00EA431D"/>
    <w:rsid w:val="00EA435F"/>
    <w:rsid w:val="00EA4392"/>
    <w:rsid w:val="00EA4394"/>
    <w:rsid w:val="00EA43C2"/>
    <w:rsid w:val="00EA43CD"/>
    <w:rsid w:val="00EA454C"/>
    <w:rsid w:val="00EA464B"/>
    <w:rsid w:val="00EA464C"/>
    <w:rsid w:val="00EA4663"/>
    <w:rsid w:val="00EA4698"/>
    <w:rsid w:val="00EA46F7"/>
    <w:rsid w:val="00EA4828"/>
    <w:rsid w:val="00EA4846"/>
    <w:rsid w:val="00EA4870"/>
    <w:rsid w:val="00EA48B6"/>
    <w:rsid w:val="00EA48CA"/>
    <w:rsid w:val="00EA48E9"/>
    <w:rsid w:val="00EA4928"/>
    <w:rsid w:val="00EA4967"/>
    <w:rsid w:val="00EA49B4"/>
    <w:rsid w:val="00EA49BB"/>
    <w:rsid w:val="00EA49ED"/>
    <w:rsid w:val="00EA4A2F"/>
    <w:rsid w:val="00EA4A7B"/>
    <w:rsid w:val="00EA4AD9"/>
    <w:rsid w:val="00EA4B32"/>
    <w:rsid w:val="00EA4C70"/>
    <w:rsid w:val="00EA4D8A"/>
    <w:rsid w:val="00EA4DE9"/>
    <w:rsid w:val="00EA4E63"/>
    <w:rsid w:val="00EA4E70"/>
    <w:rsid w:val="00EA4EB1"/>
    <w:rsid w:val="00EA4F3A"/>
    <w:rsid w:val="00EA4FBB"/>
    <w:rsid w:val="00EA4FD4"/>
    <w:rsid w:val="00EA5063"/>
    <w:rsid w:val="00EA507C"/>
    <w:rsid w:val="00EA50A0"/>
    <w:rsid w:val="00EA50C5"/>
    <w:rsid w:val="00EA5116"/>
    <w:rsid w:val="00EA5186"/>
    <w:rsid w:val="00EA5197"/>
    <w:rsid w:val="00EA5248"/>
    <w:rsid w:val="00EA5256"/>
    <w:rsid w:val="00EA525D"/>
    <w:rsid w:val="00EA52C9"/>
    <w:rsid w:val="00EA53E5"/>
    <w:rsid w:val="00EA53E7"/>
    <w:rsid w:val="00EA5405"/>
    <w:rsid w:val="00EA5422"/>
    <w:rsid w:val="00EA5497"/>
    <w:rsid w:val="00EA54C0"/>
    <w:rsid w:val="00EA55C7"/>
    <w:rsid w:val="00EA55C9"/>
    <w:rsid w:val="00EA564F"/>
    <w:rsid w:val="00EA5652"/>
    <w:rsid w:val="00EA5742"/>
    <w:rsid w:val="00EA5771"/>
    <w:rsid w:val="00EA5868"/>
    <w:rsid w:val="00EA58D9"/>
    <w:rsid w:val="00EA58E8"/>
    <w:rsid w:val="00EA58F6"/>
    <w:rsid w:val="00EA5921"/>
    <w:rsid w:val="00EA5B4A"/>
    <w:rsid w:val="00EA5B94"/>
    <w:rsid w:val="00EA5BFB"/>
    <w:rsid w:val="00EA5CA9"/>
    <w:rsid w:val="00EA5CE0"/>
    <w:rsid w:val="00EA5D39"/>
    <w:rsid w:val="00EA5D48"/>
    <w:rsid w:val="00EA5D73"/>
    <w:rsid w:val="00EA5DDA"/>
    <w:rsid w:val="00EA5E23"/>
    <w:rsid w:val="00EA5E80"/>
    <w:rsid w:val="00EA5EDF"/>
    <w:rsid w:val="00EA5FC9"/>
    <w:rsid w:val="00EA6017"/>
    <w:rsid w:val="00EA60EB"/>
    <w:rsid w:val="00EA6203"/>
    <w:rsid w:val="00EA62A4"/>
    <w:rsid w:val="00EA6348"/>
    <w:rsid w:val="00EA644E"/>
    <w:rsid w:val="00EA64C6"/>
    <w:rsid w:val="00EA65A3"/>
    <w:rsid w:val="00EA65BA"/>
    <w:rsid w:val="00EA6651"/>
    <w:rsid w:val="00EA6666"/>
    <w:rsid w:val="00EA66AD"/>
    <w:rsid w:val="00EA66C1"/>
    <w:rsid w:val="00EA670E"/>
    <w:rsid w:val="00EA672B"/>
    <w:rsid w:val="00EA6766"/>
    <w:rsid w:val="00EA6776"/>
    <w:rsid w:val="00EA67F8"/>
    <w:rsid w:val="00EA6830"/>
    <w:rsid w:val="00EA6845"/>
    <w:rsid w:val="00EA68A4"/>
    <w:rsid w:val="00EA6901"/>
    <w:rsid w:val="00EA6903"/>
    <w:rsid w:val="00EA6957"/>
    <w:rsid w:val="00EA697C"/>
    <w:rsid w:val="00EA6981"/>
    <w:rsid w:val="00EA698B"/>
    <w:rsid w:val="00EA69D6"/>
    <w:rsid w:val="00EA69D9"/>
    <w:rsid w:val="00EA69E2"/>
    <w:rsid w:val="00EA6A51"/>
    <w:rsid w:val="00EA6A64"/>
    <w:rsid w:val="00EA6AA6"/>
    <w:rsid w:val="00EA6B69"/>
    <w:rsid w:val="00EA6BD2"/>
    <w:rsid w:val="00EA6C1C"/>
    <w:rsid w:val="00EA6C76"/>
    <w:rsid w:val="00EA6CB3"/>
    <w:rsid w:val="00EA6CED"/>
    <w:rsid w:val="00EA6D17"/>
    <w:rsid w:val="00EA6DFE"/>
    <w:rsid w:val="00EA6E99"/>
    <w:rsid w:val="00EA6FBB"/>
    <w:rsid w:val="00EA7080"/>
    <w:rsid w:val="00EA70A2"/>
    <w:rsid w:val="00EA70BA"/>
    <w:rsid w:val="00EA71A3"/>
    <w:rsid w:val="00EA71D2"/>
    <w:rsid w:val="00EA71E1"/>
    <w:rsid w:val="00EA71F4"/>
    <w:rsid w:val="00EA7230"/>
    <w:rsid w:val="00EA723A"/>
    <w:rsid w:val="00EA7258"/>
    <w:rsid w:val="00EA725A"/>
    <w:rsid w:val="00EA7307"/>
    <w:rsid w:val="00EA730D"/>
    <w:rsid w:val="00EA744F"/>
    <w:rsid w:val="00EA7457"/>
    <w:rsid w:val="00EA748A"/>
    <w:rsid w:val="00EA74A4"/>
    <w:rsid w:val="00EA74BA"/>
    <w:rsid w:val="00EA74F8"/>
    <w:rsid w:val="00EA758A"/>
    <w:rsid w:val="00EA75DE"/>
    <w:rsid w:val="00EA7731"/>
    <w:rsid w:val="00EA77A4"/>
    <w:rsid w:val="00EA77D2"/>
    <w:rsid w:val="00EA7A96"/>
    <w:rsid w:val="00EA7ACB"/>
    <w:rsid w:val="00EA7AE6"/>
    <w:rsid w:val="00EA7C29"/>
    <w:rsid w:val="00EA7C9A"/>
    <w:rsid w:val="00EA7CB0"/>
    <w:rsid w:val="00EA7CEB"/>
    <w:rsid w:val="00EA7D1A"/>
    <w:rsid w:val="00EA7D2C"/>
    <w:rsid w:val="00EA7D3B"/>
    <w:rsid w:val="00EA7D48"/>
    <w:rsid w:val="00EA7DE2"/>
    <w:rsid w:val="00EA7E44"/>
    <w:rsid w:val="00EA7E8D"/>
    <w:rsid w:val="00EA7EE2"/>
    <w:rsid w:val="00EA7F28"/>
    <w:rsid w:val="00EA7FA5"/>
    <w:rsid w:val="00EB0060"/>
    <w:rsid w:val="00EB0148"/>
    <w:rsid w:val="00EB0204"/>
    <w:rsid w:val="00EB026A"/>
    <w:rsid w:val="00EB028E"/>
    <w:rsid w:val="00EB02A1"/>
    <w:rsid w:val="00EB0453"/>
    <w:rsid w:val="00EB045D"/>
    <w:rsid w:val="00EB0486"/>
    <w:rsid w:val="00EB04FC"/>
    <w:rsid w:val="00EB0594"/>
    <w:rsid w:val="00EB05CD"/>
    <w:rsid w:val="00EB071A"/>
    <w:rsid w:val="00EB0725"/>
    <w:rsid w:val="00EB0807"/>
    <w:rsid w:val="00EB083A"/>
    <w:rsid w:val="00EB085D"/>
    <w:rsid w:val="00EB08AD"/>
    <w:rsid w:val="00EB092A"/>
    <w:rsid w:val="00EB092C"/>
    <w:rsid w:val="00EB093E"/>
    <w:rsid w:val="00EB095C"/>
    <w:rsid w:val="00EB098D"/>
    <w:rsid w:val="00EB09BD"/>
    <w:rsid w:val="00EB0A1A"/>
    <w:rsid w:val="00EB0A2D"/>
    <w:rsid w:val="00EB0A37"/>
    <w:rsid w:val="00EB0A38"/>
    <w:rsid w:val="00EB0A95"/>
    <w:rsid w:val="00EB0A97"/>
    <w:rsid w:val="00EB0AC1"/>
    <w:rsid w:val="00EB0B10"/>
    <w:rsid w:val="00EB0C2A"/>
    <w:rsid w:val="00EB0C38"/>
    <w:rsid w:val="00EB0D1A"/>
    <w:rsid w:val="00EB0D89"/>
    <w:rsid w:val="00EB0E12"/>
    <w:rsid w:val="00EB0F35"/>
    <w:rsid w:val="00EB1008"/>
    <w:rsid w:val="00EB102E"/>
    <w:rsid w:val="00EB10FE"/>
    <w:rsid w:val="00EB1147"/>
    <w:rsid w:val="00EB114C"/>
    <w:rsid w:val="00EB1192"/>
    <w:rsid w:val="00EB1212"/>
    <w:rsid w:val="00EB1271"/>
    <w:rsid w:val="00EB1279"/>
    <w:rsid w:val="00EB135D"/>
    <w:rsid w:val="00EB13F3"/>
    <w:rsid w:val="00EB13FF"/>
    <w:rsid w:val="00EB14AF"/>
    <w:rsid w:val="00EB14D4"/>
    <w:rsid w:val="00EB14F2"/>
    <w:rsid w:val="00EB1527"/>
    <w:rsid w:val="00EB154A"/>
    <w:rsid w:val="00EB1580"/>
    <w:rsid w:val="00EB15D0"/>
    <w:rsid w:val="00EB15ED"/>
    <w:rsid w:val="00EB163F"/>
    <w:rsid w:val="00EB1653"/>
    <w:rsid w:val="00EB178F"/>
    <w:rsid w:val="00EB184B"/>
    <w:rsid w:val="00EB18A3"/>
    <w:rsid w:val="00EB18C2"/>
    <w:rsid w:val="00EB18FC"/>
    <w:rsid w:val="00EB190A"/>
    <w:rsid w:val="00EB1956"/>
    <w:rsid w:val="00EB19B6"/>
    <w:rsid w:val="00EB19BD"/>
    <w:rsid w:val="00EB1A2F"/>
    <w:rsid w:val="00EB1A65"/>
    <w:rsid w:val="00EB1A69"/>
    <w:rsid w:val="00EB1B3A"/>
    <w:rsid w:val="00EB1B47"/>
    <w:rsid w:val="00EB1B6E"/>
    <w:rsid w:val="00EB1B93"/>
    <w:rsid w:val="00EB1B97"/>
    <w:rsid w:val="00EB1BE7"/>
    <w:rsid w:val="00EB1C4A"/>
    <w:rsid w:val="00EB1CD2"/>
    <w:rsid w:val="00EB1D3B"/>
    <w:rsid w:val="00EB1D82"/>
    <w:rsid w:val="00EB1DCC"/>
    <w:rsid w:val="00EB1DF1"/>
    <w:rsid w:val="00EB1E32"/>
    <w:rsid w:val="00EB1E33"/>
    <w:rsid w:val="00EB1E4B"/>
    <w:rsid w:val="00EB1FC4"/>
    <w:rsid w:val="00EB20DB"/>
    <w:rsid w:val="00EB2147"/>
    <w:rsid w:val="00EB22A7"/>
    <w:rsid w:val="00EB22D2"/>
    <w:rsid w:val="00EB233E"/>
    <w:rsid w:val="00EB2357"/>
    <w:rsid w:val="00EB235C"/>
    <w:rsid w:val="00EB2362"/>
    <w:rsid w:val="00EB2519"/>
    <w:rsid w:val="00EB2523"/>
    <w:rsid w:val="00EB2544"/>
    <w:rsid w:val="00EB2552"/>
    <w:rsid w:val="00EB2589"/>
    <w:rsid w:val="00EB259C"/>
    <w:rsid w:val="00EB25DE"/>
    <w:rsid w:val="00EB25F2"/>
    <w:rsid w:val="00EB2639"/>
    <w:rsid w:val="00EB26FC"/>
    <w:rsid w:val="00EB271D"/>
    <w:rsid w:val="00EB2742"/>
    <w:rsid w:val="00EB2752"/>
    <w:rsid w:val="00EB278D"/>
    <w:rsid w:val="00EB27E9"/>
    <w:rsid w:val="00EB281A"/>
    <w:rsid w:val="00EB2878"/>
    <w:rsid w:val="00EB288E"/>
    <w:rsid w:val="00EB2963"/>
    <w:rsid w:val="00EB297C"/>
    <w:rsid w:val="00EB2985"/>
    <w:rsid w:val="00EB29AC"/>
    <w:rsid w:val="00EB29D2"/>
    <w:rsid w:val="00EB2A59"/>
    <w:rsid w:val="00EB2AA0"/>
    <w:rsid w:val="00EB2AC1"/>
    <w:rsid w:val="00EB2B8D"/>
    <w:rsid w:val="00EB2C4D"/>
    <w:rsid w:val="00EB2C5F"/>
    <w:rsid w:val="00EB2C6E"/>
    <w:rsid w:val="00EB2CAA"/>
    <w:rsid w:val="00EB2CBA"/>
    <w:rsid w:val="00EB2CEC"/>
    <w:rsid w:val="00EB2DCE"/>
    <w:rsid w:val="00EB2DD7"/>
    <w:rsid w:val="00EB2E54"/>
    <w:rsid w:val="00EB2F02"/>
    <w:rsid w:val="00EB2F28"/>
    <w:rsid w:val="00EB2FB7"/>
    <w:rsid w:val="00EB2FE6"/>
    <w:rsid w:val="00EB3003"/>
    <w:rsid w:val="00EB3051"/>
    <w:rsid w:val="00EB3096"/>
    <w:rsid w:val="00EB325D"/>
    <w:rsid w:val="00EB3268"/>
    <w:rsid w:val="00EB32EB"/>
    <w:rsid w:val="00EB3316"/>
    <w:rsid w:val="00EB3342"/>
    <w:rsid w:val="00EB3363"/>
    <w:rsid w:val="00EB3457"/>
    <w:rsid w:val="00EB352D"/>
    <w:rsid w:val="00EB353A"/>
    <w:rsid w:val="00EB3602"/>
    <w:rsid w:val="00EB3646"/>
    <w:rsid w:val="00EB368A"/>
    <w:rsid w:val="00EB36A2"/>
    <w:rsid w:val="00EB36DC"/>
    <w:rsid w:val="00EB36E8"/>
    <w:rsid w:val="00EB36FE"/>
    <w:rsid w:val="00EB37DF"/>
    <w:rsid w:val="00EB384C"/>
    <w:rsid w:val="00EB38E5"/>
    <w:rsid w:val="00EB3935"/>
    <w:rsid w:val="00EB3960"/>
    <w:rsid w:val="00EB399F"/>
    <w:rsid w:val="00EB39AC"/>
    <w:rsid w:val="00EB3A67"/>
    <w:rsid w:val="00EB3A90"/>
    <w:rsid w:val="00EB3C83"/>
    <w:rsid w:val="00EB3D1E"/>
    <w:rsid w:val="00EB3DCA"/>
    <w:rsid w:val="00EB3DD8"/>
    <w:rsid w:val="00EB3E85"/>
    <w:rsid w:val="00EB3E8D"/>
    <w:rsid w:val="00EB3EA1"/>
    <w:rsid w:val="00EB3F0F"/>
    <w:rsid w:val="00EB3F1B"/>
    <w:rsid w:val="00EB3F2E"/>
    <w:rsid w:val="00EB3F4A"/>
    <w:rsid w:val="00EB3FA5"/>
    <w:rsid w:val="00EB40B0"/>
    <w:rsid w:val="00EB4161"/>
    <w:rsid w:val="00EB4205"/>
    <w:rsid w:val="00EB4237"/>
    <w:rsid w:val="00EB4265"/>
    <w:rsid w:val="00EB42C7"/>
    <w:rsid w:val="00EB42CA"/>
    <w:rsid w:val="00EB43E3"/>
    <w:rsid w:val="00EB44A5"/>
    <w:rsid w:val="00EB44F1"/>
    <w:rsid w:val="00EB452A"/>
    <w:rsid w:val="00EB45FB"/>
    <w:rsid w:val="00EB4641"/>
    <w:rsid w:val="00EB465A"/>
    <w:rsid w:val="00EB469B"/>
    <w:rsid w:val="00EB46B5"/>
    <w:rsid w:val="00EB46B9"/>
    <w:rsid w:val="00EB4788"/>
    <w:rsid w:val="00EB47EF"/>
    <w:rsid w:val="00EB4824"/>
    <w:rsid w:val="00EB483C"/>
    <w:rsid w:val="00EB489D"/>
    <w:rsid w:val="00EB49BB"/>
    <w:rsid w:val="00EB49C6"/>
    <w:rsid w:val="00EB4A18"/>
    <w:rsid w:val="00EB4A19"/>
    <w:rsid w:val="00EB4AAD"/>
    <w:rsid w:val="00EB4AED"/>
    <w:rsid w:val="00EB4BAE"/>
    <w:rsid w:val="00EB4C10"/>
    <w:rsid w:val="00EB4C65"/>
    <w:rsid w:val="00EB4CB1"/>
    <w:rsid w:val="00EB4DCE"/>
    <w:rsid w:val="00EB4E8D"/>
    <w:rsid w:val="00EB4EBB"/>
    <w:rsid w:val="00EB4F32"/>
    <w:rsid w:val="00EB507F"/>
    <w:rsid w:val="00EB5081"/>
    <w:rsid w:val="00EB50B5"/>
    <w:rsid w:val="00EB5105"/>
    <w:rsid w:val="00EB5124"/>
    <w:rsid w:val="00EB51FA"/>
    <w:rsid w:val="00EB51FF"/>
    <w:rsid w:val="00EB52C6"/>
    <w:rsid w:val="00EB52F5"/>
    <w:rsid w:val="00EB53F1"/>
    <w:rsid w:val="00EB547E"/>
    <w:rsid w:val="00EB54B0"/>
    <w:rsid w:val="00EB55F3"/>
    <w:rsid w:val="00EB55F6"/>
    <w:rsid w:val="00EB55F8"/>
    <w:rsid w:val="00EB5609"/>
    <w:rsid w:val="00EB569E"/>
    <w:rsid w:val="00EB56F8"/>
    <w:rsid w:val="00EB57BD"/>
    <w:rsid w:val="00EB583F"/>
    <w:rsid w:val="00EB5847"/>
    <w:rsid w:val="00EB58A4"/>
    <w:rsid w:val="00EB58A6"/>
    <w:rsid w:val="00EB58F2"/>
    <w:rsid w:val="00EB590F"/>
    <w:rsid w:val="00EB5980"/>
    <w:rsid w:val="00EB5A5E"/>
    <w:rsid w:val="00EB5A84"/>
    <w:rsid w:val="00EB5B50"/>
    <w:rsid w:val="00EB5B8F"/>
    <w:rsid w:val="00EB5BB3"/>
    <w:rsid w:val="00EB5BF8"/>
    <w:rsid w:val="00EB5C1D"/>
    <w:rsid w:val="00EB5C89"/>
    <w:rsid w:val="00EB5CD4"/>
    <w:rsid w:val="00EB5D07"/>
    <w:rsid w:val="00EB5D6C"/>
    <w:rsid w:val="00EB5DF3"/>
    <w:rsid w:val="00EB5DF7"/>
    <w:rsid w:val="00EB5E15"/>
    <w:rsid w:val="00EB5E46"/>
    <w:rsid w:val="00EB5E98"/>
    <w:rsid w:val="00EB5F6F"/>
    <w:rsid w:val="00EB609C"/>
    <w:rsid w:val="00EB60C7"/>
    <w:rsid w:val="00EB60F1"/>
    <w:rsid w:val="00EB6180"/>
    <w:rsid w:val="00EB61C3"/>
    <w:rsid w:val="00EB61CE"/>
    <w:rsid w:val="00EB6212"/>
    <w:rsid w:val="00EB622B"/>
    <w:rsid w:val="00EB6252"/>
    <w:rsid w:val="00EB6333"/>
    <w:rsid w:val="00EB637F"/>
    <w:rsid w:val="00EB63A2"/>
    <w:rsid w:val="00EB63E1"/>
    <w:rsid w:val="00EB63FB"/>
    <w:rsid w:val="00EB6444"/>
    <w:rsid w:val="00EB64D7"/>
    <w:rsid w:val="00EB6505"/>
    <w:rsid w:val="00EB650F"/>
    <w:rsid w:val="00EB6511"/>
    <w:rsid w:val="00EB6532"/>
    <w:rsid w:val="00EB65CA"/>
    <w:rsid w:val="00EB6649"/>
    <w:rsid w:val="00EB66A7"/>
    <w:rsid w:val="00EB6711"/>
    <w:rsid w:val="00EB67A3"/>
    <w:rsid w:val="00EB67B7"/>
    <w:rsid w:val="00EB6820"/>
    <w:rsid w:val="00EB68B2"/>
    <w:rsid w:val="00EB68C3"/>
    <w:rsid w:val="00EB68CF"/>
    <w:rsid w:val="00EB68DF"/>
    <w:rsid w:val="00EB6901"/>
    <w:rsid w:val="00EB6928"/>
    <w:rsid w:val="00EB6998"/>
    <w:rsid w:val="00EB6A00"/>
    <w:rsid w:val="00EB6A17"/>
    <w:rsid w:val="00EB6A7A"/>
    <w:rsid w:val="00EB6A9B"/>
    <w:rsid w:val="00EB6B15"/>
    <w:rsid w:val="00EB6B38"/>
    <w:rsid w:val="00EB6C54"/>
    <w:rsid w:val="00EB6DC1"/>
    <w:rsid w:val="00EB6E60"/>
    <w:rsid w:val="00EB6EF8"/>
    <w:rsid w:val="00EB6F11"/>
    <w:rsid w:val="00EB6F9C"/>
    <w:rsid w:val="00EB705D"/>
    <w:rsid w:val="00EB7133"/>
    <w:rsid w:val="00EB71A7"/>
    <w:rsid w:val="00EB71F5"/>
    <w:rsid w:val="00EB7231"/>
    <w:rsid w:val="00EB7276"/>
    <w:rsid w:val="00EB72AB"/>
    <w:rsid w:val="00EB72E6"/>
    <w:rsid w:val="00EB72EF"/>
    <w:rsid w:val="00EB7331"/>
    <w:rsid w:val="00EB73BA"/>
    <w:rsid w:val="00EB73BD"/>
    <w:rsid w:val="00EB7409"/>
    <w:rsid w:val="00EB7424"/>
    <w:rsid w:val="00EB7439"/>
    <w:rsid w:val="00EB74C8"/>
    <w:rsid w:val="00EB7570"/>
    <w:rsid w:val="00EB7588"/>
    <w:rsid w:val="00EB75BC"/>
    <w:rsid w:val="00EB75BD"/>
    <w:rsid w:val="00EB76EA"/>
    <w:rsid w:val="00EB7723"/>
    <w:rsid w:val="00EB7875"/>
    <w:rsid w:val="00EB7990"/>
    <w:rsid w:val="00EB7A24"/>
    <w:rsid w:val="00EB7AE1"/>
    <w:rsid w:val="00EB7B1F"/>
    <w:rsid w:val="00EB7B41"/>
    <w:rsid w:val="00EB7B55"/>
    <w:rsid w:val="00EB7B7B"/>
    <w:rsid w:val="00EB7C32"/>
    <w:rsid w:val="00EB7CA8"/>
    <w:rsid w:val="00EB7CFA"/>
    <w:rsid w:val="00EB7D87"/>
    <w:rsid w:val="00EB7DBC"/>
    <w:rsid w:val="00EB7DC8"/>
    <w:rsid w:val="00EB7E2A"/>
    <w:rsid w:val="00EB7E52"/>
    <w:rsid w:val="00EB7E88"/>
    <w:rsid w:val="00EB7E98"/>
    <w:rsid w:val="00EB7EAE"/>
    <w:rsid w:val="00EB7EEE"/>
    <w:rsid w:val="00EB7F7D"/>
    <w:rsid w:val="00EC002C"/>
    <w:rsid w:val="00EC009C"/>
    <w:rsid w:val="00EC011B"/>
    <w:rsid w:val="00EC01AC"/>
    <w:rsid w:val="00EC0253"/>
    <w:rsid w:val="00EC034C"/>
    <w:rsid w:val="00EC03D3"/>
    <w:rsid w:val="00EC03E1"/>
    <w:rsid w:val="00EC0493"/>
    <w:rsid w:val="00EC04E6"/>
    <w:rsid w:val="00EC050B"/>
    <w:rsid w:val="00EC057D"/>
    <w:rsid w:val="00EC058E"/>
    <w:rsid w:val="00EC05E2"/>
    <w:rsid w:val="00EC068C"/>
    <w:rsid w:val="00EC0697"/>
    <w:rsid w:val="00EC069D"/>
    <w:rsid w:val="00EC06D5"/>
    <w:rsid w:val="00EC084A"/>
    <w:rsid w:val="00EC0889"/>
    <w:rsid w:val="00EC088C"/>
    <w:rsid w:val="00EC08AE"/>
    <w:rsid w:val="00EC0953"/>
    <w:rsid w:val="00EC09A7"/>
    <w:rsid w:val="00EC09DB"/>
    <w:rsid w:val="00EC09FD"/>
    <w:rsid w:val="00EC0A84"/>
    <w:rsid w:val="00EC0A8D"/>
    <w:rsid w:val="00EC0AE0"/>
    <w:rsid w:val="00EC0AE5"/>
    <w:rsid w:val="00EC0BB9"/>
    <w:rsid w:val="00EC0BD3"/>
    <w:rsid w:val="00EC0C4D"/>
    <w:rsid w:val="00EC0C5D"/>
    <w:rsid w:val="00EC0CF9"/>
    <w:rsid w:val="00EC0DF5"/>
    <w:rsid w:val="00EC0E00"/>
    <w:rsid w:val="00EC0E03"/>
    <w:rsid w:val="00EC0E96"/>
    <w:rsid w:val="00EC0ED5"/>
    <w:rsid w:val="00EC0F07"/>
    <w:rsid w:val="00EC0F4B"/>
    <w:rsid w:val="00EC0FA1"/>
    <w:rsid w:val="00EC0FC2"/>
    <w:rsid w:val="00EC1156"/>
    <w:rsid w:val="00EC1275"/>
    <w:rsid w:val="00EC129A"/>
    <w:rsid w:val="00EC1318"/>
    <w:rsid w:val="00EC1451"/>
    <w:rsid w:val="00EC147A"/>
    <w:rsid w:val="00EC14BC"/>
    <w:rsid w:val="00EC1547"/>
    <w:rsid w:val="00EC1649"/>
    <w:rsid w:val="00EC1671"/>
    <w:rsid w:val="00EC167E"/>
    <w:rsid w:val="00EC1799"/>
    <w:rsid w:val="00EC17A7"/>
    <w:rsid w:val="00EC17CF"/>
    <w:rsid w:val="00EC1873"/>
    <w:rsid w:val="00EC1893"/>
    <w:rsid w:val="00EC18AE"/>
    <w:rsid w:val="00EC18B5"/>
    <w:rsid w:val="00EC191A"/>
    <w:rsid w:val="00EC19DA"/>
    <w:rsid w:val="00EC1AA9"/>
    <w:rsid w:val="00EC1AFF"/>
    <w:rsid w:val="00EC1BAB"/>
    <w:rsid w:val="00EC1CF6"/>
    <w:rsid w:val="00EC1D12"/>
    <w:rsid w:val="00EC1D53"/>
    <w:rsid w:val="00EC1D58"/>
    <w:rsid w:val="00EC1D79"/>
    <w:rsid w:val="00EC1D9F"/>
    <w:rsid w:val="00EC1EFF"/>
    <w:rsid w:val="00EC1F37"/>
    <w:rsid w:val="00EC1F51"/>
    <w:rsid w:val="00EC1FA9"/>
    <w:rsid w:val="00EC1FE9"/>
    <w:rsid w:val="00EC2015"/>
    <w:rsid w:val="00EC2019"/>
    <w:rsid w:val="00EC202A"/>
    <w:rsid w:val="00EC20CF"/>
    <w:rsid w:val="00EC2134"/>
    <w:rsid w:val="00EC2136"/>
    <w:rsid w:val="00EC2244"/>
    <w:rsid w:val="00EC22AF"/>
    <w:rsid w:val="00EC231A"/>
    <w:rsid w:val="00EC2365"/>
    <w:rsid w:val="00EC23DB"/>
    <w:rsid w:val="00EC23F2"/>
    <w:rsid w:val="00EC24E7"/>
    <w:rsid w:val="00EC24F3"/>
    <w:rsid w:val="00EC2548"/>
    <w:rsid w:val="00EC25C5"/>
    <w:rsid w:val="00EC260C"/>
    <w:rsid w:val="00EC26F9"/>
    <w:rsid w:val="00EC276F"/>
    <w:rsid w:val="00EC27AB"/>
    <w:rsid w:val="00EC27EA"/>
    <w:rsid w:val="00EC27F8"/>
    <w:rsid w:val="00EC292A"/>
    <w:rsid w:val="00EC29E7"/>
    <w:rsid w:val="00EC29FE"/>
    <w:rsid w:val="00EC2A19"/>
    <w:rsid w:val="00EC2A23"/>
    <w:rsid w:val="00EC2A2E"/>
    <w:rsid w:val="00EC2A66"/>
    <w:rsid w:val="00EC2A97"/>
    <w:rsid w:val="00EC2AAA"/>
    <w:rsid w:val="00EC2AE4"/>
    <w:rsid w:val="00EC2B1D"/>
    <w:rsid w:val="00EC2B32"/>
    <w:rsid w:val="00EC2B5F"/>
    <w:rsid w:val="00EC2C12"/>
    <w:rsid w:val="00EC2C18"/>
    <w:rsid w:val="00EC2C44"/>
    <w:rsid w:val="00EC2C75"/>
    <w:rsid w:val="00EC2C86"/>
    <w:rsid w:val="00EC2CE5"/>
    <w:rsid w:val="00EC2D62"/>
    <w:rsid w:val="00EC2E32"/>
    <w:rsid w:val="00EC2E4E"/>
    <w:rsid w:val="00EC2EBA"/>
    <w:rsid w:val="00EC2FD0"/>
    <w:rsid w:val="00EC3008"/>
    <w:rsid w:val="00EC3143"/>
    <w:rsid w:val="00EC3166"/>
    <w:rsid w:val="00EC3299"/>
    <w:rsid w:val="00EC3330"/>
    <w:rsid w:val="00EC3341"/>
    <w:rsid w:val="00EC3361"/>
    <w:rsid w:val="00EC337A"/>
    <w:rsid w:val="00EC33D6"/>
    <w:rsid w:val="00EC3494"/>
    <w:rsid w:val="00EC34BD"/>
    <w:rsid w:val="00EC351D"/>
    <w:rsid w:val="00EC3566"/>
    <w:rsid w:val="00EC35C6"/>
    <w:rsid w:val="00EC3608"/>
    <w:rsid w:val="00EC3648"/>
    <w:rsid w:val="00EC3699"/>
    <w:rsid w:val="00EC3717"/>
    <w:rsid w:val="00EC374C"/>
    <w:rsid w:val="00EC3796"/>
    <w:rsid w:val="00EC379B"/>
    <w:rsid w:val="00EC37E9"/>
    <w:rsid w:val="00EC3881"/>
    <w:rsid w:val="00EC39A6"/>
    <w:rsid w:val="00EC39BC"/>
    <w:rsid w:val="00EC39DF"/>
    <w:rsid w:val="00EC3A01"/>
    <w:rsid w:val="00EC3ACD"/>
    <w:rsid w:val="00EC3AF4"/>
    <w:rsid w:val="00EC3B94"/>
    <w:rsid w:val="00EC3BBE"/>
    <w:rsid w:val="00EC3C34"/>
    <w:rsid w:val="00EC3C7E"/>
    <w:rsid w:val="00EC3D41"/>
    <w:rsid w:val="00EC3E6F"/>
    <w:rsid w:val="00EC3E87"/>
    <w:rsid w:val="00EC3EA7"/>
    <w:rsid w:val="00EC3EE5"/>
    <w:rsid w:val="00EC3F0C"/>
    <w:rsid w:val="00EC3F60"/>
    <w:rsid w:val="00EC3F7A"/>
    <w:rsid w:val="00EC3FE4"/>
    <w:rsid w:val="00EC40B6"/>
    <w:rsid w:val="00EC40FD"/>
    <w:rsid w:val="00EC4139"/>
    <w:rsid w:val="00EC4160"/>
    <w:rsid w:val="00EC41BE"/>
    <w:rsid w:val="00EC41DA"/>
    <w:rsid w:val="00EC4317"/>
    <w:rsid w:val="00EC4326"/>
    <w:rsid w:val="00EC43B4"/>
    <w:rsid w:val="00EC43C2"/>
    <w:rsid w:val="00EC4431"/>
    <w:rsid w:val="00EC44AF"/>
    <w:rsid w:val="00EC4523"/>
    <w:rsid w:val="00EC4555"/>
    <w:rsid w:val="00EC45FD"/>
    <w:rsid w:val="00EC4678"/>
    <w:rsid w:val="00EC4692"/>
    <w:rsid w:val="00EC46EA"/>
    <w:rsid w:val="00EC47EA"/>
    <w:rsid w:val="00EC47EE"/>
    <w:rsid w:val="00EC4831"/>
    <w:rsid w:val="00EC486F"/>
    <w:rsid w:val="00EC4890"/>
    <w:rsid w:val="00EC48AD"/>
    <w:rsid w:val="00EC48DE"/>
    <w:rsid w:val="00EC4998"/>
    <w:rsid w:val="00EC49BF"/>
    <w:rsid w:val="00EC4A64"/>
    <w:rsid w:val="00EC4A66"/>
    <w:rsid w:val="00EC4A76"/>
    <w:rsid w:val="00EC4ADA"/>
    <w:rsid w:val="00EC4BA6"/>
    <w:rsid w:val="00EC4BC7"/>
    <w:rsid w:val="00EC4BCF"/>
    <w:rsid w:val="00EC4C86"/>
    <w:rsid w:val="00EC4C9A"/>
    <w:rsid w:val="00EC4CF0"/>
    <w:rsid w:val="00EC4CFF"/>
    <w:rsid w:val="00EC4D48"/>
    <w:rsid w:val="00EC4D5E"/>
    <w:rsid w:val="00EC4DC5"/>
    <w:rsid w:val="00EC4DEE"/>
    <w:rsid w:val="00EC4EC4"/>
    <w:rsid w:val="00EC4EF2"/>
    <w:rsid w:val="00EC4FA1"/>
    <w:rsid w:val="00EC4FDE"/>
    <w:rsid w:val="00EC504A"/>
    <w:rsid w:val="00EC5091"/>
    <w:rsid w:val="00EC50CF"/>
    <w:rsid w:val="00EC50E5"/>
    <w:rsid w:val="00EC50F5"/>
    <w:rsid w:val="00EC511A"/>
    <w:rsid w:val="00EC512A"/>
    <w:rsid w:val="00EC5174"/>
    <w:rsid w:val="00EC51BA"/>
    <w:rsid w:val="00EC51CC"/>
    <w:rsid w:val="00EC521D"/>
    <w:rsid w:val="00EC5267"/>
    <w:rsid w:val="00EC5270"/>
    <w:rsid w:val="00EC5289"/>
    <w:rsid w:val="00EC5305"/>
    <w:rsid w:val="00EC534B"/>
    <w:rsid w:val="00EC536F"/>
    <w:rsid w:val="00EC53DC"/>
    <w:rsid w:val="00EC53FA"/>
    <w:rsid w:val="00EC5414"/>
    <w:rsid w:val="00EC54EC"/>
    <w:rsid w:val="00EC5547"/>
    <w:rsid w:val="00EC556C"/>
    <w:rsid w:val="00EC5591"/>
    <w:rsid w:val="00EC5596"/>
    <w:rsid w:val="00EC55B1"/>
    <w:rsid w:val="00EC565B"/>
    <w:rsid w:val="00EC572F"/>
    <w:rsid w:val="00EC582B"/>
    <w:rsid w:val="00EC588D"/>
    <w:rsid w:val="00EC58CC"/>
    <w:rsid w:val="00EC5940"/>
    <w:rsid w:val="00EC5979"/>
    <w:rsid w:val="00EC598C"/>
    <w:rsid w:val="00EC59B4"/>
    <w:rsid w:val="00EC59DF"/>
    <w:rsid w:val="00EC5AD0"/>
    <w:rsid w:val="00EC5B6D"/>
    <w:rsid w:val="00EC5B84"/>
    <w:rsid w:val="00EC5B93"/>
    <w:rsid w:val="00EC5BF1"/>
    <w:rsid w:val="00EC5C61"/>
    <w:rsid w:val="00EC5C6A"/>
    <w:rsid w:val="00EC5C88"/>
    <w:rsid w:val="00EC5CDF"/>
    <w:rsid w:val="00EC5D12"/>
    <w:rsid w:val="00EC5E1A"/>
    <w:rsid w:val="00EC5E72"/>
    <w:rsid w:val="00EC5EBD"/>
    <w:rsid w:val="00EC5ED7"/>
    <w:rsid w:val="00EC5FFB"/>
    <w:rsid w:val="00EC6040"/>
    <w:rsid w:val="00EC60E2"/>
    <w:rsid w:val="00EC61EE"/>
    <w:rsid w:val="00EC6205"/>
    <w:rsid w:val="00EC622E"/>
    <w:rsid w:val="00EC6234"/>
    <w:rsid w:val="00EC62F0"/>
    <w:rsid w:val="00EC6370"/>
    <w:rsid w:val="00EC639F"/>
    <w:rsid w:val="00EC63A0"/>
    <w:rsid w:val="00EC647F"/>
    <w:rsid w:val="00EC6563"/>
    <w:rsid w:val="00EC6621"/>
    <w:rsid w:val="00EC6665"/>
    <w:rsid w:val="00EC6667"/>
    <w:rsid w:val="00EC66E3"/>
    <w:rsid w:val="00EC66FA"/>
    <w:rsid w:val="00EC67A0"/>
    <w:rsid w:val="00EC67BA"/>
    <w:rsid w:val="00EC67D4"/>
    <w:rsid w:val="00EC6984"/>
    <w:rsid w:val="00EC698D"/>
    <w:rsid w:val="00EC6997"/>
    <w:rsid w:val="00EC69D6"/>
    <w:rsid w:val="00EC6A7E"/>
    <w:rsid w:val="00EC6A8F"/>
    <w:rsid w:val="00EC6B01"/>
    <w:rsid w:val="00EC6B34"/>
    <w:rsid w:val="00EC6C0F"/>
    <w:rsid w:val="00EC6C89"/>
    <w:rsid w:val="00EC6C98"/>
    <w:rsid w:val="00EC6CE0"/>
    <w:rsid w:val="00EC6CF0"/>
    <w:rsid w:val="00EC6D02"/>
    <w:rsid w:val="00EC6D1A"/>
    <w:rsid w:val="00EC6D2C"/>
    <w:rsid w:val="00EC6E8A"/>
    <w:rsid w:val="00EC6EB3"/>
    <w:rsid w:val="00EC6EBC"/>
    <w:rsid w:val="00EC6ECD"/>
    <w:rsid w:val="00EC6F1E"/>
    <w:rsid w:val="00EC6F80"/>
    <w:rsid w:val="00EC6FDF"/>
    <w:rsid w:val="00EC700C"/>
    <w:rsid w:val="00EC70C0"/>
    <w:rsid w:val="00EC7206"/>
    <w:rsid w:val="00EC725E"/>
    <w:rsid w:val="00EC728A"/>
    <w:rsid w:val="00EC72AA"/>
    <w:rsid w:val="00EC72CC"/>
    <w:rsid w:val="00EC732C"/>
    <w:rsid w:val="00EC73DF"/>
    <w:rsid w:val="00EC7462"/>
    <w:rsid w:val="00EC7472"/>
    <w:rsid w:val="00EC74BB"/>
    <w:rsid w:val="00EC74C4"/>
    <w:rsid w:val="00EC7518"/>
    <w:rsid w:val="00EC75F1"/>
    <w:rsid w:val="00EC75F4"/>
    <w:rsid w:val="00EC767B"/>
    <w:rsid w:val="00EC7689"/>
    <w:rsid w:val="00EC7753"/>
    <w:rsid w:val="00EC777D"/>
    <w:rsid w:val="00EC7798"/>
    <w:rsid w:val="00EC77F4"/>
    <w:rsid w:val="00EC795A"/>
    <w:rsid w:val="00EC7A13"/>
    <w:rsid w:val="00EC7BA2"/>
    <w:rsid w:val="00EC7BC5"/>
    <w:rsid w:val="00EC7CC6"/>
    <w:rsid w:val="00EC7D50"/>
    <w:rsid w:val="00EC7D76"/>
    <w:rsid w:val="00EC7EDC"/>
    <w:rsid w:val="00EC7F01"/>
    <w:rsid w:val="00ED007A"/>
    <w:rsid w:val="00ED008B"/>
    <w:rsid w:val="00ED0109"/>
    <w:rsid w:val="00ED0130"/>
    <w:rsid w:val="00ED01D6"/>
    <w:rsid w:val="00ED028E"/>
    <w:rsid w:val="00ED02E0"/>
    <w:rsid w:val="00ED03E0"/>
    <w:rsid w:val="00ED048F"/>
    <w:rsid w:val="00ED04F5"/>
    <w:rsid w:val="00ED05A0"/>
    <w:rsid w:val="00ED06F7"/>
    <w:rsid w:val="00ED07E5"/>
    <w:rsid w:val="00ED085A"/>
    <w:rsid w:val="00ED08B6"/>
    <w:rsid w:val="00ED0923"/>
    <w:rsid w:val="00ED094E"/>
    <w:rsid w:val="00ED09AC"/>
    <w:rsid w:val="00ED0A18"/>
    <w:rsid w:val="00ED0A61"/>
    <w:rsid w:val="00ED0AAF"/>
    <w:rsid w:val="00ED0AD9"/>
    <w:rsid w:val="00ED0AE3"/>
    <w:rsid w:val="00ED0B61"/>
    <w:rsid w:val="00ED0BAB"/>
    <w:rsid w:val="00ED0BD9"/>
    <w:rsid w:val="00ED0C0D"/>
    <w:rsid w:val="00ED0CD6"/>
    <w:rsid w:val="00ED0D31"/>
    <w:rsid w:val="00ED0D8C"/>
    <w:rsid w:val="00ED0E03"/>
    <w:rsid w:val="00ED0F42"/>
    <w:rsid w:val="00ED0FC7"/>
    <w:rsid w:val="00ED10E6"/>
    <w:rsid w:val="00ED1231"/>
    <w:rsid w:val="00ED1239"/>
    <w:rsid w:val="00ED148E"/>
    <w:rsid w:val="00ED1559"/>
    <w:rsid w:val="00ED1592"/>
    <w:rsid w:val="00ED15C9"/>
    <w:rsid w:val="00ED16B5"/>
    <w:rsid w:val="00ED16C1"/>
    <w:rsid w:val="00ED1788"/>
    <w:rsid w:val="00ED17E2"/>
    <w:rsid w:val="00ED1826"/>
    <w:rsid w:val="00ED18F4"/>
    <w:rsid w:val="00ED1958"/>
    <w:rsid w:val="00ED19B4"/>
    <w:rsid w:val="00ED1AA2"/>
    <w:rsid w:val="00ED1AF3"/>
    <w:rsid w:val="00ED1B9C"/>
    <w:rsid w:val="00ED1BBE"/>
    <w:rsid w:val="00ED1BDE"/>
    <w:rsid w:val="00ED1C12"/>
    <w:rsid w:val="00ED1C65"/>
    <w:rsid w:val="00ED1D0F"/>
    <w:rsid w:val="00ED1D1A"/>
    <w:rsid w:val="00ED1D2F"/>
    <w:rsid w:val="00ED1D4D"/>
    <w:rsid w:val="00ED1D86"/>
    <w:rsid w:val="00ED1D90"/>
    <w:rsid w:val="00ED1DA0"/>
    <w:rsid w:val="00ED1DD8"/>
    <w:rsid w:val="00ED1F62"/>
    <w:rsid w:val="00ED1F93"/>
    <w:rsid w:val="00ED2053"/>
    <w:rsid w:val="00ED2065"/>
    <w:rsid w:val="00ED20C6"/>
    <w:rsid w:val="00ED20CF"/>
    <w:rsid w:val="00ED212E"/>
    <w:rsid w:val="00ED21A3"/>
    <w:rsid w:val="00ED21B5"/>
    <w:rsid w:val="00ED21BD"/>
    <w:rsid w:val="00ED21BF"/>
    <w:rsid w:val="00ED21C1"/>
    <w:rsid w:val="00ED21D8"/>
    <w:rsid w:val="00ED2202"/>
    <w:rsid w:val="00ED2232"/>
    <w:rsid w:val="00ED2261"/>
    <w:rsid w:val="00ED227B"/>
    <w:rsid w:val="00ED2356"/>
    <w:rsid w:val="00ED239D"/>
    <w:rsid w:val="00ED23AB"/>
    <w:rsid w:val="00ED23E1"/>
    <w:rsid w:val="00ED23FD"/>
    <w:rsid w:val="00ED2438"/>
    <w:rsid w:val="00ED247C"/>
    <w:rsid w:val="00ED249E"/>
    <w:rsid w:val="00ED249F"/>
    <w:rsid w:val="00ED2501"/>
    <w:rsid w:val="00ED2576"/>
    <w:rsid w:val="00ED25EB"/>
    <w:rsid w:val="00ED25F6"/>
    <w:rsid w:val="00ED2626"/>
    <w:rsid w:val="00ED2678"/>
    <w:rsid w:val="00ED26F2"/>
    <w:rsid w:val="00ED272C"/>
    <w:rsid w:val="00ED2777"/>
    <w:rsid w:val="00ED28D6"/>
    <w:rsid w:val="00ED2963"/>
    <w:rsid w:val="00ED296B"/>
    <w:rsid w:val="00ED2989"/>
    <w:rsid w:val="00ED298F"/>
    <w:rsid w:val="00ED29CF"/>
    <w:rsid w:val="00ED2A41"/>
    <w:rsid w:val="00ED2A81"/>
    <w:rsid w:val="00ED2ABE"/>
    <w:rsid w:val="00ED2B7B"/>
    <w:rsid w:val="00ED2BD1"/>
    <w:rsid w:val="00ED2C29"/>
    <w:rsid w:val="00ED2C5B"/>
    <w:rsid w:val="00ED2CAE"/>
    <w:rsid w:val="00ED2CB5"/>
    <w:rsid w:val="00ED2DA8"/>
    <w:rsid w:val="00ED2E14"/>
    <w:rsid w:val="00ED2E4C"/>
    <w:rsid w:val="00ED2E8B"/>
    <w:rsid w:val="00ED2E98"/>
    <w:rsid w:val="00ED2F3E"/>
    <w:rsid w:val="00ED2F69"/>
    <w:rsid w:val="00ED2FB5"/>
    <w:rsid w:val="00ED2FCE"/>
    <w:rsid w:val="00ED3050"/>
    <w:rsid w:val="00ED3077"/>
    <w:rsid w:val="00ED30EF"/>
    <w:rsid w:val="00ED3101"/>
    <w:rsid w:val="00ED3296"/>
    <w:rsid w:val="00ED32C0"/>
    <w:rsid w:val="00ED331B"/>
    <w:rsid w:val="00ED332E"/>
    <w:rsid w:val="00ED335F"/>
    <w:rsid w:val="00ED340A"/>
    <w:rsid w:val="00ED3458"/>
    <w:rsid w:val="00ED354B"/>
    <w:rsid w:val="00ED3563"/>
    <w:rsid w:val="00ED3585"/>
    <w:rsid w:val="00ED3593"/>
    <w:rsid w:val="00ED3637"/>
    <w:rsid w:val="00ED364A"/>
    <w:rsid w:val="00ED3650"/>
    <w:rsid w:val="00ED3736"/>
    <w:rsid w:val="00ED377D"/>
    <w:rsid w:val="00ED37D5"/>
    <w:rsid w:val="00ED384B"/>
    <w:rsid w:val="00ED38BD"/>
    <w:rsid w:val="00ED38C7"/>
    <w:rsid w:val="00ED38EF"/>
    <w:rsid w:val="00ED390D"/>
    <w:rsid w:val="00ED39A3"/>
    <w:rsid w:val="00ED39A7"/>
    <w:rsid w:val="00ED39C5"/>
    <w:rsid w:val="00ED39E3"/>
    <w:rsid w:val="00ED3A0B"/>
    <w:rsid w:val="00ED3A82"/>
    <w:rsid w:val="00ED3AAE"/>
    <w:rsid w:val="00ED3BA4"/>
    <w:rsid w:val="00ED3BDA"/>
    <w:rsid w:val="00ED3C19"/>
    <w:rsid w:val="00ED3C7E"/>
    <w:rsid w:val="00ED3CE3"/>
    <w:rsid w:val="00ED3D4F"/>
    <w:rsid w:val="00ED3DA7"/>
    <w:rsid w:val="00ED3E2F"/>
    <w:rsid w:val="00ED3E81"/>
    <w:rsid w:val="00ED3F2F"/>
    <w:rsid w:val="00ED407F"/>
    <w:rsid w:val="00ED4090"/>
    <w:rsid w:val="00ED411E"/>
    <w:rsid w:val="00ED412E"/>
    <w:rsid w:val="00ED41BB"/>
    <w:rsid w:val="00ED41C0"/>
    <w:rsid w:val="00ED4324"/>
    <w:rsid w:val="00ED4331"/>
    <w:rsid w:val="00ED433D"/>
    <w:rsid w:val="00ED4428"/>
    <w:rsid w:val="00ED442D"/>
    <w:rsid w:val="00ED449C"/>
    <w:rsid w:val="00ED44AB"/>
    <w:rsid w:val="00ED44D8"/>
    <w:rsid w:val="00ED44DA"/>
    <w:rsid w:val="00ED4586"/>
    <w:rsid w:val="00ED45B5"/>
    <w:rsid w:val="00ED45CD"/>
    <w:rsid w:val="00ED465C"/>
    <w:rsid w:val="00ED46AB"/>
    <w:rsid w:val="00ED46AE"/>
    <w:rsid w:val="00ED46B9"/>
    <w:rsid w:val="00ED46EE"/>
    <w:rsid w:val="00ED4731"/>
    <w:rsid w:val="00ED476D"/>
    <w:rsid w:val="00ED479C"/>
    <w:rsid w:val="00ED47B9"/>
    <w:rsid w:val="00ED47D9"/>
    <w:rsid w:val="00ED4892"/>
    <w:rsid w:val="00ED48CC"/>
    <w:rsid w:val="00ED48DB"/>
    <w:rsid w:val="00ED4920"/>
    <w:rsid w:val="00ED4934"/>
    <w:rsid w:val="00ED49D0"/>
    <w:rsid w:val="00ED4A28"/>
    <w:rsid w:val="00ED4A3C"/>
    <w:rsid w:val="00ED4A4E"/>
    <w:rsid w:val="00ED4A64"/>
    <w:rsid w:val="00ED4A95"/>
    <w:rsid w:val="00ED4A9B"/>
    <w:rsid w:val="00ED4B08"/>
    <w:rsid w:val="00ED4BEA"/>
    <w:rsid w:val="00ED4C1D"/>
    <w:rsid w:val="00ED4C3F"/>
    <w:rsid w:val="00ED4C80"/>
    <w:rsid w:val="00ED4CA8"/>
    <w:rsid w:val="00ED4D5B"/>
    <w:rsid w:val="00ED4D7F"/>
    <w:rsid w:val="00ED4DDB"/>
    <w:rsid w:val="00ED4E8A"/>
    <w:rsid w:val="00ED4E9E"/>
    <w:rsid w:val="00ED4EB7"/>
    <w:rsid w:val="00ED4FC6"/>
    <w:rsid w:val="00ED500A"/>
    <w:rsid w:val="00ED505F"/>
    <w:rsid w:val="00ED50A5"/>
    <w:rsid w:val="00ED50C1"/>
    <w:rsid w:val="00ED50DF"/>
    <w:rsid w:val="00ED50FF"/>
    <w:rsid w:val="00ED5101"/>
    <w:rsid w:val="00ED518F"/>
    <w:rsid w:val="00ED51D1"/>
    <w:rsid w:val="00ED51DB"/>
    <w:rsid w:val="00ED5228"/>
    <w:rsid w:val="00ED5273"/>
    <w:rsid w:val="00ED52C1"/>
    <w:rsid w:val="00ED5340"/>
    <w:rsid w:val="00ED5343"/>
    <w:rsid w:val="00ED53B2"/>
    <w:rsid w:val="00ED53CC"/>
    <w:rsid w:val="00ED5415"/>
    <w:rsid w:val="00ED543E"/>
    <w:rsid w:val="00ED5466"/>
    <w:rsid w:val="00ED5475"/>
    <w:rsid w:val="00ED547B"/>
    <w:rsid w:val="00ED5535"/>
    <w:rsid w:val="00ED55B7"/>
    <w:rsid w:val="00ED55E3"/>
    <w:rsid w:val="00ED5600"/>
    <w:rsid w:val="00ED5822"/>
    <w:rsid w:val="00ED5879"/>
    <w:rsid w:val="00ED59DE"/>
    <w:rsid w:val="00ED5A73"/>
    <w:rsid w:val="00ED5A88"/>
    <w:rsid w:val="00ED5ABD"/>
    <w:rsid w:val="00ED5B2A"/>
    <w:rsid w:val="00ED5B4B"/>
    <w:rsid w:val="00ED5B64"/>
    <w:rsid w:val="00ED5C58"/>
    <w:rsid w:val="00ED5CB6"/>
    <w:rsid w:val="00ED5DB2"/>
    <w:rsid w:val="00ED5DD4"/>
    <w:rsid w:val="00ED5DF7"/>
    <w:rsid w:val="00ED5EF3"/>
    <w:rsid w:val="00ED5F6B"/>
    <w:rsid w:val="00ED5F8E"/>
    <w:rsid w:val="00ED5FAE"/>
    <w:rsid w:val="00ED6011"/>
    <w:rsid w:val="00ED6078"/>
    <w:rsid w:val="00ED609E"/>
    <w:rsid w:val="00ED616D"/>
    <w:rsid w:val="00ED6382"/>
    <w:rsid w:val="00ED63F3"/>
    <w:rsid w:val="00ED63FD"/>
    <w:rsid w:val="00ED6511"/>
    <w:rsid w:val="00ED651F"/>
    <w:rsid w:val="00ED6536"/>
    <w:rsid w:val="00ED6539"/>
    <w:rsid w:val="00ED655C"/>
    <w:rsid w:val="00ED658D"/>
    <w:rsid w:val="00ED66E8"/>
    <w:rsid w:val="00ED6772"/>
    <w:rsid w:val="00ED67AA"/>
    <w:rsid w:val="00ED67C1"/>
    <w:rsid w:val="00ED6837"/>
    <w:rsid w:val="00ED686B"/>
    <w:rsid w:val="00ED68B1"/>
    <w:rsid w:val="00ED68D3"/>
    <w:rsid w:val="00ED68F3"/>
    <w:rsid w:val="00ED69BC"/>
    <w:rsid w:val="00ED6B24"/>
    <w:rsid w:val="00ED6B4A"/>
    <w:rsid w:val="00ED6BDC"/>
    <w:rsid w:val="00ED6C5B"/>
    <w:rsid w:val="00ED6C81"/>
    <w:rsid w:val="00ED6D08"/>
    <w:rsid w:val="00ED6D16"/>
    <w:rsid w:val="00ED6DC5"/>
    <w:rsid w:val="00ED6E07"/>
    <w:rsid w:val="00ED6E0F"/>
    <w:rsid w:val="00ED6E27"/>
    <w:rsid w:val="00ED6FAF"/>
    <w:rsid w:val="00ED704F"/>
    <w:rsid w:val="00ED711A"/>
    <w:rsid w:val="00ED71E1"/>
    <w:rsid w:val="00ED723F"/>
    <w:rsid w:val="00ED7269"/>
    <w:rsid w:val="00ED72A2"/>
    <w:rsid w:val="00ED72B1"/>
    <w:rsid w:val="00ED72F5"/>
    <w:rsid w:val="00ED7353"/>
    <w:rsid w:val="00ED737B"/>
    <w:rsid w:val="00ED737D"/>
    <w:rsid w:val="00ED7384"/>
    <w:rsid w:val="00ED73C5"/>
    <w:rsid w:val="00ED740C"/>
    <w:rsid w:val="00ED7418"/>
    <w:rsid w:val="00ED7441"/>
    <w:rsid w:val="00ED7449"/>
    <w:rsid w:val="00ED7470"/>
    <w:rsid w:val="00ED748C"/>
    <w:rsid w:val="00ED7541"/>
    <w:rsid w:val="00ED75AC"/>
    <w:rsid w:val="00ED760E"/>
    <w:rsid w:val="00ED7626"/>
    <w:rsid w:val="00ED76DD"/>
    <w:rsid w:val="00ED7718"/>
    <w:rsid w:val="00ED773B"/>
    <w:rsid w:val="00ED7758"/>
    <w:rsid w:val="00ED7864"/>
    <w:rsid w:val="00ED7988"/>
    <w:rsid w:val="00ED7AEE"/>
    <w:rsid w:val="00ED7AFE"/>
    <w:rsid w:val="00ED7B7B"/>
    <w:rsid w:val="00ED7B8A"/>
    <w:rsid w:val="00ED7B98"/>
    <w:rsid w:val="00ED7C29"/>
    <w:rsid w:val="00ED7C86"/>
    <w:rsid w:val="00ED7CC0"/>
    <w:rsid w:val="00ED7DF7"/>
    <w:rsid w:val="00ED7E44"/>
    <w:rsid w:val="00ED7E58"/>
    <w:rsid w:val="00ED7F0E"/>
    <w:rsid w:val="00ED7F5D"/>
    <w:rsid w:val="00ED7F92"/>
    <w:rsid w:val="00ED7FA6"/>
    <w:rsid w:val="00ED877A"/>
    <w:rsid w:val="00EE0010"/>
    <w:rsid w:val="00EE003A"/>
    <w:rsid w:val="00EE00F2"/>
    <w:rsid w:val="00EE02B2"/>
    <w:rsid w:val="00EE02D5"/>
    <w:rsid w:val="00EE036C"/>
    <w:rsid w:val="00EE04B6"/>
    <w:rsid w:val="00EE04FB"/>
    <w:rsid w:val="00EE0531"/>
    <w:rsid w:val="00EE0576"/>
    <w:rsid w:val="00EE05E9"/>
    <w:rsid w:val="00EE05FC"/>
    <w:rsid w:val="00EE0601"/>
    <w:rsid w:val="00EE0630"/>
    <w:rsid w:val="00EE071A"/>
    <w:rsid w:val="00EE0751"/>
    <w:rsid w:val="00EE077C"/>
    <w:rsid w:val="00EE07DE"/>
    <w:rsid w:val="00EE080D"/>
    <w:rsid w:val="00EE0816"/>
    <w:rsid w:val="00EE087D"/>
    <w:rsid w:val="00EE08AB"/>
    <w:rsid w:val="00EE0A38"/>
    <w:rsid w:val="00EE0AA1"/>
    <w:rsid w:val="00EE0ABF"/>
    <w:rsid w:val="00EE0AC4"/>
    <w:rsid w:val="00EE0B59"/>
    <w:rsid w:val="00EE0B7C"/>
    <w:rsid w:val="00EE0C56"/>
    <w:rsid w:val="00EE0D01"/>
    <w:rsid w:val="00EE0DA8"/>
    <w:rsid w:val="00EE0DAA"/>
    <w:rsid w:val="00EE0F56"/>
    <w:rsid w:val="00EE0F6D"/>
    <w:rsid w:val="00EE0FAC"/>
    <w:rsid w:val="00EE0FCB"/>
    <w:rsid w:val="00EE0FE1"/>
    <w:rsid w:val="00EE0FEC"/>
    <w:rsid w:val="00EE101B"/>
    <w:rsid w:val="00EE1046"/>
    <w:rsid w:val="00EE10CE"/>
    <w:rsid w:val="00EE1172"/>
    <w:rsid w:val="00EE1251"/>
    <w:rsid w:val="00EE130C"/>
    <w:rsid w:val="00EE1362"/>
    <w:rsid w:val="00EE13AD"/>
    <w:rsid w:val="00EE13B6"/>
    <w:rsid w:val="00EE13BC"/>
    <w:rsid w:val="00EE140B"/>
    <w:rsid w:val="00EE1465"/>
    <w:rsid w:val="00EE1476"/>
    <w:rsid w:val="00EE1479"/>
    <w:rsid w:val="00EE1484"/>
    <w:rsid w:val="00EE14E0"/>
    <w:rsid w:val="00EE14FF"/>
    <w:rsid w:val="00EE1578"/>
    <w:rsid w:val="00EE1583"/>
    <w:rsid w:val="00EE15C5"/>
    <w:rsid w:val="00EE15DC"/>
    <w:rsid w:val="00EE1635"/>
    <w:rsid w:val="00EE1692"/>
    <w:rsid w:val="00EE1694"/>
    <w:rsid w:val="00EE170C"/>
    <w:rsid w:val="00EE177A"/>
    <w:rsid w:val="00EE18A9"/>
    <w:rsid w:val="00EE18B3"/>
    <w:rsid w:val="00EE19C3"/>
    <w:rsid w:val="00EE1A30"/>
    <w:rsid w:val="00EE1AE2"/>
    <w:rsid w:val="00EE1B34"/>
    <w:rsid w:val="00EE1B45"/>
    <w:rsid w:val="00EE1B50"/>
    <w:rsid w:val="00EE1BD7"/>
    <w:rsid w:val="00EE1BD9"/>
    <w:rsid w:val="00EE1C92"/>
    <w:rsid w:val="00EE1CA7"/>
    <w:rsid w:val="00EE1D95"/>
    <w:rsid w:val="00EE1DF3"/>
    <w:rsid w:val="00EE1E1B"/>
    <w:rsid w:val="00EE1E36"/>
    <w:rsid w:val="00EE1E50"/>
    <w:rsid w:val="00EE1E53"/>
    <w:rsid w:val="00EE1E79"/>
    <w:rsid w:val="00EE1E7B"/>
    <w:rsid w:val="00EE1F50"/>
    <w:rsid w:val="00EE2054"/>
    <w:rsid w:val="00EE205D"/>
    <w:rsid w:val="00EE205E"/>
    <w:rsid w:val="00EE206D"/>
    <w:rsid w:val="00EE207C"/>
    <w:rsid w:val="00EE20C7"/>
    <w:rsid w:val="00EE2180"/>
    <w:rsid w:val="00EE2183"/>
    <w:rsid w:val="00EE21DC"/>
    <w:rsid w:val="00EE2227"/>
    <w:rsid w:val="00EE22BE"/>
    <w:rsid w:val="00EE242B"/>
    <w:rsid w:val="00EE244E"/>
    <w:rsid w:val="00EE245B"/>
    <w:rsid w:val="00EE253A"/>
    <w:rsid w:val="00EE2561"/>
    <w:rsid w:val="00EE2563"/>
    <w:rsid w:val="00EE25D0"/>
    <w:rsid w:val="00EE262B"/>
    <w:rsid w:val="00EE26A9"/>
    <w:rsid w:val="00EE26AD"/>
    <w:rsid w:val="00EE26D2"/>
    <w:rsid w:val="00EE26F4"/>
    <w:rsid w:val="00EE274F"/>
    <w:rsid w:val="00EE278D"/>
    <w:rsid w:val="00EE27A8"/>
    <w:rsid w:val="00EE27D3"/>
    <w:rsid w:val="00EE27ED"/>
    <w:rsid w:val="00EE27F2"/>
    <w:rsid w:val="00EE2915"/>
    <w:rsid w:val="00EE2939"/>
    <w:rsid w:val="00EE2986"/>
    <w:rsid w:val="00EE29BE"/>
    <w:rsid w:val="00EE29F5"/>
    <w:rsid w:val="00EE2AB8"/>
    <w:rsid w:val="00EE2B0D"/>
    <w:rsid w:val="00EE2B3B"/>
    <w:rsid w:val="00EE2B4B"/>
    <w:rsid w:val="00EE2B5B"/>
    <w:rsid w:val="00EE2C4A"/>
    <w:rsid w:val="00EE2CC2"/>
    <w:rsid w:val="00EE2CE8"/>
    <w:rsid w:val="00EE2D2F"/>
    <w:rsid w:val="00EE2D31"/>
    <w:rsid w:val="00EE2D6E"/>
    <w:rsid w:val="00EE2D7B"/>
    <w:rsid w:val="00EE2D92"/>
    <w:rsid w:val="00EE2E77"/>
    <w:rsid w:val="00EE2F2D"/>
    <w:rsid w:val="00EE2F88"/>
    <w:rsid w:val="00EE30B4"/>
    <w:rsid w:val="00EE310C"/>
    <w:rsid w:val="00EE316F"/>
    <w:rsid w:val="00EE3222"/>
    <w:rsid w:val="00EE3271"/>
    <w:rsid w:val="00EE32DA"/>
    <w:rsid w:val="00EE3316"/>
    <w:rsid w:val="00EE3486"/>
    <w:rsid w:val="00EE34AC"/>
    <w:rsid w:val="00EE3504"/>
    <w:rsid w:val="00EE351F"/>
    <w:rsid w:val="00EE35D7"/>
    <w:rsid w:val="00EE36A1"/>
    <w:rsid w:val="00EE36AC"/>
    <w:rsid w:val="00EE379D"/>
    <w:rsid w:val="00EE37C6"/>
    <w:rsid w:val="00EE37E5"/>
    <w:rsid w:val="00EE38AB"/>
    <w:rsid w:val="00EE3996"/>
    <w:rsid w:val="00EE3A20"/>
    <w:rsid w:val="00EE3AE5"/>
    <w:rsid w:val="00EE3B1A"/>
    <w:rsid w:val="00EE3BF6"/>
    <w:rsid w:val="00EE3CB0"/>
    <w:rsid w:val="00EE3D35"/>
    <w:rsid w:val="00EE3D43"/>
    <w:rsid w:val="00EE3DE8"/>
    <w:rsid w:val="00EE3E42"/>
    <w:rsid w:val="00EE3E43"/>
    <w:rsid w:val="00EE3EA9"/>
    <w:rsid w:val="00EE3EEA"/>
    <w:rsid w:val="00EE3EFB"/>
    <w:rsid w:val="00EE3F0C"/>
    <w:rsid w:val="00EE3F17"/>
    <w:rsid w:val="00EE3F3A"/>
    <w:rsid w:val="00EE3F5C"/>
    <w:rsid w:val="00EE3FCD"/>
    <w:rsid w:val="00EE3FF4"/>
    <w:rsid w:val="00EE4091"/>
    <w:rsid w:val="00EE4127"/>
    <w:rsid w:val="00EE41E5"/>
    <w:rsid w:val="00EE4218"/>
    <w:rsid w:val="00EE4269"/>
    <w:rsid w:val="00EE4299"/>
    <w:rsid w:val="00EE42C7"/>
    <w:rsid w:val="00EE42FE"/>
    <w:rsid w:val="00EE43BF"/>
    <w:rsid w:val="00EE43E7"/>
    <w:rsid w:val="00EE4473"/>
    <w:rsid w:val="00EE449C"/>
    <w:rsid w:val="00EE44D9"/>
    <w:rsid w:val="00EE4583"/>
    <w:rsid w:val="00EE4639"/>
    <w:rsid w:val="00EE4647"/>
    <w:rsid w:val="00EE464D"/>
    <w:rsid w:val="00EE4682"/>
    <w:rsid w:val="00EE46A8"/>
    <w:rsid w:val="00EE4842"/>
    <w:rsid w:val="00EE4A07"/>
    <w:rsid w:val="00EE4A23"/>
    <w:rsid w:val="00EE4A37"/>
    <w:rsid w:val="00EE4A93"/>
    <w:rsid w:val="00EE4AC8"/>
    <w:rsid w:val="00EE4AF2"/>
    <w:rsid w:val="00EE4B32"/>
    <w:rsid w:val="00EE4BF6"/>
    <w:rsid w:val="00EE4C51"/>
    <w:rsid w:val="00EE4C61"/>
    <w:rsid w:val="00EE4C9D"/>
    <w:rsid w:val="00EE4D33"/>
    <w:rsid w:val="00EE4DD8"/>
    <w:rsid w:val="00EE4EC9"/>
    <w:rsid w:val="00EE4F21"/>
    <w:rsid w:val="00EE4FAD"/>
    <w:rsid w:val="00EE4FBC"/>
    <w:rsid w:val="00EE5018"/>
    <w:rsid w:val="00EE5045"/>
    <w:rsid w:val="00EE5124"/>
    <w:rsid w:val="00EE5191"/>
    <w:rsid w:val="00EE519F"/>
    <w:rsid w:val="00EE51A7"/>
    <w:rsid w:val="00EE51C7"/>
    <w:rsid w:val="00EE51F8"/>
    <w:rsid w:val="00EE524A"/>
    <w:rsid w:val="00EE524F"/>
    <w:rsid w:val="00EE52AD"/>
    <w:rsid w:val="00EE52E7"/>
    <w:rsid w:val="00EE530C"/>
    <w:rsid w:val="00EE542A"/>
    <w:rsid w:val="00EE557D"/>
    <w:rsid w:val="00EE5584"/>
    <w:rsid w:val="00EE558C"/>
    <w:rsid w:val="00EE5650"/>
    <w:rsid w:val="00EE5716"/>
    <w:rsid w:val="00EE5718"/>
    <w:rsid w:val="00EE5797"/>
    <w:rsid w:val="00EE5834"/>
    <w:rsid w:val="00EE58C5"/>
    <w:rsid w:val="00EE594C"/>
    <w:rsid w:val="00EE5A63"/>
    <w:rsid w:val="00EE5A8F"/>
    <w:rsid w:val="00EE5AE5"/>
    <w:rsid w:val="00EE5B5D"/>
    <w:rsid w:val="00EE5BA4"/>
    <w:rsid w:val="00EE5BE5"/>
    <w:rsid w:val="00EE5C1E"/>
    <w:rsid w:val="00EE5C5D"/>
    <w:rsid w:val="00EE5CA7"/>
    <w:rsid w:val="00EE5CA8"/>
    <w:rsid w:val="00EE5CCD"/>
    <w:rsid w:val="00EE5D89"/>
    <w:rsid w:val="00EE5E08"/>
    <w:rsid w:val="00EE5E97"/>
    <w:rsid w:val="00EE5EF3"/>
    <w:rsid w:val="00EE5F16"/>
    <w:rsid w:val="00EE5F1D"/>
    <w:rsid w:val="00EE60A0"/>
    <w:rsid w:val="00EE60B6"/>
    <w:rsid w:val="00EE6100"/>
    <w:rsid w:val="00EE611B"/>
    <w:rsid w:val="00EE61EB"/>
    <w:rsid w:val="00EE61EF"/>
    <w:rsid w:val="00EE627D"/>
    <w:rsid w:val="00EE629C"/>
    <w:rsid w:val="00EE6370"/>
    <w:rsid w:val="00EE6407"/>
    <w:rsid w:val="00EE6548"/>
    <w:rsid w:val="00EE6570"/>
    <w:rsid w:val="00EE6576"/>
    <w:rsid w:val="00EE666D"/>
    <w:rsid w:val="00EE66BF"/>
    <w:rsid w:val="00EE6706"/>
    <w:rsid w:val="00EE6717"/>
    <w:rsid w:val="00EE671A"/>
    <w:rsid w:val="00EE68C3"/>
    <w:rsid w:val="00EE6A44"/>
    <w:rsid w:val="00EE6AF9"/>
    <w:rsid w:val="00EE6B0E"/>
    <w:rsid w:val="00EE6B45"/>
    <w:rsid w:val="00EE6BA9"/>
    <w:rsid w:val="00EE6C9D"/>
    <w:rsid w:val="00EE6CEE"/>
    <w:rsid w:val="00EE6D2E"/>
    <w:rsid w:val="00EE6E1A"/>
    <w:rsid w:val="00EE6E33"/>
    <w:rsid w:val="00EE6E67"/>
    <w:rsid w:val="00EE6F29"/>
    <w:rsid w:val="00EE6FA5"/>
    <w:rsid w:val="00EE6FC4"/>
    <w:rsid w:val="00EE700B"/>
    <w:rsid w:val="00EE7074"/>
    <w:rsid w:val="00EE70D2"/>
    <w:rsid w:val="00EE70F2"/>
    <w:rsid w:val="00EE7116"/>
    <w:rsid w:val="00EE7119"/>
    <w:rsid w:val="00EE716A"/>
    <w:rsid w:val="00EE71D2"/>
    <w:rsid w:val="00EE7225"/>
    <w:rsid w:val="00EE722A"/>
    <w:rsid w:val="00EE72F3"/>
    <w:rsid w:val="00EE7315"/>
    <w:rsid w:val="00EE732F"/>
    <w:rsid w:val="00EE735D"/>
    <w:rsid w:val="00EE739F"/>
    <w:rsid w:val="00EE74C3"/>
    <w:rsid w:val="00EE753F"/>
    <w:rsid w:val="00EE756D"/>
    <w:rsid w:val="00EE7571"/>
    <w:rsid w:val="00EE7627"/>
    <w:rsid w:val="00EE765A"/>
    <w:rsid w:val="00EE769F"/>
    <w:rsid w:val="00EE7708"/>
    <w:rsid w:val="00EE7716"/>
    <w:rsid w:val="00EE7756"/>
    <w:rsid w:val="00EE7761"/>
    <w:rsid w:val="00EE77B3"/>
    <w:rsid w:val="00EE77ED"/>
    <w:rsid w:val="00EE7813"/>
    <w:rsid w:val="00EE78B0"/>
    <w:rsid w:val="00EE78BD"/>
    <w:rsid w:val="00EE794C"/>
    <w:rsid w:val="00EE799E"/>
    <w:rsid w:val="00EE79A8"/>
    <w:rsid w:val="00EE79B3"/>
    <w:rsid w:val="00EE7B65"/>
    <w:rsid w:val="00EE7BFC"/>
    <w:rsid w:val="00EE7C3D"/>
    <w:rsid w:val="00EE7C4F"/>
    <w:rsid w:val="00EE7C6E"/>
    <w:rsid w:val="00EE7C9D"/>
    <w:rsid w:val="00EE7CB7"/>
    <w:rsid w:val="00EE7CE5"/>
    <w:rsid w:val="00EE7D41"/>
    <w:rsid w:val="00EE7D58"/>
    <w:rsid w:val="00EE7EAD"/>
    <w:rsid w:val="00EF0032"/>
    <w:rsid w:val="00EF00B6"/>
    <w:rsid w:val="00EF0113"/>
    <w:rsid w:val="00EF015A"/>
    <w:rsid w:val="00EF0161"/>
    <w:rsid w:val="00EF01C6"/>
    <w:rsid w:val="00EF01F1"/>
    <w:rsid w:val="00EF0223"/>
    <w:rsid w:val="00EF0271"/>
    <w:rsid w:val="00EF0280"/>
    <w:rsid w:val="00EF03CC"/>
    <w:rsid w:val="00EF03D2"/>
    <w:rsid w:val="00EF0453"/>
    <w:rsid w:val="00EF04E7"/>
    <w:rsid w:val="00EF05C0"/>
    <w:rsid w:val="00EF0761"/>
    <w:rsid w:val="00EF079A"/>
    <w:rsid w:val="00EF07F7"/>
    <w:rsid w:val="00EF080A"/>
    <w:rsid w:val="00EF085A"/>
    <w:rsid w:val="00EF0870"/>
    <w:rsid w:val="00EF0883"/>
    <w:rsid w:val="00EF08F9"/>
    <w:rsid w:val="00EF092A"/>
    <w:rsid w:val="00EF093D"/>
    <w:rsid w:val="00EF0960"/>
    <w:rsid w:val="00EF0A26"/>
    <w:rsid w:val="00EF0B0E"/>
    <w:rsid w:val="00EF0B8D"/>
    <w:rsid w:val="00EF0BC4"/>
    <w:rsid w:val="00EF0BEC"/>
    <w:rsid w:val="00EF0C0C"/>
    <w:rsid w:val="00EF0CBB"/>
    <w:rsid w:val="00EF0CDA"/>
    <w:rsid w:val="00EF0D12"/>
    <w:rsid w:val="00EF0D4B"/>
    <w:rsid w:val="00EF0D64"/>
    <w:rsid w:val="00EF0D6F"/>
    <w:rsid w:val="00EF0D70"/>
    <w:rsid w:val="00EF0D77"/>
    <w:rsid w:val="00EF0D8B"/>
    <w:rsid w:val="00EF0DD9"/>
    <w:rsid w:val="00EF0E47"/>
    <w:rsid w:val="00EF0E61"/>
    <w:rsid w:val="00EF0E75"/>
    <w:rsid w:val="00EF0EEA"/>
    <w:rsid w:val="00EF0FA1"/>
    <w:rsid w:val="00EF0FA5"/>
    <w:rsid w:val="00EF0FB2"/>
    <w:rsid w:val="00EF0FDD"/>
    <w:rsid w:val="00EF1094"/>
    <w:rsid w:val="00EF1097"/>
    <w:rsid w:val="00EF1182"/>
    <w:rsid w:val="00EF125C"/>
    <w:rsid w:val="00EF12C6"/>
    <w:rsid w:val="00EF1412"/>
    <w:rsid w:val="00EF1475"/>
    <w:rsid w:val="00EF1482"/>
    <w:rsid w:val="00EF1579"/>
    <w:rsid w:val="00EF15A3"/>
    <w:rsid w:val="00EF15E5"/>
    <w:rsid w:val="00EF15FB"/>
    <w:rsid w:val="00EF1653"/>
    <w:rsid w:val="00EF1690"/>
    <w:rsid w:val="00EF16DB"/>
    <w:rsid w:val="00EF172B"/>
    <w:rsid w:val="00EF1780"/>
    <w:rsid w:val="00EF18AC"/>
    <w:rsid w:val="00EF18B5"/>
    <w:rsid w:val="00EF18F0"/>
    <w:rsid w:val="00EF1975"/>
    <w:rsid w:val="00EF19B6"/>
    <w:rsid w:val="00EF19BD"/>
    <w:rsid w:val="00EF19F7"/>
    <w:rsid w:val="00EF1A63"/>
    <w:rsid w:val="00EF1B11"/>
    <w:rsid w:val="00EF1B35"/>
    <w:rsid w:val="00EF1B4B"/>
    <w:rsid w:val="00EF1B8F"/>
    <w:rsid w:val="00EF1CD2"/>
    <w:rsid w:val="00EF1D20"/>
    <w:rsid w:val="00EF1D38"/>
    <w:rsid w:val="00EF1DAF"/>
    <w:rsid w:val="00EF1DB1"/>
    <w:rsid w:val="00EF1E15"/>
    <w:rsid w:val="00EF1E59"/>
    <w:rsid w:val="00EF1E9C"/>
    <w:rsid w:val="00EF1F0B"/>
    <w:rsid w:val="00EF1F9C"/>
    <w:rsid w:val="00EF1FB2"/>
    <w:rsid w:val="00EF2012"/>
    <w:rsid w:val="00EF2040"/>
    <w:rsid w:val="00EF20BD"/>
    <w:rsid w:val="00EF2157"/>
    <w:rsid w:val="00EF21BD"/>
    <w:rsid w:val="00EF21D1"/>
    <w:rsid w:val="00EF22B1"/>
    <w:rsid w:val="00EF2318"/>
    <w:rsid w:val="00EF236E"/>
    <w:rsid w:val="00EF2421"/>
    <w:rsid w:val="00EF2434"/>
    <w:rsid w:val="00EF2460"/>
    <w:rsid w:val="00EF247A"/>
    <w:rsid w:val="00EF24AB"/>
    <w:rsid w:val="00EF2507"/>
    <w:rsid w:val="00EF25D3"/>
    <w:rsid w:val="00EF25ED"/>
    <w:rsid w:val="00EF26A2"/>
    <w:rsid w:val="00EF2722"/>
    <w:rsid w:val="00EF2751"/>
    <w:rsid w:val="00EF276F"/>
    <w:rsid w:val="00EF27DE"/>
    <w:rsid w:val="00EF280A"/>
    <w:rsid w:val="00EF2843"/>
    <w:rsid w:val="00EF2928"/>
    <w:rsid w:val="00EF2929"/>
    <w:rsid w:val="00EF2934"/>
    <w:rsid w:val="00EF297B"/>
    <w:rsid w:val="00EF29A3"/>
    <w:rsid w:val="00EF2A04"/>
    <w:rsid w:val="00EF2B4C"/>
    <w:rsid w:val="00EF2BCA"/>
    <w:rsid w:val="00EF2C30"/>
    <w:rsid w:val="00EF2D3D"/>
    <w:rsid w:val="00EF2D4F"/>
    <w:rsid w:val="00EF2D63"/>
    <w:rsid w:val="00EF2DAB"/>
    <w:rsid w:val="00EF2E6E"/>
    <w:rsid w:val="00EF2E95"/>
    <w:rsid w:val="00EF2FD6"/>
    <w:rsid w:val="00EF30E0"/>
    <w:rsid w:val="00EF329E"/>
    <w:rsid w:val="00EF32C1"/>
    <w:rsid w:val="00EF32EE"/>
    <w:rsid w:val="00EF3336"/>
    <w:rsid w:val="00EF336E"/>
    <w:rsid w:val="00EF33FA"/>
    <w:rsid w:val="00EF343C"/>
    <w:rsid w:val="00EF3452"/>
    <w:rsid w:val="00EF34E1"/>
    <w:rsid w:val="00EF3510"/>
    <w:rsid w:val="00EF3544"/>
    <w:rsid w:val="00EF3559"/>
    <w:rsid w:val="00EF35C7"/>
    <w:rsid w:val="00EF35E0"/>
    <w:rsid w:val="00EF36AC"/>
    <w:rsid w:val="00EF37A7"/>
    <w:rsid w:val="00EF38D6"/>
    <w:rsid w:val="00EF3936"/>
    <w:rsid w:val="00EF3A55"/>
    <w:rsid w:val="00EF3AAD"/>
    <w:rsid w:val="00EF3AE0"/>
    <w:rsid w:val="00EF3B83"/>
    <w:rsid w:val="00EF3B9C"/>
    <w:rsid w:val="00EF3BD7"/>
    <w:rsid w:val="00EF3C99"/>
    <w:rsid w:val="00EF3D66"/>
    <w:rsid w:val="00EF3E49"/>
    <w:rsid w:val="00EF3EEF"/>
    <w:rsid w:val="00EF4117"/>
    <w:rsid w:val="00EF4237"/>
    <w:rsid w:val="00EF423E"/>
    <w:rsid w:val="00EF4352"/>
    <w:rsid w:val="00EF4354"/>
    <w:rsid w:val="00EF439A"/>
    <w:rsid w:val="00EF44DF"/>
    <w:rsid w:val="00EF44E4"/>
    <w:rsid w:val="00EF4559"/>
    <w:rsid w:val="00EF458D"/>
    <w:rsid w:val="00EF4672"/>
    <w:rsid w:val="00EF46D2"/>
    <w:rsid w:val="00EF46EC"/>
    <w:rsid w:val="00EF4704"/>
    <w:rsid w:val="00EF4726"/>
    <w:rsid w:val="00EF475E"/>
    <w:rsid w:val="00EF4764"/>
    <w:rsid w:val="00EF479D"/>
    <w:rsid w:val="00EF481A"/>
    <w:rsid w:val="00EF4973"/>
    <w:rsid w:val="00EF498B"/>
    <w:rsid w:val="00EF4995"/>
    <w:rsid w:val="00EF49E5"/>
    <w:rsid w:val="00EF4A26"/>
    <w:rsid w:val="00EF4A48"/>
    <w:rsid w:val="00EF4A8A"/>
    <w:rsid w:val="00EF4A8F"/>
    <w:rsid w:val="00EF4A90"/>
    <w:rsid w:val="00EF4AE3"/>
    <w:rsid w:val="00EF4AFB"/>
    <w:rsid w:val="00EF4B11"/>
    <w:rsid w:val="00EF4C11"/>
    <w:rsid w:val="00EF4CF8"/>
    <w:rsid w:val="00EF4D0B"/>
    <w:rsid w:val="00EF4D4E"/>
    <w:rsid w:val="00EF4DE3"/>
    <w:rsid w:val="00EF4E15"/>
    <w:rsid w:val="00EF4E74"/>
    <w:rsid w:val="00EF4ED1"/>
    <w:rsid w:val="00EF4F74"/>
    <w:rsid w:val="00EF5064"/>
    <w:rsid w:val="00EF50E0"/>
    <w:rsid w:val="00EF526E"/>
    <w:rsid w:val="00EF5308"/>
    <w:rsid w:val="00EF535B"/>
    <w:rsid w:val="00EF5367"/>
    <w:rsid w:val="00EF5369"/>
    <w:rsid w:val="00EF536A"/>
    <w:rsid w:val="00EF5478"/>
    <w:rsid w:val="00EF547E"/>
    <w:rsid w:val="00EF54E8"/>
    <w:rsid w:val="00EF54FF"/>
    <w:rsid w:val="00EF5660"/>
    <w:rsid w:val="00EF5750"/>
    <w:rsid w:val="00EF5801"/>
    <w:rsid w:val="00EF5873"/>
    <w:rsid w:val="00EF5896"/>
    <w:rsid w:val="00EF58BF"/>
    <w:rsid w:val="00EF590D"/>
    <w:rsid w:val="00EF5947"/>
    <w:rsid w:val="00EF59C1"/>
    <w:rsid w:val="00EF59D6"/>
    <w:rsid w:val="00EF5A2C"/>
    <w:rsid w:val="00EF5A91"/>
    <w:rsid w:val="00EF5ADD"/>
    <w:rsid w:val="00EF5B05"/>
    <w:rsid w:val="00EF5B1B"/>
    <w:rsid w:val="00EF5B6A"/>
    <w:rsid w:val="00EF5B73"/>
    <w:rsid w:val="00EF5B9B"/>
    <w:rsid w:val="00EF5BFB"/>
    <w:rsid w:val="00EF5C2E"/>
    <w:rsid w:val="00EF5CE9"/>
    <w:rsid w:val="00EF5CED"/>
    <w:rsid w:val="00EF5D97"/>
    <w:rsid w:val="00EF5E2D"/>
    <w:rsid w:val="00EF5E98"/>
    <w:rsid w:val="00EF5F70"/>
    <w:rsid w:val="00EF601A"/>
    <w:rsid w:val="00EF6089"/>
    <w:rsid w:val="00EF60A2"/>
    <w:rsid w:val="00EF614D"/>
    <w:rsid w:val="00EF6158"/>
    <w:rsid w:val="00EF618E"/>
    <w:rsid w:val="00EF6228"/>
    <w:rsid w:val="00EF6235"/>
    <w:rsid w:val="00EF623E"/>
    <w:rsid w:val="00EF629A"/>
    <w:rsid w:val="00EF62DA"/>
    <w:rsid w:val="00EF6383"/>
    <w:rsid w:val="00EF6388"/>
    <w:rsid w:val="00EF638B"/>
    <w:rsid w:val="00EF6397"/>
    <w:rsid w:val="00EF63CE"/>
    <w:rsid w:val="00EF63E2"/>
    <w:rsid w:val="00EF63FB"/>
    <w:rsid w:val="00EF6406"/>
    <w:rsid w:val="00EF64CE"/>
    <w:rsid w:val="00EF64D9"/>
    <w:rsid w:val="00EF64EE"/>
    <w:rsid w:val="00EF653C"/>
    <w:rsid w:val="00EF65D4"/>
    <w:rsid w:val="00EF65D7"/>
    <w:rsid w:val="00EF65DE"/>
    <w:rsid w:val="00EF6605"/>
    <w:rsid w:val="00EF6661"/>
    <w:rsid w:val="00EF668E"/>
    <w:rsid w:val="00EF672F"/>
    <w:rsid w:val="00EF67EB"/>
    <w:rsid w:val="00EF67FE"/>
    <w:rsid w:val="00EF6881"/>
    <w:rsid w:val="00EF68A8"/>
    <w:rsid w:val="00EF68B6"/>
    <w:rsid w:val="00EF68C1"/>
    <w:rsid w:val="00EF6908"/>
    <w:rsid w:val="00EF6971"/>
    <w:rsid w:val="00EF69B5"/>
    <w:rsid w:val="00EF69CB"/>
    <w:rsid w:val="00EF6A0E"/>
    <w:rsid w:val="00EF6B03"/>
    <w:rsid w:val="00EF6B90"/>
    <w:rsid w:val="00EF6C66"/>
    <w:rsid w:val="00EF6CBB"/>
    <w:rsid w:val="00EF6DCD"/>
    <w:rsid w:val="00EF6F31"/>
    <w:rsid w:val="00EF6F61"/>
    <w:rsid w:val="00EF6FC9"/>
    <w:rsid w:val="00EF6FE3"/>
    <w:rsid w:val="00EF6FF6"/>
    <w:rsid w:val="00EF7016"/>
    <w:rsid w:val="00EF7037"/>
    <w:rsid w:val="00EF7040"/>
    <w:rsid w:val="00EF71A1"/>
    <w:rsid w:val="00EF71DE"/>
    <w:rsid w:val="00EF71F2"/>
    <w:rsid w:val="00EF7224"/>
    <w:rsid w:val="00EF727D"/>
    <w:rsid w:val="00EF72AA"/>
    <w:rsid w:val="00EF72DB"/>
    <w:rsid w:val="00EF72DD"/>
    <w:rsid w:val="00EF72FC"/>
    <w:rsid w:val="00EF7353"/>
    <w:rsid w:val="00EF7414"/>
    <w:rsid w:val="00EF744F"/>
    <w:rsid w:val="00EF74B9"/>
    <w:rsid w:val="00EF74DB"/>
    <w:rsid w:val="00EF74DE"/>
    <w:rsid w:val="00EF787F"/>
    <w:rsid w:val="00EF78A6"/>
    <w:rsid w:val="00EF78B5"/>
    <w:rsid w:val="00EF78CC"/>
    <w:rsid w:val="00EF7937"/>
    <w:rsid w:val="00EF7969"/>
    <w:rsid w:val="00EF79A3"/>
    <w:rsid w:val="00EF7A0E"/>
    <w:rsid w:val="00EF7A1E"/>
    <w:rsid w:val="00EF7A23"/>
    <w:rsid w:val="00EF7A94"/>
    <w:rsid w:val="00EF7B2B"/>
    <w:rsid w:val="00EF7B66"/>
    <w:rsid w:val="00EF7BC1"/>
    <w:rsid w:val="00EF7CC0"/>
    <w:rsid w:val="00EF7D6B"/>
    <w:rsid w:val="00EF7DBD"/>
    <w:rsid w:val="00EF7DD4"/>
    <w:rsid w:val="00EF7DE8"/>
    <w:rsid w:val="00EF7E06"/>
    <w:rsid w:val="00EF7F7B"/>
    <w:rsid w:val="00EF7FF1"/>
    <w:rsid w:val="00F0005F"/>
    <w:rsid w:val="00F00063"/>
    <w:rsid w:val="00F000A6"/>
    <w:rsid w:val="00F000B0"/>
    <w:rsid w:val="00F00100"/>
    <w:rsid w:val="00F00105"/>
    <w:rsid w:val="00F001CF"/>
    <w:rsid w:val="00F002EF"/>
    <w:rsid w:val="00F00394"/>
    <w:rsid w:val="00F00395"/>
    <w:rsid w:val="00F003C0"/>
    <w:rsid w:val="00F00468"/>
    <w:rsid w:val="00F0046C"/>
    <w:rsid w:val="00F0047C"/>
    <w:rsid w:val="00F004B7"/>
    <w:rsid w:val="00F00501"/>
    <w:rsid w:val="00F005CC"/>
    <w:rsid w:val="00F006B5"/>
    <w:rsid w:val="00F00735"/>
    <w:rsid w:val="00F007E8"/>
    <w:rsid w:val="00F008B6"/>
    <w:rsid w:val="00F008F0"/>
    <w:rsid w:val="00F00960"/>
    <w:rsid w:val="00F009A6"/>
    <w:rsid w:val="00F00A46"/>
    <w:rsid w:val="00F00A88"/>
    <w:rsid w:val="00F00AAD"/>
    <w:rsid w:val="00F00B2E"/>
    <w:rsid w:val="00F00B65"/>
    <w:rsid w:val="00F00CBB"/>
    <w:rsid w:val="00F00D15"/>
    <w:rsid w:val="00F00D2A"/>
    <w:rsid w:val="00F00D46"/>
    <w:rsid w:val="00F00D78"/>
    <w:rsid w:val="00F00DBC"/>
    <w:rsid w:val="00F00E46"/>
    <w:rsid w:val="00F00F2E"/>
    <w:rsid w:val="00F00F38"/>
    <w:rsid w:val="00F010BD"/>
    <w:rsid w:val="00F010FB"/>
    <w:rsid w:val="00F0119F"/>
    <w:rsid w:val="00F011CB"/>
    <w:rsid w:val="00F0125B"/>
    <w:rsid w:val="00F0128E"/>
    <w:rsid w:val="00F012D9"/>
    <w:rsid w:val="00F012F3"/>
    <w:rsid w:val="00F01327"/>
    <w:rsid w:val="00F0132B"/>
    <w:rsid w:val="00F01408"/>
    <w:rsid w:val="00F0143C"/>
    <w:rsid w:val="00F01465"/>
    <w:rsid w:val="00F01472"/>
    <w:rsid w:val="00F01483"/>
    <w:rsid w:val="00F014A3"/>
    <w:rsid w:val="00F015C6"/>
    <w:rsid w:val="00F0161E"/>
    <w:rsid w:val="00F01657"/>
    <w:rsid w:val="00F017B6"/>
    <w:rsid w:val="00F017B9"/>
    <w:rsid w:val="00F0183C"/>
    <w:rsid w:val="00F0188D"/>
    <w:rsid w:val="00F018D1"/>
    <w:rsid w:val="00F018DF"/>
    <w:rsid w:val="00F019E7"/>
    <w:rsid w:val="00F01A0E"/>
    <w:rsid w:val="00F01A3C"/>
    <w:rsid w:val="00F01BC6"/>
    <w:rsid w:val="00F01C69"/>
    <w:rsid w:val="00F01DB3"/>
    <w:rsid w:val="00F01DC8"/>
    <w:rsid w:val="00F01E22"/>
    <w:rsid w:val="00F01E4A"/>
    <w:rsid w:val="00F01E80"/>
    <w:rsid w:val="00F01F04"/>
    <w:rsid w:val="00F01F0F"/>
    <w:rsid w:val="00F01F47"/>
    <w:rsid w:val="00F0204B"/>
    <w:rsid w:val="00F0207E"/>
    <w:rsid w:val="00F02091"/>
    <w:rsid w:val="00F020C8"/>
    <w:rsid w:val="00F02122"/>
    <w:rsid w:val="00F0213B"/>
    <w:rsid w:val="00F021AD"/>
    <w:rsid w:val="00F021C5"/>
    <w:rsid w:val="00F021ED"/>
    <w:rsid w:val="00F0221C"/>
    <w:rsid w:val="00F0226A"/>
    <w:rsid w:val="00F022EC"/>
    <w:rsid w:val="00F02360"/>
    <w:rsid w:val="00F02437"/>
    <w:rsid w:val="00F02477"/>
    <w:rsid w:val="00F0247F"/>
    <w:rsid w:val="00F024A1"/>
    <w:rsid w:val="00F025BD"/>
    <w:rsid w:val="00F025BF"/>
    <w:rsid w:val="00F02645"/>
    <w:rsid w:val="00F026BA"/>
    <w:rsid w:val="00F02705"/>
    <w:rsid w:val="00F0271B"/>
    <w:rsid w:val="00F0272A"/>
    <w:rsid w:val="00F0277F"/>
    <w:rsid w:val="00F02866"/>
    <w:rsid w:val="00F02870"/>
    <w:rsid w:val="00F028BA"/>
    <w:rsid w:val="00F02A7A"/>
    <w:rsid w:val="00F02B37"/>
    <w:rsid w:val="00F02B72"/>
    <w:rsid w:val="00F02BC2"/>
    <w:rsid w:val="00F02BE6"/>
    <w:rsid w:val="00F02CBA"/>
    <w:rsid w:val="00F02D70"/>
    <w:rsid w:val="00F02D72"/>
    <w:rsid w:val="00F02DA4"/>
    <w:rsid w:val="00F02E48"/>
    <w:rsid w:val="00F02ED5"/>
    <w:rsid w:val="00F02ED8"/>
    <w:rsid w:val="00F02F8B"/>
    <w:rsid w:val="00F02FFA"/>
    <w:rsid w:val="00F03025"/>
    <w:rsid w:val="00F03091"/>
    <w:rsid w:val="00F03097"/>
    <w:rsid w:val="00F03115"/>
    <w:rsid w:val="00F03157"/>
    <w:rsid w:val="00F0318A"/>
    <w:rsid w:val="00F03213"/>
    <w:rsid w:val="00F0324F"/>
    <w:rsid w:val="00F03250"/>
    <w:rsid w:val="00F03335"/>
    <w:rsid w:val="00F0349A"/>
    <w:rsid w:val="00F0362E"/>
    <w:rsid w:val="00F03789"/>
    <w:rsid w:val="00F0378E"/>
    <w:rsid w:val="00F03850"/>
    <w:rsid w:val="00F0391E"/>
    <w:rsid w:val="00F0391F"/>
    <w:rsid w:val="00F0394A"/>
    <w:rsid w:val="00F039AB"/>
    <w:rsid w:val="00F039D1"/>
    <w:rsid w:val="00F03A25"/>
    <w:rsid w:val="00F03A74"/>
    <w:rsid w:val="00F03A80"/>
    <w:rsid w:val="00F03BC9"/>
    <w:rsid w:val="00F03BE6"/>
    <w:rsid w:val="00F03C2B"/>
    <w:rsid w:val="00F03C78"/>
    <w:rsid w:val="00F03CBB"/>
    <w:rsid w:val="00F03D58"/>
    <w:rsid w:val="00F03E0A"/>
    <w:rsid w:val="00F03E39"/>
    <w:rsid w:val="00F03E56"/>
    <w:rsid w:val="00F03F30"/>
    <w:rsid w:val="00F03F65"/>
    <w:rsid w:val="00F03F69"/>
    <w:rsid w:val="00F03FB2"/>
    <w:rsid w:val="00F03FF9"/>
    <w:rsid w:val="00F04007"/>
    <w:rsid w:val="00F04037"/>
    <w:rsid w:val="00F04064"/>
    <w:rsid w:val="00F040A1"/>
    <w:rsid w:val="00F04122"/>
    <w:rsid w:val="00F04124"/>
    <w:rsid w:val="00F04156"/>
    <w:rsid w:val="00F041A8"/>
    <w:rsid w:val="00F04296"/>
    <w:rsid w:val="00F0433C"/>
    <w:rsid w:val="00F043AF"/>
    <w:rsid w:val="00F04419"/>
    <w:rsid w:val="00F0447C"/>
    <w:rsid w:val="00F044C2"/>
    <w:rsid w:val="00F044CE"/>
    <w:rsid w:val="00F044E0"/>
    <w:rsid w:val="00F04571"/>
    <w:rsid w:val="00F04572"/>
    <w:rsid w:val="00F04624"/>
    <w:rsid w:val="00F04679"/>
    <w:rsid w:val="00F0469A"/>
    <w:rsid w:val="00F046B9"/>
    <w:rsid w:val="00F047B8"/>
    <w:rsid w:val="00F047DE"/>
    <w:rsid w:val="00F047EF"/>
    <w:rsid w:val="00F04842"/>
    <w:rsid w:val="00F0485B"/>
    <w:rsid w:val="00F048F3"/>
    <w:rsid w:val="00F0497F"/>
    <w:rsid w:val="00F04A04"/>
    <w:rsid w:val="00F04A6A"/>
    <w:rsid w:val="00F04A70"/>
    <w:rsid w:val="00F04AF2"/>
    <w:rsid w:val="00F04BE1"/>
    <w:rsid w:val="00F04BE8"/>
    <w:rsid w:val="00F04C38"/>
    <w:rsid w:val="00F04D67"/>
    <w:rsid w:val="00F04DA8"/>
    <w:rsid w:val="00F04DFF"/>
    <w:rsid w:val="00F04E1C"/>
    <w:rsid w:val="00F04E2C"/>
    <w:rsid w:val="00F04EA0"/>
    <w:rsid w:val="00F04FEA"/>
    <w:rsid w:val="00F05007"/>
    <w:rsid w:val="00F0502F"/>
    <w:rsid w:val="00F0503B"/>
    <w:rsid w:val="00F05050"/>
    <w:rsid w:val="00F050B0"/>
    <w:rsid w:val="00F050C6"/>
    <w:rsid w:val="00F0510B"/>
    <w:rsid w:val="00F0527C"/>
    <w:rsid w:val="00F0537E"/>
    <w:rsid w:val="00F053A3"/>
    <w:rsid w:val="00F05429"/>
    <w:rsid w:val="00F0550B"/>
    <w:rsid w:val="00F0554A"/>
    <w:rsid w:val="00F0555C"/>
    <w:rsid w:val="00F055EE"/>
    <w:rsid w:val="00F05618"/>
    <w:rsid w:val="00F0563A"/>
    <w:rsid w:val="00F0567B"/>
    <w:rsid w:val="00F0567C"/>
    <w:rsid w:val="00F056A7"/>
    <w:rsid w:val="00F0571F"/>
    <w:rsid w:val="00F05748"/>
    <w:rsid w:val="00F05784"/>
    <w:rsid w:val="00F057EE"/>
    <w:rsid w:val="00F05832"/>
    <w:rsid w:val="00F05853"/>
    <w:rsid w:val="00F05891"/>
    <w:rsid w:val="00F0589A"/>
    <w:rsid w:val="00F0589B"/>
    <w:rsid w:val="00F058C2"/>
    <w:rsid w:val="00F058D6"/>
    <w:rsid w:val="00F058F7"/>
    <w:rsid w:val="00F05958"/>
    <w:rsid w:val="00F059D0"/>
    <w:rsid w:val="00F059EE"/>
    <w:rsid w:val="00F05A13"/>
    <w:rsid w:val="00F05B80"/>
    <w:rsid w:val="00F05BBC"/>
    <w:rsid w:val="00F05C72"/>
    <w:rsid w:val="00F05DA5"/>
    <w:rsid w:val="00F05DD4"/>
    <w:rsid w:val="00F05E29"/>
    <w:rsid w:val="00F05EE3"/>
    <w:rsid w:val="00F06029"/>
    <w:rsid w:val="00F06054"/>
    <w:rsid w:val="00F06057"/>
    <w:rsid w:val="00F060AB"/>
    <w:rsid w:val="00F0613E"/>
    <w:rsid w:val="00F06154"/>
    <w:rsid w:val="00F0616B"/>
    <w:rsid w:val="00F061DC"/>
    <w:rsid w:val="00F0622C"/>
    <w:rsid w:val="00F06369"/>
    <w:rsid w:val="00F06383"/>
    <w:rsid w:val="00F064ED"/>
    <w:rsid w:val="00F06578"/>
    <w:rsid w:val="00F065D9"/>
    <w:rsid w:val="00F0660F"/>
    <w:rsid w:val="00F066C4"/>
    <w:rsid w:val="00F066CD"/>
    <w:rsid w:val="00F066FF"/>
    <w:rsid w:val="00F06749"/>
    <w:rsid w:val="00F0674C"/>
    <w:rsid w:val="00F0678A"/>
    <w:rsid w:val="00F067AB"/>
    <w:rsid w:val="00F067ED"/>
    <w:rsid w:val="00F06884"/>
    <w:rsid w:val="00F06975"/>
    <w:rsid w:val="00F069A9"/>
    <w:rsid w:val="00F069C1"/>
    <w:rsid w:val="00F06A1F"/>
    <w:rsid w:val="00F06AF6"/>
    <w:rsid w:val="00F06B7C"/>
    <w:rsid w:val="00F06D0C"/>
    <w:rsid w:val="00F06D1A"/>
    <w:rsid w:val="00F06D58"/>
    <w:rsid w:val="00F06D62"/>
    <w:rsid w:val="00F06DDB"/>
    <w:rsid w:val="00F06E5E"/>
    <w:rsid w:val="00F06E8B"/>
    <w:rsid w:val="00F06EDE"/>
    <w:rsid w:val="00F06F19"/>
    <w:rsid w:val="00F06FAC"/>
    <w:rsid w:val="00F06FD2"/>
    <w:rsid w:val="00F07018"/>
    <w:rsid w:val="00F07079"/>
    <w:rsid w:val="00F0707E"/>
    <w:rsid w:val="00F070C0"/>
    <w:rsid w:val="00F0714E"/>
    <w:rsid w:val="00F07151"/>
    <w:rsid w:val="00F07192"/>
    <w:rsid w:val="00F0719D"/>
    <w:rsid w:val="00F07204"/>
    <w:rsid w:val="00F072A3"/>
    <w:rsid w:val="00F072F6"/>
    <w:rsid w:val="00F0734F"/>
    <w:rsid w:val="00F07359"/>
    <w:rsid w:val="00F073A9"/>
    <w:rsid w:val="00F073DB"/>
    <w:rsid w:val="00F07448"/>
    <w:rsid w:val="00F07464"/>
    <w:rsid w:val="00F07499"/>
    <w:rsid w:val="00F07579"/>
    <w:rsid w:val="00F075CC"/>
    <w:rsid w:val="00F0765B"/>
    <w:rsid w:val="00F076EE"/>
    <w:rsid w:val="00F076F2"/>
    <w:rsid w:val="00F07727"/>
    <w:rsid w:val="00F07787"/>
    <w:rsid w:val="00F077BD"/>
    <w:rsid w:val="00F0797F"/>
    <w:rsid w:val="00F0798E"/>
    <w:rsid w:val="00F079A4"/>
    <w:rsid w:val="00F07A0C"/>
    <w:rsid w:val="00F07B19"/>
    <w:rsid w:val="00F07B22"/>
    <w:rsid w:val="00F07C09"/>
    <w:rsid w:val="00F07C25"/>
    <w:rsid w:val="00F07C84"/>
    <w:rsid w:val="00F07CA4"/>
    <w:rsid w:val="00F07DA2"/>
    <w:rsid w:val="00F07E2C"/>
    <w:rsid w:val="00F07E58"/>
    <w:rsid w:val="00F07EA3"/>
    <w:rsid w:val="00F07EB9"/>
    <w:rsid w:val="00F07F8D"/>
    <w:rsid w:val="00F07FEB"/>
    <w:rsid w:val="00F10074"/>
    <w:rsid w:val="00F10102"/>
    <w:rsid w:val="00F1013A"/>
    <w:rsid w:val="00F10161"/>
    <w:rsid w:val="00F101B0"/>
    <w:rsid w:val="00F10255"/>
    <w:rsid w:val="00F102AB"/>
    <w:rsid w:val="00F102C1"/>
    <w:rsid w:val="00F102C2"/>
    <w:rsid w:val="00F10302"/>
    <w:rsid w:val="00F1031E"/>
    <w:rsid w:val="00F10392"/>
    <w:rsid w:val="00F103F2"/>
    <w:rsid w:val="00F103F8"/>
    <w:rsid w:val="00F1046E"/>
    <w:rsid w:val="00F10496"/>
    <w:rsid w:val="00F104BF"/>
    <w:rsid w:val="00F1062D"/>
    <w:rsid w:val="00F10638"/>
    <w:rsid w:val="00F10642"/>
    <w:rsid w:val="00F10651"/>
    <w:rsid w:val="00F10720"/>
    <w:rsid w:val="00F1072C"/>
    <w:rsid w:val="00F10738"/>
    <w:rsid w:val="00F1075F"/>
    <w:rsid w:val="00F107CC"/>
    <w:rsid w:val="00F107D4"/>
    <w:rsid w:val="00F10857"/>
    <w:rsid w:val="00F108EF"/>
    <w:rsid w:val="00F10945"/>
    <w:rsid w:val="00F1094C"/>
    <w:rsid w:val="00F109AD"/>
    <w:rsid w:val="00F109F1"/>
    <w:rsid w:val="00F10A04"/>
    <w:rsid w:val="00F10A12"/>
    <w:rsid w:val="00F10A2D"/>
    <w:rsid w:val="00F10A39"/>
    <w:rsid w:val="00F10A90"/>
    <w:rsid w:val="00F10AE4"/>
    <w:rsid w:val="00F10B73"/>
    <w:rsid w:val="00F10BFF"/>
    <w:rsid w:val="00F10CF1"/>
    <w:rsid w:val="00F10D01"/>
    <w:rsid w:val="00F10D80"/>
    <w:rsid w:val="00F10DAA"/>
    <w:rsid w:val="00F10E11"/>
    <w:rsid w:val="00F10E12"/>
    <w:rsid w:val="00F10E7A"/>
    <w:rsid w:val="00F10EBD"/>
    <w:rsid w:val="00F10F79"/>
    <w:rsid w:val="00F10FEC"/>
    <w:rsid w:val="00F11021"/>
    <w:rsid w:val="00F11069"/>
    <w:rsid w:val="00F11088"/>
    <w:rsid w:val="00F11155"/>
    <w:rsid w:val="00F111D0"/>
    <w:rsid w:val="00F111D3"/>
    <w:rsid w:val="00F11234"/>
    <w:rsid w:val="00F11242"/>
    <w:rsid w:val="00F11279"/>
    <w:rsid w:val="00F1129F"/>
    <w:rsid w:val="00F112A0"/>
    <w:rsid w:val="00F112F8"/>
    <w:rsid w:val="00F1138F"/>
    <w:rsid w:val="00F113B3"/>
    <w:rsid w:val="00F113CB"/>
    <w:rsid w:val="00F113DB"/>
    <w:rsid w:val="00F113DD"/>
    <w:rsid w:val="00F11494"/>
    <w:rsid w:val="00F114AE"/>
    <w:rsid w:val="00F114FD"/>
    <w:rsid w:val="00F11502"/>
    <w:rsid w:val="00F115A7"/>
    <w:rsid w:val="00F115E4"/>
    <w:rsid w:val="00F115E5"/>
    <w:rsid w:val="00F11682"/>
    <w:rsid w:val="00F1170D"/>
    <w:rsid w:val="00F117A6"/>
    <w:rsid w:val="00F118CC"/>
    <w:rsid w:val="00F1191D"/>
    <w:rsid w:val="00F1194B"/>
    <w:rsid w:val="00F11A1C"/>
    <w:rsid w:val="00F11A48"/>
    <w:rsid w:val="00F11A57"/>
    <w:rsid w:val="00F11AB3"/>
    <w:rsid w:val="00F11AF4"/>
    <w:rsid w:val="00F11B48"/>
    <w:rsid w:val="00F11CE4"/>
    <w:rsid w:val="00F11D5D"/>
    <w:rsid w:val="00F11D82"/>
    <w:rsid w:val="00F11DE6"/>
    <w:rsid w:val="00F11E5D"/>
    <w:rsid w:val="00F11E9C"/>
    <w:rsid w:val="00F11F08"/>
    <w:rsid w:val="00F11F34"/>
    <w:rsid w:val="00F11F73"/>
    <w:rsid w:val="00F11F8C"/>
    <w:rsid w:val="00F12123"/>
    <w:rsid w:val="00F12189"/>
    <w:rsid w:val="00F121AB"/>
    <w:rsid w:val="00F121AD"/>
    <w:rsid w:val="00F121B6"/>
    <w:rsid w:val="00F121C7"/>
    <w:rsid w:val="00F12211"/>
    <w:rsid w:val="00F12276"/>
    <w:rsid w:val="00F1228D"/>
    <w:rsid w:val="00F12384"/>
    <w:rsid w:val="00F12390"/>
    <w:rsid w:val="00F12462"/>
    <w:rsid w:val="00F124C3"/>
    <w:rsid w:val="00F124C6"/>
    <w:rsid w:val="00F124D3"/>
    <w:rsid w:val="00F12558"/>
    <w:rsid w:val="00F125DE"/>
    <w:rsid w:val="00F1284B"/>
    <w:rsid w:val="00F12859"/>
    <w:rsid w:val="00F12880"/>
    <w:rsid w:val="00F12892"/>
    <w:rsid w:val="00F128FA"/>
    <w:rsid w:val="00F129D6"/>
    <w:rsid w:val="00F12B3B"/>
    <w:rsid w:val="00F12B7A"/>
    <w:rsid w:val="00F12B90"/>
    <w:rsid w:val="00F12BB2"/>
    <w:rsid w:val="00F12DF0"/>
    <w:rsid w:val="00F12E1A"/>
    <w:rsid w:val="00F12E62"/>
    <w:rsid w:val="00F12E86"/>
    <w:rsid w:val="00F12EFC"/>
    <w:rsid w:val="00F12F48"/>
    <w:rsid w:val="00F12F51"/>
    <w:rsid w:val="00F12F8E"/>
    <w:rsid w:val="00F1301F"/>
    <w:rsid w:val="00F1307E"/>
    <w:rsid w:val="00F13084"/>
    <w:rsid w:val="00F13161"/>
    <w:rsid w:val="00F13224"/>
    <w:rsid w:val="00F1328D"/>
    <w:rsid w:val="00F132A8"/>
    <w:rsid w:val="00F132BC"/>
    <w:rsid w:val="00F1338C"/>
    <w:rsid w:val="00F134AD"/>
    <w:rsid w:val="00F134B4"/>
    <w:rsid w:val="00F134F7"/>
    <w:rsid w:val="00F134FD"/>
    <w:rsid w:val="00F1350A"/>
    <w:rsid w:val="00F136C5"/>
    <w:rsid w:val="00F13729"/>
    <w:rsid w:val="00F1372A"/>
    <w:rsid w:val="00F138E1"/>
    <w:rsid w:val="00F1391C"/>
    <w:rsid w:val="00F13939"/>
    <w:rsid w:val="00F139A2"/>
    <w:rsid w:val="00F139D2"/>
    <w:rsid w:val="00F13A35"/>
    <w:rsid w:val="00F13ACD"/>
    <w:rsid w:val="00F13AF1"/>
    <w:rsid w:val="00F13B29"/>
    <w:rsid w:val="00F13D58"/>
    <w:rsid w:val="00F13E3A"/>
    <w:rsid w:val="00F13EF4"/>
    <w:rsid w:val="00F13EFF"/>
    <w:rsid w:val="00F13FE9"/>
    <w:rsid w:val="00F14005"/>
    <w:rsid w:val="00F14006"/>
    <w:rsid w:val="00F14072"/>
    <w:rsid w:val="00F141B2"/>
    <w:rsid w:val="00F141D2"/>
    <w:rsid w:val="00F141EC"/>
    <w:rsid w:val="00F1420C"/>
    <w:rsid w:val="00F142C5"/>
    <w:rsid w:val="00F143B3"/>
    <w:rsid w:val="00F144D9"/>
    <w:rsid w:val="00F144EA"/>
    <w:rsid w:val="00F14592"/>
    <w:rsid w:val="00F14681"/>
    <w:rsid w:val="00F146F2"/>
    <w:rsid w:val="00F1470B"/>
    <w:rsid w:val="00F1473A"/>
    <w:rsid w:val="00F147D7"/>
    <w:rsid w:val="00F1482D"/>
    <w:rsid w:val="00F14856"/>
    <w:rsid w:val="00F1489D"/>
    <w:rsid w:val="00F1492C"/>
    <w:rsid w:val="00F14999"/>
    <w:rsid w:val="00F14A00"/>
    <w:rsid w:val="00F14A61"/>
    <w:rsid w:val="00F14AA7"/>
    <w:rsid w:val="00F14B30"/>
    <w:rsid w:val="00F14B53"/>
    <w:rsid w:val="00F14C38"/>
    <w:rsid w:val="00F14C5C"/>
    <w:rsid w:val="00F14CD8"/>
    <w:rsid w:val="00F14D21"/>
    <w:rsid w:val="00F14E28"/>
    <w:rsid w:val="00F14E30"/>
    <w:rsid w:val="00F14E5E"/>
    <w:rsid w:val="00F14E72"/>
    <w:rsid w:val="00F14E74"/>
    <w:rsid w:val="00F14E7E"/>
    <w:rsid w:val="00F14EBF"/>
    <w:rsid w:val="00F14F63"/>
    <w:rsid w:val="00F14F72"/>
    <w:rsid w:val="00F14FF2"/>
    <w:rsid w:val="00F15131"/>
    <w:rsid w:val="00F15142"/>
    <w:rsid w:val="00F151DD"/>
    <w:rsid w:val="00F15282"/>
    <w:rsid w:val="00F1535D"/>
    <w:rsid w:val="00F153DC"/>
    <w:rsid w:val="00F153FB"/>
    <w:rsid w:val="00F15453"/>
    <w:rsid w:val="00F15507"/>
    <w:rsid w:val="00F15515"/>
    <w:rsid w:val="00F15549"/>
    <w:rsid w:val="00F1555A"/>
    <w:rsid w:val="00F155B6"/>
    <w:rsid w:val="00F155BC"/>
    <w:rsid w:val="00F15699"/>
    <w:rsid w:val="00F156CE"/>
    <w:rsid w:val="00F15755"/>
    <w:rsid w:val="00F15787"/>
    <w:rsid w:val="00F157B1"/>
    <w:rsid w:val="00F157C2"/>
    <w:rsid w:val="00F15858"/>
    <w:rsid w:val="00F15893"/>
    <w:rsid w:val="00F158D3"/>
    <w:rsid w:val="00F15944"/>
    <w:rsid w:val="00F15959"/>
    <w:rsid w:val="00F15970"/>
    <w:rsid w:val="00F159C9"/>
    <w:rsid w:val="00F15A5C"/>
    <w:rsid w:val="00F15B4B"/>
    <w:rsid w:val="00F15B6F"/>
    <w:rsid w:val="00F15B7C"/>
    <w:rsid w:val="00F15C57"/>
    <w:rsid w:val="00F15D4D"/>
    <w:rsid w:val="00F15DC0"/>
    <w:rsid w:val="00F15DCA"/>
    <w:rsid w:val="00F15E0C"/>
    <w:rsid w:val="00F15E5B"/>
    <w:rsid w:val="00F15EA4"/>
    <w:rsid w:val="00F15ECE"/>
    <w:rsid w:val="00F15F4E"/>
    <w:rsid w:val="00F15FAE"/>
    <w:rsid w:val="00F15FDE"/>
    <w:rsid w:val="00F161E6"/>
    <w:rsid w:val="00F165BA"/>
    <w:rsid w:val="00F165C7"/>
    <w:rsid w:val="00F165C9"/>
    <w:rsid w:val="00F165E7"/>
    <w:rsid w:val="00F165FF"/>
    <w:rsid w:val="00F16616"/>
    <w:rsid w:val="00F16629"/>
    <w:rsid w:val="00F16655"/>
    <w:rsid w:val="00F16690"/>
    <w:rsid w:val="00F16697"/>
    <w:rsid w:val="00F1671E"/>
    <w:rsid w:val="00F16739"/>
    <w:rsid w:val="00F16794"/>
    <w:rsid w:val="00F167BF"/>
    <w:rsid w:val="00F167D9"/>
    <w:rsid w:val="00F1681A"/>
    <w:rsid w:val="00F1682F"/>
    <w:rsid w:val="00F16848"/>
    <w:rsid w:val="00F16923"/>
    <w:rsid w:val="00F16952"/>
    <w:rsid w:val="00F16957"/>
    <w:rsid w:val="00F1695E"/>
    <w:rsid w:val="00F169CE"/>
    <w:rsid w:val="00F16A04"/>
    <w:rsid w:val="00F16A21"/>
    <w:rsid w:val="00F16A56"/>
    <w:rsid w:val="00F16A74"/>
    <w:rsid w:val="00F16A89"/>
    <w:rsid w:val="00F16B2B"/>
    <w:rsid w:val="00F16B39"/>
    <w:rsid w:val="00F16B5A"/>
    <w:rsid w:val="00F16CB0"/>
    <w:rsid w:val="00F16DA0"/>
    <w:rsid w:val="00F16DBD"/>
    <w:rsid w:val="00F16DE3"/>
    <w:rsid w:val="00F16E0D"/>
    <w:rsid w:val="00F16E45"/>
    <w:rsid w:val="00F16F22"/>
    <w:rsid w:val="00F16F82"/>
    <w:rsid w:val="00F16F8B"/>
    <w:rsid w:val="00F16FAD"/>
    <w:rsid w:val="00F170A2"/>
    <w:rsid w:val="00F170D6"/>
    <w:rsid w:val="00F17101"/>
    <w:rsid w:val="00F17253"/>
    <w:rsid w:val="00F1726D"/>
    <w:rsid w:val="00F17273"/>
    <w:rsid w:val="00F17281"/>
    <w:rsid w:val="00F172DA"/>
    <w:rsid w:val="00F1733E"/>
    <w:rsid w:val="00F173CD"/>
    <w:rsid w:val="00F1742F"/>
    <w:rsid w:val="00F17490"/>
    <w:rsid w:val="00F174B2"/>
    <w:rsid w:val="00F174F7"/>
    <w:rsid w:val="00F17545"/>
    <w:rsid w:val="00F17551"/>
    <w:rsid w:val="00F17566"/>
    <w:rsid w:val="00F1757C"/>
    <w:rsid w:val="00F1757E"/>
    <w:rsid w:val="00F175F7"/>
    <w:rsid w:val="00F17677"/>
    <w:rsid w:val="00F176A6"/>
    <w:rsid w:val="00F176B1"/>
    <w:rsid w:val="00F17710"/>
    <w:rsid w:val="00F17716"/>
    <w:rsid w:val="00F178AF"/>
    <w:rsid w:val="00F179A2"/>
    <w:rsid w:val="00F179C9"/>
    <w:rsid w:val="00F17A23"/>
    <w:rsid w:val="00F17A53"/>
    <w:rsid w:val="00F17A5D"/>
    <w:rsid w:val="00F17BB7"/>
    <w:rsid w:val="00F17C52"/>
    <w:rsid w:val="00F17C5C"/>
    <w:rsid w:val="00F17CB0"/>
    <w:rsid w:val="00F17CB2"/>
    <w:rsid w:val="00F17CD0"/>
    <w:rsid w:val="00F17CE1"/>
    <w:rsid w:val="00F17CF2"/>
    <w:rsid w:val="00F17D19"/>
    <w:rsid w:val="00F17D64"/>
    <w:rsid w:val="00F17DCF"/>
    <w:rsid w:val="00F17E02"/>
    <w:rsid w:val="00F17F41"/>
    <w:rsid w:val="00F17F61"/>
    <w:rsid w:val="00F20084"/>
    <w:rsid w:val="00F20115"/>
    <w:rsid w:val="00F201B1"/>
    <w:rsid w:val="00F201C0"/>
    <w:rsid w:val="00F201CC"/>
    <w:rsid w:val="00F201D5"/>
    <w:rsid w:val="00F201F0"/>
    <w:rsid w:val="00F20225"/>
    <w:rsid w:val="00F20237"/>
    <w:rsid w:val="00F20281"/>
    <w:rsid w:val="00F202A8"/>
    <w:rsid w:val="00F20311"/>
    <w:rsid w:val="00F20344"/>
    <w:rsid w:val="00F20370"/>
    <w:rsid w:val="00F20394"/>
    <w:rsid w:val="00F203FB"/>
    <w:rsid w:val="00F20429"/>
    <w:rsid w:val="00F20459"/>
    <w:rsid w:val="00F204D2"/>
    <w:rsid w:val="00F2050D"/>
    <w:rsid w:val="00F2052E"/>
    <w:rsid w:val="00F2055A"/>
    <w:rsid w:val="00F20567"/>
    <w:rsid w:val="00F20714"/>
    <w:rsid w:val="00F2072B"/>
    <w:rsid w:val="00F2075D"/>
    <w:rsid w:val="00F20767"/>
    <w:rsid w:val="00F207C5"/>
    <w:rsid w:val="00F20930"/>
    <w:rsid w:val="00F20955"/>
    <w:rsid w:val="00F209BD"/>
    <w:rsid w:val="00F20AAA"/>
    <w:rsid w:val="00F20B20"/>
    <w:rsid w:val="00F20B70"/>
    <w:rsid w:val="00F20BBB"/>
    <w:rsid w:val="00F20C36"/>
    <w:rsid w:val="00F20C3A"/>
    <w:rsid w:val="00F20C44"/>
    <w:rsid w:val="00F20DD0"/>
    <w:rsid w:val="00F20E7E"/>
    <w:rsid w:val="00F20EB5"/>
    <w:rsid w:val="00F20F67"/>
    <w:rsid w:val="00F21063"/>
    <w:rsid w:val="00F210C1"/>
    <w:rsid w:val="00F21122"/>
    <w:rsid w:val="00F21192"/>
    <w:rsid w:val="00F211CE"/>
    <w:rsid w:val="00F21256"/>
    <w:rsid w:val="00F21290"/>
    <w:rsid w:val="00F21318"/>
    <w:rsid w:val="00F213D7"/>
    <w:rsid w:val="00F213F9"/>
    <w:rsid w:val="00F213FF"/>
    <w:rsid w:val="00F21407"/>
    <w:rsid w:val="00F2150A"/>
    <w:rsid w:val="00F215A6"/>
    <w:rsid w:val="00F21608"/>
    <w:rsid w:val="00F216D4"/>
    <w:rsid w:val="00F2171D"/>
    <w:rsid w:val="00F2177F"/>
    <w:rsid w:val="00F21789"/>
    <w:rsid w:val="00F21867"/>
    <w:rsid w:val="00F218EF"/>
    <w:rsid w:val="00F218F2"/>
    <w:rsid w:val="00F219A8"/>
    <w:rsid w:val="00F21A13"/>
    <w:rsid w:val="00F21A6A"/>
    <w:rsid w:val="00F21AF3"/>
    <w:rsid w:val="00F21B16"/>
    <w:rsid w:val="00F21B17"/>
    <w:rsid w:val="00F21B60"/>
    <w:rsid w:val="00F21C46"/>
    <w:rsid w:val="00F21C68"/>
    <w:rsid w:val="00F21CD1"/>
    <w:rsid w:val="00F21E0C"/>
    <w:rsid w:val="00F21E16"/>
    <w:rsid w:val="00F21E3F"/>
    <w:rsid w:val="00F21E55"/>
    <w:rsid w:val="00F21EC3"/>
    <w:rsid w:val="00F21EDF"/>
    <w:rsid w:val="00F21F09"/>
    <w:rsid w:val="00F2204A"/>
    <w:rsid w:val="00F22050"/>
    <w:rsid w:val="00F220B8"/>
    <w:rsid w:val="00F220F4"/>
    <w:rsid w:val="00F22127"/>
    <w:rsid w:val="00F22140"/>
    <w:rsid w:val="00F22165"/>
    <w:rsid w:val="00F22199"/>
    <w:rsid w:val="00F22251"/>
    <w:rsid w:val="00F2234D"/>
    <w:rsid w:val="00F22366"/>
    <w:rsid w:val="00F22367"/>
    <w:rsid w:val="00F223BD"/>
    <w:rsid w:val="00F22472"/>
    <w:rsid w:val="00F224BF"/>
    <w:rsid w:val="00F224F2"/>
    <w:rsid w:val="00F224FD"/>
    <w:rsid w:val="00F225FE"/>
    <w:rsid w:val="00F226F3"/>
    <w:rsid w:val="00F2272D"/>
    <w:rsid w:val="00F2280B"/>
    <w:rsid w:val="00F228DF"/>
    <w:rsid w:val="00F22970"/>
    <w:rsid w:val="00F229EE"/>
    <w:rsid w:val="00F22A25"/>
    <w:rsid w:val="00F22B51"/>
    <w:rsid w:val="00F22BBB"/>
    <w:rsid w:val="00F22CC3"/>
    <w:rsid w:val="00F22CF3"/>
    <w:rsid w:val="00F22D26"/>
    <w:rsid w:val="00F22DCA"/>
    <w:rsid w:val="00F22E87"/>
    <w:rsid w:val="00F22EA5"/>
    <w:rsid w:val="00F22EB1"/>
    <w:rsid w:val="00F22F3E"/>
    <w:rsid w:val="00F22FD5"/>
    <w:rsid w:val="00F22FE9"/>
    <w:rsid w:val="00F23042"/>
    <w:rsid w:val="00F23054"/>
    <w:rsid w:val="00F230B7"/>
    <w:rsid w:val="00F230E3"/>
    <w:rsid w:val="00F230EA"/>
    <w:rsid w:val="00F2310F"/>
    <w:rsid w:val="00F23148"/>
    <w:rsid w:val="00F231D2"/>
    <w:rsid w:val="00F231EF"/>
    <w:rsid w:val="00F23220"/>
    <w:rsid w:val="00F2329E"/>
    <w:rsid w:val="00F232F7"/>
    <w:rsid w:val="00F232FA"/>
    <w:rsid w:val="00F233E9"/>
    <w:rsid w:val="00F2347A"/>
    <w:rsid w:val="00F2351E"/>
    <w:rsid w:val="00F235DA"/>
    <w:rsid w:val="00F23660"/>
    <w:rsid w:val="00F23668"/>
    <w:rsid w:val="00F23685"/>
    <w:rsid w:val="00F236AA"/>
    <w:rsid w:val="00F23747"/>
    <w:rsid w:val="00F2375E"/>
    <w:rsid w:val="00F23876"/>
    <w:rsid w:val="00F23909"/>
    <w:rsid w:val="00F239E8"/>
    <w:rsid w:val="00F23A73"/>
    <w:rsid w:val="00F23A80"/>
    <w:rsid w:val="00F23AF0"/>
    <w:rsid w:val="00F23B5C"/>
    <w:rsid w:val="00F23B7F"/>
    <w:rsid w:val="00F23C64"/>
    <w:rsid w:val="00F23CAC"/>
    <w:rsid w:val="00F23D2B"/>
    <w:rsid w:val="00F23D4C"/>
    <w:rsid w:val="00F23D90"/>
    <w:rsid w:val="00F23DD5"/>
    <w:rsid w:val="00F23E05"/>
    <w:rsid w:val="00F23EE2"/>
    <w:rsid w:val="00F23F00"/>
    <w:rsid w:val="00F23F7A"/>
    <w:rsid w:val="00F23FF8"/>
    <w:rsid w:val="00F23FFD"/>
    <w:rsid w:val="00F2410F"/>
    <w:rsid w:val="00F24114"/>
    <w:rsid w:val="00F2412C"/>
    <w:rsid w:val="00F24180"/>
    <w:rsid w:val="00F2424E"/>
    <w:rsid w:val="00F24253"/>
    <w:rsid w:val="00F242BA"/>
    <w:rsid w:val="00F242DE"/>
    <w:rsid w:val="00F24310"/>
    <w:rsid w:val="00F24318"/>
    <w:rsid w:val="00F24344"/>
    <w:rsid w:val="00F24355"/>
    <w:rsid w:val="00F2446C"/>
    <w:rsid w:val="00F24527"/>
    <w:rsid w:val="00F2455F"/>
    <w:rsid w:val="00F24603"/>
    <w:rsid w:val="00F24627"/>
    <w:rsid w:val="00F2473F"/>
    <w:rsid w:val="00F2476A"/>
    <w:rsid w:val="00F24822"/>
    <w:rsid w:val="00F248D0"/>
    <w:rsid w:val="00F24938"/>
    <w:rsid w:val="00F24999"/>
    <w:rsid w:val="00F249A9"/>
    <w:rsid w:val="00F249EB"/>
    <w:rsid w:val="00F24A64"/>
    <w:rsid w:val="00F24AA0"/>
    <w:rsid w:val="00F24AD5"/>
    <w:rsid w:val="00F24ADE"/>
    <w:rsid w:val="00F24AEE"/>
    <w:rsid w:val="00F24B4F"/>
    <w:rsid w:val="00F24BC5"/>
    <w:rsid w:val="00F24C36"/>
    <w:rsid w:val="00F24CC6"/>
    <w:rsid w:val="00F24D0F"/>
    <w:rsid w:val="00F24D62"/>
    <w:rsid w:val="00F24E3A"/>
    <w:rsid w:val="00F24E75"/>
    <w:rsid w:val="00F24EC6"/>
    <w:rsid w:val="00F24ED9"/>
    <w:rsid w:val="00F24EDF"/>
    <w:rsid w:val="00F24EEE"/>
    <w:rsid w:val="00F250BE"/>
    <w:rsid w:val="00F250DC"/>
    <w:rsid w:val="00F25133"/>
    <w:rsid w:val="00F25135"/>
    <w:rsid w:val="00F251E4"/>
    <w:rsid w:val="00F25202"/>
    <w:rsid w:val="00F25278"/>
    <w:rsid w:val="00F25302"/>
    <w:rsid w:val="00F2538D"/>
    <w:rsid w:val="00F253AF"/>
    <w:rsid w:val="00F253DC"/>
    <w:rsid w:val="00F253E3"/>
    <w:rsid w:val="00F2541B"/>
    <w:rsid w:val="00F254A1"/>
    <w:rsid w:val="00F25510"/>
    <w:rsid w:val="00F25525"/>
    <w:rsid w:val="00F255CE"/>
    <w:rsid w:val="00F2560A"/>
    <w:rsid w:val="00F2565C"/>
    <w:rsid w:val="00F2566B"/>
    <w:rsid w:val="00F257C2"/>
    <w:rsid w:val="00F25945"/>
    <w:rsid w:val="00F259BB"/>
    <w:rsid w:val="00F25A6F"/>
    <w:rsid w:val="00F25ABF"/>
    <w:rsid w:val="00F25B10"/>
    <w:rsid w:val="00F25BEE"/>
    <w:rsid w:val="00F25E80"/>
    <w:rsid w:val="00F25E8B"/>
    <w:rsid w:val="00F25E98"/>
    <w:rsid w:val="00F25EC5"/>
    <w:rsid w:val="00F25F8E"/>
    <w:rsid w:val="00F25FCE"/>
    <w:rsid w:val="00F25FFC"/>
    <w:rsid w:val="00F26024"/>
    <w:rsid w:val="00F26074"/>
    <w:rsid w:val="00F260A2"/>
    <w:rsid w:val="00F26107"/>
    <w:rsid w:val="00F2614E"/>
    <w:rsid w:val="00F26198"/>
    <w:rsid w:val="00F2621B"/>
    <w:rsid w:val="00F262BC"/>
    <w:rsid w:val="00F26322"/>
    <w:rsid w:val="00F263FC"/>
    <w:rsid w:val="00F2642C"/>
    <w:rsid w:val="00F26492"/>
    <w:rsid w:val="00F264F3"/>
    <w:rsid w:val="00F2650E"/>
    <w:rsid w:val="00F265D5"/>
    <w:rsid w:val="00F265E0"/>
    <w:rsid w:val="00F26602"/>
    <w:rsid w:val="00F26612"/>
    <w:rsid w:val="00F266E1"/>
    <w:rsid w:val="00F267B3"/>
    <w:rsid w:val="00F2682F"/>
    <w:rsid w:val="00F268B7"/>
    <w:rsid w:val="00F268CB"/>
    <w:rsid w:val="00F26970"/>
    <w:rsid w:val="00F269BD"/>
    <w:rsid w:val="00F26A28"/>
    <w:rsid w:val="00F26A97"/>
    <w:rsid w:val="00F26ACC"/>
    <w:rsid w:val="00F26B7E"/>
    <w:rsid w:val="00F26C2D"/>
    <w:rsid w:val="00F26C33"/>
    <w:rsid w:val="00F26C72"/>
    <w:rsid w:val="00F26CC5"/>
    <w:rsid w:val="00F26CFD"/>
    <w:rsid w:val="00F26DC0"/>
    <w:rsid w:val="00F26DD9"/>
    <w:rsid w:val="00F26E38"/>
    <w:rsid w:val="00F26EAE"/>
    <w:rsid w:val="00F26F05"/>
    <w:rsid w:val="00F26F67"/>
    <w:rsid w:val="00F26F77"/>
    <w:rsid w:val="00F26F90"/>
    <w:rsid w:val="00F26FE9"/>
    <w:rsid w:val="00F27024"/>
    <w:rsid w:val="00F2709E"/>
    <w:rsid w:val="00F270A4"/>
    <w:rsid w:val="00F27115"/>
    <w:rsid w:val="00F2714F"/>
    <w:rsid w:val="00F27184"/>
    <w:rsid w:val="00F271A2"/>
    <w:rsid w:val="00F271D8"/>
    <w:rsid w:val="00F2722B"/>
    <w:rsid w:val="00F2723B"/>
    <w:rsid w:val="00F2727A"/>
    <w:rsid w:val="00F272D9"/>
    <w:rsid w:val="00F272F9"/>
    <w:rsid w:val="00F2730B"/>
    <w:rsid w:val="00F2748F"/>
    <w:rsid w:val="00F274E8"/>
    <w:rsid w:val="00F274F6"/>
    <w:rsid w:val="00F2752E"/>
    <w:rsid w:val="00F27614"/>
    <w:rsid w:val="00F2769D"/>
    <w:rsid w:val="00F27721"/>
    <w:rsid w:val="00F27736"/>
    <w:rsid w:val="00F2777C"/>
    <w:rsid w:val="00F2778A"/>
    <w:rsid w:val="00F277A6"/>
    <w:rsid w:val="00F27806"/>
    <w:rsid w:val="00F27867"/>
    <w:rsid w:val="00F27875"/>
    <w:rsid w:val="00F278A5"/>
    <w:rsid w:val="00F27904"/>
    <w:rsid w:val="00F27943"/>
    <w:rsid w:val="00F2797D"/>
    <w:rsid w:val="00F279A8"/>
    <w:rsid w:val="00F27A24"/>
    <w:rsid w:val="00F27B2C"/>
    <w:rsid w:val="00F27B9D"/>
    <w:rsid w:val="00F27C19"/>
    <w:rsid w:val="00F27C49"/>
    <w:rsid w:val="00F27C4F"/>
    <w:rsid w:val="00F27C5C"/>
    <w:rsid w:val="00F27C69"/>
    <w:rsid w:val="00F27C6C"/>
    <w:rsid w:val="00F27C8F"/>
    <w:rsid w:val="00F27CA5"/>
    <w:rsid w:val="00F27CBD"/>
    <w:rsid w:val="00F27CF1"/>
    <w:rsid w:val="00F27D61"/>
    <w:rsid w:val="00F27E26"/>
    <w:rsid w:val="00F27E4E"/>
    <w:rsid w:val="00F27E7B"/>
    <w:rsid w:val="00F27EBC"/>
    <w:rsid w:val="00F27ED0"/>
    <w:rsid w:val="00F27EDC"/>
    <w:rsid w:val="00F27F9D"/>
    <w:rsid w:val="00F27FDE"/>
    <w:rsid w:val="00F27FE2"/>
    <w:rsid w:val="00F3006B"/>
    <w:rsid w:val="00F300CC"/>
    <w:rsid w:val="00F300CF"/>
    <w:rsid w:val="00F300D5"/>
    <w:rsid w:val="00F300FD"/>
    <w:rsid w:val="00F30131"/>
    <w:rsid w:val="00F30188"/>
    <w:rsid w:val="00F301A4"/>
    <w:rsid w:val="00F30243"/>
    <w:rsid w:val="00F30248"/>
    <w:rsid w:val="00F302CF"/>
    <w:rsid w:val="00F3032B"/>
    <w:rsid w:val="00F30360"/>
    <w:rsid w:val="00F303F7"/>
    <w:rsid w:val="00F30440"/>
    <w:rsid w:val="00F30462"/>
    <w:rsid w:val="00F304EB"/>
    <w:rsid w:val="00F30571"/>
    <w:rsid w:val="00F30586"/>
    <w:rsid w:val="00F30877"/>
    <w:rsid w:val="00F3090F"/>
    <w:rsid w:val="00F30935"/>
    <w:rsid w:val="00F30969"/>
    <w:rsid w:val="00F309AB"/>
    <w:rsid w:val="00F309F6"/>
    <w:rsid w:val="00F30A52"/>
    <w:rsid w:val="00F30AA6"/>
    <w:rsid w:val="00F30B04"/>
    <w:rsid w:val="00F30B94"/>
    <w:rsid w:val="00F30BBC"/>
    <w:rsid w:val="00F30BEC"/>
    <w:rsid w:val="00F30C5B"/>
    <w:rsid w:val="00F30C6F"/>
    <w:rsid w:val="00F30C79"/>
    <w:rsid w:val="00F30CF7"/>
    <w:rsid w:val="00F30D24"/>
    <w:rsid w:val="00F30D2E"/>
    <w:rsid w:val="00F30D51"/>
    <w:rsid w:val="00F30D52"/>
    <w:rsid w:val="00F30DC0"/>
    <w:rsid w:val="00F30DCE"/>
    <w:rsid w:val="00F30E49"/>
    <w:rsid w:val="00F30EDD"/>
    <w:rsid w:val="00F30EE1"/>
    <w:rsid w:val="00F30FC5"/>
    <w:rsid w:val="00F30FE5"/>
    <w:rsid w:val="00F30FF8"/>
    <w:rsid w:val="00F3103F"/>
    <w:rsid w:val="00F31054"/>
    <w:rsid w:val="00F3106F"/>
    <w:rsid w:val="00F31070"/>
    <w:rsid w:val="00F31088"/>
    <w:rsid w:val="00F31145"/>
    <w:rsid w:val="00F31183"/>
    <w:rsid w:val="00F31202"/>
    <w:rsid w:val="00F31212"/>
    <w:rsid w:val="00F3125B"/>
    <w:rsid w:val="00F3127C"/>
    <w:rsid w:val="00F312F0"/>
    <w:rsid w:val="00F313A6"/>
    <w:rsid w:val="00F3151B"/>
    <w:rsid w:val="00F3159E"/>
    <w:rsid w:val="00F315E4"/>
    <w:rsid w:val="00F31632"/>
    <w:rsid w:val="00F31642"/>
    <w:rsid w:val="00F316C9"/>
    <w:rsid w:val="00F31708"/>
    <w:rsid w:val="00F3177B"/>
    <w:rsid w:val="00F318C9"/>
    <w:rsid w:val="00F318F8"/>
    <w:rsid w:val="00F31944"/>
    <w:rsid w:val="00F31960"/>
    <w:rsid w:val="00F319F3"/>
    <w:rsid w:val="00F31A6B"/>
    <w:rsid w:val="00F31AB1"/>
    <w:rsid w:val="00F31B47"/>
    <w:rsid w:val="00F31C0F"/>
    <w:rsid w:val="00F31C68"/>
    <w:rsid w:val="00F31CD4"/>
    <w:rsid w:val="00F31D7D"/>
    <w:rsid w:val="00F31E4D"/>
    <w:rsid w:val="00F31E8E"/>
    <w:rsid w:val="00F31EEB"/>
    <w:rsid w:val="00F31F51"/>
    <w:rsid w:val="00F31F67"/>
    <w:rsid w:val="00F31FFF"/>
    <w:rsid w:val="00F32011"/>
    <w:rsid w:val="00F3202E"/>
    <w:rsid w:val="00F3209D"/>
    <w:rsid w:val="00F320F0"/>
    <w:rsid w:val="00F3216A"/>
    <w:rsid w:val="00F321F1"/>
    <w:rsid w:val="00F32250"/>
    <w:rsid w:val="00F32268"/>
    <w:rsid w:val="00F322B3"/>
    <w:rsid w:val="00F32330"/>
    <w:rsid w:val="00F3234B"/>
    <w:rsid w:val="00F323BB"/>
    <w:rsid w:val="00F323D5"/>
    <w:rsid w:val="00F32465"/>
    <w:rsid w:val="00F324A4"/>
    <w:rsid w:val="00F3252C"/>
    <w:rsid w:val="00F3253A"/>
    <w:rsid w:val="00F3264A"/>
    <w:rsid w:val="00F32710"/>
    <w:rsid w:val="00F32716"/>
    <w:rsid w:val="00F32718"/>
    <w:rsid w:val="00F3272D"/>
    <w:rsid w:val="00F32791"/>
    <w:rsid w:val="00F327C3"/>
    <w:rsid w:val="00F327D2"/>
    <w:rsid w:val="00F32854"/>
    <w:rsid w:val="00F328AD"/>
    <w:rsid w:val="00F32943"/>
    <w:rsid w:val="00F32A25"/>
    <w:rsid w:val="00F32AAF"/>
    <w:rsid w:val="00F32AFA"/>
    <w:rsid w:val="00F32B4C"/>
    <w:rsid w:val="00F32BF9"/>
    <w:rsid w:val="00F32C83"/>
    <w:rsid w:val="00F32DA2"/>
    <w:rsid w:val="00F32DAD"/>
    <w:rsid w:val="00F32DC2"/>
    <w:rsid w:val="00F32E64"/>
    <w:rsid w:val="00F32E77"/>
    <w:rsid w:val="00F32FCC"/>
    <w:rsid w:val="00F3304A"/>
    <w:rsid w:val="00F33059"/>
    <w:rsid w:val="00F33077"/>
    <w:rsid w:val="00F33081"/>
    <w:rsid w:val="00F330BA"/>
    <w:rsid w:val="00F330C4"/>
    <w:rsid w:val="00F33116"/>
    <w:rsid w:val="00F3320A"/>
    <w:rsid w:val="00F33263"/>
    <w:rsid w:val="00F33271"/>
    <w:rsid w:val="00F332A3"/>
    <w:rsid w:val="00F332BD"/>
    <w:rsid w:val="00F332C8"/>
    <w:rsid w:val="00F33385"/>
    <w:rsid w:val="00F3338A"/>
    <w:rsid w:val="00F3338E"/>
    <w:rsid w:val="00F333BF"/>
    <w:rsid w:val="00F33437"/>
    <w:rsid w:val="00F3346B"/>
    <w:rsid w:val="00F334A5"/>
    <w:rsid w:val="00F33585"/>
    <w:rsid w:val="00F3359A"/>
    <w:rsid w:val="00F33638"/>
    <w:rsid w:val="00F336B4"/>
    <w:rsid w:val="00F336C1"/>
    <w:rsid w:val="00F336DF"/>
    <w:rsid w:val="00F336F4"/>
    <w:rsid w:val="00F33712"/>
    <w:rsid w:val="00F33736"/>
    <w:rsid w:val="00F3377F"/>
    <w:rsid w:val="00F33789"/>
    <w:rsid w:val="00F3382D"/>
    <w:rsid w:val="00F33845"/>
    <w:rsid w:val="00F33888"/>
    <w:rsid w:val="00F33981"/>
    <w:rsid w:val="00F33990"/>
    <w:rsid w:val="00F339A6"/>
    <w:rsid w:val="00F33AFB"/>
    <w:rsid w:val="00F33B4C"/>
    <w:rsid w:val="00F33BAD"/>
    <w:rsid w:val="00F33BC5"/>
    <w:rsid w:val="00F33D7D"/>
    <w:rsid w:val="00F33D9B"/>
    <w:rsid w:val="00F33DB9"/>
    <w:rsid w:val="00F33DDB"/>
    <w:rsid w:val="00F33DF5"/>
    <w:rsid w:val="00F33F1D"/>
    <w:rsid w:val="00F33F2D"/>
    <w:rsid w:val="00F33F84"/>
    <w:rsid w:val="00F340C2"/>
    <w:rsid w:val="00F34119"/>
    <w:rsid w:val="00F34135"/>
    <w:rsid w:val="00F3417B"/>
    <w:rsid w:val="00F3419C"/>
    <w:rsid w:val="00F341B8"/>
    <w:rsid w:val="00F3423B"/>
    <w:rsid w:val="00F342A6"/>
    <w:rsid w:val="00F342FA"/>
    <w:rsid w:val="00F34345"/>
    <w:rsid w:val="00F3436C"/>
    <w:rsid w:val="00F34447"/>
    <w:rsid w:val="00F34523"/>
    <w:rsid w:val="00F34538"/>
    <w:rsid w:val="00F34559"/>
    <w:rsid w:val="00F345CF"/>
    <w:rsid w:val="00F3460D"/>
    <w:rsid w:val="00F3467E"/>
    <w:rsid w:val="00F3474E"/>
    <w:rsid w:val="00F347B9"/>
    <w:rsid w:val="00F34920"/>
    <w:rsid w:val="00F34981"/>
    <w:rsid w:val="00F34AB4"/>
    <w:rsid w:val="00F34B14"/>
    <w:rsid w:val="00F34B5D"/>
    <w:rsid w:val="00F34B8D"/>
    <w:rsid w:val="00F34C91"/>
    <w:rsid w:val="00F34D03"/>
    <w:rsid w:val="00F34D59"/>
    <w:rsid w:val="00F34DBE"/>
    <w:rsid w:val="00F34DC7"/>
    <w:rsid w:val="00F34DD7"/>
    <w:rsid w:val="00F34E33"/>
    <w:rsid w:val="00F34FBB"/>
    <w:rsid w:val="00F34FCB"/>
    <w:rsid w:val="00F34FF7"/>
    <w:rsid w:val="00F3500B"/>
    <w:rsid w:val="00F3501D"/>
    <w:rsid w:val="00F3502E"/>
    <w:rsid w:val="00F350BE"/>
    <w:rsid w:val="00F350CB"/>
    <w:rsid w:val="00F350FB"/>
    <w:rsid w:val="00F35136"/>
    <w:rsid w:val="00F35199"/>
    <w:rsid w:val="00F351D9"/>
    <w:rsid w:val="00F3525E"/>
    <w:rsid w:val="00F35281"/>
    <w:rsid w:val="00F35301"/>
    <w:rsid w:val="00F3537F"/>
    <w:rsid w:val="00F353F0"/>
    <w:rsid w:val="00F35438"/>
    <w:rsid w:val="00F35440"/>
    <w:rsid w:val="00F35463"/>
    <w:rsid w:val="00F35492"/>
    <w:rsid w:val="00F354D2"/>
    <w:rsid w:val="00F354D4"/>
    <w:rsid w:val="00F3550B"/>
    <w:rsid w:val="00F35516"/>
    <w:rsid w:val="00F355C3"/>
    <w:rsid w:val="00F355EA"/>
    <w:rsid w:val="00F356A6"/>
    <w:rsid w:val="00F35727"/>
    <w:rsid w:val="00F35748"/>
    <w:rsid w:val="00F357A2"/>
    <w:rsid w:val="00F357C7"/>
    <w:rsid w:val="00F35966"/>
    <w:rsid w:val="00F359C8"/>
    <w:rsid w:val="00F359EF"/>
    <w:rsid w:val="00F35AAD"/>
    <w:rsid w:val="00F35AFF"/>
    <w:rsid w:val="00F35B46"/>
    <w:rsid w:val="00F35C24"/>
    <w:rsid w:val="00F35CE8"/>
    <w:rsid w:val="00F35CF0"/>
    <w:rsid w:val="00F35D09"/>
    <w:rsid w:val="00F35D59"/>
    <w:rsid w:val="00F35D87"/>
    <w:rsid w:val="00F35E2C"/>
    <w:rsid w:val="00F35E4E"/>
    <w:rsid w:val="00F35EB4"/>
    <w:rsid w:val="00F35ED9"/>
    <w:rsid w:val="00F35EEB"/>
    <w:rsid w:val="00F35F0C"/>
    <w:rsid w:val="00F35FB0"/>
    <w:rsid w:val="00F36033"/>
    <w:rsid w:val="00F360A0"/>
    <w:rsid w:val="00F36100"/>
    <w:rsid w:val="00F36179"/>
    <w:rsid w:val="00F361F6"/>
    <w:rsid w:val="00F362C1"/>
    <w:rsid w:val="00F362CF"/>
    <w:rsid w:val="00F36337"/>
    <w:rsid w:val="00F36402"/>
    <w:rsid w:val="00F3649A"/>
    <w:rsid w:val="00F3655B"/>
    <w:rsid w:val="00F36579"/>
    <w:rsid w:val="00F3658B"/>
    <w:rsid w:val="00F365D8"/>
    <w:rsid w:val="00F36643"/>
    <w:rsid w:val="00F36645"/>
    <w:rsid w:val="00F36652"/>
    <w:rsid w:val="00F36656"/>
    <w:rsid w:val="00F3668F"/>
    <w:rsid w:val="00F36783"/>
    <w:rsid w:val="00F368C0"/>
    <w:rsid w:val="00F36942"/>
    <w:rsid w:val="00F3698D"/>
    <w:rsid w:val="00F369AD"/>
    <w:rsid w:val="00F369F2"/>
    <w:rsid w:val="00F36A4C"/>
    <w:rsid w:val="00F36A7D"/>
    <w:rsid w:val="00F36A9C"/>
    <w:rsid w:val="00F36AEA"/>
    <w:rsid w:val="00F36B06"/>
    <w:rsid w:val="00F36B3E"/>
    <w:rsid w:val="00F36B4E"/>
    <w:rsid w:val="00F36BD9"/>
    <w:rsid w:val="00F36C3F"/>
    <w:rsid w:val="00F36C60"/>
    <w:rsid w:val="00F36D2B"/>
    <w:rsid w:val="00F36D65"/>
    <w:rsid w:val="00F36DA2"/>
    <w:rsid w:val="00F36DB3"/>
    <w:rsid w:val="00F36E40"/>
    <w:rsid w:val="00F36E8C"/>
    <w:rsid w:val="00F36EC3"/>
    <w:rsid w:val="00F36EEE"/>
    <w:rsid w:val="00F36EF3"/>
    <w:rsid w:val="00F37019"/>
    <w:rsid w:val="00F3701B"/>
    <w:rsid w:val="00F3703C"/>
    <w:rsid w:val="00F3707E"/>
    <w:rsid w:val="00F371A1"/>
    <w:rsid w:val="00F37229"/>
    <w:rsid w:val="00F3724D"/>
    <w:rsid w:val="00F3724F"/>
    <w:rsid w:val="00F3726A"/>
    <w:rsid w:val="00F372FF"/>
    <w:rsid w:val="00F37320"/>
    <w:rsid w:val="00F3735C"/>
    <w:rsid w:val="00F373BD"/>
    <w:rsid w:val="00F3743D"/>
    <w:rsid w:val="00F3745B"/>
    <w:rsid w:val="00F37521"/>
    <w:rsid w:val="00F3755B"/>
    <w:rsid w:val="00F3757D"/>
    <w:rsid w:val="00F37596"/>
    <w:rsid w:val="00F375D4"/>
    <w:rsid w:val="00F375E7"/>
    <w:rsid w:val="00F376A4"/>
    <w:rsid w:val="00F376E9"/>
    <w:rsid w:val="00F37733"/>
    <w:rsid w:val="00F3773D"/>
    <w:rsid w:val="00F37780"/>
    <w:rsid w:val="00F3778E"/>
    <w:rsid w:val="00F377C0"/>
    <w:rsid w:val="00F377E5"/>
    <w:rsid w:val="00F3781A"/>
    <w:rsid w:val="00F3788E"/>
    <w:rsid w:val="00F378D5"/>
    <w:rsid w:val="00F37975"/>
    <w:rsid w:val="00F379E4"/>
    <w:rsid w:val="00F379FD"/>
    <w:rsid w:val="00F37A32"/>
    <w:rsid w:val="00F37A43"/>
    <w:rsid w:val="00F37A4F"/>
    <w:rsid w:val="00F37ACC"/>
    <w:rsid w:val="00F37B44"/>
    <w:rsid w:val="00F37BD3"/>
    <w:rsid w:val="00F37CA5"/>
    <w:rsid w:val="00F37CCD"/>
    <w:rsid w:val="00F37CF6"/>
    <w:rsid w:val="00F37DE5"/>
    <w:rsid w:val="00F37E13"/>
    <w:rsid w:val="00F37E1B"/>
    <w:rsid w:val="00F37E44"/>
    <w:rsid w:val="00F37E93"/>
    <w:rsid w:val="00F37E9F"/>
    <w:rsid w:val="00F37ECD"/>
    <w:rsid w:val="00F37EE4"/>
    <w:rsid w:val="00F37F5B"/>
    <w:rsid w:val="00F37FAB"/>
    <w:rsid w:val="00F37FBA"/>
    <w:rsid w:val="00F40074"/>
    <w:rsid w:val="00F4009A"/>
    <w:rsid w:val="00F400E4"/>
    <w:rsid w:val="00F400EC"/>
    <w:rsid w:val="00F4019B"/>
    <w:rsid w:val="00F402AA"/>
    <w:rsid w:val="00F402E7"/>
    <w:rsid w:val="00F403E5"/>
    <w:rsid w:val="00F40442"/>
    <w:rsid w:val="00F404C1"/>
    <w:rsid w:val="00F405D8"/>
    <w:rsid w:val="00F405F3"/>
    <w:rsid w:val="00F40600"/>
    <w:rsid w:val="00F40603"/>
    <w:rsid w:val="00F4060F"/>
    <w:rsid w:val="00F4065E"/>
    <w:rsid w:val="00F406C9"/>
    <w:rsid w:val="00F406FA"/>
    <w:rsid w:val="00F40748"/>
    <w:rsid w:val="00F4076F"/>
    <w:rsid w:val="00F407AD"/>
    <w:rsid w:val="00F407E3"/>
    <w:rsid w:val="00F40808"/>
    <w:rsid w:val="00F40813"/>
    <w:rsid w:val="00F40865"/>
    <w:rsid w:val="00F40889"/>
    <w:rsid w:val="00F4089D"/>
    <w:rsid w:val="00F408D2"/>
    <w:rsid w:val="00F408DA"/>
    <w:rsid w:val="00F4098E"/>
    <w:rsid w:val="00F40A15"/>
    <w:rsid w:val="00F40A95"/>
    <w:rsid w:val="00F40AB3"/>
    <w:rsid w:val="00F40ABB"/>
    <w:rsid w:val="00F40B52"/>
    <w:rsid w:val="00F40B90"/>
    <w:rsid w:val="00F40C13"/>
    <w:rsid w:val="00F40C26"/>
    <w:rsid w:val="00F40C7E"/>
    <w:rsid w:val="00F40CF0"/>
    <w:rsid w:val="00F40D2A"/>
    <w:rsid w:val="00F40D50"/>
    <w:rsid w:val="00F40DE0"/>
    <w:rsid w:val="00F40DF3"/>
    <w:rsid w:val="00F40E07"/>
    <w:rsid w:val="00F40E19"/>
    <w:rsid w:val="00F40E41"/>
    <w:rsid w:val="00F40E55"/>
    <w:rsid w:val="00F40ED3"/>
    <w:rsid w:val="00F40EF0"/>
    <w:rsid w:val="00F40F57"/>
    <w:rsid w:val="00F40FAD"/>
    <w:rsid w:val="00F40FB6"/>
    <w:rsid w:val="00F40FCF"/>
    <w:rsid w:val="00F41057"/>
    <w:rsid w:val="00F4114B"/>
    <w:rsid w:val="00F41195"/>
    <w:rsid w:val="00F412BA"/>
    <w:rsid w:val="00F412F1"/>
    <w:rsid w:val="00F4132F"/>
    <w:rsid w:val="00F4133B"/>
    <w:rsid w:val="00F414B3"/>
    <w:rsid w:val="00F41507"/>
    <w:rsid w:val="00F4153E"/>
    <w:rsid w:val="00F415D0"/>
    <w:rsid w:val="00F415E3"/>
    <w:rsid w:val="00F415F2"/>
    <w:rsid w:val="00F4174D"/>
    <w:rsid w:val="00F4178F"/>
    <w:rsid w:val="00F417A2"/>
    <w:rsid w:val="00F41801"/>
    <w:rsid w:val="00F41919"/>
    <w:rsid w:val="00F4193B"/>
    <w:rsid w:val="00F41997"/>
    <w:rsid w:val="00F41998"/>
    <w:rsid w:val="00F419EE"/>
    <w:rsid w:val="00F41AA0"/>
    <w:rsid w:val="00F41B3B"/>
    <w:rsid w:val="00F41B64"/>
    <w:rsid w:val="00F41BA3"/>
    <w:rsid w:val="00F41C3E"/>
    <w:rsid w:val="00F41C5F"/>
    <w:rsid w:val="00F41D33"/>
    <w:rsid w:val="00F41D3D"/>
    <w:rsid w:val="00F41D8E"/>
    <w:rsid w:val="00F41F4C"/>
    <w:rsid w:val="00F41FB8"/>
    <w:rsid w:val="00F41FB9"/>
    <w:rsid w:val="00F41FFD"/>
    <w:rsid w:val="00F42067"/>
    <w:rsid w:val="00F4208B"/>
    <w:rsid w:val="00F420F0"/>
    <w:rsid w:val="00F420FE"/>
    <w:rsid w:val="00F42113"/>
    <w:rsid w:val="00F42151"/>
    <w:rsid w:val="00F42191"/>
    <w:rsid w:val="00F421DD"/>
    <w:rsid w:val="00F42219"/>
    <w:rsid w:val="00F4239E"/>
    <w:rsid w:val="00F423D5"/>
    <w:rsid w:val="00F4241B"/>
    <w:rsid w:val="00F4255F"/>
    <w:rsid w:val="00F425AF"/>
    <w:rsid w:val="00F425B6"/>
    <w:rsid w:val="00F42673"/>
    <w:rsid w:val="00F4267B"/>
    <w:rsid w:val="00F42695"/>
    <w:rsid w:val="00F426A2"/>
    <w:rsid w:val="00F42720"/>
    <w:rsid w:val="00F4274D"/>
    <w:rsid w:val="00F42775"/>
    <w:rsid w:val="00F42784"/>
    <w:rsid w:val="00F427B5"/>
    <w:rsid w:val="00F427E3"/>
    <w:rsid w:val="00F42803"/>
    <w:rsid w:val="00F4281A"/>
    <w:rsid w:val="00F4286E"/>
    <w:rsid w:val="00F42889"/>
    <w:rsid w:val="00F428BC"/>
    <w:rsid w:val="00F428D1"/>
    <w:rsid w:val="00F42941"/>
    <w:rsid w:val="00F429AF"/>
    <w:rsid w:val="00F429CD"/>
    <w:rsid w:val="00F42A2D"/>
    <w:rsid w:val="00F42A62"/>
    <w:rsid w:val="00F42A84"/>
    <w:rsid w:val="00F42B06"/>
    <w:rsid w:val="00F42B71"/>
    <w:rsid w:val="00F42B8C"/>
    <w:rsid w:val="00F42BA3"/>
    <w:rsid w:val="00F42C0F"/>
    <w:rsid w:val="00F42C2B"/>
    <w:rsid w:val="00F42CAC"/>
    <w:rsid w:val="00F42CC5"/>
    <w:rsid w:val="00F42CF6"/>
    <w:rsid w:val="00F42D1A"/>
    <w:rsid w:val="00F42D1D"/>
    <w:rsid w:val="00F42D30"/>
    <w:rsid w:val="00F42D76"/>
    <w:rsid w:val="00F42E7F"/>
    <w:rsid w:val="00F42F25"/>
    <w:rsid w:val="00F42F40"/>
    <w:rsid w:val="00F42F9C"/>
    <w:rsid w:val="00F42F9D"/>
    <w:rsid w:val="00F42FEB"/>
    <w:rsid w:val="00F430BD"/>
    <w:rsid w:val="00F43108"/>
    <w:rsid w:val="00F43186"/>
    <w:rsid w:val="00F432DE"/>
    <w:rsid w:val="00F432ED"/>
    <w:rsid w:val="00F43315"/>
    <w:rsid w:val="00F43396"/>
    <w:rsid w:val="00F43445"/>
    <w:rsid w:val="00F43449"/>
    <w:rsid w:val="00F434BC"/>
    <w:rsid w:val="00F4350F"/>
    <w:rsid w:val="00F43564"/>
    <w:rsid w:val="00F4363F"/>
    <w:rsid w:val="00F4369C"/>
    <w:rsid w:val="00F4369E"/>
    <w:rsid w:val="00F436B2"/>
    <w:rsid w:val="00F43738"/>
    <w:rsid w:val="00F43740"/>
    <w:rsid w:val="00F437C3"/>
    <w:rsid w:val="00F43827"/>
    <w:rsid w:val="00F43828"/>
    <w:rsid w:val="00F43829"/>
    <w:rsid w:val="00F43885"/>
    <w:rsid w:val="00F43911"/>
    <w:rsid w:val="00F43938"/>
    <w:rsid w:val="00F43957"/>
    <w:rsid w:val="00F439C1"/>
    <w:rsid w:val="00F43A11"/>
    <w:rsid w:val="00F43A1F"/>
    <w:rsid w:val="00F43A57"/>
    <w:rsid w:val="00F43A74"/>
    <w:rsid w:val="00F43AA5"/>
    <w:rsid w:val="00F43ABA"/>
    <w:rsid w:val="00F43ADD"/>
    <w:rsid w:val="00F43AE6"/>
    <w:rsid w:val="00F43B02"/>
    <w:rsid w:val="00F43B5F"/>
    <w:rsid w:val="00F43B98"/>
    <w:rsid w:val="00F43C81"/>
    <w:rsid w:val="00F43CC5"/>
    <w:rsid w:val="00F43CD2"/>
    <w:rsid w:val="00F43D4A"/>
    <w:rsid w:val="00F43D67"/>
    <w:rsid w:val="00F43E27"/>
    <w:rsid w:val="00F43E3E"/>
    <w:rsid w:val="00F43E55"/>
    <w:rsid w:val="00F43E81"/>
    <w:rsid w:val="00F43ECC"/>
    <w:rsid w:val="00F43EE4"/>
    <w:rsid w:val="00F43F0F"/>
    <w:rsid w:val="00F43F23"/>
    <w:rsid w:val="00F43FC5"/>
    <w:rsid w:val="00F4400C"/>
    <w:rsid w:val="00F440E9"/>
    <w:rsid w:val="00F4411A"/>
    <w:rsid w:val="00F44128"/>
    <w:rsid w:val="00F44162"/>
    <w:rsid w:val="00F4419C"/>
    <w:rsid w:val="00F441EC"/>
    <w:rsid w:val="00F441ED"/>
    <w:rsid w:val="00F44247"/>
    <w:rsid w:val="00F44264"/>
    <w:rsid w:val="00F442A5"/>
    <w:rsid w:val="00F4432C"/>
    <w:rsid w:val="00F443C8"/>
    <w:rsid w:val="00F445C5"/>
    <w:rsid w:val="00F4464D"/>
    <w:rsid w:val="00F44794"/>
    <w:rsid w:val="00F447DB"/>
    <w:rsid w:val="00F4487B"/>
    <w:rsid w:val="00F448C5"/>
    <w:rsid w:val="00F448CF"/>
    <w:rsid w:val="00F448F7"/>
    <w:rsid w:val="00F44911"/>
    <w:rsid w:val="00F4494D"/>
    <w:rsid w:val="00F449D4"/>
    <w:rsid w:val="00F44A74"/>
    <w:rsid w:val="00F44BFD"/>
    <w:rsid w:val="00F44CDB"/>
    <w:rsid w:val="00F44E17"/>
    <w:rsid w:val="00F44E4B"/>
    <w:rsid w:val="00F44F1B"/>
    <w:rsid w:val="00F44F6E"/>
    <w:rsid w:val="00F44F86"/>
    <w:rsid w:val="00F44FE8"/>
    <w:rsid w:val="00F4501B"/>
    <w:rsid w:val="00F4515F"/>
    <w:rsid w:val="00F45165"/>
    <w:rsid w:val="00F451A0"/>
    <w:rsid w:val="00F452BE"/>
    <w:rsid w:val="00F4534D"/>
    <w:rsid w:val="00F45441"/>
    <w:rsid w:val="00F45489"/>
    <w:rsid w:val="00F454CE"/>
    <w:rsid w:val="00F45508"/>
    <w:rsid w:val="00F4552F"/>
    <w:rsid w:val="00F4554A"/>
    <w:rsid w:val="00F45557"/>
    <w:rsid w:val="00F455CA"/>
    <w:rsid w:val="00F456E7"/>
    <w:rsid w:val="00F4570C"/>
    <w:rsid w:val="00F4571B"/>
    <w:rsid w:val="00F45727"/>
    <w:rsid w:val="00F45781"/>
    <w:rsid w:val="00F458AD"/>
    <w:rsid w:val="00F45916"/>
    <w:rsid w:val="00F45922"/>
    <w:rsid w:val="00F4592E"/>
    <w:rsid w:val="00F45A10"/>
    <w:rsid w:val="00F45A4D"/>
    <w:rsid w:val="00F45B14"/>
    <w:rsid w:val="00F45BED"/>
    <w:rsid w:val="00F45C05"/>
    <w:rsid w:val="00F45C1D"/>
    <w:rsid w:val="00F45C8F"/>
    <w:rsid w:val="00F45EAC"/>
    <w:rsid w:val="00F45EE3"/>
    <w:rsid w:val="00F45F7C"/>
    <w:rsid w:val="00F45FA6"/>
    <w:rsid w:val="00F4601B"/>
    <w:rsid w:val="00F46163"/>
    <w:rsid w:val="00F461D9"/>
    <w:rsid w:val="00F4629F"/>
    <w:rsid w:val="00F462DE"/>
    <w:rsid w:val="00F463B8"/>
    <w:rsid w:val="00F463FE"/>
    <w:rsid w:val="00F4640C"/>
    <w:rsid w:val="00F46418"/>
    <w:rsid w:val="00F4643B"/>
    <w:rsid w:val="00F4645A"/>
    <w:rsid w:val="00F464B6"/>
    <w:rsid w:val="00F464C6"/>
    <w:rsid w:val="00F464D6"/>
    <w:rsid w:val="00F46533"/>
    <w:rsid w:val="00F46590"/>
    <w:rsid w:val="00F465D6"/>
    <w:rsid w:val="00F465DF"/>
    <w:rsid w:val="00F465E6"/>
    <w:rsid w:val="00F465EE"/>
    <w:rsid w:val="00F466E9"/>
    <w:rsid w:val="00F467A9"/>
    <w:rsid w:val="00F467C6"/>
    <w:rsid w:val="00F46915"/>
    <w:rsid w:val="00F46957"/>
    <w:rsid w:val="00F46973"/>
    <w:rsid w:val="00F46A66"/>
    <w:rsid w:val="00F46A90"/>
    <w:rsid w:val="00F46BA1"/>
    <w:rsid w:val="00F46BC5"/>
    <w:rsid w:val="00F46C17"/>
    <w:rsid w:val="00F46C63"/>
    <w:rsid w:val="00F46C75"/>
    <w:rsid w:val="00F46C7A"/>
    <w:rsid w:val="00F46D17"/>
    <w:rsid w:val="00F46D19"/>
    <w:rsid w:val="00F46F1F"/>
    <w:rsid w:val="00F46FC8"/>
    <w:rsid w:val="00F46FD9"/>
    <w:rsid w:val="00F47018"/>
    <w:rsid w:val="00F4705E"/>
    <w:rsid w:val="00F47085"/>
    <w:rsid w:val="00F47155"/>
    <w:rsid w:val="00F47165"/>
    <w:rsid w:val="00F471DF"/>
    <w:rsid w:val="00F471FA"/>
    <w:rsid w:val="00F47229"/>
    <w:rsid w:val="00F4724B"/>
    <w:rsid w:val="00F47279"/>
    <w:rsid w:val="00F472E4"/>
    <w:rsid w:val="00F47303"/>
    <w:rsid w:val="00F47433"/>
    <w:rsid w:val="00F474D7"/>
    <w:rsid w:val="00F4750B"/>
    <w:rsid w:val="00F47552"/>
    <w:rsid w:val="00F475C0"/>
    <w:rsid w:val="00F4775A"/>
    <w:rsid w:val="00F47783"/>
    <w:rsid w:val="00F47792"/>
    <w:rsid w:val="00F477BC"/>
    <w:rsid w:val="00F4783B"/>
    <w:rsid w:val="00F478C6"/>
    <w:rsid w:val="00F478DE"/>
    <w:rsid w:val="00F478E7"/>
    <w:rsid w:val="00F47923"/>
    <w:rsid w:val="00F47975"/>
    <w:rsid w:val="00F479BA"/>
    <w:rsid w:val="00F47A04"/>
    <w:rsid w:val="00F47A5E"/>
    <w:rsid w:val="00F47AB3"/>
    <w:rsid w:val="00F47AEB"/>
    <w:rsid w:val="00F47B57"/>
    <w:rsid w:val="00F47B6F"/>
    <w:rsid w:val="00F47BE6"/>
    <w:rsid w:val="00F47C02"/>
    <w:rsid w:val="00F47C53"/>
    <w:rsid w:val="00F47C96"/>
    <w:rsid w:val="00F47D02"/>
    <w:rsid w:val="00F47E1D"/>
    <w:rsid w:val="00F47E82"/>
    <w:rsid w:val="00F47F0A"/>
    <w:rsid w:val="00F47F45"/>
    <w:rsid w:val="00F47F59"/>
    <w:rsid w:val="00F50002"/>
    <w:rsid w:val="00F5009A"/>
    <w:rsid w:val="00F50164"/>
    <w:rsid w:val="00F5019A"/>
    <w:rsid w:val="00F501AB"/>
    <w:rsid w:val="00F50263"/>
    <w:rsid w:val="00F503BA"/>
    <w:rsid w:val="00F503CF"/>
    <w:rsid w:val="00F50402"/>
    <w:rsid w:val="00F5045C"/>
    <w:rsid w:val="00F5046F"/>
    <w:rsid w:val="00F5048F"/>
    <w:rsid w:val="00F50532"/>
    <w:rsid w:val="00F50568"/>
    <w:rsid w:val="00F50598"/>
    <w:rsid w:val="00F505AD"/>
    <w:rsid w:val="00F505B8"/>
    <w:rsid w:val="00F505C8"/>
    <w:rsid w:val="00F50677"/>
    <w:rsid w:val="00F506A3"/>
    <w:rsid w:val="00F506B1"/>
    <w:rsid w:val="00F5078A"/>
    <w:rsid w:val="00F507CF"/>
    <w:rsid w:val="00F507D4"/>
    <w:rsid w:val="00F50891"/>
    <w:rsid w:val="00F508EE"/>
    <w:rsid w:val="00F50940"/>
    <w:rsid w:val="00F50949"/>
    <w:rsid w:val="00F50979"/>
    <w:rsid w:val="00F509CA"/>
    <w:rsid w:val="00F50ACE"/>
    <w:rsid w:val="00F50B0A"/>
    <w:rsid w:val="00F50B69"/>
    <w:rsid w:val="00F50B93"/>
    <w:rsid w:val="00F50BDE"/>
    <w:rsid w:val="00F50BE8"/>
    <w:rsid w:val="00F50C06"/>
    <w:rsid w:val="00F50C15"/>
    <w:rsid w:val="00F50C6D"/>
    <w:rsid w:val="00F50CB9"/>
    <w:rsid w:val="00F50CF4"/>
    <w:rsid w:val="00F50DA1"/>
    <w:rsid w:val="00F50DB8"/>
    <w:rsid w:val="00F50E20"/>
    <w:rsid w:val="00F50E39"/>
    <w:rsid w:val="00F50F24"/>
    <w:rsid w:val="00F50FF6"/>
    <w:rsid w:val="00F511AB"/>
    <w:rsid w:val="00F511C1"/>
    <w:rsid w:val="00F51201"/>
    <w:rsid w:val="00F5124C"/>
    <w:rsid w:val="00F51259"/>
    <w:rsid w:val="00F5127B"/>
    <w:rsid w:val="00F512B9"/>
    <w:rsid w:val="00F51331"/>
    <w:rsid w:val="00F5134D"/>
    <w:rsid w:val="00F513D5"/>
    <w:rsid w:val="00F51403"/>
    <w:rsid w:val="00F514D1"/>
    <w:rsid w:val="00F5154B"/>
    <w:rsid w:val="00F51683"/>
    <w:rsid w:val="00F516E3"/>
    <w:rsid w:val="00F51707"/>
    <w:rsid w:val="00F51709"/>
    <w:rsid w:val="00F5178E"/>
    <w:rsid w:val="00F51791"/>
    <w:rsid w:val="00F51822"/>
    <w:rsid w:val="00F518BF"/>
    <w:rsid w:val="00F519F4"/>
    <w:rsid w:val="00F51ACE"/>
    <w:rsid w:val="00F51B14"/>
    <w:rsid w:val="00F51B42"/>
    <w:rsid w:val="00F51B8C"/>
    <w:rsid w:val="00F51C29"/>
    <w:rsid w:val="00F51C9B"/>
    <w:rsid w:val="00F51D5C"/>
    <w:rsid w:val="00F51DF8"/>
    <w:rsid w:val="00F51E47"/>
    <w:rsid w:val="00F51E63"/>
    <w:rsid w:val="00F51EAA"/>
    <w:rsid w:val="00F51EB1"/>
    <w:rsid w:val="00F51F10"/>
    <w:rsid w:val="00F5200E"/>
    <w:rsid w:val="00F52018"/>
    <w:rsid w:val="00F5205C"/>
    <w:rsid w:val="00F5212F"/>
    <w:rsid w:val="00F52134"/>
    <w:rsid w:val="00F5219B"/>
    <w:rsid w:val="00F523AF"/>
    <w:rsid w:val="00F5248C"/>
    <w:rsid w:val="00F52611"/>
    <w:rsid w:val="00F52614"/>
    <w:rsid w:val="00F526B5"/>
    <w:rsid w:val="00F526C3"/>
    <w:rsid w:val="00F526F6"/>
    <w:rsid w:val="00F526FF"/>
    <w:rsid w:val="00F5276E"/>
    <w:rsid w:val="00F527AB"/>
    <w:rsid w:val="00F527C4"/>
    <w:rsid w:val="00F527F2"/>
    <w:rsid w:val="00F52859"/>
    <w:rsid w:val="00F528EA"/>
    <w:rsid w:val="00F52905"/>
    <w:rsid w:val="00F52912"/>
    <w:rsid w:val="00F52954"/>
    <w:rsid w:val="00F529B5"/>
    <w:rsid w:val="00F52A07"/>
    <w:rsid w:val="00F52A11"/>
    <w:rsid w:val="00F52AC3"/>
    <w:rsid w:val="00F52B2F"/>
    <w:rsid w:val="00F52B59"/>
    <w:rsid w:val="00F52B96"/>
    <w:rsid w:val="00F52BCC"/>
    <w:rsid w:val="00F52C05"/>
    <w:rsid w:val="00F52C11"/>
    <w:rsid w:val="00F52C33"/>
    <w:rsid w:val="00F52D57"/>
    <w:rsid w:val="00F52D5E"/>
    <w:rsid w:val="00F52D73"/>
    <w:rsid w:val="00F52D85"/>
    <w:rsid w:val="00F52E44"/>
    <w:rsid w:val="00F52FFE"/>
    <w:rsid w:val="00F530CC"/>
    <w:rsid w:val="00F53112"/>
    <w:rsid w:val="00F53173"/>
    <w:rsid w:val="00F53180"/>
    <w:rsid w:val="00F531BA"/>
    <w:rsid w:val="00F531E6"/>
    <w:rsid w:val="00F5323D"/>
    <w:rsid w:val="00F53247"/>
    <w:rsid w:val="00F53267"/>
    <w:rsid w:val="00F53272"/>
    <w:rsid w:val="00F53274"/>
    <w:rsid w:val="00F53277"/>
    <w:rsid w:val="00F5332B"/>
    <w:rsid w:val="00F53353"/>
    <w:rsid w:val="00F53415"/>
    <w:rsid w:val="00F53424"/>
    <w:rsid w:val="00F53438"/>
    <w:rsid w:val="00F53474"/>
    <w:rsid w:val="00F53504"/>
    <w:rsid w:val="00F53517"/>
    <w:rsid w:val="00F5356D"/>
    <w:rsid w:val="00F535C0"/>
    <w:rsid w:val="00F535DD"/>
    <w:rsid w:val="00F53687"/>
    <w:rsid w:val="00F536BF"/>
    <w:rsid w:val="00F536D0"/>
    <w:rsid w:val="00F536DB"/>
    <w:rsid w:val="00F536E5"/>
    <w:rsid w:val="00F5370E"/>
    <w:rsid w:val="00F53741"/>
    <w:rsid w:val="00F53766"/>
    <w:rsid w:val="00F5376E"/>
    <w:rsid w:val="00F5380C"/>
    <w:rsid w:val="00F53825"/>
    <w:rsid w:val="00F53863"/>
    <w:rsid w:val="00F53872"/>
    <w:rsid w:val="00F538D3"/>
    <w:rsid w:val="00F538F9"/>
    <w:rsid w:val="00F53918"/>
    <w:rsid w:val="00F5395B"/>
    <w:rsid w:val="00F5396E"/>
    <w:rsid w:val="00F539D0"/>
    <w:rsid w:val="00F53A04"/>
    <w:rsid w:val="00F53A95"/>
    <w:rsid w:val="00F53B07"/>
    <w:rsid w:val="00F53B5A"/>
    <w:rsid w:val="00F53BAE"/>
    <w:rsid w:val="00F53BB7"/>
    <w:rsid w:val="00F53BED"/>
    <w:rsid w:val="00F53BFB"/>
    <w:rsid w:val="00F53CB8"/>
    <w:rsid w:val="00F53D0E"/>
    <w:rsid w:val="00F53D92"/>
    <w:rsid w:val="00F53DEB"/>
    <w:rsid w:val="00F53E1A"/>
    <w:rsid w:val="00F53E24"/>
    <w:rsid w:val="00F53EA2"/>
    <w:rsid w:val="00F53EB9"/>
    <w:rsid w:val="00F53EEC"/>
    <w:rsid w:val="00F53F67"/>
    <w:rsid w:val="00F53F73"/>
    <w:rsid w:val="00F53F7D"/>
    <w:rsid w:val="00F53FAE"/>
    <w:rsid w:val="00F5401D"/>
    <w:rsid w:val="00F540A2"/>
    <w:rsid w:val="00F540AB"/>
    <w:rsid w:val="00F54113"/>
    <w:rsid w:val="00F54141"/>
    <w:rsid w:val="00F542B8"/>
    <w:rsid w:val="00F5434B"/>
    <w:rsid w:val="00F5444C"/>
    <w:rsid w:val="00F54527"/>
    <w:rsid w:val="00F5452A"/>
    <w:rsid w:val="00F545C7"/>
    <w:rsid w:val="00F545D2"/>
    <w:rsid w:val="00F54657"/>
    <w:rsid w:val="00F546E3"/>
    <w:rsid w:val="00F54709"/>
    <w:rsid w:val="00F5478E"/>
    <w:rsid w:val="00F5484B"/>
    <w:rsid w:val="00F5487E"/>
    <w:rsid w:val="00F54890"/>
    <w:rsid w:val="00F548BF"/>
    <w:rsid w:val="00F548C4"/>
    <w:rsid w:val="00F548F7"/>
    <w:rsid w:val="00F548FE"/>
    <w:rsid w:val="00F5499F"/>
    <w:rsid w:val="00F54A26"/>
    <w:rsid w:val="00F54A7F"/>
    <w:rsid w:val="00F54AA4"/>
    <w:rsid w:val="00F54AB9"/>
    <w:rsid w:val="00F54AEA"/>
    <w:rsid w:val="00F54AF6"/>
    <w:rsid w:val="00F54AF9"/>
    <w:rsid w:val="00F54B73"/>
    <w:rsid w:val="00F54B92"/>
    <w:rsid w:val="00F54B95"/>
    <w:rsid w:val="00F54BA7"/>
    <w:rsid w:val="00F54C40"/>
    <w:rsid w:val="00F54CA2"/>
    <w:rsid w:val="00F54CAD"/>
    <w:rsid w:val="00F54CED"/>
    <w:rsid w:val="00F54D00"/>
    <w:rsid w:val="00F54D07"/>
    <w:rsid w:val="00F54E0B"/>
    <w:rsid w:val="00F54E2E"/>
    <w:rsid w:val="00F54E48"/>
    <w:rsid w:val="00F54E58"/>
    <w:rsid w:val="00F54E98"/>
    <w:rsid w:val="00F54EB2"/>
    <w:rsid w:val="00F54EC0"/>
    <w:rsid w:val="00F54F22"/>
    <w:rsid w:val="00F54F27"/>
    <w:rsid w:val="00F54F3D"/>
    <w:rsid w:val="00F54F44"/>
    <w:rsid w:val="00F54F88"/>
    <w:rsid w:val="00F54F9B"/>
    <w:rsid w:val="00F54FE5"/>
    <w:rsid w:val="00F55038"/>
    <w:rsid w:val="00F550F7"/>
    <w:rsid w:val="00F550FC"/>
    <w:rsid w:val="00F5511B"/>
    <w:rsid w:val="00F5512D"/>
    <w:rsid w:val="00F55196"/>
    <w:rsid w:val="00F551F1"/>
    <w:rsid w:val="00F55311"/>
    <w:rsid w:val="00F55379"/>
    <w:rsid w:val="00F553B1"/>
    <w:rsid w:val="00F553FB"/>
    <w:rsid w:val="00F55423"/>
    <w:rsid w:val="00F5549D"/>
    <w:rsid w:val="00F556A1"/>
    <w:rsid w:val="00F55763"/>
    <w:rsid w:val="00F557B9"/>
    <w:rsid w:val="00F557C8"/>
    <w:rsid w:val="00F55862"/>
    <w:rsid w:val="00F558D3"/>
    <w:rsid w:val="00F558DC"/>
    <w:rsid w:val="00F5596D"/>
    <w:rsid w:val="00F559AD"/>
    <w:rsid w:val="00F55A2A"/>
    <w:rsid w:val="00F55ABF"/>
    <w:rsid w:val="00F55B04"/>
    <w:rsid w:val="00F55B68"/>
    <w:rsid w:val="00F55B79"/>
    <w:rsid w:val="00F55BE1"/>
    <w:rsid w:val="00F55C10"/>
    <w:rsid w:val="00F55C20"/>
    <w:rsid w:val="00F55C65"/>
    <w:rsid w:val="00F55CA4"/>
    <w:rsid w:val="00F55CC3"/>
    <w:rsid w:val="00F55CD6"/>
    <w:rsid w:val="00F55CEA"/>
    <w:rsid w:val="00F55D3C"/>
    <w:rsid w:val="00F55DA2"/>
    <w:rsid w:val="00F55E6C"/>
    <w:rsid w:val="00F55E8A"/>
    <w:rsid w:val="00F55E9D"/>
    <w:rsid w:val="00F55ED2"/>
    <w:rsid w:val="00F55F16"/>
    <w:rsid w:val="00F55F3D"/>
    <w:rsid w:val="00F55F8A"/>
    <w:rsid w:val="00F56070"/>
    <w:rsid w:val="00F56096"/>
    <w:rsid w:val="00F560C1"/>
    <w:rsid w:val="00F5616A"/>
    <w:rsid w:val="00F56175"/>
    <w:rsid w:val="00F561D7"/>
    <w:rsid w:val="00F56255"/>
    <w:rsid w:val="00F562A1"/>
    <w:rsid w:val="00F562B1"/>
    <w:rsid w:val="00F562C8"/>
    <w:rsid w:val="00F562EF"/>
    <w:rsid w:val="00F563C7"/>
    <w:rsid w:val="00F563FE"/>
    <w:rsid w:val="00F56420"/>
    <w:rsid w:val="00F56583"/>
    <w:rsid w:val="00F565A4"/>
    <w:rsid w:val="00F565D8"/>
    <w:rsid w:val="00F56614"/>
    <w:rsid w:val="00F56626"/>
    <w:rsid w:val="00F56668"/>
    <w:rsid w:val="00F56729"/>
    <w:rsid w:val="00F56764"/>
    <w:rsid w:val="00F567C9"/>
    <w:rsid w:val="00F56857"/>
    <w:rsid w:val="00F5685A"/>
    <w:rsid w:val="00F56896"/>
    <w:rsid w:val="00F568EC"/>
    <w:rsid w:val="00F56964"/>
    <w:rsid w:val="00F569B5"/>
    <w:rsid w:val="00F569D0"/>
    <w:rsid w:val="00F56A1F"/>
    <w:rsid w:val="00F56A58"/>
    <w:rsid w:val="00F56AAE"/>
    <w:rsid w:val="00F56C92"/>
    <w:rsid w:val="00F56C9D"/>
    <w:rsid w:val="00F56CC2"/>
    <w:rsid w:val="00F56CC5"/>
    <w:rsid w:val="00F56D01"/>
    <w:rsid w:val="00F56D2B"/>
    <w:rsid w:val="00F56E99"/>
    <w:rsid w:val="00F57061"/>
    <w:rsid w:val="00F570CF"/>
    <w:rsid w:val="00F57166"/>
    <w:rsid w:val="00F5716C"/>
    <w:rsid w:val="00F571CC"/>
    <w:rsid w:val="00F571F4"/>
    <w:rsid w:val="00F57225"/>
    <w:rsid w:val="00F57267"/>
    <w:rsid w:val="00F5726D"/>
    <w:rsid w:val="00F57273"/>
    <w:rsid w:val="00F572D0"/>
    <w:rsid w:val="00F572D8"/>
    <w:rsid w:val="00F5730B"/>
    <w:rsid w:val="00F57358"/>
    <w:rsid w:val="00F5737A"/>
    <w:rsid w:val="00F57407"/>
    <w:rsid w:val="00F57505"/>
    <w:rsid w:val="00F57564"/>
    <w:rsid w:val="00F57614"/>
    <w:rsid w:val="00F5764F"/>
    <w:rsid w:val="00F57660"/>
    <w:rsid w:val="00F576DE"/>
    <w:rsid w:val="00F576FF"/>
    <w:rsid w:val="00F57703"/>
    <w:rsid w:val="00F5779A"/>
    <w:rsid w:val="00F57815"/>
    <w:rsid w:val="00F579AB"/>
    <w:rsid w:val="00F57A97"/>
    <w:rsid w:val="00F57B39"/>
    <w:rsid w:val="00F57B99"/>
    <w:rsid w:val="00F57BF2"/>
    <w:rsid w:val="00F57CA6"/>
    <w:rsid w:val="00F57CB1"/>
    <w:rsid w:val="00F57D34"/>
    <w:rsid w:val="00F57DD3"/>
    <w:rsid w:val="00F57E64"/>
    <w:rsid w:val="00F57E96"/>
    <w:rsid w:val="00F57E9A"/>
    <w:rsid w:val="00F57FC6"/>
    <w:rsid w:val="00F60009"/>
    <w:rsid w:val="00F600AF"/>
    <w:rsid w:val="00F6011C"/>
    <w:rsid w:val="00F60166"/>
    <w:rsid w:val="00F60179"/>
    <w:rsid w:val="00F601AE"/>
    <w:rsid w:val="00F601CA"/>
    <w:rsid w:val="00F602AD"/>
    <w:rsid w:val="00F60309"/>
    <w:rsid w:val="00F6031F"/>
    <w:rsid w:val="00F60351"/>
    <w:rsid w:val="00F60354"/>
    <w:rsid w:val="00F6040F"/>
    <w:rsid w:val="00F604AE"/>
    <w:rsid w:val="00F604D2"/>
    <w:rsid w:val="00F60510"/>
    <w:rsid w:val="00F60586"/>
    <w:rsid w:val="00F60616"/>
    <w:rsid w:val="00F60679"/>
    <w:rsid w:val="00F606A9"/>
    <w:rsid w:val="00F6074E"/>
    <w:rsid w:val="00F60762"/>
    <w:rsid w:val="00F60855"/>
    <w:rsid w:val="00F60857"/>
    <w:rsid w:val="00F6086F"/>
    <w:rsid w:val="00F608A4"/>
    <w:rsid w:val="00F608C4"/>
    <w:rsid w:val="00F608EE"/>
    <w:rsid w:val="00F608F0"/>
    <w:rsid w:val="00F60917"/>
    <w:rsid w:val="00F60922"/>
    <w:rsid w:val="00F60977"/>
    <w:rsid w:val="00F609E1"/>
    <w:rsid w:val="00F60AA7"/>
    <w:rsid w:val="00F60AC3"/>
    <w:rsid w:val="00F60B60"/>
    <w:rsid w:val="00F60BA8"/>
    <w:rsid w:val="00F60C36"/>
    <w:rsid w:val="00F60CD3"/>
    <w:rsid w:val="00F60D26"/>
    <w:rsid w:val="00F60E41"/>
    <w:rsid w:val="00F60ED0"/>
    <w:rsid w:val="00F60F58"/>
    <w:rsid w:val="00F610E8"/>
    <w:rsid w:val="00F61109"/>
    <w:rsid w:val="00F6118B"/>
    <w:rsid w:val="00F611BE"/>
    <w:rsid w:val="00F6128D"/>
    <w:rsid w:val="00F61298"/>
    <w:rsid w:val="00F61325"/>
    <w:rsid w:val="00F614B5"/>
    <w:rsid w:val="00F6154A"/>
    <w:rsid w:val="00F61582"/>
    <w:rsid w:val="00F615C2"/>
    <w:rsid w:val="00F615C5"/>
    <w:rsid w:val="00F61646"/>
    <w:rsid w:val="00F616AD"/>
    <w:rsid w:val="00F61709"/>
    <w:rsid w:val="00F61722"/>
    <w:rsid w:val="00F617F6"/>
    <w:rsid w:val="00F6185A"/>
    <w:rsid w:val="00F6186E"/>
    <w:rsid w:val="00F6187E"/>
    <w:rsid w:val="00F618A6"/>
    <w:rsid w:val="00F619AD"/>
    <w:rsid w:val="00F619CD"/>
    <w:rsid w:val="00F619D8"/>
    <w:rsid w:val="00F619F7"/>
    <w:rsid w:val="00F61A29"/>
    <w:rsid w:val="00F61A53"/>
    <w:rsid w:val="00F61B59"/>
    <w:rsid w:val="00F61BD9"/>
    <w:rsid w:val="00F61BDF"/>
    <w:rsid w:val="00F61C53"/>
    <w:rsid w:val="00F61CFA"/>
    <w:rsid w:val="00F61D38"/>
    <w:rsid w:val="00F61D3A"/>
    <w:rsid w:val="00F61D57"/>
    <w:rsid w:val="00F61DBB"/>
    <w:rsid w:val="00F61DD9"/>
    <w:rsid w:val="00F61E07"/>
    <w:rsid w:val="00F61E2A"/>
    <w:rsid w:val="00F61ECC"/>
    <w:rsid w:val="00F61EF2"/>
    <w:rsid w:val="00F61F28"/>
    <w:rsid w:val="00F61F6F"/>
    <w:rsid w:val="00F61FD8"/>
    <w:rsid w:val="00F61FF8"/>
    <w:rsid w:val="00F6205F"/>
    <w:rsid w:val="00F620A7"/>
    <w:rsid w:val="00F62160"/>
    <w:rsid w:val="00F621AB"/>
    <w:rsid w:val="00F621C1"/>
    <w:rsid w:val="00F621E2"/>
    <w:rsid w:val="00F62227"/>
    <w:rsid w:val="00F62292"/>
    <w:rsid w:val="00F62343"/>
    <w:rsid w:val="00F6234A"/>
    <w:rsid w:val="00F6237B"/>
    <w:rsid w:val="00F6239C"/>
    <w:rsid w:val="00F623B1"/>
    <w:rsid w:val="00F623CF"/>
    <w:rsid w:val="00F623FE"/>
    <w:rsid w:val="00F62422"/>
    <w:rsid w:val="00F62443"/>
    <w:rsid w:val="00F62461"/>
    <w:rsid w:val="00F6246C"/>
    <w:rsid w:val="00F624AB"/>
    <w:rsid w:val="00F624F5"/>
    <w:rsid w:val="00F625BC"/>
    <w:rsid w:val="00F62654"/>
    <w:rsid w:val="00F62672"/>
    <w:rsid w:val="00F62735"/>
    <w:rsid w:val="00F62751"/>
    <w:rsid w:val="00F627B5"/>
    <w:rsid w:val="00F627DD"/>
    <w:rsid w:val="00F627F4"/>
    <w:rsid w:val="00F62835"/>
    <w:rsid w:val="00F62886"/>
    <w:rsid w:val="00F62A36"/>
    <w:rsid w:val="00F62A3E"/>
    <w:rsid w:val="00F62A4F"/>
    <w:rsid w:val="00F62B74"/>
    <w:rsid w:val="00F62BA0"/>
    <w:rsid w:val="00F62BA2"/>
    <w:rsid w:val="00F62C7D"/>
    <w:rsid w:val="00F62CDC"/>
    <w:rsid w:val="00F62D7C"/>
    <w:rsid w:val="00F62DAE"/>
    <w:rsid w:val="00F62DEC"/>
    <w:rsid w:val="00F62E06"/>
    <w:rsid w:val="00F62E3E"/>
    <w:rsid w:val="00F62E42"/>
    <w:rsid w:val="00F62EAE"/>
    <w:rsid w:val="00F62F4B"/>
    <w:rsid w:val="00F62F63"/>
    <w:rsid w:val="00F6301B"/>
    <w:rsid w:val="00F63033"/>
    <w:rsid w:val="00F63039"/>
    <w:rsid w:val="00F630D8"/>
    <w:rsid w:val="00F63178"/>
    <w:rsid w:val="00F6318C"/>
    <w:rsid w:val="00F631CF"/>
    <w:rsid w:val="00F63253"/>
    <w:rsid w:val="00F6331E"/>
    <w:rsid w:val="00F633E0"/>
    <w:rsid w:val="00F63496"/>
    <w:rsid w:val="00F634A5"/>
    <w:rsid w:val="00F634A6"/>
    <w:rsid w:val="00F634AE"/>
    <w:rsid w:val="00F63526"/>
    <w:rsid w:val="00F635A7"/>
    <w:rsid w:val="00F636AB"/>
    <w:rsid w:val="00F636E4"/>
    <w:rsid w:val="00F6376F"/>
    <w:rsid w:val="00F637C6"/>
    <w:rsid w:val="00F637CA"/>
    <w:rsid w:val="00F63853"/>
    <w:rsid w:val="00F63957"/>
    <w:rsid w:val="00F63A00"/>
    <w:rsid w:val="00F63AB1"/>
    <w:rsid w:val="00F63AF3"/>
    <w:rsid w:val="00F63B18"/>
    <w:rsid w:val="00F63B59"/>
    <w:rsid w:val="00F63B5D"/>
    <w:rsid w:val="00F63BCB"/>
    <w:rsid w:val="00F63C1E"/>
    <w:rsid w:val="00F63C6A"/>
    <w:rsid w:val="00F63C83"/>
    <w:rsid w:val="00F63CEB"/>
    <w:rsid w:val="00F63D29"/>
    <w:rsid w:val="00F63D32"/>
    <w:rsid w:val="00F63DA6"/>
    <w:rsid w:val="00F63DDD"/>
    <w:rsid w:val="00F63DF9"/>
    <w:rsid w:val="00F63DFA"/>
    <w:rsid w:val="00F63E6D"/>
    <w:rsid w:val="00F63ECA"/>
    <w:rsid w:val="00F63ECF"/>
    <w:rsid w:val="00F63F02"/>
    <w:rsid w:val="00F63FE2"/>
    <w:rsid w:val="00F640E8"/>
    <w:rsid w:val="00F6411B"/>
    <w:rsid w:val="00F64198"/>
    <w:rsid w:val="00F641BC"/>
    <w:rsid w:val="00F6420B"/>
    <w:rsid w:val="00F64271"/>
    <w:rsid w:val="00F642DF"/>
    <w:rsid w:val="00F642E4"/>
    <w:rsid w:val="00F643C6"/>
    <w:rsid w:val="00F643E0"/>
    <w:rsid w:val="00F64429"/>
    <w:rsid w:val="00F6443A"/>
    <w:rsid w:val="00F6445B"/>
    <w:rsid w:val="00F6446E"/>
    <w:rsid w:val="00F64545"/>
    <w:rsid w:val="00F64549"/>
    <w:rsid w:val="00F645F0"/>
    <w:rsid w:val="00F64671"/>
    <w:rsid w:val="00F64731"/>
    <w:rsid w:val="00F648AE"/>
    <w:rsid w:val="00F648C5"/>
    <w:rsid w:val="00F64947"/>
    <w:rsid w:val="00F64962"/>
    <w:rsid w:val="00F64A10"/>
    <w:rsid w:val="00F64A1B"/>
    <w:rsid w:val="00F64A1F"/>
    <w:rsid w:val="00F64AD0"/>
    <w:rsid w:val="00F64B16"/>
    <w:rsid w:val="00F64B3A"/>
    <w:rsid w:val="00F64B59"/>
    <w:rsid w:val="00F64BB0"/>
    <w:rsid w:val="00F64D40"/>
    <w:rsid w:val="00F64E3B"/>
    <w:rsid w:val="00F64EFB"/>
    <w:rsid w:val="00F64F7A"/>
    <w:rsid w:val="00F64F87"/>
    <w:rsid w:val="00F65041"/>
    <w:rsid w:val="00F65065"/>
    <w:rsid w:val="00F65087"/>
    <w:rsid w:val="00F65135"/>
    <w:rsid w:val="00F65137"/>
    <w:rsid w:val="00F6514E"/>
    <w:rsid w:val="00F65244"/>
    <w:rsid w:val="00F65292"/>
    <w:rsid w:val="00F652AB"/>
    <w:rsid w:val="00F652D0"/>
    <w:rsid w:val="00F6533B"/>
    <w:rsid w:val="00F65354"/>
    <w:rsid w:val="00F653A5"/>
    <w:rsid w:val="00F65508"/>
    <w:rsid w:val="00F65515"/>
    <w:rsid w:val="00F6552C"/>
    <w:rsid w:val="00F65592"/>
    <w:rsid w:val="00F6565C"/>
    <w:rsid w:val="00F6566C"/>
    <w:rsid w:val="00F656C2"/>
    <w:rsid w:val="00F656C8"/>
    <w:rsid w:val="00F65770"/>
    <w:rsid w:val="00F657A9"/>
    <w:rsid w:val="00F657CC"/>
    <w:rsid w:val="00F65846"/>
    <w:rsid w:val="00F65858"/>
    <w:rsid w:val="00F658F0"/>
    <w:rsid w:val="00F6595C"/>
    <w:rsid w:val="00F659B9"/>
    <w:rsid w:val="00F65B45"/>
    <w:rsid w:val="00F65B9B"/>
    <w:rsid w:val="00F65BC4"/>
    <w:rsid w:val="00F65C9A"/>
    <w:rsid w:val="00F65CAE"/>
    <w:rsid w:val="00F65E3C"/>
    <w:rsid w:val="00F65ED1"/>
    <w:rsid w:val="00F65ED4"/>
    <w:rsid w:val="00F65F24"/>
    <w:rsid w:val="00F65FDA"/>
    <w:rsid w:val="00F66034"/>
    <w:rsid w:val="00F66040"/>
    <w:rsid w:val="00F660A4"/>
    <w:rsid w:val="00F660D0"/>
    <w:rsid w:val="00F661E3"/>
    <w:rsid w:val="00F6621A"/>
    <w:rsid w:val="00F66272"/>
    <w:rsid w:val="00F6629E"/>
    <w:rsid w:val="00F6629F"/>
    <w:rsid w:val="00F6645C"/>
    <w:rsid w:val="00F66466"/>
    <w:rsid w:val="00F665E0"/>
    <w:rsid w:val="00F6664F"/>
    <w:rsid w:val="00F66662"/>
    <w:rsid w:val="00F66700"/>
    <w:rsid w:val="00F66727"/>
    <w:rsid w:val="00F66746"/>
    <w:rsid w:val="00F66749"/>
    <w:rsid w:val="00F667BD"/>
    <w:rsid w:val="00F667EB"/>
    <w:rsid w:val="00F66AAE"/>
    <w:rsid w:val="00F66AD0"/>
    <w:rsid w:val="00F66B3C"/>
    <w:rsid w:val="00F66B8C"/>
    <w:rsid w:val="00F66C01"/>
    <w:rsid w:val="00F66C85"/>
    <w:rsid w:val="00F66C91"/>
    <w:rsid w:val="00F66CDE"/>
    <w:rsid w:val="00F66CF5"/>
    <w:rsid w:val="00F66D06"/>
    <w:rsid w:val="00F66D6E"/>
    <w:rsid w:val="00F66E9F"/>
    <w:rsid w:val="00F66F95"/>
    <w:rsid w:val="00F67022"/>
    <w:rsid w:val="00F67037"/>
    <w:rsid w:val="00F67088"/>
    <w:rsid w:val="00F670A4"/>
    <w:rsid w:val="00F6713A"/>
    <w:rsid w:val="00F67154"/>
    <w:rsid w:val="00F6716D"/>
    <w:rsid w:val="00F67184"/>
    <w:rsid w:val="00F67193"/>
    <w:rsid w:val="00F6722E"/>
    <w:rsid w:val="00F6726F"/>
    <w:rsid w:val="00F6727C"/>
    <w:rsid w:val="00F67359"/>
    <w:rsid w:val="00F673D2"/>
    <w:rsid w:val="00F673D9"/>
    <w:rsid w:val="00F673DA"/>
    <w:rsid w:val="00F6742B"/>
    <w:rsid w:val="00F674CC"/>
    <w:rsid w:val="00F67557"/>
    <w:rsid w:val="00F67608"/>
    <w:rsid w:val="00F67637"/>
    <w:rsid w:val="00F6785F"/>
    <w:rsid w:val="00F67923"/>
    <w:rsid w:val="00F6795F"/>
    <w:rsid w:val="00F67967"/>
    <w:rsid w:val="00F6797B"/>
    <w:rsid w:val="00F67982"/>
    <w:rsid w:val="00F67A0B"/>
    <w:rsid w:val="00F67A2C"/>
    <w:rsid w:val="00F67A42"/>
    <w:rsid w:val="00F67B93"/>
    <w:rsid w:val="00F67C6C"/>
    <w:rsid w:val="00F67C8F"/>
    <w:rsid w:val="00F67D30"/>
    <w:rsid w:val="00F67D75"/>
    <w:rsid w:val="00F67DFD"/>
    <w:rsid w:val="00F67F87"/>
    <w:rsid w:val="00F700E2"/>
    <w:rsid w:val="00F70145"/>
    <w:rsid w:val="00F70181"/>
    <w:rsid w:val="00F701C0"/>
    <w:rsid w:val="00F701CB"/>
    <w:rsid w:val="00F702A9"/>
    <w:rsid w:val="00F7030E"/>
    <w:rsid w:val="00F70317"/>
    <w:rsid w:val="00F70393"/>
    <w:rsid w:val="00F70405"/>
    <w:rsid w:val="00F7044A"/>
    <w:rsid w:val="00F704BB"/>
    <w:rsid w:val="00F7050C"/>
    <w:rsid w:val="00F705A3"/>
    <w:rsid w:val="00F705E8"/>
    <w:rsid w:val="00F70657"/>
    <w:rsid w:val="00F70659"/>
    <w:rsid w:val="00F706F2"/>
    <w:rsid w:val="00F70753"/>
    <w:rsid w:val="00F707AA"/>
    <w:rsid w:val="00F707AF"/>
    <w:rsid w:val="00F707B7"/>
    <w:rsid w:val="00F707BF"/>
    <w:rsid w:val="00F707CC"/>
    <w:rsid w:val="00F708E5"/>
    <w:rsid w:val="00F708F1"/>
    <w:rsid w:val="00F7094A"/>
    <w:rsid w:val="00F7096E"/>
    <w:rsid w:val="00F709A2"/>
    <w:rsid w:val="00F709CD"/>
    <w:rsid w:val="00F70A48"/>
    <w:rsid w:val="00F70C98"/>
    <w:rsid w:val="00F70CC1"/>
    <w:rsid w:val="00F70CD4"/>
    <w:rsid w:val="00F70D27"/>
    <w:rsid w:val="00F70DB8"/>
    <w:rsid w:val="00F70DFC"/>
    <w:rsid w:val="00F70E60"/>
    <w:rsid w:val="00F70EDF"/>
    <w:rsid w:val="00F70EF1"/>
    <w:rsid w:val="00F70FDF"/>
    <w:rsid w:val="00F7102B"/>
    <w:rsid w:val="00F71077"/>
    <w:rsid w:val="00F7129A"/>
    <w:rsid w:val="00F71302"/>
    <w:rsid w:val="00F71325"/>
    <w:rsid w:val="00F713FC"/>
    <w:rsid w:val="00F7143D"/>
    <w:rsid w:val="00F7147D"/>
    <w:rsid w:val="00F714AD"/>
    <w:rsid w:val="00F714E1"/>
    <w:rsid w:val="00F714F7"/>
    <w:rsid w:val="00F71511"/>
    <w:rsid w:val="00F71534"/>
    <w:rsid w:val="00F71553"/>
    <w:rsid w:val="00F715E8"/>
    <w:rsid w:val="00F71625"/>
    <w:rsid w:val="00F71633"/>
    <w:rsid w:val="00F71634"/>
    <w:rsid w:val="00F71684"/>
    <w:rsid w:val="00F716A0"/>
    <w:rsid w:val="00F716B0"/>
    <w:rsid w:val="00F716B3"/>
    <w:rsid w:val="00F717D1"/>
    <w:rsid w:val="00F71817"/>
    <w:rsid w:val="00F7184F"/>
    <w:rsid w:val="00F71858"/>
    <w:rsid w:val="00F718AB"/>
    <w:rsid w:val="00F718E8"/>
    <w:rsid w:val="00F7196A"/>
    <w:rsid w:val="00F71A89"/>
    <w:rsid w:val="00F71B07"/>
    <w:rsid w:val="00F71BA5"/>
    <w:rsid w:val="00F71D21"/>
    <w:rsid w:val="00F71E11"/>
    <w:rsid w:val="00F71E5A"/>
    <w:rsid w:val="00F71E62"/>
    <w:rsid w:val="00F71F13"/>
    <w:rsid w:val="00F71F30"/>
    <w:rsid w:val="00F71F68"/>
    <w:rsid w:val="00F71FF5"/>
    <w:rsid w:val="00F72001"/>
    <w:rsid w:val="00F72008"/>
    <w:rsid w:val="00F7204A"/>
    <w:rsid w:val="00F7205D"/>
    <w:rsid w:val="00F7210C"/>
    <w:rsid w:val="00F72227"/>
    <w:rsid w:val="00F7222A"/>
    <w:rsid w:val="00F72233"/>
    <w:rsid w:val="00F72245"/>
    <w:rsid w:val="00F7224F"/>
    <w:rsid w:val="00F722C5"/>
    <w:rsid w:val="00F72366"/>
    <w:rsid w:val="00F723EB"/>
    <w:rsid w:val="00F72524"/>
    <w:rsid w:val="00F725AF"/>
    <w:rsid w:val="00F725C6"/>
    <w:rsid w:val="00F72652"/>
    <w:rsid w:val="00F726CB"/>
    <w:rsid w:val="00F72721"/>
    <w:rsid w:val="00F72763"/>
    <w:rsid w:val="00F72886"/>
    <w:rsid w:val="00F7290A"/>
    <w:rsid w:val="00F7295A"/>
    <w:rsid w:val="00F7297D"/>
    <w:rsid w:val="00F729C2"/>
    <w:rsid w:val="00F72A9B"/>
    <w:rsid w:val="00F72AFA"/>
    <w:rsid w:val="00F72D9D"/>
    <w:rsid w:val="00F72DBE"/>
    <w:rsid w:val="00F72DDE"/>
    <w:rsid w:val="00F72E86"/>
    <w:rsid w:val="00F72F69"/>
    <w:rsid w:val="00F72F72"/>
    <w:rsid w:val="00F72F8F"/>
    <w:rsid w:val="00F72FAF"/>
    <w:rsid w:val="00F7303F"/>
    <w:rsid w:val="00F73045"/>
    <w:rsid w:val="00F730B1"/>
    <w:rsid w:val="00F730C0"/>
    <w:rsid w:val="00F730C6"/>
    <w:rsid w:val="00F730F4"/>
    <w:rsid w:val="00F7313A"/>
    <w:rsid w:val="00F73182"/>
    <w:rsid w:val="00F731DC"/>
    <w:rsid w:val="00F73366"/>
    <w:rsid w:val="00F73368"/>
    <w:rsid w:val="00F73499"/>
    <w:rsid w:val="00F734BB"/>
    <w:rsid w:val="00F734C1"/>
    <w:rsid w:val="00F73520"/>
    <w:rsid w:val="00F73553"/>
    <w:rsid w:val="00F7356A"/>
    <w:rsid w:val="00F736E0"/>
    <w:rsid w:val="00F7372E"/>
    <w:rsid w:val="00F7374C"/>
    <w:rsid w:val="00F73770"/>
    <w:rsid w:val="00F73779"/>
    <w:rsid w:val="00F7378A"/>
    <w:rsid w:val="00F737F3"/>
    <w:rsid w:val="00F73802"/>
    <w:rsid w:val="00F73808"/>
    <w:rsid w:val="00F73810"/>
    <w:rsid w:val="00F738A4"/>
    <w:rsid w:val="00F73921"/>
    <w:rsid w:val="00F739D0"/>
    <w:rsid w:val="00F73A61"/>
    <w:rsid w:val="00F73A97"/>
    <w:rsid w:val="00F73B83"/>
    <w:rsid w:val="00F73BA2"/>
    <w:rsid w:val="00F73BE1"/>
    <w:rsid w:val="00F73C44"/>
    <w:rsid w:val="00F73CA7"/>
    <w:rsid w:val="00F73D2A"/>
    <w:rsid w:val="00F73D39"/>
    <w:rsid w:val="00F73DFD"/>
    <w:rsid w:val="00F73E25"/>
    <w:rsid w:val="00F73E67"/>
    <w:rsid w:val="00F73E7D"/>
    <w:rsid w:val="00F73EB5"/>
    <w:rsid w:val="00F73EC2"/>
    <w:rsid w:val="00F73F6C"/>
    <w:rsid w:val="00F73FDD"/>
    <w:rsid w:val="00F74004"/>
    <w:rsid w:val="00F74008"/>
    <w:rsid w:val="00F74062"/>
    <w:rsid w:val="00F74098"/>
    <w:rsid w:val="00F7409F"/>
    <w:rsid w:val="00F740B0"/>
    <w:rsid w:val="00F74129"/>
    <w:rsid w:val="00F7426A"/>
    <w:rsid w:val="00F742C3"/>
    <w:rsid w:val="00F742E9"/>
    <w:rsid w:val="00F7432D"/>
    <w:rsid w:val="00F7437F"/>
    <w:rsid w:val="00F7444D"/>
    <w:rsid w:val="00F74465"/>
    <w:rsid w:val="00F74471"/>
    <w:rsid w:val="00F7448B"/>
    <w:rsid w:val="00F744F8"/>
    <w:rsid w:val="00F745CC"/>
    <w:rsid w:val="00F745CE"/>
    <w:rsid w:val="00F745E7"/>
    <w:rsid w:val="00F74697"/>
    <w:rsid w:val="00F746A6"/>
    <w:rsid w:val="00F746C4"/>
    <w:rsid w:val="00F74710"/>
    <w:rsid w:val="00F747A0"/>
    <w:rsid w:val="00F747BE"/>
    <w:rsid w:val="00F7484B"/>
    <w:rsid w:val="00F748DA"/>
    <w:rsid w:val="00F74932"/>
    <w:rsid w:val="00F74967"/>
    <w:rsid w:val="00F7498A"/>
    <w:rsid w:val="00F749C3"/>
    <w:rsid w:val="00F749DE"/>
    <w:rsid w:val="00F74A12"/>
    <w:rsid w:val="00F74A45"/>
    <w:rsid w:val="00F74A6B"/>
    <w:rsid w:val="00F74B39"/>
    <w:rsid w:val="00F74B47"/>
    <w:rsid w:val="00F74B57"/>
    <w:rsid w:val="00F74C5F"/>
    <w:rsid w:val="00F74D71"/>
    <w:rsid w:val="00F74E60"/>
    <w:rsid w:val="00F74EE0"/>
    <w:rsid w:val="00F74F0A"/>
    <w:rsid w:val="00F74F14"/>
    <w:rsid w:val="00F74F28"/>
    <w:rsid w:val="00F75032"/>
    <w:rsid w:val="00F75045"/>
    <w:rsid w:val="00F7509D"/>
    <w:rsid w:val="00F750EC"/>
    <w:rsid w:val="00F750F6"/>
    <w:rsid w:val="00F750FE"/>
    <w:rsid w:val="00F7519A"/>
    <w:rsid w:val="00F751F5"/>
    <w:rsid w:val="00F75233"/>
    <w:rsid w:val="00F75252"/>
    <w:rsid w:val="00F75360"/>
    <w:rsid w:val="00F75427"/>
    <w:rsid w:val="00F75463"/>
    <w:rsid w:val="00F754BC"/>
    <w:rsid w:val="00F754E4"/>
    <w:rsid w:val="00F755A0"/>
    <w:rsid w:val="00F75603"/>
    <w:rsid w:val="00F75636"/>
    <w:rsid w:val="00F756C6"/>
    <w:rsid w:val="00F756DA"/>
    <w:rsid w:val="00F756DC"/>
    <w:rsid w:val="00F756E0"/>
    <w:rsid w:val="00F7573F"/>
    <w:rsid w:val="00F75819"/>
    <w:rsid w:val="00F7587B"/>
    <w:rsid w:val="00F758C1"/>
    <w:rsid w:val="00F7591A"/>
    <w:rsid w:val="00F7593C"/>
    <w:rsid w:val="00F75973"/>
    <w:rsid w:val="00F75A40"/>
    <w:rsid w:val="00F75AE2"/>
    <w:rsid w:val="00F75B53"/>
    <w:rsid w:val="00F75BB0"/>
    <w:rsid w:val="00F75BB6"/>
    <w:rsid w:val="00F75BC0"/>
    <w:rsid w:val="00F75BEA"/>
    <w:rsid w:val="00F75C26"/>
    <w:rsid w:val="00F75C35"/>
    <w:rsid w:val="00F75CB6"/>
    <w:rsid w:val="00F75CBE"/>
    <w:rsid w:val="00F75D37"/>
    <w:rsid w:val="00F75D8B"/>
    <w:rsid w:val="00F75DBF"/>
    <w:rsid w:val="00F75DC4"/>
    <w:rsid w:val="00F75DCA"/>
    <w:rsid w:val="00F75F01"/>
    <w:rsid w:val="00F75FA4"/>
    <w:rsid w:val="00F75FA6"/>
    <w:rsid w:val="00F7614E"/>
    <w:rsid w:val="00F76243"/>
    <w:rsid w:val="00F762AB"/>
    <w:rsid w:val="00F762BB"/>
    <w:rsid w:val="00F762BC"/>
    <w:rsid w:val="00F76318"/>
    <w:rsid w:val="00F763D8"/>
    <w:rsid w:val="00F7645D"/>
    <w:rsid w:val="00F7650D"/>
    <w:rsid w:val="00F76601"/>
    <w:rsid w:val="00F7666F"/>
    <w:rsid w:val="00F766FA"/>
    <w:rsid w:val="00F76714"/>
    <w:rsid w:val="00F76731"/>
    <w:rsid w:val="00F7676E"/>
    <w:rsid w:val="00F767BF"/>
    <w:rsid w:val="00F76836"/>
    <w:rsid w:val="00F768EF"/>
    <w:rsid w:val="00F7691B"/>
    <w:rsid w:val="00F769FB"/>
    <w:rsid w:val="00F769FF"/>
    <w:rsid w:val="00F76A38"/>
    <w:rsid w:val="00F76A58"/>
    <w:rsid w:val="00F76A96"/>
    <w:rsid w:val="00F76AA7"/>
    <w:rsid w:val="00F76AF7"/>
    <w:rsid w:val="00F76B24"/>
    <w:rsid w:val="00F76BC4"/>
    <w:rsid w:val="00F76C0C"/>
    <w:rsid w:val="00F76C69"/>
    <w:rsid w:val="00F76C80"/>
    <w:rsid w:val="00F76D5B"/>
    <w:rsid w:val="00F76D64"/>
    <w:rsid w:val="00F76DD3"/>
    <w:rsid w:val="00F76DF6"/>
    <w:rsid w:val="00F76E7F"/>
    <w:rsid w:val="00F76ECC"/>
    <w:rsid w:val="00F76ED0"/>
    <w:rsid w:val="00F76EDB"/>
    <w:rsid w:val="00F76F19"/>
    <w:rsid w:val="00F76F2E"/>
    <w:rsid w:val="00F76FC0"/>
    <w:rsid w:val="00F76FD6"/>
    <w:rsid w:val="00F76FF8"/>
    <w:rsid w:val="00F7700A"/>
    <w:rsid w:val="00F77022"/>
    <w:rsid w:val="00F77037"/>
    <w:rsid w:val="00F77051"/>
    <w:rsid w:val="00F77098"/>
    <w:rsid w:val="00F770C4"/>
    <w:rsid w:val="00F770D9"/>
    <w:rsid w:val="00F770FA"/>
    <w:rsid w:val="00F77124"/>
    <w:rsid w:val="00F771A3"/>
    <w:rsid w:val="00F77241"/>
    <w:rsid w:val="00F77253"/>
    <w:rsid w:val="00F77295"/>
    <w:rsid w:val="00F772D3"/>
    <w:rsid w:val="00F772F7"/>
    <w:rsid w:val="00F77301"/>
    <w:rsid w:val="00F7731D"/>
    <w:rsid w:val="00F7732B"/>
    <w:rsid w:val="00F77359"/>
    <w:rsid w:val="00F7736C"/>
    <w:rsid w:val="00F7736E"/>
    <w:rsid w:val="00F773EF"/>
    <w:rsid w:val="00F7746F"/>
    <w:rsid w:val="00F774D8"/>
    <w:rsid w:val="00F7751A"/>
    <w:rsid w:val="00F77522"/>
    <w:rsid w:val="00F77567"/>
    <w:rsid w:val="00F77593"/>
    <w:rsid w:val="00F7759A"/>
    <w:rsid w:val="00F775E4"/>
    <w:rsid w:val="00F77719"/>
    <w:rsid w:val="00F77760"/>
    <w:rsid w:val="00F777BA"/>
    <w:rsid w:val="00F77907"/>
    <w:rsid w:val="00F7791E"/>
    <w:rsid w:val="00F77B0D"/>
    <w:rsid w:val="00F77B2E"/>
    <w:rsid w:val="00F77BD1"/>
    <w:rsid w:val="00F77C19"/>
    <w:rsid w:val="00F77C5B"/>
    <w:rsid w:val="00F77C75"/>
    <w:rsid w:val="00F77C80"/>
    <w:rsid w:val="00F77CD6"/>
    <w:rsid w:val="00F77CFB"/>
    <w:rsid w:val="00F77D16"/>
    <w:rsid w:val="00F77D2C"/>
    <w:rsid w:val="00F77D7C"/>
    <w:rsid w:val="00F77DDC"/>
    <w:rsid w:val="00F77DF7"/>
    <w:rsid w:val="00F77E10"/>
    <w:rsid w:val="00F77EA2"/>
    <w:rsid w:val="00F77F26"/>
    <w:rsid w:val="00F77F48"/>
    <w:rsid w:val="00F77FB8"/>
    <w:rsid w:val="00F80027"/>
    <w:rsid w:val="00F8006E"/>
    <w:rsid w:val="00F800E5"/>
    <w:rsid w:val="00F80229"/>
    <w:rsid w:val="00F802FE"/>
    <w:rsid w:val="00F80306"/>
    <w:rsid w:val="00F80318"/>
    <w:rsid w:val="00F8031C"/>
    <w:rsid w:val="00F8035D"/>
    <w:rsid w:val="00F8035E"/>
    <w:rsid w:val="00F80527"/>
    <w:rsid w:val="00F8052E"/>
    <w:rsid w:val="00F805A6"/>
    <w:rsid w:val="00F80601"/>
    <w:rsid w:val="00F80691"/>
    <w:rsid w:val="00F807CB"/>
    <w:rsid w:val="00F80840"/>
    <w:rsid w:val="00F8086B"/>
    <w:rsid w:val="00F808D0"/>
    <w:rsid w:val="00F809B4"/>
    <w:rsid w:val="00F809F3"/>
    <w:rsid w:val="00F80A01"/>
    <w:rsid w:val="00F80A7A"/>
    <w:rsid w:val="00F80AEE"/>
    <w:rsid w:val="00F80AF3"/>
    <w:rsid w:val="00F80B60"/>
    <w:rsid w:val="00F80B66"/>
    <w:rsid w:val="00F80B70"/>
    <w:rsid w:val="00F80B8F"/>
    <w:rsid w:val="00F80BB2"/>
    <w:rsid w:val="00F80C3E"/>
    <w:rsid w:val="00F80CAD"/>
    <w:rsid w:val="00F80CC5"/>
    <w:rsid w:val="00F80CE2"/>
    <w:rsid w:val="00F80CF4"/>
    <w:rsid w:val="00F80D43"/>
    <w:rsid w:val="00F80D5F"/>
    <w:rsid w:val="00F80E5A"/>
    <w:rsid w:val="00F80E5B"/>
    <w:rsid w:val="00F80E73"/>
    <w:rsid w:val="00F80E8F"/>
    <w:rsid w:val="00F80F21"/>
    <w:rsid w:val="00F8100D"/>
    <w:rsid w:val="00F81058"/>
    <w:rsid w:val="00F810B3"/>
    <w:rsid w:val="00F810BA"/>
    <w:rsid w:val="00F8114D"/>
    <w:rsid w:val="00F811A8"/>
    <w:rsid w:val="00F8136A"/>
    <w:rsid w:val="00F813B6"/>
    <w:rsid w:val="00F813E4"/>
    <w:rsid w:val="00F81474"/>
    <w:rsid w:val="00F81483"/>
    <w:rsid w:val="00F814A1"/>
    <w:rsid w:val="00F814A8"/>
    <w:rsid w:val="00F81503"/>
    <w:rsid w:val="00F81513"/>
    <w:rsid w:val="00F8157C"/>
    <w:rsid w:val="00F8157F"/>
    <w:rsid w:val="00F815E6"/>
    <w:rsid w:val="00F81605"/>
    <w:rsid w:val="00F8161B"/>
    <w:rsid w:val="00F81651"/>
    <w:rsid w:val="00F81686"/>
    <w:rsid w:val="00F8169A"/>
    <w:rsid w:val="00F816CE"/>
    <w:rsid w:val="00F816D0"/>
    <w:rsid w:val="00F816D3"/>
    <w:rsid w:val="00F8174B"/>
    <w:rsid w:val="00F81753"/>
    <w:rsid w:val="00F81768"/>
    <w:rsid w:val="00F8179D"/>
    <w:rsid w:val="00F817A7"/>
    <w:rsid w:val="00F817B4"/>
    <w:rsid w:val="00F8181D"/>
    <w:rsid w:val="00F818B7"/>
    <w:rsid w:val="00F818F6"/>
    <w:rsid w:val="00F81963"/>
    <w:rsid w:val="00F8197F"/>
    <w:rsid w:val="00F8198A"/>
    <w:rsid w:val="00F819BB"/>
    <w:rsid w:val="00F819D2"/>
    <w:rsid w:val="00F81A40"/>
    <w:rsid w:val="00F81A6F"/>
    <w:rsid w:val="00F81A85"/>
    <w:rsid w:val="00F81ADC"/>
    <w:rsid w:val="00F81AE1"/>
    <w:rsid w:val="00F81BB0"/>
    <w:rsid w:val="00F81CA9"/>
    <w:rsid w:val="00F81D9B"/>
    <w:rsid w:val="00F81DD1"/>
    <w:rsid w:val="00F81F1E"/>
    <w:rsid w:val="00F81F5D"/>
    <w:rsid w:val="00F81FA6"/>
    <w:rsid w:val="00F81FD4"/>
    <w:rsid w:val="00F820D2"/>
    <w:rsid w:val="00F820E4"/>
    <w:rsid w:val="00F820F9"/>
    <w:rsid w:val="00F82211"/>
    <w:rsid w:val="00F8231B"/>
    <w:rsid w:val="00F82354"/>
    <w:rsid w:val="00F8236B"/>
    <w:rsid w:val="00F82382"/>
    <w:rsid w:val="00F823B3"/>
    <w:rsid w:val="00F823F5"/>
    <w:rsid w:val="00F82438"/>
    <w:rsid w:val="00F8249A"/>
    <w:rsid w:val="00F82517"/>
    <w:rsid w:val="00F8263E"/>
    <w:rsid w:val="00F826AF"/>
    <w:rsid w:val="00F826EC"/>
    <w:rsid w:val="00F82773"/>
    <w:rsid w:val="00F82794"/>
    <w:rsid w:val="00F827B2"/>
    <w:rsid w:val="00F8280E"/>
    <w:rsid w:val="00F82837"/>
    <w:rsid w:val="00F82841"/>
    <w:rsid w:val="00F82857"/>
    <w:rsid w:val="00F82878"/>
    <w:rsid w:val="00F82881"/>
    <w:rsid w:val="00F8298B"/>
    <w:rsid w:val="00F829DD"/>
    <w:rsid w:val="00F829E3"/>
    <w:rsid w:val="00F82A4E"/>
    <w:rsid w:val="00F82A9F"/>
    <w:rsid w:val="00F82AB2"/>
    <w:rsid w:val="00F82AD6"/>
    <w:rsid w:val="00F82B02"/>
    <w:rsid w:val="00F82B1B"/>
    <w:rsid w:val="00F82B40"/>
    <w:rsid w:val="00F82B71"/>
    <w:rsid w:val="00F82BC3"/>
    <w:rsid w:val="00F82CA4"/>
    <w:rsid w:val="00F82CB0"/>
    <w:rsid w:val="00F82CD2"/>
    <w:rsid w:val="00F82D5E"/>
    <w:rsid w:val="00F82D8D"/>
    <w:rsid w:val="00F82D9E"/>
    <w:rsid w:val="00F8302D"/>
    <w:rsid w:val="00F830EA"/>
    <w:rsid w:val="00F830EB"/>
    <w:rsid w:val="00F83109"/>
    <w:rsid w:val="00F83126"/>
    <w:rsid w:val="00F83152"/>
    <w:rsid w:val="00F831A2"/>
    <w:rsid w:val="00F83203"/>
    <w:rsid w:val="00F8322D"/>
    <w:rsid w:val="00F832AD"/>
    <w:rsid w:val="00F832FC"/>
    <w:rsid w:val="00F8333D"/>
    <w:rsid w:val="00F833E9"/>
    <w:rsid w:val="00F8340B"/>
    <w:rsid w:val="00F8342B"/>
    <w:rsid w:val="00F834CD"/>
    <w:rsid w:val="00F834E9"/>
    <w:rsid w:val="00F83525"/>
    <w:rsid w:val="00F835E0"/>
    <w:rsid w:val="00F83762"/>
    <w:rsid w:val="00F8376B"/>
    <w:rsid w:val="00F83832"/>
    <w:rsid w:val="00F8385F"/>
    <w:rsid w:val="00F838CF"/>
    <w:rsid w:val="00F838E6"/>
    <w:rsid w:val="00F839B7"/>
    <w:rsid w:val="00F83AB1"/>
    <w:rsid w:val="00F83AF6"/>
    <w:rsid w:val="00F83B3C"/>
    <w:rsid w:val="00F83B5B"/>
    <w:rsid w:val="00F83C38"/>
    <w:rsid w:val="00F83C64"/>
    <w:rsid w:val="00F83C6C"/>
    <w:rsid w:val="00F83CB5"/>
    <w:rsid w:val="00F83D92"/>
    <w:rsid w:val="00F83DE4"/>
    <w:rsid w:val="00F83E13"/>
    <w:rsid w:val="00F83E1D"/>
    <w:rsid w:val="00F83EFF"/>
    <w:rsid w:val="00F83F52"/>
    <w:rsid w:val="00F84039"/>
    <w:rsid w:val="00F84069"/>
    <w:rsid w:val="00F840B0"/>
    <w:rsid w:val="00F840F6"/>
    <w:rsid w:val="00F84274"/>
    <w:rsid w:val="00F84343"/>
    <w:rsid w:val="00F8448B"/>
    <w:rsid w:val="00F844EE"/>
    <w:rsid w:val="00F84583"/>
    <w:rsid w:val="00F845A6"/>
    <w:rsid w:val="00F845D6"/>
    <w:rsid w:val="00F84624"/>
    <w:rsid w:val="00F846A8"/>
    <w:rsid w:val="00F84740"/>
    <w:rsid w:val="00F84752"/>
    <w:rsid w:val="00F847DC"/>
    <w:rsid w:val="00F8480E"/>
    <w:rsid w:val="00F84821"/>
    <w:rsid w:val="00F84830"/>
    <w:rsid w:val="00F8486A"/>
    <w:rsid w:val="00F84911"/>
    <w:rsid w:val="00F84965"/>
    <w:rsid w:val="00F849A2"/>
    <w:rsid w:val="00F849D0"/>
    <w:rsid w:val="00F84AA2"/>
    <w:rsid w:val="00F84AD9"/>
    <w:rsid w:val="00F84BD6"/>
    <w:rsid w:val="00F84C0E"/>
    <w:rsid w:val="00F84C49"/>
    <w:rsid w:val="00F84C9D"/>
    <w:rsid w:val="00F84CA7"/>
    <w:rsid w:val="00F84CDA"/>
    <w:rsid w:val="00F84DAD"/>
    <w:rsid w:val="00F84E38"/>
    <w:rsid w:val="00F84E65"/>
    <w:rsid w:val="00F84EC1"/>
    <w:rsid w:val="00F84F04"/>
    <w:rsid w:val="00F84F1B"/>
    <w:rsid w:val="00F84F69"/>
    <w:rsid w:val="00F84FF7"/>
    <w:rsid w:val="00F850B5"/>
    <w:rsid w:val="00F8522B"/>
    <w:rsid w:val="00F8529E"/>
    <w:rsid w:val="00F85386"/>
    <w:rsid w:val="00F853EF"/>
    <w:rsid w:val="00F8541A"/>
    <w:rsid w:val="00F85454"/>
    <w:rsid w:val="00F8547A"/>
    <w:rsid w:val="00F85497"/>
    <w:rsid w:val="00F85514"/>
    <w:rsid w:val="00F8551F"/>
    <w:rsid w:val="00F85576"/>
    <w:rsid w:val="00F85679"/>
    <w:rsid w:val="00F85680"/>
    <w:rsid w:val="00F8568C"/>
    <w:rsid w:val="00F856ED"/>
    <w:rsid w:val="00F856EE"/>
    <w:rsid w:val="00F85729"/>
    <w:rsid w:val="00F8585E"/>
    <w:rsid w:val="00F85891"/>
    <w:rsid w:val="00F8594F"/>
    <w:rsid w:val="00F85959"/>
    <w:rsid w:val="00F85973"/>
    <w:rsid w:val="00F859D2"/>
    <w:rsid w:val="00F859EE"/>
    <w:rsid w:val="00F85A1B"/>
    <w:rsid w:val="00F85A5C"/>
    <w:rsid w:val="00F85A86"/>
    <w:rsid w:val="00F85AE5"/>
    <w:rsid w:val="00F85C47"/>
    <w:rsid w:val="00F85DC3"/>
    <w:rsid w:val="00F85DD8"/>
    <w:rsid w:val="00F85E30"/>
    <w:rsid w:val="00F85F8C"/>
    <w:rsid w:val="00F85FC3"/>
    <w:rsid w:val="00F8606E"/>
    <w:rsid w:val="00F8607B"/>
    <w:rsid w:val="00F860D9"/>
    <w:rsid w:val="00F8615B"/>
    <w:rsid w:val="00F8616E"/>
    <w:rsid w:val="00F8616F"/>
    <w:rsid w:val="00F861DF"/>
    <w:rsid w:val="00F8622B"/>
    <w:rsid w:val="00F862F5"/>
    <w:rsid w:val="00F8645F"/>
    <w:rsid w:val="00F86490"/>
    <w:rsid w:val="00F86508"/>
    <w:rsid w:val="00F86515"/>
    <w:rsid w:val="00F86539"/>
    <w:rsid w:val="00F865A7"/>
    <w:rsid w:val="00F865E6"/>
    <w:rsid w:val="00F866DF"/>
    <w:rsid w:val="00F866E7"/>
    <w:rsid w:val="00F8677C"/>
    <w:rsid w:val="00F8677E"/>
    <w:rsid w:val="00F867AD"/>
    <w:rsid w:val="00F867DB"/>
    <w:rsid w:val="00F86820"/>
    <w:rsid w:val="00F86841"/>
    <w:rsid w:val="00F868FB"/>
    <w:rsid w:val="00F86911"/>
    <w:rsid w:val="00F86939"/>
    <w:rsid w:val="00F869DA"/>
    <w:rsid w:val="00F869EE"/>
    <w:rsid w:val="00F86AC1"/>
    <w:rsid w:val="00F86B1E"/>
    <w:rsid w:val="00F86B6A"/>
    <w:rsid w:val="00F86BA3"/>
    <w:rsid w:val="00F86C46"/>
    <w:rsid w:val="00F86D2D"/>
    <w:rsid w:val="00F86E0A"/>
    <w:rsid w:val="00F86EFA"/>
    <w:rsid w:val="00F86F5E"/>
    <w:rsid w:val="00F86F62"/>
    <w:rsid w:val="00F86F92"/>
    <w:rsid w:val="00F86F9B"/>
    <w:rsid w:val="00F87006"/>
    <w:rsid w:val="00F87028"/>
    <w:rsid w:val="00F87039"/>
    <w:rsid w:val="00F8713D"/>
    <w:rsid w:val="00F87189"/>
    <w:rsid w:val="00F87261"/>
    <w:rsid w:val="00F87265"/>
    <w:rsid w:val="00F8727C"/>
    <w:rsid w:val="00F872A1"/>
    <w:rsid w:val="00F87320"/>
    <w:rsid w:val="00F8734E"/>
    <w:rsid w:val="00F8737D"/>
    <w:rsid w:val="00F8737E"/>
    <w:rsid w:val="00F873D2"/>
    <w:rsid w:val="00F87402"/>
    <w:rsid w:val="00F8749B"/>
    <w:rsid w:val="00F874BC"/>
    <w:rsid w:val="00F87505"/>
    <w:rsid w:val="00F87506"/>
    <w:rsid w:val="00F87533"/>
    <w:rsid w:val="00F87564"/>
    <w:rsid w:val="00F87629"/>
    <w:rsid w:val="00F877AC"/>
    <w:rsid w:val="00F87934"/>
    <w:rsid w:val="00F87938"/>
    <w:rsid w:val="00F87979"/>
    <w:rsid w:val="00F87A03"/>
    <w:rsid w:val="00F87A3F"/>
    <w:rsid w:val="00F87A61"/>
    <w:rsid w:val="00F87A62"/>
    <w:rsid w:val="00F87A96"/>
    <w:rsid w:val="00F87BCD"/>
    <w:rsid w:val="00F87BDC"/>
    <w:rsid w:val="00F87D60"/>
    <w:rsid w:val="00F87DB9"/>
    <w:rsid w:val="00F87EC3"/>
    <w:rsid w:val="00F87F2D"/>
    <w:rsid w:val="00F87F41"/>
    <w:rsid w:val="00F90022"/>
    <w:rsid w:val="00F90061"/>
    <w:rsid w:val="00F9006D"/>
    <w:rsid w:val="00F900E7"/>
    <w:rsid w:val="00F90168"/>
    <w:rsid w:val="00F90173"/>
    <w:rsid w:val="00F901CE"/>
    <w:rsid w:val="00F9021E"/>
    <w:rsid w:val="00F90228"/>
    <w:rsid w:val="00F9022F"/>
    <w:rsid w:val="00F9023C"/>
    <w:rsid w:val="00F90251"/>
    <w:rsid w:val="00F90288"/>
    <w:rsid w:val="00F9030E"/>
    <w:rsid w:val="00F9037B"/>
    <w:rsid w:val="00F9038A"/>
    <w:rsid w:val="00F903DB"/>
    <w:rsid w:val="00F903E7"/>
    <w:rsid w:val="00F904D0"/>
    <w:rsid w:val="00F90500"/>
    <w:rsid w:val="00F9056B"/>
    <w:rsid w:val="00F905A9"/>
    <w:rsid w:val="00F90642"/>
    <w:rsid w:val="00F9068E"/>
    <w:rsid w:val="00F906D7"/>
    <w:rsid w:val="00F906F0"/>
    <w:rsid w:val="00F90744"/>
    <w:rsid w:val="00F907B8"/>
    <w:rsid w:val="00F90885"/>
    <w:rsid w:val="00F908A9"/>
    <w:rsid w:val="00F908D6"/>
    <w:rsid w:val="00F90903"/>
    <w:rsid w:val="00F90943"/>
    <w:rsid w:val="00F9097A"/>
    <w:rsid w:val="00F90ACA"/>
    <w:rsid w:val="00F90B0D"/>
    <w:rsid w:val="00F90B15"/>
    <w:rsid w:val="00F90C87"/>
    <w:rsid w:val="00F90E27"/>
    <w:rsid w:val="00F90E29"/>
    <w:rsid w:val="00F90F59"/>
    <w:rsid w:val="00F9100F"/>
    <w:rsid w:val="00F91064"/>
    <w:rsid w:val="00F91090"/>
    <w:rsid w:val="00F9109C"/>
    <w:rsid w:val="00F9113E"/>
    <w:rsid w:val="00F91207"/>
    <w:rsid w:val="00F91251"/>
    <w:rsid w:val="00F912B4"/>
    <w:rsid w:val="00F91345"/>
    <w:rsid w:val="00F91395"/>
    <w:rsid w:val="00F9139A"/>
    <w:rsid w:val="00F913C9"/>
    <w:rsid w:val="00F91458"/>
    <w:rsid w:val="00F914C2"/>
    <w:rsid w:val="00F9153F"/>
    <w:rsid w:val="00F9159F"/>
    <w:rsid w:val="00F915B1"/>
    <w:rsid w:val="00F91611"/>
    <w:rsid w:val="00F9165F"/>
    <w:rsid w:val="00F9167A"/>
    <w:rsid w:val="00F91693"/>
    <w:rsid w:val="00F9170B"/>
    <w:rsid w:val="00F9179C"/>
    <w:rsid w:val="00F917D2"/>
    <w:rsid w:val="00F917D5"/>
    <w:rsid w:val="00F9180B"/>
    <w:rsid w:val="00F91861"/>
    <w:rsid w:val="00F91968"/>
    <w:rsid w:val="00F919DB"/>
    <w:rsid w:val="00F919F9"/>
    <w:rsid w:val="00F919FD"/>
    <w:rsid w:val="00F91A8E"/>
    <w:rsid w:val="00F91ABF"/>
    <w:rsid w:val="00F91AC7"/>
    <w:rsid w:val="00F91AFD"/>
    <w:rsid w:val="00F91BC0"/>
    <w:rsid w:val="00F91BE9"/>
    <w:rsid w:val="00F91DB5"/>
    <w:rsid w:val="00F91E3F"/>
    <w:rsid w:val="00F91F39"/>
    <w:rsid w:val="00F920E9"/>
    <w:rsid w:val="00F920EE"/>
    <w:rsid w:val="00F92131"/>
    <w:rsid w:val="00F921BB"/>
    <w:rsid w:val="00F92236"/>
    <w:rsid w:val="00F92369"/>
    <w:rsid w:val="00F923F6"/>
    <w:rsid w:val="00F9243E"/>
    <w:rsid w:val="00F924E1"/>
    <w:rsid w:val="00F92514"/>
    <w:rsid w:val="00F9256F"/>
    <w:rsid w:val="00F925C1"/>
    <w:rsid w:val="00F925F0"/>
    <w:rsid w:val="00F92651"/>
    <w:rsid w:val="00F926CD"/>
    <w:rsid w:val="00F926DA"/>
    <w:rsid w:val="00F926E8"/>
    <w:rsid w:val="00F926FE"/>
    <w:rsid w:val="00F9271B"/>
    <w:rsid w:val="00F92770"/>
    <w:rsid w:val="00F927B6"/>
    <w:rsid w:val="00F9283F"/>
    <w:rsid w:val="00F9287E"/>
    <w:rsid w:val="00F928A1"/>
    <w:rsid w:val="00F92994"/>
    <w:rsid w:val="00F929CE"/>
    <w:rsid w:val="00F92A99"/>
    <w:rsid w:val="00F92AA7"/>
    <w:rsid w:val="00F92AD5"/>
    <w:rsid w:val="00F92ADF"/>
    <w:rsid w:val="00F92B34"/>
    <w:rsid w:val="00F92BBD"/>
    <w:rsid w:val="00F92C0B"/>
    <w:rsid w:val="00F92C1E"/>
    <w:rsid w:val="00F92C49"/>
    <w:rsid w:val="00F92C63"/>
    <w:rsid w:val="00F92C7A"/>
    <w:rsid w:val="00F92CD4"/>
    <w:rsid w:val="00F92D34"/>
    <w:rsid w:val="00F92D5D"/>
    <w:rsid w:val="00F92D8D"/>
    <w:rsid w:val="00F92EB4"/>
    <w:rsid w:val="00F92EC9"/>
    <w:rsid w:val="00F92EDE"/>
    <w:rsid w:val="00F92F15"/>
    <w:rsid w:val="00F92F19"/>
    <w:rsid w:val="00F92F8D"/>
    <w:rsid w:val="00F93023"/>
    <w:rsid w:val="00F9305E"/>
    <w:rsid w:val="00F930AA"/>
    <w:rsid w:val="00F9311A"/>
    <w:rsid w:val="00F9318B"/>
    <w:rsid w:val="00F93242"/>
    <w:rsid w:val="00F93256"/>
    <w:rsid w:val="00F93564"/>
    <w:rsid w:val="00F9364A"/>
    <w:rsid w:val="00F936CE"/>
    <w:rsid w:val="00F936DF"/>
    <w:rsid w:val="00F936E8"/>
    <w:rsid w:val="00F9373A"/>
    <w:rsid w:val="00F9374F"/>
    <w:rsid w:val="00F9379E"/>
    <w:rsid w:val="00F93831"/>
    <w:rsid w:val="00F93853"/>
    <w:rsid w:val="00F93882"/>
    <w:rsid w:val="00F93A0E"/>
    <w:rsid w:val="00F93AC2"/>
    <w:rsid w:val="00F93AD5"/>
    <w:rsid w:val="00F93B0E"/>
    <w:rsid w:val="00F93B16"/>
    <w:rsid w:val="00F93B6F"/>
    <w:rsid w:val="00F93CA7"/>
    <w:rsid w:val="00F93CD7"/>
    <w:rsid w:val="00F93D87"/>
    <w:rsid w:val="00F93E3B"/>
    <w:rsid w:val="00F93E95"/>
    <w:rsid w:val="00F93EBF"/>
    <w:rsid w:val="00F93ED2"/>
    <w:rsid w:val="00F93F03"/>
    <w:rsid w:val="00F93F14"/>
    <w:rsid w:val="00F93F32"/>
    <w:rsid w:val="00F93F9D"/>
    <w:rsid w:val="00F940EC"/>
    <w:rsid w:val="00F94107"/>
    <w:rsid w:val="00F9411F"/>
    <w:rsid w:val="00F9412B"/>
    <w:rsid w:val="00F941A2"/>
    <w:rsid w:val="00F941A8"/>
    <w:rsid w:val="00F941D1"/>
    <w:rsid w:val="00F94232"/>
    <w:rsid w:val="00F942BD"/>
    <w:rsid w:val="00F94332"/>
    <w:rsid w:val="00F9433D"/>
    <w:rsid w:val="00F94396"/>
    <w:rsid w:val="00F943F4"/>
    <w:rsid w:val="00F943FF"/>
    <w:rsid w:val="00F94431"/>
    <w:rsid w:val="00F944CA"/>
    <w:rsid w:val="00F9455B"/>
    <w:rsid w:val="00F9455D"/>
    <w:rsid w:val="00F94662"/>
    <w:rsid w:val="00F9466C"/>
    <w:rsid w:val="00F946D9"/>
    <w:rsid w:val="00F9476D"/>
    <w:rsid w:val="00F947A8"/>
    <w:rsid w:val="00F9484B"/>
    <w:rsid w:val="00F94908"/>
    <w:rsid w:val="00F9493F"/>
    <w:rsid w:val="00F9494E"/>
    <w:rsid w:val="00F949D1"/>
    <w:rsid w:val="00F94A2E"/>
    <w:rsid w:val="00F94A4B"/>
    <w:rsid w:val="00F94A7B"/>
    <w:rsid w:val="00F94AAA"/>
    <w:rsid w:val="00F94B0D"/>
    <w:rsid w:val="00F94BB4"/>
    <w:rsid w:val="00F94BB6"/>
    <w:rsid w:val="00F94BD2"/>
    <w:rsid w:val="00F94BE7"/>
    <w:rsid w:val="00F94C06"/>
    <w:rsid w:val="00F94D6D"/>
    <w:rsid w:val="00F94D7D"/>
    <w:rsid w:val="00F94E0F"/>
    <w:rsid w:val="00F94F7E"/>
    <w:rsid w:val="00F94FA9"/>
    <w:rsid w:val="00F95029"/>
    <w:rsid w:val="00F95056"/>
    <w:rsid w:val="00F950CE"/>
    <w:rsid w:val="00F95121"/>
    <w:rsid w:val="00F9518A"/>
    <w:rsid w:val="00F951C5"/>
    <w:rsid w:val="00F951C7"/>
    <w:rsid w:val="00F951F3"/>
    <w:rsid w:val="00F9529F"/>
    <w:rsid w:val="00F952EB"/>
    <w:rsid w:val="00F952FD"/>
    <w:rsid w:val="00F95305"/>
    <w:rsid w:val="00F9537C"/>
    <w:rsid w:val="00F953C1"/>
    <w:rsid w:val="00F95447"/>
    <w:rsid w:val="00F9544C"/>
    <w:rsid w:val="00F95469"/>
    <w:rsid w:val="00F95490"/>
    <w:rsid w:val="00F9549F"/>
    <w:rsid w:val="00F954D4"/>
    <w:rsid w:val="00F95579"/>
    <w:rsid w:val="00F9557B"/>
    <w:rsid w:val="00F955DF"/>
    <w:rsid w:val="00F955FC"/>
    <w:rsid w:val="00F9562B"/>
    <w:rsid w:val="00F9579B"/>
    <w:rsid w:val="00F957A2"/>
    <w:rsid w:val="00F957C7"/>
    <w:rsid w:val="00F957D3"/>
    <w:rsid w:val="00F957F2"/>
    <w:rsid w:val="00F9584E"/>
    <w:rsid w:val="00F95887"/>
    <w:rsid w:val="00F95906"/>
    <w:rsid w:val="00F95929"/>
    <w:rsid w:val="00F95978"/>
    <w:rsid w:val="00F95991"/>
    <w:rsid w:val="00F95A48"/>
    <w:rsid w:val="00F95BDA"/>
    <w:rsid w:val="00F95C43"/>
    <w:rsid w:val="00F95C67"/>
    <w:rsid w:val="00F95E70"/>
    <w:rsid w:val="00F95E94"/>
    <w:rsid w:val="00F95F07"/>
    <w:rsid w:val="00F95F6D"/>
    <w:rsid w:val="00F95F92"/>
    <w:rsid w:val="00F95FBE"/>
    <w:rsid w:val="00F96058"/>
    <w:rsid w:val="00F96065"/>
    <w:rsid w:val="00F9607D"/>
    <w:rsid w:val="00F960BF"/>
    <w:rsid w:val="00F96112"/>
    <w:rsid w:val="00F9614C"/>
    <w:rsid w:val="00F96165"/>
    <w:rsid w:val="00F96172"/>
    <w:rsid w:val="00F961A1"/>
    <w:rsid w:val="00F961E8"/>
    <w:rsid w:val="00F9620A"/>
    <w:rsid w:val="00F9622F"/>
    <w:rsid w:val="00F9629B"/>
    <w:rsid w:val="00F962C1"/>
    <w:rsid w:val="00F962F5"/>
    <w:rsid w:val="00F963B7"/>
    <w:rsid w:val="00F963D4"/>
    <w:rsid w:val="00F963E0"/>
    <w:rsid w:val="00F9640A"/>
    <w:rsid w:val="00F96552"/>
    <w:rsid w:val="00F965B9"/>
    <w:rsid w:val="00F965C1"/>
    <w:rsid w:val="00F96635"/>
    <w:rsid w:val="00F96644"/>
    <w:rsid w:val="00F9670E"/>
    <w:rsid w:val="00F96724"/>
    <w:rsid w:val="00F9675B"/>
    <w:rsid w:val="00F9677A"/>
    <w:rsid w:val="00F967B8"/>
    <w:rsid w:val="00F967BA"/>
    <w:rsid w:val="00F96821"/>
    <w:rsid w:val="00F96844"/>
    <w:rsid w:val="00F96877"/>
    <w:rsid w:val="00F9698D"/>
    <w:rsid w:val="00F96990"/>
    <w:rsid w:val="00F969EE"/>
    <w:rsid w:val="00F96AF0"/>
    <w:rsid w:val="00F96B16"/>
    <w:rsid w:val="00F96B33"/>
    <w:rsid w:val="00F96B7B"/>
    <w:rsid w:val="00F96BFE"/>
    <w:rsid w:val="00F96C29"/>
    <w:rsid w:val="00F96C47"/>
    <w:rsid w:val="00F96C5D"/>
    <w:rsid w:val="00F96C7E"/>
    <w:rsid w:val="00F96D69"/>
    <w:rsid w:val="00F96DFE"/>
    <w:rsid w:val="00F96E17"/>
    <w:rsid w:val="00F96E5E"/>
    <w:rsid w:val="00F96F6E"/>
    <w:rsid w:val="00F96F77"/>
    <w:rsid w:val="00F96FF8"/>
    <w:rsid w:val="00F97072"/>
    <w:rsid w:val="00F97077"/>
    <w:rsid w:val="00F970DD"/>
    <w:rsid w:val="00F971D0"/>
    <w:rsid w:val="00F9725B"/>
    <w:rsid w:val="00F972E5"/>
    <w:rsid w:val="00F97303"/>
    <w:rsid w:val="00F973A1"/>
    <w:rsid w:val="00F973E6"/>
    <w:rsid w:val="00F974B5"/>
    <w:rsid w:val="00F974EA"/>
    <w:rsid w:val="00F97526"/>
    <w:rsid w:val="00F97560"/>
    <w:rsid w:val="00F9756C"/>
    <w:rsid w:val="00F9758F"/>
    <w:rsid w:val="00F975BB"/>
    <w:rsid w:val="00F976D9"/>
    <w:rsid w:val="00F976F8"/>
    <w:rsid w:val="00F97730"/>
    <w:rsid w:val="00F977D1"/>
    <w:rsid w:val="00F97804"/>
    <w:rsid w:val="00F97870"/>
    <w:rsid w:val="00F978C0"/>
    <w:rsid w:val="00F978EB"/>
    <w:rsid w:val="00F97954"/>
    <w:rsid w:val="00F9796E"/>
    <w:rsid w:val="00F979B2"/>
    <w:rsid w:val="00F97A24"/>
    <w:rsid w:val="00F97A8B"/>
    <w:rsid w:val="00F97AC6"/>
    <w:rsid w:val="00F97AE8"/>
    <w:rsid w:val="00F97B72"/>
    <w:rsid w:val="00F97C24"/>
    <w:rsid w:val="00F97C43"/>
    <w:rsid w:val="00F97C7E"/>
    <w:rsid w:val="00F97C86"/>
    <w:rsid w:val="00F97DC7"/>
    <w:rsid w:val="00F97E0D"/>
    <w:rsid w:val="00F97EF3"/>
    <w:rsid w:val="00F97F15"/>
    <w:rsid w:val="00F97F5D"/>
    <w:rsid w:val="00F97F7C"/>
    <w:rsid w:val="00F97FD1"/>
    <w:rsid w:val="00FA0034"/>
    <w:rsid w:val="00FA0103"/>
    <w:rsid w:val="00FA011F"/>
    <w:rsid w:val="00FA018E"/>
    <w:rsid w:val="00FA01A1"/>
    <w:rsid w:val="00FA02CA"/>
    <w:rsid w:val="00FA02D8"/>
    <w:rsid w:val="00FA0336"/>
    <w:rsid w:val="00FA03B1"/>
    <w:rsid w:val="00FA0488"/>
    <w:rsid w:val="00FA04DE"/>
    <w:rsid w:val="00FA056B"/>
    <w:rsid w:val="00FA05D7"/>
    <w:rsid w:val="00FA061B"/>
    <w:rsid w:val="00FA06CD"/>
    <w:rsid w:val="00FA0710"/>
    <w:rsid w:val="00FA07C1"/>
    <w:rsid w:val="00FA0808"/>
    <w:rsid w:val="00FA0822"/>
    <w:rsid w:val="00FA08C8"/>
    <w:rsid w:val="00FA08E0"/>
    <w:rsid w:val="00FA08ED"/>
    <w:rsid w:val="00FA0905"/>
    <w:rsid w:val="00FA096D"/>
    <w:rsid w:val="00FA0970"/>
    <w:rsid w:val="00FA0992"/>
    <w:rsid w:val="00FA0A06"/>
    <w:rsid w:val="00FA0ABC"/>
    <w:rsid w:val="00FA0AD7"/>
    <w:rsid w:val="00FA0B25"/>
    <w:rsid w:val="00FA0B7A"/>
    <w:rsid w:val="00FA0CDC"/>
    <w:rsid w:val="00FA0DB7"/>
    <w:rsid w:val="00FA0E00"/>
    <w:rsid w:val="00FA0E5B"/>
    <w:rsid w:val="00FA0FB4"/>
    <w:rsid w:val="00FA103A"/>
    <w:rsid w:val="00FA112B"/>
    <w:rsid w:val="00FA127E"/>
    <w:rsid w:val="00FA12AC"/>
    <w:rsid w:val="00FA1308"/>
    <w:rsid w:val="00FA130C"/>
    <w:rsid w:val="00FA1314"/>
    <w:rsid w:val="00FA1366"/>
    <w:rsid w:val="00FA1372"/>
    <w:rsid w:val="00FA13AC"/>
    <w:rsid w:val="00FA13E0"/>
    <w:rsid w:val="00FA13EA"/>
    <w:rsid w:val="00FA142C"/>
    <w:rsid w:val="00FA1436"/>
    <w:rsid w:val="00FA1445"/>
    <w:rsid w:val="00FA1460"/>
    <w:rsid w:val="00FA1497"/>
    <w:rsid w:val="00FA14A9"/>
    <w:rsid w:val="00FA14C1"/>
    <w:rsid w:val="00FA14E0"/>
    <w:rsid w:val="00FA14E2"/>
    <w:rsid w:val="00FA167F"/>
    <w:rsid w:val="00FA16C2"/>
    <w:rsid w:val="00FA1704"/>
    <w:rsid w:val="00FA1707"/>
    <w:rsid w:val="00FA172D"/>
    <w:rsid w:val="00FA173E"/>
    <w:rsid w:val="00FA1763"/>
    <w:rsid w:val="00FA1811"/>
    <w:rsid w:val="00FA18A3"/>
    <w:rsid w:val="00FA18B8"/>
    <w:rsid w:val="00FA18F7"/>
    <w:rsid w:val="00FA1905"/>
    <w:rsid w:val="00FA1948"/>
    <w:rsid w:val="00FA1954"/>
    <w:rsid w:val="00FA195D"/>
    <w:rsid w:val="00FA1B17"/>
    <w:rsid w:val="00FA1B23"/>
    <w:rsid w:val="00FA1B94"/>
    <w:rsid w:val="00FA1C01"/>
    <w:rsid w:val="00FA1C0C"/>
    <w:rsid w:val="00FA1C9B"/>
    <w:rsid w:val="00FA1E24"/>
    <w:rsid w:val="00FA1E25"/>
    <w:rsid w:val="00FA1E54"/>
    <w:rsid w:val="00FA1EA5"/>
    <w:rsid w:val="00FA1F1A"/>
    <w:rsid w:val="00FA2000"/>
    <w:rsid w:val="00FA202B"/>
    <w:rsid w:val="00FA207B"/>
    <w:rsid w:val="00FA20E0"/>
    <w:rsid w:val="00FA2101"/>
    <w:rsid w:val="00FA2132"/>
    <w:rsid w:val="00FA213A"/>
    <w:rsid w:val="00FA2181"/>
    <w:rsid w:val="00FA21D3"/>
    <w:rsid w:val="00FA21F2"/>
    <w:rsid w:val="00FA2258"/>
    <w:rsid w:val="00FA225C"/>
    <w:rsid w:val="00FA22C4"/>
    <w:rsid w:val="00FA22E8"/>
    <w:rsid w:val="00FA2418"/>
    <w:rsid w:val="00FA241B"/>
    <w:rsid w:val="00FA24B0"/>
    <w:rsid w:val="00FA24E4"/>
    <w:rsid w:val="00FA24FE"/>
    <w:rsid w:val="00FA2507"/>
    <w:rsid w:val="00FA2511"/>
    <w:rsid w:val="00FA2517"/>
    <w:rsid w:val="00FA2538"/>
    <w:rsid w:val="00FA2587"/>
    <w:rsid w:val="00FA2653"/>
    <w:rsid w:val="00FA2696"/>
    <w:rsid w:val="00FA271E"/>
    <w:rsid w:val="00FA2725"/>
    <w:rsid w:val="00FA274E"/>
    <w:rsid w:val="00FA2773"/>
    <w:rsid w:val="00FA285F"/>
    <w:rsid w:val="00FA2946"/>
    <w:rsid w:val="00FA2A8E"/>
    <w:rsid w:val="00FA2AE9"/>
    <w:rsid w:val="00FA2AF6"/>
    <w:rsid w:val="00FA2AFB"/>
    <w:rsid w:val="00FA2B37"/>
    <w:rsid w:val="00FA2B84"/>
    <w:rsid w:val="00FA2B8C"/>
    <w:rsid w:val="00FA2BB7"/>
    <w:rsid w:val="00FA2BF0"/>
    <w:rsid w:val="00FA2C01"/>
    <w:rsid w:val="00FA2C30"/>
    <w:rsid w:val="00FA2CFB"/>
    <w:rsid w:val="00FA2D21"/>
    <w:rsid w:val="00FA2D70"/>
    <w:rsid w:val="00FA2D7E"/>
    <w:rsid w:val="00FA2DD0"/>
    <w:rsid w:val="00FA2DF0"/>
    <w:rsid w:val="00FA2E84"/>
    <w:rsid w:val="00FA2E9B"/>
    <w:rsid w:val="00FA2F5F"/>
    <w:rsid w:val="00FA2F78"/>
    <w:rsid w:val="00FA2F81"/>
    <w:rsid w:val="00FA2FA0"/>
    <w:rsid w:val="00FA2FC1"/>
    <w:rsid w:val="00FA307B"/>
    <w:rsid w:val="00FA30F2"/>
    <w:rsid w:val="00FA31C5"/>
    <w:rsid w:val="00FA320C"/>
    <w:rsid w:val="00FA327A"/>
    <w:rsid w:val="00FA3376"/>
    <w:rsid w:val="00FA3384"/>
    <w:rsid w:val="00FA33CC"/>
    <w:rsid w:val="00FA3400"/>
    <w:rsid w:val="00FA3431"/>
    <w:rsid w:val="00FA3554"/>
    <w:rsid w:val="00FA35BC"/>
    <w:rsid w:val="00FA3612"/>
    <w:rsid w:val="00FA3636"/>
    <w:rsid w:val="00FA3686"/>
    <w:rsid w:val="00FA36C0"/>
    <w:rsid w:val="00FA3783"/>
    <w:rsid w:val="00FA37A8"/>
    <w:rsid w:val="00FA37AF"/>
    <w:rsid w:val="00FA3818"/>
    <w:rsid w:val="00FA38C3"/>
    <w:rsid w:val="00FA3938"/>
    <w:rsid w:val="00FA3962"/>
    <w:rsid w:val="00FA3A2B"/>
    <w:rsid w:val="00FA3A31"/>
    <w:rsid w:val="00FA3B01"/>
    <w:rsid w:val="00FA3B96"/>
    <w:rsid w:val="00FA3BBB"/>
    <w:rsid w:val="00FA3C09"/>
    <w:rsid w:val="00FA3CDF"/>
    <w:rsid w:val="00FA3D4F"/>
    <w:rsid w:val="00FA3E3D"/>
    <w:rsid w:val="00FA3E89"/>
    <w:rsid w:val="00FA3EBD"/>
    <w:rsid w:val="00FA3F4C"/>
    <w:rsid w:val="00FA404A"/>
    <w:rsid w:val="00FA409F"/>
    <w:rsid w:val="00FA40F2"/>
    <w:rsid w:val="00FA412C"/>
    <w:rsid w:val="00FA4168"/>
    <w:rsid w:val="00FA4177"/>
    <w:rsid w:val="00FA4178"/>
    <w:rsid w:val="00FA4198"/>
    <w:rsid w:val="00FA41F1"/>
    <w:rsid w:val="00FA4270"/>
    <w:rsid w:val="00FA42EC"/>
    <w:rsid w:val="00FA4346"/>
    <w:rsid w:val="00FA4351"/>
    <w:rsid w:val="00FA43B9"/>
    <w:rsid w:val="00FA44DF"/>
    <w:rsid w:val="00FA454F"/>
    <w:rsid w:val="00FA461D"/>
    <w:rsid w:val="00FA4652"/>
    <w:rsid w:val="00FA4688"/>
    <w:rsid w:val="00FA471D"/>
    <w:rsid w:val="00FA47C8"/>
    <w:rsid w:val="00FA47DC"/>
    <w:rsid w:val="00FA4813"/>
    <w:rsid w:val="00FA48CF"/>
    <w:rsid w:val="00FA4902"/>
    <w:rsid w:val="00FA4950"/>
    <w:rsid w:val="00FA4A06"/>
    <w:rsid w:val="00FA4C33"/>
    <w:rsid w:val="00FA4DB6"/>
    <w:rsid w:val="00FA4DBC"/>
    <w:rsid w:val="00FA4DBE"/>
    <w:rsid w:val="00FA4E5E"/>
    <w:rsid w:val="00FA4ECC"/>
    <w:rsid w:val="00FA4ED6"/>
    <w:rsid w:val="00FA4EF4"/>
    <w:rsid w:val="00FA4F2F"/>
    <w:rsid w:val="00FA4F57"/>
    <w:rsid w:val="00FA4FD7"/>
    <w:rsid w:val="00FA5000"/>
    <w:rsid w:val="00FA504F"/>
    <w:rsid w:val="00FA5054"/>
    <w:rsid w:val="00FA505D"/>
    <w:rsid w:val="00FA5129"/>
    <w:rsid w:val="00FA519B"/>
    <w:rsid w:val="00FA51BF"/>
    <w:rsid w:val="00FA5250"/>
    <w:rsid w:val="00FA52BC"/>
    <w:rsid w:val="00FA52F9"/>
    <w:rsid w:val="00FA53CC"/>
    <w:rsid w:val="00FA5416"/>
    <w:rsid w:val="00FA5470"/>
    <w:rsid w:val="00FA5479"/>
    <w:rsid w:val="00FA54AE"/>
    <w:rsid w:val="00FA54C4"/>
    <w:rsid w:val="00FA5517"/>
    <w:rsid w:val="00FA5533"/>
    <w:rsid w:val="00FA5565"/>
    <w:rsid w:val="00FA557E"/>
    <w:rsid w:val="00FA5626"/>
    <w:rsid w:val="00FA56AA"/>
    <w:rsid w:val="00FA5727"/>
    <w:rsid w:val="00FA5766"/>
    <w:rsid w:val="00FA5774"/>
    <w:rsid w:val="00FA57F3"/>
    <w:rsid w:val="00FA58C6"/>
    <w:rsid w:val="00FA597C"/>
    <w:rsid w:val="00FA5A03"/>
    <w:rsid w:val="00FA5A05"/>
    <w:rsid w:val="00FA5A16"/>
    <w:rsid w:val="00FA5B39"/>
    <w:rsid w:val="00FA5BE3"/>
    <w:rsid w:val="00FA5C8D"/>
    <w:rsid w:val="00FA5D56"/>
    <w:rsid w:val="00FA5DDD"/>
    <w:rsid w:val="00FA5E98"/>
    <w:rsid w:val="00FA5ECF"/>
    <w:rsid w:val="00FA5F32"/>
    <w:rsid w:val="00FA5F60"/>
    <w:rsid w:val="00FA607A"/>
    <w:rsid w:val="00FA60ED"/>
    <w:rsid w:val="00FA6113"/>
    <w:rsid w:val="00FA618C"/>
    <w:rsid w:val="00FA61EF"/>
    <w:rsid w:val="00FA6219"/>
    <w:rsid w:val="00FA621A"/>
    <w:rsid w:val="00FA6300"/>
    <w:rsid w:val="00FA6306"/>
    <w:rsid w:val="00FA63CF"/>
    <w:rsid w:val="00FA642E"/>
    <w:rsid w:val="00FA6459"/>
    <w:rsid w:val="00FA6530"/>
    <w:rsid w:val="00FA658E"/>
    <w:rsid w:val="00FA65E2"/>
    <w:rsid w:val="00FA67E6"/>
    <w:rsid w:val="00FA67F6"/>
    <w:rsid w:val="00FA67F8"/>
    <w:rsid w:val="00FA6839"/>
    <w:rsid w:val="00FA692B"/>
    <w:rsid w:val="00FA693E"/>
    <w:rsid w:val="00FA6941"/>
    <w:rsid w:val="00FA6A9C"/>
    <w:rsid w:val="00FA6AA4"/>
    <w:rsid w:val="00FA6AC9"/>
    <w:rsid w:val="00FA6AEB"/>
    <w:rsid w:val="00FA6B72"/>
    <w:rsid w:val="00FA6D08"/>
    <w:rsid w:val="00FA6D20"/>
    <w:rsid w:val="00FA6E08"/>
    <w:rsid w:val="00FA6E41"/>
    <w:rsid w:val="00FA6ECE"/>
    <w:rsid w:val="00FA6ED1"/>
    <w:rsid w:val="00FA6EFF"/>
    <w:rsid w:val="00FA6F0D"/>
    <w:rsid w:val="00FA6F2F"/>
    <w:rsid w:val="00FA6F40"/>
    <w:rsid w:val="00FA6F4A"/>
    <w:rsid w:val="00FA6FA6"/>
    <w:rsid w:val="00FA7182"/>
    <w:rsid w:val="00FA7269"/>
    <w:rsid w:val="00FA727C"/>
    <w:rsid w:val="00FA72D2"/>
    <w:rsid w:val="00FA72F1"/>
    <w:rsid w:val="00FA731C"/>
    <w:rsid w:val="00FA7335"/>
    <w:rsid w:val="00FA7381"/>
    <w:rsid w:val="00FA73B0"/>
    <w:rsid w:val="00FA73B9"/>
    <w:rsid w:val="00FA73BB"/>
    <w:rsid w:val="00FA73BC"/>
    <w:rsid w:val="00FA73DB"/>
    <w:rsid w:val="00FA73F6"/>
    <w:rsid w:val="00FA749B"/>
    <w:rsid w:val="00FA761E"/>
    <w:rsid w:val="00FA76BC"/>
    <w:rsid w:val="00FA76EE"/>
    <w:rsid w:val="00FA7721"/>
    <w:rsid w:val="00FA7724"/>
    <w:rsid w:val="00FA772F"/>
    <w:rsid w:val="00FA776A"/>
    <w:rsid w:val="00FA77AA"/>
    <w:rsid w:val="00FA7862"/>
    <w:rsid w:val="00FA7961"/>
    <w:rsid w:val="00FA79F5"/>
    <w:rsid w:val="00FA7A54"/>
    <w:rsid w:val="00FA7A62"/>
    <w:rsid w:val="00FA7A8B"/>
    <w:rsid w:val="00FA7AEB"/>
    <w:rsid w:val="00FA7B20"/>
    <w:rsid w:val="00FA7B2F"/>
    <w:rsid w:val="00FA7CC9"/>
    <w:rsid w:val="00FA7D67"/>
    <w:rsid w:val="00FA7D91"/>
    <w:rsid w:val="00FA7DAF"/>
    <w:rsid w:val="00FA7E31"/>
    <w:rsid w:val="00FA7E73"/>
    <w:rsid w:val="00FA7F09"/>
    <w:rsid w:val="00FA7F4B"/>
    <w:rsid w:val="00FA7F73"/>
    <w:rsid w:val="00FB00DC"/>
    <w:rsid w:val="00FB011B"/>
    <w:rsid w:val="00FB011E"/>
    <w:rsid w:val="00FB0190"/>
    <w:rsid w:val="00FB01BA"/>
    <w:rsid w:val="00FB01C6"/>
    <w:rsid w:val="00FB0203"/>
    <w:rsid w:val="00FB024F"/>
    <w:rsid w:val="00FB029F"/>
    <w:rsid w:val="00FB02AD"/>
    <w:rsid w:val="00FB030B"/>
    <w:rsid w:val="00FB0394"/>
    <w:rsid w:val="00FB03B7"/>
    <w:rsid w:val="00FB03D0"/>
    <w:rsid w:val="00FB040C"/>
    <w:rsid w:val="00FB043C"/>
    <w:rsid w:val="00FB045C"/>
    <w:rsid w:val="00FB047D"/>
    <w:rsid w:val="00FB048A"/>
    <w:rsid w:val="00FB04C7"/>
    <w:rsid w:val="00FB0507"/>
    <w:rsid w:val="00FB0646"/>
    <w:rsid w:val="00FB064B"/>
    <w:rsid w:val="00FB065D"/>
    <w:rsid w:val="00FB0699"/>
    <w:rsid w:val="00FB07E2"/>
    <w:rsid w:val="00FB0964"/>
    <w:rsid w:val="00FB0997"/>
    <w:rsid w:val="00FB0998"/>
    <w:rsid w:val="00FB09C6"/>
    <w:rsid w:val="00FB0AB7"/>
    <w:rsid w:val="00FB0B96"/>
    <w:rsid w:val="00FB0BE5"/>
    <w:rsid w:val="00FB0C5D"/>
    <w:rsid w:val="00FB0C6B"/>
    <w:rsid w:val="00FB0D42"/>
    <w:rsid w:val="00FB0D52"/>
    <w:rsid w:val="00FB0E0E"/>
    <w:rsid w:val="00FB0F62"/>
    <w:rsid w:val="00FB0F6A"/>
    <w:rsid w:val="00FB0F94"/>
    <w:rsid w:val="00FB1020"/>
    <w:rsid w:val="00FB102F"/>
    <w:rsid w:val="00FB1112"/>
    <w:rsid w:val="00FB1191"/>
    <w:rsid w:val="00FB11CC"/>
    <w:rsid w:val="00FB1223"/>
    <w:rsid w:val="00FB12E7"/>
    <w:rsid w:val="00FB12EB"/>
    <w:rsid w:val="00FB1336"/>
    <w:rsid w:val="00FB133E"/>
    <w:rsid w:val="00FB1352"/>
    <w:rsid w:val="00FB13AE"/>
    <w:rsid w:val="00FB13CE"/>
    <w:rsid w:val="00FB13EA"/>
    <w:rsid w:val="00FB1447"/>
    <w:rsid w:val="00FB145C"/>
    <w:rsid w:val="00FB1488"/>
    <w:rsid w:val="00FB1491"/>
    <w:rsid w:val="00FB14C4"/>
    <w:rsid w:val="00FB14D1"/>
    <w:rsid w:val="00FB14EF"/>
    <w:rsid w:val="00FB150C"/>
    <w:rsid w:val="00FB15BD"/>
    <w:rsid w:val="00FB15CC"/>
    <w:rsid w:val="00FB167A"/>
    <w:rsid w:val="00FB16A4"/>
    <w:rsid w:val="00FB16CE"/>
    <w:rsid w:val="00FB1713"/>
    <w:rsid w:val="00FB1880"/>
    <w:rsid w:val="00FB1892"/>
    <w:rsid w:val="00FB18DD"/>
    <w:rsid w:val="00FB18F0"/>
    <w:rsid w:val="00FB18F3"/>
    <w:rsid w:val="00FB192E"/>
    <w:rsid w:val="00FB193F"/>
    <w:rsid w:val="00FB1943"/>
    <w:rsid w:val="00FB19F7"/>
    <w:rsid w:val="00FB1A00"/>
    <w:rsid w:val="00FB1A72"/>
    <w:rsid w:val="00FB1A99"/>
    <w:rsid w:val="00FB1ABA"/>
    <w:rsid w:val="00FB1ABC"/>
    <w:rsid w:val="00FB1ABE"/>
    <w:rsid w:val="00FB1CD1"/>
    <w:rsid w:val="00FB1CE6"/>
    <w:rsid w:val="00FB1DE9"/>
    <w:rsid w:val="00FB1F1C"/>
    <w:rsid w:val="00FB1F6D"/>
    <w:rsid w:val="00FB1FC6"/>
    <w:rsid w:val="00FB2031"/>
    <w:rsid w:val="00FB203C"/>
    <w:rsid w:val="00FB2056"/>
    <w:rsid w:val="00FB207C"/>
    <w:rsid w:val="00FB20AA"/>
    <w:rsid w:val="00FB20DB"/>
    <w:rsid w:val="00FB2149"/>
    <w:rsid w:val="00FB2165"/>
    <w:rsid w:val="00FB2175"/>
    <w:rsid w:val="00FB22E4"/>
    <w:rsid w:val="00FB2325"/>
    <w:rsid w:val="00FB2389"/>
    <w:rsid w:val="00FB24A2"/>
    <w:rsid w:val="00FB24EC"/>
    <w:rsid w:val="00FB250F"/>
    <w:rsid w:val="00FB2514"/>
    <w:rsid w:val="00FB2567"/>
    <w:rsid w:val="00FB2583"/>
    <w:rsid w:val="00FB25AA"/>
    <w:rsid w:val="00FB2615"/>
    <w:rsid w:val="00FB2682"/>
    <w:rsid w:val="00FB2691"/>
    <w:rsid w:val="00FB26A4"/>
    <w:rsid w:val="00FB26DF"/>
    <w:rsid w:val="00FB26E9"/>
    <w:rsid w:val="00FB2762"/>
    <w:rsid w:val="00FB2813"/>
    <w:rsid w:val="00FB2818"/>
    <w:rsid w:val="00FB2860"/>
    <w:rsid w:val="00FB2865"/>
    <w:rsid w:val="00FB293F"/>
    <w:rsid w:val="00FB2981"/>
    <w:rsid w:val="00FB299A"/>
    <w:rsid w:val="00FB29FF"/>
    <w:rsid w:val="00FB2A27"/>
    <w:rsid w:val="00FB2A38"/>
    <w:rsid w:val="00FB2A9D"/>
    <w:rsid w:val="00FB2B83"/>
    <w:rsid w:val="00FB2B86"/>
    <w:rsid w:val="00FB2BDC"/>
    <w:rsid w:val="00FB2C1F"/>
    <w:rsid w:val="00FB2C33"/>
    <w:rsid w:val="00FB2C3B"/>
    <w:rsid w:val="00FB2C5A"/>
    <w:rsid w:val="00FB2F09"/>
    <w:rsid w:val="00FB2F97"/>
    <w:rsid w:val="00FB2FE7"/>
    <w:rsid w:val="00FB2FEC"/>
    <w:rsid w:val="00FB3020"/>
    <w:rsid w:val="00FB304B"/>
    <w:rsid w:val="00FB3059"/>
    <w:rsid w:val="00FB305E"/>
    <w:rsid w:val="00FB3095"/>
    <w:rsid w:val="00FB30A5"/>
    <w:rsid w:val="00FB30B3"/>
    <w:rsid w:val="00FB31B6"/>
    <w:rsid w:val="00FB31B8"/>
    <w:rsid w:val="00FB3205"/>
    <w:rsid w:val="00FB323F"/>
    <w:rsid w:val="00FB3280"/>
    <w:rsid w:val="00FB32F7"/>
    <w:rsid w:val="00FB3397"/>
    <w:rsid w:val="00FB33CB"/>
    <w:rsid w:val="00FB340C"/>
    <w:rsid w:val="00FB340D"/>
    <w:rsid w:val="00FB3420"/>
    <w:rsid w:val="00FB344E"/>
    <w:rsid w:val="00FB348D"/>
    <w:rsid w:val="00FB349E"/>
    <w:rsid w:val="00FB3500"/>
    <w:rsid w:val="00FB354E"/>
    <w:rsid w:val="00FB35CD"/>
    <w:rsid w:val="00FB3650"/>
    <w:rsid w:val="00FB3668"/>
    <w:rsid w:val="00FB36B1"/>
    <w:rsid w:val="00FB3747"/>
    <w:rsid w:val="00FB377A"/>
    <w:rsid w:val="00FB37CF"/>
    <w:rsid w:val="00FB3835"/>
    <w:rsid w:val="00FB38AF"/>
    <w:rsid w:val="00FB3981"/>
    <w:rsid w:val="00FB3B21"/>
    <w:rsid w:val="00FB3B2A"/>
    <w:rsid w:val="00FB3BDB"/>
    <w:rsid w:val="00FB3D1B"/>
    <w:rsid w:val="00FB3D67"/>
    <w:rsid w:val="00FB3D77"/>
    <w:rsid w:val="00FB3D95"/>
    <w:rsid w:val="00FB3D9C"/>
    <w:rsid w:val="00FB3E06"/>
    <w:rsid w:val="00FB3E2F"/>
    <w:rsid w:val="00FB3E3C"/>
    <w:rsid w:val="00FB3E43"/>
    <w:rsid w:val="00FB3E9C"/>
    <w:rsid w:val="00FB3EBE"/>
    <w:rsid w:val="00FB3EED"/>
    <w:rsid w:val="00FB3F28"/>
    <w:rsid w:val="00FB40A3"/>
    <w:rsid w:val="00FB4140"/>
    <w:rsid w:val="00FB4190"/>
    <w:rsid w:val="00FB41C6"/>
    <w:rsid w:val="00FB4246"/>
    <w:rsid w:val="00FB42E3"/>
    <w:rsid w:val="00FB4396"/>
    <w:rsid w:val="00FB43FF"/>
    <w:rsid w:val="00FB4529"/>
    <w:rsid w:val="00FB4583"/>
    <w:rsid w:val="00FB45D4"/>
    <w:rsid w:val="00FB4633"/>
    <w:rsid w:val="00FB463F"/>
    <w:rsid w:val="00FB4744"/>
    <w:rsid w:val="00FB4815"/>
    <w:rsid w:val="00FB4891"/>
    <w:rsid w:val="00FB4973"/>
    <w:rsid w:val="00FB4976"/>
    <w:rsid w:val="00FB4987"/>
    <w:rsid w:val="00FB4A28"/>
    <w:rsid w:val="00FB4A68"/>
    <w:rsid w:val="00FB4B09"/>
    <w:rsid w:val="00FB4BC7"/>
    <w:rsid w:val="00FB4CBA"/>
    <w:rsid w:val="00FB4CD0"/>
    <w:rsid w:val="00FB4CD6"/>
    <w:rsid w:val="00FB4D46"/>
    <w:rsid w:val="00FB4D93"/>
    <w:rsid w:val="00FB4DCF"/>
    <w:rsid w:val="00FB4DE0"/>
    <w:rsid w:val="00FB4E11"/>
    <w:rsid w:val="00FB4F22"/>
    <w:rsid w:val="00FB4F61"/>
    <w:rsid w:val="00FB4FF4"/>
    <w:rsid w:val="00FB519F"/>
    <w:rsid w:val="00FB51CF"/>
    <w:rsid w:val="00FB5469"/>
    <w:rsid w:val="00FB5569"/>
    <w:rsid w:val="00FB5618"/>
    <w:rsid w:val="00FB5682"/>
    <w:rsid w:val="00FB569F"/>
    <w:rsid w:val="00FB56E0"/>
    <w:rsid w:val="00FB57D8"/>
    <w:rsid w:val="00FB57DE"/>
    <w:rsid w:val="00FB582F"/>
    <w:rsid w:val="00FB584B"/>
    <w:rsid w:val="00FB5872"/>
    <w:rsid w:val="00FB588D"/>
    <w:rsid w:val="00FB589B"/>
    <w:rsid w:val="00FB5921"/>
    <w:rsid w:val="00FB592F"/>
    <w:rsid w:val="00FB5950"/>
    <w:rsid w:val="00FB59BF"/>
    <w:rsid w:val="00FB5A06"/>
    <w:rsid w:val="00FB5A50"/>
    <w:rsid w:val="00FB5A5B"/>
    <w:rsid w:val="00FB5A61"/>
    <w:rsid w:val="00FB5AE9"/>
    <w:rsid w:val="00FB5AF3"/>
    <w:rsid w:val="00FB5AF8"/>
    <w:rsid w:val="00FB5B1E"/>
    <w:rsid w:val="00FB5B39"/>
    <w:rsid w:val="00FB5B5C"/>
    <w:rsid w:val="00FB5B63"/>
    <w:rsid w:val="00FB5C1B"/>
    <w:rsid w:val="00FB5CE9"/>
    <w:rsid w:val="00FB5D34"/>
    <w:rsid w:val="00FB5D66"/>
    <w:rsid w:val="00FB5DE6"/>
    <w:rsid w:val="00FB5EA0"/>
    <w:rsid w:val="00FB5F27"/>
    <w:rsid w:val="00FB5F83"/>
    <w:rsid w:val="00FB5F9B"/>
    <w:rsid w:val="00FB6052"/>
    <w:rsid w:val="00FB60B0"/>
    <w:rsid w:val="00FB60BA"/>
    <w:rsid w:val="00FB610A"/>
    <w:rsid w:val="00FB6120"/>
    <w:rsid w:val="00FB6218"/>
    <w:rsid w:val="00FB627D"/>
    <w:rsid w:val="00FB6376"/>
    <w:rsid w:val="00FB6391"/>
    <w:rsid w:val="00FB64C5"/>
    <w:rsid w:val="00FB64EF"/>
    <w:rsid w:val="00FB64F8"/>
    <w:rsid w:val="00FB64FE"/>
    <w:rsid w:val="00FB6591"/>
    <w:rsid w:val="00FB6688"/>
    <w:rsid w:val="00FB6876"/>
    <w:rsid w:val="00FB690D"/>
    <w:rsid w:val="00FB69C8"/>
    <w:rsid w:val="00FB6A8D"/>
    <w:rsid w:val="00FB6AED"/>
    <w:rsid w:val="00FB6B12"/>
    <w:rsid w:val="00FB6BFD"/>
    <w:rsid w:val="00FB6C16"/>
    <w:rsid w:val="00FB6CAE"/>
    <w:rsid w:val="00FB6CE3"/>
    <w:rsid w:val="00FB6D42"/>
    <w:rsid w:val="00FB6D44"/>
    <w:rsid w:val="00FB6E2F"/>
    <w:rsid w:val="00FB6E33"/>
    <w:rsid w:val="00FB6E71"/>
    <w:rsid w:val="00FB6E88"/>
    <w:rsid w:val="00FB6E92"/>
    <w:rsid w:val="00FB6F3B"/>
    <w:rsid w:val="00FB6F48"/>
    <w:rsid w:val="00FB6F57"/>
    <w:rsid w:val="00FB6FB6"/>
    <w:rsid w:val="00FB70EA"/>
    <w:rsid w:val="00FB70F9"/>
    <w:rsid w:val="00FB715C"/>
    <w:rsid w:val="00FB717F"/>
    <w:rsid w:val="00FB7278"/>
    <w:rsid w:val="00FB72D3"/>
    <w:rsid w:val="00FB72FB"/>
    <w:rsid w:val="00FB7318"/>
    <w:rsid w:val="00FB73B9"/>
    <w:rsid w:val="00FB73E9"/>
    <w:rsid w:val="00FB7461"/>
    <w:rsid w:val="00FB7493"/>
    <w:rsid w:val="00FB74AE"/>
    <w:rsid w:val="00FB74C6"/>
    <w:rsid w:val="00FB7572"/>
    <w:rsid w:val="00FB759E"/>
    <w:rsid w:val="00FB765F"/>
    <w:rsid w:val="00FB767D"/>
    <w:rsid w:val="00FB7680"/>
    <w:rsid w:val="00FB7684"/>
    <w:rsid w:val="00FB7705"/>
    <w:rsid w:val="00FB770F"/>
    <w:rsid w:val="00FB7747"/>
    <w:rsid w:val="00FB7773"/>
    <w:rsid w:val="00FB77FE"/>
    <w:rsid w:val="00FB781F"/>
    <w:rsid w:val="00FB785C"/>
    <w:rsid w:val="00FB78D0"/>
    <w:rsid w:val="00FB78F9"/>
    <w:rsid w:val="00FB79C9"/>
    <w:rsid w:val="00FB7A47"/>
    <w:rsid w:val="00FB7A4E"/>
    <w:rsid w:val="00FB7AB2"/>
    <w:rsid w:val="00FB7AC4"/>
    <w:rsid w:val="00FB7B35"/>
    <w:rsid w:val="00FB7B5D"/>
    <w:rsid w:val="00FB7C69"/>
    <w:rsid w:val="00FB7CDE"/>
    <w:rsid w:val="00FB7DE5"/>
    <w:rsid w:val="00FB7E0A"/>
    <w:rsid w:val="00FB7E6E"/>
    <w:rsid w:val="00FB7F48"/>
    <w:rsid w:val="00FB7F76"/>
    <w:rsid w:val="00FB7F8D"/>
    <w:rsid w:val="00FB7FB6"/>
    <w:rsid w:val="00FC004C"/>
    <w:rsid w:val="00FC0078"/>
    <w:rsid w:val="00FC00A5"/>
    <w:rsid w:val="00FC00BC"/>
    <w:rsid w:val="00FC00D5"/>
    <w:rsid w:val="00FC018A"/>
    <w:rsid w:val="00FC0239"/>
    <w:rsid w:val="00FC0249"/>
    <w:rsid w:val="00FC0262"/>
    <w:rsid w:val="00FC029A"/>
    <w:rsid w:val="00FC02DF"/>
    <w:rsid w:val="00FC0356"/>
    <w:rsid w:val="00FC03B3"/>
    <w:rsid w:val="00FC03E2"/>
    <w:rsid w:val="00FC0453"/>
    <w:rsid w:val="00FC0454"/>
    <w:rsid w:val="00FC04D1"/>
    <w:rsid w:val="00FC052B"/>
    <w:rsid w:val="00FC057F"/>
    <w:rsid w:val="00FC065E"/>
    <w:rsid w:val="00FC06E0"/>
    <w:rsid w:val="00FC076F"/>
    <w:rsid w:val="00FC0789"/>
    <w:rsid w:val="00FC07A4"/>
    <w:rsid w:val="00FC07A8"/>
    <w:rsid w:val="00FC0811"/>
    <w:rsid w:val="00FC082E"/>
    <w:rsid w:val="00FC0866"/>
    <w:rsid w:val="00FC0891"/>
    <w:rsid w:val="00FC089D"/>
    <w:rsid w:val="00FC091D"/>
    <w:rsid w:val="00FC0933"/>
    <w:rsid w:val="00FC0947"/>
    <w:rsid w:val="00FC09D6"/>
    <w:rsid w:val="00FC0A17"/>
    <w:rsid w:val="00FC0A26"/>
    <w:rsid w:val="00FC0B24"/>
    <w:rsid w:val="00FC0B54"/>
    <w:rsid w:val="00FC0BBD"/>
    <w:rsid w:val="00FC0CA5"/>
    <w:rsid w:val="00FC0DF6"/>
    <w:rsid w:val="00FC0E62"/>
    <w:rsid w:val="00FC0EAE"/>
    <w:rsid w:val="00FC0F1D"/>
    <w:rsid w:val="00FC0FD7"/>
    <w:rsid w:val="00FC1092"/>
    <w:rsid w:val="00FC1116"/>
    <w:rsid w:val="00FC1184"/>
    <w:rsid w:val="00FC11D9"/>
    <w:rsid w:val="00FC126A"/>
    <w:rsid w:val="00FC1365"/>
    <w:rsid w:val="00FC13A3"/>
    <w:rsid w:val="00FC145E"/>
    <w:rsid w:val="00FC1519"/>
    <w:rsid w:val="00FC1535"/>
    <w:rsid w:val="00FC1560"/>
    <w:rsid w:val="00FC1573"/>
    <w:rsid w:val="00FC15E4"/>
    <w:rsid w:val="00FC15F1"/>
    <w:rsid w:val="00FC1607"/>
    <w:rsid w:val="00FC163D"/>
    <w:rsid w:val="00FC16B8"/>
    <w:rsid w:val="00FC16D5"/>
    <w:rsid w:val="00FC16D7"/>
    <w:rsid w:val="00FC180A"/>
    <w:rsid w:val="00FC18E1"/>
    <w:rsid w:val="00FC18F3"/>
    <w:rsid w:val="00FC1915"/>
    <w:rsid w:val="00FC1A3B"/>
    <w:rsid w:val="00FC1A98"/>
    <w:rsid w:val="00FC1A9A"/>
    <w:rsid w:val="00FC1AD2"/>
    <w:rsid w:val="00FC1ADF"/>
    <w:rsid w:val="00FC1AE8"/>
    <w:rsid w:val="00FC1B6A"/>
    <w:rsid w:val="00FC1C3A"/>
    <w:rsid w:val="00FC1C90"/>
    <w:rsid w:val="00FC1D33"/>
    <w:rsid w:val="00FC1D5D"/>
    <w:rsid w:val="00FC1DC0"/>
    <w:rsid w:val="00FC1EDA"/>
    <w:rsid w:val="00FC1F6F"/>
    <w:rsid w:val="00FC203A"/>
    <w:rsid w:val="00FC2067"/>
    <w:rsid w:val="00FC2093"/>
    <w:rsid w:val="00FC20BE"/>
    <w:rsid w:val="00FC2114"/>
    <w:rsid w:val="00FC22EB"/>
    <w:rsid w:val="00FC2349"/>
    <w:rsid w:val="00FC2396"/>
    <w:rsid w:val="00FC23F3"/>
    <w:rsid w:val="00FC2418"/>
    <w:rsid w:val="00FC254A"/>
    <w:rsid w:val="00FC2584"/>
    <w:rsid w:val="00FC259F"/>
    <w:rsid w:val="00FC25AA"/>
    <w:rsid w:val="00FC2698"/>
    <w:rsid w:val="00FC2717"/>
    <w:rsid w:val="00FC280F"/>
    <w:rsid w:val="00FC2848"/>
    <w:rsid w:val="00FC2867"/>
    <w:rsid w:val="00FC28BD"/>
    <w:rsid w:val="00FC293F"/>
    <w:rsid w:val="00FC299C"/>
    <w:rsid w:val="00FC2A02"/>
    <w:rsid w:val="00FC2A35"/>
    <w:rsid w:val="00FC2ABA"/>
    <w:rsid w:val="00FC2AF3"/>
    <w:rsid w:val="00FC2B1B"/>
    <w:rsid w:val="00FC2B48"/>
    <w:rsid w:val="00FC2B78"/>
    <w:rsid w:val="00FC2BA7"/>
    <w:rsid w:val="00FC2BC5"/>
    <w:rsid w:val="00FC2BF4"/>
    <w:rsid w:val="00FC2C15"/>
    <w:rsid w:val="00FC2C48"/>
    <w:rsid w:val="00FC2C65"/>
    <w:rsid w:val="00FC2C7B"/>
    <w:rsid w:val="00FC2CEC"/>
    <w:rsid w:val="00FC2D27"/>
    <w:rsid w:val="00FC2D2A"/>
    <w:rsid w:val="00FC2DF5"/>
    <w:rsid w:val="00FC2DFB"/>
    <w:rsid w:val="00FC2E1C"/>
    <w:rsid w:val="00FC2E22"/>
    <w:rsid w:val="00FC2E95"/>
    <w:rsid w:val="00FC30FA"/>
    <w:rsid w:val="00FC310C"/>
    <w:rsid w:val="00FC3131"/>
    <w:rsid w:val="00FC3222"/>
    <w:rsid w:val="00FC3236"/>
    <w:rsid w:val="00FC3260"/>
    <w:rsid w:val="00FC32CA"/>
    <w:rsid w:val="00FC32DB"/>
    <w:rsid w:val="00FC35CE"/>
    <w:rsid w:val="00FC3618"/>
    <w:rsid w:val="00FC3667"/>
    <w:rsid w:val="00FC36B9"/>
    <w:rsid w:val="00FC36BB"/>
    <w:rsid w:val="00FC3722"/>
    <w:rsid w:val="00FC37A4"/>
    <w:rsid w:val="00FC387C"/>
    <w:rsid w:val="00FC38A8"/>
    <w:rsid w:val="00FC392E"/>
    <w:rsid w:val="00FC3963"/>
    <w:rsid w:val="00FC396A"/>
    <w:rsid w:val="00FC39CF"/>
    <w:rsid w:val="00FC3A10"/>
    <w:rsid w:val="00FC3A49"/>
    <w:rsid w:val="00FC3ABC"/>
    <w:rsid w:val="00FC3AEC"/>
    <w:rsid w:val="00FC3B52"/>
    <w:rsid w:val="00FC3B89"/>
    <w:rsid w:val="00FC3CE8"/>
    <w:rsid w:val="00FC3D36"/>
    <w:rsid w:val="00FC3D3C"/>
    <w:rsid w:val="00FC3D81"/>
    <w:rsid w:val="00FC3D8E"/>
    <w:rsid w:val="00FC3DE4"/>
    <w:rsid w:val="00FC3E3C"/>
    <w:rsid w:val="00FC3E51"/>
    <w:rsid w:val="00FC3E87"/>
    <w:rsid w:val="00FC3F0E"/>
    <w:rsid w:val="00FC40C8"/>
    <w:rsid w:val="00FC411E"/>
    <w:rsid w:val="00FC4158"/>
    <w:rsid w:val="00FC4185"/>
    <w:rsid w:val="00FC41D5"/>
    <w:rsid w:val="00FC4290"/>
    <w:rsid w:val="00FC439C"/>
    <w:rsid w:val="00FC4408"/>
    <w:rsid w:val="00FC44B6"/>
    <w:rsid w:val="00FC44C8"/>
    <w:rsid w:val="00FC4517"/>
    <w:rsid w:val="00FC45BC"/>
    <w:rsid w:val="00FC4615"/>
    <w:rsid w:val="00FC4661"/>
    <w:rsid w:val="00FC46AB"/>
    <w:rsid w:val="00FC46DB"/>
    <w:rsid w:val="00FC46DC"/>
    <w:rsid w:val="00FC4773"/>
    <w:rsid w:val="00FC47BD"/>
    <w:rsid w:val="00FC4809"/>
    <w:rsid w:val="00FC484A"/>
    <w:rsid w:val="00FC48BF"/>
    <w:rsid w:val="00FC4941"/>
    <w:rsid w:val="00FC4974"/>
    <w:rsid w:val="00FC499B"/>
    <w:rsid w:val="00FC4A26"/>
    <w:rsid w:val="00FC4A2C"/>
    <w:rsid w:val="00FC4A4F"/>
    <w:rsid w:val="00FC4A59"/>
    <w:rsid w:val="00FC4B27"/>
    <w:rsid w:val="00FC4B39"/>
    <w:rsid w:val="00FC4BD9"/>
    <w:rsid w:val="00FC4BDB"/>
    <w:rsid w:val="00FC4C11"/>
    <w:rsid w:val="00FC4C2F"/>
    <w:rsid w:val="00FC4C4E"/>
    <w:rsid w:val="00FC4C60"/>
    <w:rsid w:val="00FC4C95"/>
    <w:rsid w:val="00FC4CBD"/>
    <w:rsid w:val="00FC4DA3"/>
    <w:rsid w:val="00FC4E41"/>
    <w:rsid w:val="00FC4E54"/>
    <w:rsid w:val="00FC4E8C"/>
    <w:rsid w:val="00FC4EB6"/>
    <w:rsid w:val="00FC4EC7"/>
    <w:rsid w:val="00FC4F05"/>
    <w:rsid w:val="00FC4F06"/>
    <w:rsid w:val="00FC4F6F"/>
    <w:rsid w:val="00FC501D"/>
    <w:rsid w:val="00FC5050"/>
    <w:rsid w:val="00FC507B"/>
    <w:rsid w:val="00FC50C1"/>
    <w:rsid w:val="00FC5192"/>
    <w:rsid w:val="00FC5198"/>
    <w:rsid w:val="00FC51E6"/>
    <w:rsid w:val="00FC5259"/>
    <w:rsid w:val="00FC537A"/>
    <w:rsid w:val="00FC53B4"/>
    <w:rsid w:val="00FC53E6"/>
    <w:rsid w:val="00FC543F"/>
    <w:rsid w:val="00FC5487"/>
    <w:rsid w:val="00FC5518"/>
    <w:rsid w:val="00FC55AF"/>
    <w:rsid w:val="00FC55E4"/>
    <w:rsid w:val="00FC55F8"/>
    <w:rsid w:val="00FC55FB"/>
    <w:rsid w:val="00FC5624"/>
    <w:rsid w:val="00FC56B4"/>
    <w:rsid w:val="00FC56F1"/>
    <w:rsid w:val="00FC5867"/>
    <w:rsid w:val="00FC5921"/>
    <w:rsid w:val="00FC5A5F"/>
    <w:rsid w:val="00FC5A61"/>
    <w:rsid w:val="00FC5AB6"/>
    <w:rsid w:val="00FC5BA5"/>
    <w:rsid w:val="00FC5BBC"/>
    <w:rsid w:val="00FC5BD2"/>
    <w:rsid w:val="00FC5C99"/>
    <w:rsid w:val="00FC5CEC"/>
    <w:rsid w:val="00FC5DDB"/>
    <w:rsid w:val="00FC5E51"/>
    <w:rsid w:val="00FC5F7D"/>
    <w:rsid w:val="00FC60C1"/>
    <w:rsid w:val="00FC60E1"/>
    <w:rsid w:val="00FC6172"/>
    <w:rsid w:val="00FC61E8"/>
    <w:rsid w:val="00FC626D"/>
    <w:rsid w:val="00FC6284"/>
    <w:rsid w:val="00FC62A0"/>
    <w:rsid w:val="00FC630F"/>
    <w:rsid w:val="00FC635D"/>
    <w:rsid w:val="00FC63ED"/>
    <w:rsid w:val="00FC6434"/>
    <w:rsid w:val="00FC6436"/>
    <w:rsid w:val="00FC6464"/>
    <w:rsid w:val="00FC6474"/>
    <w:rsid w:val="00FC64D4"/>
    <w:rsid w:val="00FC64DA"/>
    <w:rsid w:val="00FC6507"/>
    <w:rsid w:val="00FC6522"/>
    <w:rsid w:val="00FC6615"/>
    <w:rsid w:val="00FC6635"/>
    <w:rsid w:val="00FC66AD"/>
    <w:rsid w:val="00FC66C1"/>
    <w:rsid w:val="00FC6726"/>
    <w:rsid w:val="00FC6727"/>
    <w:rsid w:val="00FC677D"/>
    <w:rsid w:val="00FC67F1"/>
    <w:rsid w:val="00FC6840"/>
    <w:rsid w:val="00FC6886"/>
    <w:rsid w:val="00FC6889"/>
    <w:rsid w:val="00FC688B"/>
    <w:rsid w:val="00FC68E1"/>
    <w:rsid w:val="00FC69F3"/>
    <w:rsid w:val="00FC69FB"/>
    <w:rsid w:val="00FC6A2A"/>
    <w:rsid w:val="00FC6A43"/>
    <w:rsid w:val="00FC6A86"/>
    <w:rsid w:val="00FC6AA8"/>
    <w:rsid w:val="00FC6AD9"/>
    <w:rsid w:val="00FC6AED"/>
    <w:rsid w:val="00FC6BDB"/>
    <w:rsid w:val="00FC6C04"/>
    <w:rsid w:val="00FC6C67"/>
    <w:rsid w:val="00FC6D22"/>
    <w:rsid w:val="00FC6E13"/>
    <w:rsid w:val="00FC6E4D"/>
    <w:rsid w:val="00FC6E5A"/>
    <w:rsid w:val="00FC6E63"/>
    <w:rsid w:val="00FC6E9F"/>
    <w:rsid w:val="00FC6F60"/>
    <w:rsid w:val="00FC7054"/>
    <w:rsid w:val="00FC7073"/>
    <w:rsid w:val="00FC7079"/>
    <w:rsid w:val="00FC708A"/>
    <w:rsid w:val="00FC70C7"/>
    <w:rsid w:val="00FC70D3"/>
    <w:rsid w:val="00FC70EE"/>
    <w:rsid w:val="00FC70F1"/>
    <w:rsid w:val="00FC7248"/>
    <w:rsid w:val="00FC7263"/>
    <w:rsid w:val="00FC732F"/>
    <w:rsid w:val="00FC737A"/>
    <w:rsid w:val="00FC737F"/>
    <w:rsid w:val="00FC73AD"/>
    <w:rsid w:val="00FC7446"/>
    <w:rsid w:val="00FC744F"/>
    <w:rsid w:val="00FC747E"/>
    <w:rsid w:val="00FC748A"/>
    <w:rsid w:val="00FC74FD"/>
    <w:rsid w:val="00FC751A"/>
    <w:rsid w:val="00FC753F"/>
    <w:rsid w:val="00FC7591"/>
    <w:rsid w:val="00FC75B5"/>
    <w:rsid w:val="00FC766C"/>
    <w:rsid w:val="00FC766D"/>
    <w:rsid w:val="00FC7684"/>
    <w:rsid w:val="00FC76A0"/>
    <w:rsid w:val="00FC775F"/>
    <w:rsid w:val="00FC7775"/>
    <w:rsid w:val="00FC777D"/>
    <w:rsid w:val="00FC77EA"/>
    <w:rsid w:val="00FC77F0"/>
    <w:rsid w:val="00FC7A38"/>
    <w:rsid w:val="00FC7A78"/>
    <w:rsid w:val="00FC7B38"/>
    <w:rsid w:val="00FC7C0D"/>
    <w:rsid w:val="00FC7C1B"/>
    <w:rsid w:val="00FC7C2C"/>
    <w:rsid w:val="00FC7C40"/>
    <w:rsid w:val="00FC7C83"/>
    <w:rsid w:val="00FC7CC6"/>
    <w:rsid w:val="00FC7D00"/>
    <w:rsid w:val="00FC7D09"/>
    <w:rsid w:val="00FC7D52"/>
    <w:rsid w:val="00FC7D53"/>
    <w:rsid w:val="00FC7D93"/>
    <w:rsid w:val="00FC7E87"/>
    <w:rsid w:val="00FC7F07"/>
    <w:rsid w:val="00FD000E"/>
    <w:rsid w:val="00FD0058"/>
    <w:rsid w:val="00FD008B"/>
    <w:rsid w:val="00FD01BB"/>
    <w:rsid w:val="00FD023B"/>
    <w:rsid w:val="00FD027F"/>
    <w:rsid w:val="00FD02F4"/>
    <w:rsid w:val="00FD038F"/>
    <w:rsid w:val="00FD03AF"/>
    <w:rsid w:val="00FD0426"/>
    <w:rsid w:val="00FD0452"/>
    <w:rsid w:val="00FD04C1"/>
    <w:rsid w:val="00FD04FB"/>
    <w:rsid w:val="00FD056A"/>
    <w:rsid w:val="00FD0611"/>
    <w:rsid w:val="00FD0674"/>
    <w:rsid w:val="00FD0685"/>
    <w:rsid w:val="00FD06AB"/>
    <w:rsid w:val="00FD06BC"/>
    <w:rsid w:val="00FD0732"/>
    <w:rsid w:val="00FD084E"/>
    <w:rsid w:val="00FD08B9"/>
    <w:rsid w:val="00FD08DF"/>
    <w:rsid w:val="00FD097E"/>
    <w:rsid w:val="00FD098D"/>
    <w:rsid w:val="00FD0993"/>
    <w:rsid w:val="00FD09A0"/>
    <w:rsid w:val="00FD09BE"/>
    <w:rsid w:val="00FD0A3B"/>
    <w:rsid w:val="00FD0A3C"/>
    <w:rsid w:val="00FD0A4E"/>
    <w:rsid w:val="00FD0AB8"/>
    <w:rsid w:val="00FD0B1E"/>
    <w:rsid w:val="00FD0B34"/>
    <w:rsid w:val="00FD0B3E"/>
    <w:rsid w:val="00FD0B3F"/>
    <w:rsid w:val="00FD0B92"/>
    <w:rsid w:val="00FD0C1D"/>
    <w:rsid w:val="00FD0DC4"/>
    <w:rsid w:val="00FD0E19"/>
    <w:rsid w:val="00FD0E3E"/>
    <w:rsid w:val="00FD0E6C"/>
    <w:rsid w:val="00FD0EC0"/>
    <w:rsid w:val="00FD0F3C"/>
    <w:rsid w:val="00FD0F77"/>
    <w:rsid w:val="00FD0F89"/>
    <w:rsid w:val="00FD0FDF"/>
    <w:rsid w:val="00FD0FEC"/>
    <w:rsid w:val="00FD1027"/>
    <w:rsid w:val="00FD1053"/>
    <w:rsid w:val="00FD10BA"/>
    <w:rsid w:val="00FD110E"/>
    <w:rsid w:val="00FD113D"/>
    <w:rsid w:val="00FD1250"/>
    <w:rsid w:val="00FD1252"/>
    <w:rsid w:val="00FD125B"/>
    <w:rsid w:val="00FD12AB"/>
    <w:rsid w:val="00FD12D8"/>
    <w:rsid w:val="00FD12E6"/>
    <w:rsid w:val="00FD1333"/>
    <w:rsid w:val="00FD140A"/>
    <w:rsid w:val="00FD142A"/>
    <w:rsid w:val="00FD1453"/>
    <w:rsid w:val="00FD1457"/>
    <w:rsid w:val="00FD151B"/>
    <w:rsid w:val="00FD1536"/>
    <w:rsid w:val="00FD15D6"/>
    <w:rsid w:val="00FD1615"/>
    <w:rsid w:val="00FD1622"/>
    <w:rsid w:val="00FD1624"/>
    <w:rsid w:val="00FD1648"/>
    <w:rsid w:val="00FD16BE"/>
    <w:rsid w:val="00FD175E"/>
    <w:rsid w:val="00FD17C1"/>
    <w:rsid w:val="00FD189B"/>
    <w:rsid w:val="00FD18AD"/>
    <w:rsid w:val="00FD18C1"/>
    <w:rsid w:val="00FD18DA"/>
    <w:rsid w:val="00FD18E9"/>
    <w:rsid w:val="00FD18F8"/>
    <w:rsid w:val="00FD19ED"/>
    <w:rsid w:val="00FD1A43"/>
    <w:rsid w:val="00FD1A6F"/>
    <w:rsid w:val="00FD1A9A"/>
    <w:rsid w:val="00FD1B05"/>
    <w:rsid w:val="00FD1BB8"/>
    <w:rsid w:val="00FD1C3B"/>
    <w:rsid w:val="00FD1C6F"/>
    <w:rsid w:val="00FD1C75"/>
    <w:rsid w:val="00FD1CE2"/>
    <w:rsid w:val="00FD1CE6"/>
    <w:rsid w:val="00FD1D9A"/>
    <w:rsid w:val="00FD1DEF"/>
    <w:rsid w:val="00FD1E81"/>
    <w:rsid w:val="00FD1E8C"/>
    <w:rsid w:val="00FD1EB6"/>
    <w:rsid w:val="00FD1EFF"/>
    <w:rsid w:val="00FD1F0E"/>
    <w:rsid w:val="00FD1F29"/>
    <w:rsid w:val="00FD1F71"/>
    <w:rsid w:val="00FD2006"/>
    <w:rsid w:val="00FD2099"/>
    <w:rsid w:val="00FD2121"/>
    <w:rsid w:val="00FD2200"/>
    <w:rsid w:val="00FD2240"/>
    <w:rsid w:val="00FD2284"/>
    <w:rsid w:val="00FD2290"/>
    <w:rsid w:val="00FD2306"/>
    <w:rsid w:val="00FD236D"/>
    <w:rsid w:val="00FD2384"/>
    <w:rsid w:val="00FD23D3"/>
    <w:rsid w:val="00FD23E9"/>
    <w:rsid w:val="00FD2421"/>
    <w:rsid w:val="00FD2463"/>
    <w:rsid w:val="00FD2636"/>
    <w:rsid w:val="00FD264D"/>
    <w:rsid w:val="00FD26A3"/>
    <w:rsid w:val="00FD26D3"/>
    <w:rsid w:val="00FD2738"/>
    <w:rsid w:val="00FD2744"/>
    <w:rsid w:val="00FD27AC"/>
    <w:rsid w:val="00FD27C7"/>
    <w:rsid w:val="00FD27D2"/>
    <w:rsid w:val="00FD2807"/>
    <w:rsid w:val="00FD287F"/>
    <w:rsid w:val="00FD28FC"/>
    <w:rsid w:val="00FD2968"/>
    <w:rsid w:val="00FD2999"/>
    <w:rsid w:val="00FD2A21"/>
    <w:rsid w:val="00FD2A41"/>
    <w:rsid w:val="00FD2A85"/>
    <w:rsid w:val="00FD2A99"/>
    <w:rsid w:val="00FD2A9D"/>
    <w:rsid w:val="00FD2B0C"/>
    <w:rsid w:val="00FD2BC5"/>
    <w:rsid w:val="00FD2C29"/>
    <w:rsid w:val="00FD2C49"/>
    <w:rsid w:val="00FD2C82"/>
    <w:rsid w:val="00FD2D2F"/>
    <w:rsid w:val="00FD2DA0"/>
    <w:rsid w:val="00FD2DB6"/>
    <w:rsid w:val="00FD2E87"/>
    <w:rsid w:val="00FD2EC8"/>
    <w:rsid w:val="00FD2EEA"/>
    <w:rsid w:val="00FD2F4B"/>
    <w:rsid w:val="00FD2FB4"/>
    <w:rsid w:val="00FD3027"/>
    <w:rsid w:val="00FD3041"/>
    <w:rsid w:val="00FD3066"/>
    <w:rsid w:val="00FD313E"/>
    <w:rsid w:val="00FD3152"/>
    <w:rsid w:val="00FD3155"/>
    <w:rsid w:val="00FD317F"/>
    <w:rsid w:val="00FD31B1"/>
    <w:rsid w:val="00FD31BC"/>
    <w:rsid w:val="00FD31DF"/>
    <w:rsid w:val="00FD3222"/>
    <w:rsid w:val="00FD3231"/>
    <w:rsid w:val="00FD3279"/>
    <w:rsid w:val="00FD32AF"/>
    <w:rsid w:val="00FD3322"/>
    <w:rsid w:val="00FD339D"/>
    <w:rsid w:val="00FD3420"/>
    <w:rsid w:val="00FD34DB"/>
    <w:rsid w:val="00FD3513"/>
    <w:rsid w:val="00FD3531"/>
    <w:rsid w:val="00FD3558"/>
    <w:rsid w:val="00FD3582"/>
    <w:rsid w:val="00FD3633"/>
    <w:rsid w:val="00FD3642"/>
    <w:rsid w:val="00FD36A0"/>
    <w:rsid w:val="00FD36A9"/>
    <w:rsid w:val="00FD3749"/>
    <w:rsid w:val="00FD3857"/>
    <w:rsid w:val="00FD38E9"/>
    <w:rsid w:val="00FD393D"/>
    <w:rsid w:val="00FD393F"/>
    <w:rsid w:val="00FD3A05"/>
    <w:rsid w:val="00FD3A11"/>
    <w:rsid w:val="00FD3A70"/>
    <w:rsid w:val="00FD3A8D"/>
    <w:rsid w:val="00FD3AC7"/>
    <w:rsid w:val="00FD3ADE"/>
    <w:rsid w:val="00FD3C07"/>
    <w:rsid w:val="00FD3C35"/>
    <w:rsid w:val="00FD3C53"/>
    <w:rsid w:val="00FD3CB2"/>
    <w:rsid w:val="00FD3CC0"/>
    <w:rsid w:val="00FD3DD0"/>
    <w:rsid w:val="00FD3E3A"/>
    <w:rsid w:val="00FD3E95"/>
    <w:rsid w:val="00FD3F2B"/>
    <w:rsid w:val="00FD3F68"/>
    <w:rsid w:val="00FD3F77"/>
    <w:rsid w:val="00FD3F8C"/>
    <w:rsid w:val="00FD4022"/>
    <w:rsid w:val="00FD404D"/>
    <w:rsid w:val="00FD4158"/>
    <w:rsid w:val="00FD421F"/>
    <w:rsid w:val="00FD4237"/>
    <w:rsid w:val="00FD42ED"/>
    <w:rsid w:val="00FD4315"/>
    <w:rsid w:val="00FD43B2"/>
    <w:rsid w:val="00FD440E"/>
    <w:rsid w:val="00FD4449"/>
    <w:rsid w:val="00FD4475"/>
    <w:rsid w:val="00FD44BA"/>
    <w:rsid w:val="00FD44D2"/>
    <w:rsid w:val="00FD454F"/>
    <w:rsid w:val="00FD4577"/>
    <w:rsid w:val="00FD458D"/>
    <w:rsid w:val="00FD4673"/>
    <w:rsid w:val="00FD469D"/>
    <w:rsid w:val="00FD4723"/>
    <w:rsid w:val="00FD476B"/>
    <w:rsid w:val="00FD4791"/>
    <w:rsid w:val="00FD47B7"/>
    <w:rsid w:val="00FD48A3"/>
    <w:rsid w:val="00FD48FD"/>
    <w:rsid w:val="00FD490C"/>
    <w:rsid w:val="00FD4922"/>
    <w:rsid w:val="00FD492A"/>
    <w:rsid w:val="00FD4970"/>
    <w:rsid w:val="00FD4971"/>
    <w:rsid w:val="00FD4986"/>
    <w:rsid w:val="00FD49E4"/>
    <w:rsid w:val="00FD4A03"/>
    <w:rsid w:val="00FD4A59"/>
    <w:rsid w:val="00FD4A8E"/>
    <w:rsid w:val="00FD4A94"/>
    <w:rsid w:val="00FD4B28"/>
    <w:rsid w:val="00FD4BF4"/>
    <w:rsid w:val="00FD4C12"/>
    <w:rsid w:val="00FD4C5E"/>
    <w:rsid w:val="00FD4CC3"/>
    <w:rsid w:val="00FD4CF9"/>
    <w:rsid w:val="00FD4D0D"/>
    <w:rsid w:val="00FD4DD5"/>
    <w:rsid w:val="00FD4DF8"/>
    <w:rsid w:val="00FD4E6B"/>
    <w:rsid w:val="00FD4E8A"/>
    <w:rsid w:val="00FD5009"/>
    <w:rsid w:val="00FD50FA"/>
    <w:rsid w:val="00FD5109"/>
    <w:rsid w:val="00FD519A"/>
    <w:rsid w:val="00FD52BC"/>
    <w:rsid w:val="00FD5321"/>
    <w:rsid w:val="00FD5359"/>
    <w:rsid w:val="00FD5371"/>
    <w:rsid w:val="00FD53B7"/>
    <w:rsid w:val="00FD53EF"/>
    <w:rsid w:val="00FD544A"/>
    <w:rsid w:val="00FD5450"/>
    <w:rsid w:val="00FD546D"/>
    <w:rsid w:val="00FD554C"/>
    <w:rsid w:val="00FD554D"/>
    <w:rsid w:val="00FD5597"/>
    <w:rsid w:val="00FD55B1"/>
    <w:rsid w:val="00FD55CF"/>
    <w:rsid w:val="00FD5623"/>
    <w:rsid w:val="00FD571D"/>
    <w:rsid w:val="00FD5803"/>
    <w:rsid w:val="00FD5905"/>
    <w:rsid w:val="00FD5B37"/>
    <w:rsid w:val="00FD5BA3"/>
    <w:rsid w:val="00FD5BA7"/>
    <w:rsid w:val="00FD5BC3"/>
    <w:rsid w:val="00FD5BD8"/>
    <w:rsid w:val="00FD5C89"/>
    <w:rsid w:val="00FD5D15"/>
    <w:rsid w:val="00FD5D71"/>
    <w:rsid w:val="00FD5E28"/>
    <w:rsid w:val="00FD5F08"/>
    <w:rsid w:val="00FD5F60"/>
    <w:rsid w:val="00FD5FF2"/>
    <w:rsid w:val="00FD6113"/>
    <w:rsid w:val="00FD612D"/>
    <w:rsid w:val="00FD614B"/>
    <w:rsid w:val="00FD616B"/>
    <w:rsid w:val="00FD6251"/>
    <w:rsid w:val="00FD6285"/>
    <w:rsid w:val="00FD62AE"/>
    <w:rsid w:val="00FD631D"/>
    <w:rsid w:val="00FD6322"/>
    <w:rsid w:val="00FD632B"/>
    <w:rsid w:val="00FD6342"/>
    <w:rsid w:val="00FD635F"/>
    <w:rsid w:val="00FD638E"/>
    <w:rsid w:val="00FD63AE"/>
    <w:rsid w:val="00FD63B5"/>
    <w:rsid w:val="00FD644D"/>
    <w:rsid w:val="00FD64E6"/>
    <w:rsid w:val="00FD6563"/>
    <w:rsid w:val="00FD67B1"/>
    <w:rsid w:val="00FD67B5"/>
    <w:rsid w:val="00FD6834"/>
    <w:rsid w:val="00FD6885"/>
    <w:rsid w:val="00FD6924"/>
    <w:rsid w:val="00FD695B"/>
    <w:rsid w:val="00FD69B2"/>
    <w:rsid w:val="00FD69D2"/>
    <w:rsid w:val="00FD6A98"/>
    <w:rsid w:val="00FD6AAD"/>
    <w:rsid w:val="00FD6ABB"/>
    <w:rsid w:val="00FD6B21"/>
    <w:rsid w:val="00FD6B8F"/>
    <w:rsid w:val="00FD6BBB"/>
    <w:rsid w:val="00FD6BDA"/>
    <w:rsid w:val="00FD6CFD"/>
    <w:rsid w:val="00FD6D1F"/>
    <w:rsid w:val="00FD6D30"/>
    <w:rsid w:val="00FD6D8E"/>
    <w:rsid w:val="00FD6DEC"/>
    <w:rsid w:val="00FD6E76"/>
    <w:rsid w:val="00FD6EAA"/>
    <w:rsid w:val="00FD6FD1"/>
    <w:rsid w:val="00FD6FDD"/>
    <w:rsid w:val="00FD7082"/>
    <w:rsid w:val="00FD70B6"/>
    <w:rsid w:val="00FD70CD"/>
    <w:rsid w:val="00FD7130"/>
    <w:rsid w:val="00FD71B0"/>
    <w:rsid w:val="00FD71B4"/>
    <w:rsid w:val="00FD7217"/>
    <w:rsid w:val="00FD7248"/>
    <w:rsid w:val="00FD7253"/>
    <w:rsid w:val="00FD72F2"/>
    <w:rsid w:val="00FD734F"/>
    <w:rsid w:val="00FD738D"/>
    <w:rsid w:val="00FD741B"/>
    <w:rsid w:val="00FD74EA"/>
    <w:rsid w:val="00FD7516"/>
    <w:rsid w:val="00FD7573"/>
    <w:rsid w:val="00FD7591"/>
    <w:rsid w:val="00FD75A7"/>
    <w:rsid w:val="00FD75A9"/>
    <w:rsid w:val="00FD75B6"/>
    <w:rsid w:val="00FD75D2"/>
    <w:rsid w:val="00FD7677"/>
    <w:rsid w:val="00FD7688"/>
    <w:rsid w:val="00FD7696"/>
    <w:rsid w:val="00FD76A0"/>
    <w:rsid w:val="00FD772A"/>
    <w:rsid w:val="00FD7750"/>
    <w:rsid w:val="00FD77E6"/>
    <w:rsid w:val="00FD781C"/>
    <w:rsid w:val="00FD788F"/>
    <w:rsid w:val="00FD78E2"/>
    <w:rsid w:val="00FD78E4"/>
    <w:rsid w:val="00FD78EC"/>
    <w:rsid w:val="00FD7905"/>
    <w:rsid w:val="00FD7B85"/>
    <w:rsid w:val="00FD7B8A"/>
    <w:rsid w:val="00FD7CC6"/>
    <w:rsid w:val="00FD7D56"/>
    <w:rsid w:val="00FD7D6D"/>
    <w:rsid w:val="00FD7DE1"/>
    <w:rsid w:val="00FD7DF9"/>
    <w:rsid w:val="00FD7E2D"/>
    <w:rsid w:val="00FD7E41"/>
    <w:rsid w:val="00FD7E60"/>
    <w:rsid w:val="00FD7E78"/>
    <w:rsid w:val="00FD7E9A"/>
    <w:rsid w:val="00FD7F8B"/>
    <w:rsid w:val="00FE008C"/>
    <w:rsid w:val="00FE00B6"/>
    <w:rsid w:val="00FE01AA"/>
    <w:rsid w:val="00FE01BF"/>
    <w:rsid w:val="00FE01E0"/>
    <w:rsid w:val="00FE01F5"/>
    <w:rsid w:val="00FE0200"/>
    <w:rsid w:val="00FE0225"/>
    <w:rsid w:val="00FE0234"/>
    <w:rsid w:val="00FE0262"/>
    <w:rsid w:val="00FE026D"/>
    <w:rsid w:val="00FE02B8"/>
    <w:rsid w:val="00FE02CE"/>
    <w:rsid w:val="00FE0381"/>
    <w:rsid w:val="00FE048E"/>
    <w:rsid w:val="00FE049D"/>
    <w:rsid w:val="00FE04B9"/>
    <w:rsid w:val="00FE04CE"/>
    <w:rsid w:val="00FE04D6"/>
    <w:rsid w:val="00FE05DE"/>
    <w:rsid w:val="00FE0644"/>
    <w:rsid w:val="00FE0780"/>
    <w:rsid w:val="00FE07C8"/>
    <w:rsid w:val="00FE07C9"/>
    <w:rsid w:val="00FE07FE"/>
    <w:rsid w:val="00FE082B"/>
    <w:rsid w:val="00FE092A"/>
    <w:rsid w:val="00FE0B34"/>
    <w:rsid w:val="00FE0B5A"/>
    <w:rsid w:val="00FE0BAC"/>
    <w:rsid w:val="00FE0BCD"/>
    <w:rsid w:val="00FE0C05"/>
    <w:rsid w:val="00FE0C5D"/>
    <w:rsid w:val="00FE0C5F"/>
    <w:rsid w:val="00FE0C99"/>
    <w:rsid w:val="00FE0CCD"/>
    <w:rsid w:val="00FE0D14"/>
    <w:rsid w:val="00FE0D39"/>
    <w:rsid w:val="00FE0D5F"/>
    <w:rsid w:val="00FE0DCB"/>
    <w:rsid w:val="00FE0E9A"/>
    <w:rsid w:val="00FE0EA2"/>
    <w:rsid w:val="00FE0EB0"/>
    <w:rsid w:val="00FE0EED"/>
    <w:rsid w:val="00FE0EF6"/>
    <w:rsid w:val="00FE0F13"/>
    <w:rsid w:val="00FE1033"/>
    <w:rsid w:val="00FE106E"/>
    <w:rsid w:val="00FE1078"/>
    <w:rsid w:val="00FE10A2"/>
    <w:rsid w:val="00FE10C3"/>
    <w:rsid w:val="00FE10CB"/>
    <w:rsid w:val="00FE10D4"/>
    <w:rsid w:val="00FE1113"/>
    <w:rsid w:val="00FE1116"/>
    <w:rsid w:val="00FE1149"/>
    <w:rsid w:val="00FE11A4"/>
    <w:rsid w:val="00FE11A5"/>
    <w:rsid w:val="00FE130B"/>
    <w:rsid w:val="00FE1318"/>
    <w:rsid w:val="00FE137E"/>
    <w:rsid w:val="00FE13AB"/>
    <w:rsid w:val="00FE13C3"/>
    <w:rsid w:val="00FE13FC"/>
    <w:rsid w:val="00FE1435"/>
    <w:rsid w:val="00FE147C"/>
    <w:rsid w:val="00FE1481"/>
    <w:rsid w:val="00FE14C8"/>
    <w:rsid w:val="00FE14D2"/>
    <w:rsid w:val="00FE1534"/>
    <w:rsid w:val="00FE15FD"/>
    <w:rsid w:val="00FE160E"/>
    <w:rsid w:val="00FE16D5"/>
    <w:rsid w:val="00FE1796"/>
    <w:rsid w:val="00FE17AC"/>
    <w:rsid w:val="00FE182B"/>
    <w:rsid w:val="00FE1864"/>
    <w:rsid w:val="00FE19A6"/>
    <w:rsid w:val="00FE1A2A"/>
    <w:rsid w:val="00FE1A66"/>
    <w:rsid w:val="00FE1AF3"/>
    <w:rsid w:val="00FE1B70"/>
    <w:rsid w:val="00FE1BE3"/>
    <w:rsid w:val="00FE1C12"/>
    <w:rsid w:val="00FE1C63"/>
    <w:rsid w:val="00FE1CC4"/>
    <w:rsid w:val="00FE1D0E"/>
    <w:rsid w:val="00FE1D60"/>
    <w:rsid w:val="00FE1DA2"/>
    <w:rsid w:val="00FE1EC1"/>
    <w:rsid w:val="00FE1FB9"/>
    <w:rsid w:val="00FE2001"/>
    <w:rsid w:val="00FE2112"/>
    <w:rsid w:val="00FE21B8"/>
    <w:rsid w:val="00FE21C4"/>
    <w:rsid w:val="00FE21EF"/>
    <w:rsid w:val="00FE223D"/>
    <w:rsid w:val="00FE2252"/>
    <w:rsid w:val="00FE2277"/>
    <w:rsid w:val="00FE22CF"/>
    <w:rsid w:val="00FE22E6"/>
    <w:rsid w:val="00FE2366"/>
    <w:rsid w:val="00FE23A4"/>
    <w:rsid w:val="00FE2411"/>
    <w:rsid w:val="00FE242F"/>
    <w:rsid w:val="00FE243A"/>
    <w:rsid w:val="00FE248C"/>
    <w:rsid w:val="00FE2509"/>
    <w:rsid w:val="00FE254D"/>
    <w:rsid w:val="00FE25A4"/>
    <w:rsid w:val="00FE26E0"/>
    <w:rsid w:val="00FE275A"/>
    <w:rsid w:val="00FE2785"/>
    <w:rsid w:val="00FE27D9"/>
    <w:rsid w:val="00FE27E6"/>
    <w:rsid w:val="00FE2833"/>
    <w:rsid w:val="00FE2870"/>
    <w:rsid w:val="00FE288A"/>
    <w:rsid w:val="00FE28D2"/>
    <w:rsid w:val="00FE28E8"/>
    <w:rsid w:val="00FE2942"/>
    <w:rsid w:val="00FE2A10"/>
    <w:rsid w:val="00FE2A29"/>
    <w:rsid w:val="00FE2A2A"/>
    <w:rsid w:val="00FE2B08"/>
    <w:rsid w:val="00FE2B1F"/>
    <w:rsid w:val="00FE2B73"/>
    <w:rsid w:val="00FE2BB9"/>
    <w:rsid w:val="00FE2BF7"/>
    <w:rsid w:val="00FE2C1B"/>
    <w:rsid w:val="00FE2C43"/>
    <w:rsid w:val="00FE2D84"/>
    <w:rsid w:val="00FE2E27"/>
    <w:rsid w:val="00FE2E98"/>
    <w:rsid w:val="00FE2EAE"/>
    <w:rsid w:val="00FE2EFF"/>
    <w:rsid w:val="00FE2F5D"/>
    <w:rsid w:val="00FE2F65"/>
    <w:rsid w:val="00FE2FC8"/>
    <w:rsid w:val="00FE3003"/>
    <w:rsid w:val="00FE3026"/>
    <w:rsid w:val="00FE306C"/>
    <w:rsid w:val="00FE3107"/>
    <w:rsid w:val="00FE3126"/>
    <w:rsid w:val="00FE31B3"/>
    <w:rsid w:val="00FE31F4"/>
    <w:rsid w:val="00FE320A"/>
    <w:rsid w:val="00FE32CF"/>
    <w:rsid w:val="00FE32F5"/>
    <w:rsid w:val="00FE3336"/>
    <w:rsid w:val="00FE33AE"/>
    <w:rsid w:val="00FE33C0"/>
    <w:rsid w:val="00FE34B5"/>
    <w:rsid w:val="00FE3516"/>
    <w:rsid w:val="00FE3551"/>
    <w:rsid w:val="00FE35BD"/>
    <w:rsid w:val="00FE35C8"/>
    <w:rsid w:val="00FE35F0"/>
    <w:rsid w:val="00FE36C4"/>
    <w:rsid w:val="00FE3883"/>
    <w:rsid w:val="00FE388F"/>
    <w:rsid w:val="00FE38FA"/>
    <w:rsid w:val="00FE3958"/>
    <w:rsid w:val="00FE399C"/>
    <w:rsid w:val="00FE39E1"/>
    <w:rsid w:val="00FE3A2F"/>
    <w:rsid w:val="00FE3A63"/>
    <w:rsid w:val="00FE3A96"/>
    <w:rsid w:val="00FE3AC0"/>
    <w:rsid w:val="00FE3B50"/>
    <w:rsid w:val="00FE3BC8"/>
    <w:rsid w:val="00FE3BCA"/>
    <w:rsid w:val="00FE3BDF"/>
    <w:rsid w:val="00FE3C2C"/>
    <w:rsid w:val="00FE3CA1"/>
    <w:rsid w:val="00FE3D0B"/>
    <w:rsid w:val="00FE3DCC"/>
    <w:rsid w:val="00FE3E96"/>
    <w:rsid w:val="00FE3FA3"/>
    <w:rsid w:val="00FE406A"/>
    <w:rsid w:val="00FE4085"/>
    <w:rsid w:val="00FE40D9"/>
    <w:rsid w:val="00FE410E"/>
    <w:rsid w:val="00FE4129"/>
    <w:rsid w:val="00FE4136"/>
    <w:rsid w:val="00FE4145"/>
    <w:rsid w:val="00FE415D"/>
    <w:rsid w:val="00FE4168"/>
    <w:rsid w:val="00FE4181"/>
    <w:rsid w:val="00FE41ED"/>
    <w:rsid w:val="00FE426B"/>
    <w:rsid w:val="00FE42EB"/>
    <w:rsid w:val="00FE4315"/>
    <w:rsid w:val="00FE4323"/>
    <w:rsid w:val="00FE4326"/>
    <w:rsid w:val="00FE4368"/>
    <w:rsid w:val="00FE43F4"/>
    <w:rsid w:val="00FE43FB"/>
    <w:rsid w:val="00FE4430"/>
    <w:rsid w:val="00FE445E"/>
    <w:rsid w:val="00FE4477"/>
    <w:rsid w:val="00FE448A"/>
    <w:rsid w:val="00FE4505"/>
    <w:rsid w:val="00FE4530"/>
    <w:rsid w:val="00FE4564"/>
    <w:rsid w:val="00FE45D6"/>
    <w:rsid w:val="00FE45F4"/>
    <w:rsid w:val="00FE461D"/>
    <w:rsid w:val="00FE4638"/>
    <w:rsid w:val="00FE463E"/>
    <w:rsid w:val="00FE4654"/>
    <w:rsid w:val="00FE465A"/>
    <w:rsid w:val="00FE46E7"/>
    <w:rsid w:val="00FE4731"/>
    <w:rsid w:val="00FE4875"/>
    <w:rsid w:val="00FE48F0"/>
    <w:rsid w:val="00FE49C6"/>
    <w:rsid w:val="00FE49F6"/>
    <w:rsid w:val="00FE4A4F"/>
    <w:rsid w:val="00FE4A6F"/>
    <w:rsid w:val="00FE4A9D"/>
    <w:rsid w:val="00FE4C20"/>
    <w:rsid w:val="00FE4C95"/>
    <w:rsid w:val="00FE4CF3"/>
    <w:rsid w:val="00FE4D61"/>
    <w:rsid w:val="00FE4D81"/>
    <w:rsid w:val="00FE4DB2"/>
    <w:rsid w:val="00FE4E17"/>
    <w:rsid w:val="00FE4E3F"/>
    <w:rsid w:val="00FE4E74"/>
    <w:rsid w:val="00FE4EC2"/>
    <w:rsid w:val="00FE4F05"/>
    <w:rsid w:val="00FE4F79"/>
    <w:rsid w:val="00FE4FA2"/>
    <w:rsid w:val="00FE51A0"/>
    <w:rsid w:val="00FE523C"/>
    <w:rsid w:val="00FE5259"/>
    <w:rsid w:val="00FE52B5"/>
    <w:rsid w:val="00FE52C2"/>
    <w:rsid w:val="00FE5359"/>
    <w:rsid w:val="00FE53FB"/>
    <w:rsid w:val="00FE5460"/>
    <w:rsid w:val="00FE5492"/>
    <w:rsid w:val="00FE549C"/>
    <w:rsid w:val="00FE550D"/>
    <w:rsid w:val="00FE55C8"/>
    <w:rsid w:val="00FE55D9"/>
    <w:rsid w:val="00FE5655"/>
    <w:rsid w:val="00FE568D"/>
    <w:rsid w:val="00FE56AA"/>
    <w:rsid w:val="00FE56AB"/>
    <w:rsid w:val="00FE56DE"/>
    <w:rsid w:val="00FE5832"/>
    <w:rsid w:val="00FE589A"/>
    <w:rsid w:val="00FE5A41"/>
    <w:rsid w:val="00FE5B04"/>
    <w:rsid w:val="00FE5BA3"/>
    <w:rsid w:val="00FE5BD8"/>
    <w:rsid w:val="00FE5C4C"/>
    <w:rsid w:val="00FE5CE3"/>
    <w:rsid w:val="00FE5D24"/>
    <w:rsid w:val="00FE5D2E"/>
    <w:rsid w:val="00FE5E57"/>
    <w:rsid w:val="00FE5F63"/>
    <w:rsid w:val="00FE5F98"/>
    <w:rsid w:val="00FE5FC3"/>
    <w:rsid w:val="00FE610A"/>
    <w:rsid w:val="00FE61F4"/>
    <w:rsid w:val="00FE622A"/>
    <w:rsid w:val="00FE62FB"/>
    <w:rsid w:val="00FE6359"/>
    <w:rsid w:val="00FE6465"/>
    <w:rsid w:val="00FE64BF"/>
    <w:rsid w:val="00FE64CD"/>
    <w:rsid w:val="00FE64D4"/>
    <w:rsid w:val="00FE658D"/>
    <w:rsid w:val="00FE65AA"/>
    <w:rsid w:val="00FE65BD"/>
    <w:rsid w:val="00FE6619"/>
    <w:rsid w:val="00FE671D"/>
    <w:rsid w:val="00FE67A9"/>
    <w:rsid w:val="00FE67E3"/>
    <w:rsid w:val="00FE68E7"/>
    <w:rsid w:val="00FE68F7"/>
    <w:rsid w:val="00FE6927"/>
    <w:rsid w:val="00FE692B"/>
    <w:rsid w:val="00FE6972"/>
    <w:rsid w:val="00FE6AAF"/>
    <w:rsid w:val="00FE6BDA"/>
    <w:rsid w:val="00FE6BF9"/>
    <w:rsid w:val="00FE6C0B"/>
    <w:rsid w:val="00FE6C3A"/>
    <w:rsid w:val="00FE6C7D"/>
    <w:rsid w:val="00FE6D8B"/>
    <w:rsid w:val="00FE6DA6"/>
    <w:rsid w:val="00FE6DD1"/>
    <w:rsid w:val="00FE6DE3"/>
    <w:rsid w:val="00FE6DFF"/>
    <w:rsid w:val="00FE6E38"/>
    <w:rsid w:val="00FE6EBF"/>
    <w:rsid w:val="00FE6F40"/>
    <w:rsid w:val="00FE6FE9"/>
    <w:rsid w:val="00FE703E"/>
    <w:rsid w:val="00FE705C"/>
    <w:rsid w:val="00FE706B"/>
    <w:rsid w:val="00FE7153"/>
    <w:rsid w:val="00FE7220"/>
    <w:rsid w:val="00FE732E"/>
    <w:rsid w:val="00FE73B7"/>
    <w:rsid w:val="00FE73BA"/>
    <w:rsid w:val="00FE7407"/>
    <w:rsid w:val="00FE7532"/>
    <w:rsid w:val="00FE7577"/>
    <w:rsid w:val="00FE765B"/>
    <w:rsid w:val="00FE765D"/>
    <w:rsid w:val="00FE7664"/>
    <w:rsid w:val="00FE766A"/>
    <w:rsid w:val="00FE76A7"/>
    <w:rsid w:val="00FE77EB"/>
    <w:rsid w:val="00FE785B"/>
    <w:rsid w:val="00FE78A0"/>
    <w:rsid w:val="00FE78C7"/>
    <w:rsid w:val="00FE7933"/>
    <w:rsid w:val="00FE7958"/>
    <w:rsid w:val="00FE7A40"/>
    <w:rsid w:val="00FE7A67"/>
    <w:rsid w:val="00FE7A8B"/>
    <w:rsid w:val="00FE7AAF"/>
    <w:rsid w:val="00FE7AD7"/>
    <w:rsid w:val="00FE7AD9"/>
    <w:rsid w:val="00FE7B85"/>
    <w:rsid w:val="00FE7BBD"/>
    <w:rsid w:val="00FE7D10"/>
    <w:rsid w:val="00FE7D30"/>
    <w:rsid w:val="00FE7D80"/>
    <w:rsid w:val="00FE7DA9"/>
    <w:rsid w:val="00FE7DBF"/>
    <w:rsid w:val="00FE7DD7"/>
    <w:rsid w:val="00FE7DEA"/>
    <w:rsid w:val="00FE7E48"/>
    <w:rsid w:val="00FE7E6A"/>
    <w:rsid w:val="00FE7F7F"/>
    <w:rsid w:val="00FE7F8F"/>
    <w:rsid w:val="00FE7FB3"/>
    <w:rsid w:val="00FF0059"/>
    <w:rsid w:val="00FF00D6"/>
    <w:rsid w:val="00FF0130"/>
    <w:rsid w:val="00FF014E"/>
    <w:rsid w:val="00FF0213"/>
    <w:rsid w:val="00FF0218"/>
    <w:rsid w:val="00FF02D2"/>
    <w:rsid w:val="00FF0345"/>
    <w:rsid w:val="00FF037D"/>
    <w:rsid w:val="00FF0387"/>
    <w:rsid w:val="00FF04BA"/>
    <w:rsid w:val="00FF04DE"/>
    <w:rsid w:val="00FF0544"/>
    <w:rsid w:val="00FF055E"/>
    <w:rsid w:val="00FF0611"/>
    <w:rsid w:val="00FF06F5"/>
    <w:rsid w:val="00FF07C2"/>
    <w:rsid w:val="00FF080E"/>
    <w:rsid w:val="00FF0972"/>
    <w:rsid w:val="00FF0982"/>
    <w:rsid w:val="00FF0996"/>
    <w:rsid w:val="00FF0A30"/>
    <w:rsid w:val="00FF0A55"/>
    <w:rsid w:val="00FF0A77"/>
    <w:rsid w:val="00FF0AC8"/>
    <w:rsid w:val="00FF0AFE"/>
    <w:rsid w:val="00FF0B73"/>
    <w:rsid w:val="00FF0B91"/>
    <w:rsid w:val="00FF0C6E"/>
    <w:rsid w:val="00FF0CDF"/>
    <w:rsid w:val="00FF0D1F"/>
    <w:rsid w:val="00FF0D35"/>
    <w:rsid w:val="00FF0D3D"/>
    <w:rsid w:val="00FF0D78"/>
    <w:rsid w:val="00FF0DD1"/>
    <w:rsid w:val="00FF0E2D"/>
    <w:rsid w:val="00FF0E5A"/>
    <w:rsid w:val="00FF0F72"/>
    <w:rsid w:val="00FF0FCB"/>
    <w:rsid w:val="00FF0FF1"/>
    <w:rsid w:val="00FF1080"/>
    <w:rsid w:val="00FF10A6"/>
    <w:rsid w:val="00FF11AE"/>
    <w:rsid w:val="00FF11C0"/>
    <w:rsid w:val="00FF1219"/>
    <w:rsid w:val="00FF1220"/>
    <w:rsid w:val="00FF1281"/>
    <w:rsid w:val="00FF12AA"/>
    <w:rsid w:val="00FF12CF"/>
    <w:rsid w:val="00FF12E7"/>
    <w:rsid w:val="00FF132F"/>
    <w:rsid w:val="00FF1351"/>
    <w:rsid w:val="00FF150D"/>
    <w:rsid w:val="00FF159A"/>
    <w:rsid w:val="00FF15A0"/>
    <w:rsid w:val="00FF15E4"/>
    <w:rsid w:val="00FF15F4"/>
    <w:rsid w:val="00FF15FD"/>
    <w:rsid w:val="00FF16A3"/>
    <w:rsid w:val="00FF16E7"/>
    <w:rsid w:val="00FF173C"/>
    <w:rsid w:val="00FF1781"/>
    <w:rsid w:val="00FF17EE"/>
    <w:rsid w:val="00FF18AB"/>
    <w:rsid w:val="00FF19AC"/>
    <w:rsid w:val="00FF19CC"/>
    <w:rsid w:val="00FF1A12"/>
    <w:rsid w:val="00FF1A6B"/>
    <w:rsid w:val="00FF1A87"/>
    <w:rsid w:val="00FF1AFA"/>
    <w:rsid w:val="00FF1AFF"/>
    <w:rsid w:val="00FF1B21"/>
    <w:rsid w:val="00FF1B2E"/>
    <w:rsid w:val="00FF1B5E"/>
    <w:rsid w:val="00FF1B7B"/>
    <w:rsid w:val="00FF1C6E"/>
    <w:rsid w:val="00FF1C9E"/>
    <w:rsid w:val="00FF1CF7"/>
    <w:rsid w:val="00FF1D88"/>
    <w:rsid w:val="00FF1E09"/>
    <w:rsid w:val="00FF1E1D"/>
    <w:rsid w:val="00FF1E26"/>
    <w:rsid w:val="00FF1E66"/>
    <w:rsid w:val="00FF1E91"/>
    <w:rsid w:val="00FF1EAE"/>
    <w:rsid w:val="00FF1FEC"/>
    <w:rsid w:val="00FF2009"/>
    <w:rsid w:val="00FF209A"/>
    <w:rsid w:val="00FF20DC"/>
    <w:rsid w:val="00FF2148"/>
    <w:rsid w:val="00FF2281"/>
    <w:rsid w:val="00FF2296"/>
    <w:rsid w:val="00FF22C9"/>
    <w:rsid w:val="00FF2497"/>
    <w:rsid w:val="00FF24D5"/>
    <w:rsid w:val="00FF24FE"/>
    <w:rsid w:val="00FF2732"/>
    <w:rsid w:val="00FF2754"/>
    <w:rsid w:val="00FF2759"/>
    <w:rsid w:val="00FF2768"/>
    <w:rsid w:val="00FF2865"/>
    <w:rsid w:val="00FF28B8"/>
    <w:rsid w:val="00FF28FD"/>
    <w:rsid w:val="00FF29E8"/>
    <w:rsid w:val="00FF2A13"/>
    <w:rsid w:val="00FF2A3F"/>
    <w:rsid w:val="00FF2ABC"/>
    <w:rsid w:val="00FF2AC2"/>
    <w:rsid w:val="00FF2AD4"/>
    <w:rsid w:val="00FF2AE7"/>
    <w:rsid w:val="00FF2AE8"/>
    <w:rsid w:val="00FF2B23"/>
    <w:rsid w:val="00FF2B29"/>
    <w:rsid w:val="00FF2B2E"/>
    <w:rsid w:val="00FF2BDA"/>
    <w:rsid w:val="00FF2BFB"/>
    <w:rsid w:val="00FF2C66"/>
    <w:rsid w:val="00FF2CF9"/>
    <w:rsid w:val="00FF2E2A"/>
    <w:rsid w:val="00FF2EA3"/>
    <w:rsid w:val="00FF2ED8"/>
    <w:rsid w:val="00FF2EF5"/>
    <w:rsid w:val="00FF2F84"/>
    <w:rsid w:val="00FF2FB6"/>
    <w:rsid w:val="00FF2FD6"/>
    <w:rsid w:val="00FF3028"/>
    <w:rsid w:val="00FF3069"/>
    <w:rsid w:val="00FF30C3"/>
    <w:rsid w:val="00FF30E4"/>
    <w:rsid w:val="00FF320C"/>
    <w:rsid w:val="00FF320F"/>
    <w:rsid w:val="00FF32AB"/>
    <w:rsid w:val="00FF33AE"/>
    <w:rsid w:val="00FF343F"/>
    <w:rsid w:val="00FF3453"/>
    <w:rsid w:val="00FF34C7"/>
    <w:rsid w:val="00FF3500"/>
    <w:rsid w:val="00FF3508"/>
    <w:rsid w:val="00FF352F"/>
    <w:rsid w:val="00FF35E3"/>
    <w:rsid w:val="00FF360B"/>
    <w:rsid w:val="00FF3652"/>
    <w:rsid w:val="00FF36E2"/>
    <w:rsid w:val="00FF373E"/>
    <w:rsid w:val="00FF3750"/>
    <w:rsid w:val="00FF37EF"/>
    <w:rsid w:val="00FF3847"/>
    <w:rsid w:val="00FF38B5"/>
    <w:rsid w:val="00FF39BC"/>
    <w:rsid w:val="00FF39CA"/>
    <w:rsid w:val="00FF39E8"/>
    <w:rsid w:val="00FF3ACB"/>
    <w:rsid w:val="00FF3B28"/>
    <w:rsid w:val="00FF3C70"/>
    <w:rsid w:val="00FF3C91"/>
    <w:rsid w:val="00FF3CF8"/>
    <w:rsid w:val="00FF3D0D"/>
    <w:rsid w:val="00FF3D9C"/>
    <w:rsid w:val="00FF3E25"/>
    <w:rsid w:val="00FF3E8A"/>
    <w:rsid w:val="00FF3EC9"/>
    <w:rsid w:val="00FF3F0A"/>
    <w:rsid w:val="00FF3F18"/>
    <w:rsid w:val="00FF3F72"/>
    <w:rsid w:val="00FF401A"/>
    <w:rsid w:val="00FF401E"/>
    <w:rsid w:val="00FF4026"/>
    <w:rsid w:val="00FF40E7"/>
    <w:rsid w:val="00FF4113"/>
    <w:rsid w:val="00FF415A"/>
    <w:rsid w:val="00FF4185"/>
    <w:rsid w:val="00FF4191"/>
    <w:rsid w:val="00FF41A5"/>
    <w:rsid w:val="00FF41EE"/>
    <w:rsid w:val="00FF41FD"/>
    <w:rsid w:val="00FF4299"/>
    <w:rsid w:val="00FF42FE"/>
    <w:rsid w:val="00FF431E"/>
    <w:rsid w:val="00FF4410"/>
    <w:rsid w:val="00FF442F"/>
    <w:rsid w:val="00FF4532"/>
    <w:rsid w:val="00FF4537"/>
    <w:rsid w:val="00FF46C3"/>
    <w:rsid w:val="00FF46F1"/>
    <w:rsid w:val="00FF4708"/>
    <w:rsid w:val="00FF4776"/>
    <w:rsid w:val="00FF47AC"/>
    <w:rsid w:val="00FF4877"/>
    <w:rsid w:val="00FF4924"/>
    <w:rsid w:val="00FF4980"/>
    <w:rsid w:val="00FF4984"/>
    <w:rsid w:val="00FF49AF"/>
    <w:rsid w:val="00FF49BE"/>
    <w:rsid w:val="00FF49C7"/>
    <w:rsid w:val="00FF49D3"/>
    <w:rsid w:val="00FF49F1"/>
    <w:rsid w:val="00FF4A25"/>
    <w:rsid w:val="00FF4AAB"/>
    <w:rsid w:val="00FF4AAC"/>
    <w:rsid w:val="00FF4B37"/>
    <w:rsid w:val="00FF4B5D"/>
    <w:rsid w:val="00FF4BB6"/>
    <w:rsid w:val="00FF4BF8"/>
    <w:rsid w:val="00FF4C38"/>
    <w:rsid w:val="00FF4D17"/>
    <w:rsid w:val="00FF4EEC"/>
    <w:rsid w:val="00FF4F87"/>
    <w:rsid w:val="00FF4FAA"/>
    <w:rsid w:val="00FF5005"/>
    <w:rsid w:val="00FF5023"/>
    <w:rsid w:val="00FF504D"/>
    <w:rsid w:val="00FF509B"/>
    <w:rsid w:val="00FF50DF"/>
    <w:rsid w:val="00FF50FB"/>
    <w:rsid w:val="00FF515B"/>
    <w:rsid w:val="00FF5160"/>
    <w:rsid w:val="00FF5231"/>
    <w:rsid w:val="00FF5335"/>
    <w:rsid w:val="00FF5574"/>
    <w:rsid w:val="00FF55FE"/>
    <w:rsid w:val="00FF56B1"/>
    <w:rsid w:val="00FF56E3"/>
    <w:rsid w:val="00FF5703"/>
    <w:rsid w:val="00FF5729"/>
    <w:rsid w:val="00FF5771"/>
    <w:rsid w:val="00FF580E"/>
    <w:rsid w:val="00FF5882"/>
    <w:rsid w:val="00FF5884"/>
    <w:rsid w:val="00FF5898"/>
    <w:rsid w:val="00FF589C"/>
    <w:rsid w:val="00FF5904"/>
    <w:rsid w:val="00FF5912"/>
    <w:rsid w:val="00FF5927"/>
    <w:rsid w:val="00FF59BE"/>
    <w:rsid w:val="00FF5A44"/>
    <w:rsid w:val="00FF5A9C"/>
    <w:rsid w:val="00FF5B30"/>
    <w:rsid w:val="00FF5C0A"/>
    <w:rsid w:val="00FF5C20"/>
    <w:rsid w:val="00FF5C70"/>
    <w:rsid w:val="00FF5DA9"/>
    <w:rsid w:val="00FF5E8C"/>
    <w:rsid w:val="00FF5EE2"/>
    <w:rsid w:val="00FF5F19"/>
    <w:rsid w:val="00FF5F70"/>
    <w:rsid w:val="00FF5F7B"/>
    <w:rsid w:val="00FF6028"/>
    <w:rsid w:val="00FF611A"/>
    <w:rsid w:val="00FF61F4"/>
    <w:rsid w:val="00FF6253"/>
    <w:rsid w:val="00FF62F9"/>
    <w:rsid w:val="00FF6310"/>
    <w:rsid w:val="00FF6360"/>
    <w:rsid w:val="00FF6422"/>
    <w:rsid w:val="00FF642B"/>
    <w:rsid w:val="00FF6468"/>
    <w:rsid w:val="00FF654C"/>
    <w:rsid w:val="00FF65B2"/>
    <w:rsid w:val="00FF65CF"/>
    <w:rsid w:val="00FF661E"/>
    <w:rsid w:val="00FF665C"/>
    <w:rsid w:val="00FF66B7"/>
    <w:rsid w:val="00FF66D0"/>
    <w:rsid w:val="00FF6774"/>
    <w:rsid w:val="00FF677A"/>
    <w:rsid w:val="00FF678F"/>
    <w:rsid w:val="00FF6810"/>
    <w:rsid w:val="00FF681D"/>
    <w:rsid w:val="00FF6824"/>
    <w:rsid w:val="00FF6885"/>
    <w:rsid w:val="00FF68B4"/>
    <w:rsid w:val="00FF68F9"/>
    <w:rsid w:val="00FF69C9"/>
    <w:rsid w:val="00FF69FC"/>
    <w:rsid w:val="00FF6A6F"/>
    <w:rsid w:val="00FF6AB0"/>
    <w:rsid w:val="00FF6B81"/>
    <w:rsid w:val="00FF6C2C"/>
    <w:rsid w:val="00FF6C5E"/>
    <w:rsid w:val="00FF6C67"/>
    <w:rsid w:val="00FF6CE4"/>
    <w:rsid w:val="00FF6CE7"/>
    <w:rsid w:val="00FF6D7C"/>
    <w:rsid w:val="00FF6DAC"/>
    <w:rsid w:val="00FF6DBF"/>
    <w:rsid w:val="00FF6DE6"/>
    <w:rsid w:val="00FF6E0C"/>
    <w:rsid w:val="00FF6E2C"/>
    <w:rsid w:val="00FF6E9B"/>
    <w:rsid w:val="00FF6EFA"/>
    <w:rsid w:val="00FF6F0B"/>
    <w:rsid w:val="00FF6F76"/>
    <w:rsid w:val="00FF6F88"/>
    <w:rsid w:val="00FF6FAD"/>
    <w:rsid w:val="00FF6FEA"/>
    <w:rsid w:val="00FF7064"/>
    <w:rsid w:val="00FF7089"/>
    <w:rsid w:val="00FF70E1"/>
    <w:rsid w:val="00FF7103"/>
    <w:rsid w:val="00FF7169"/>
    <w:rsid w:val="00FF7270"/>
    <w:rsid w:val="00FF7275"/>
    <w:rsid w:val="00FF72B7"/>
    <w:rsid w:val="00FF72DA"/>
    <w:rsid w:val="00FF732A"/>
    <w:rsid w:val="00FF73B5"/>
    <w:rsid w:val="00FF744D"/>
    <w:rsid w:val="00FF7464"/>
    <w:rsid w:val="00FF7499"/>
    <w:rsid w:val="00FF74D8"/>
    <w:rsid w:val="00FF7570"/>
    <w:rsid w:val="00FF7664"/>
    <w:rsid w:val="00FF7756"/>
    <w:rsid w:val="00FF783B"/>
    <w:rsid w:val="00FF786E"/>
    <w:rsid w:val="00FF786F"/>
    <w:rsid w:val="00FF7894"/>
    <w:rsid w:val="00FF78AA"/>
    <w:rsid w:val="00FF78BA"/>
    <w:rsid w:val="00FF7950"/>
    <w:rsid w:val="00FF7994"/>
    <w:rsid w:val="00FF7A77"/>
    <w:rsid w:val="00FF7AD1"/>
    <w:rsid w:val="00FF7B27"/>
    <w:rsid w:val="00FF7BC1"/>
    <w:rsid w:val="00FF7BE5"/>
    <w:rsid w:val="00FF7C03"/>
    <w:rsid w:val="00FF7C47"/>
    <w:rsid w:val="00FF7C8E"/>
    <w:rsid w:val="00FF7C9D"/>
    <w:rsid w:val="00FF7C9E"/>
    <w:rsid w:val="00FF7C9F"/>
    <w:rsid w:val="00FF7CB9"/>
    <w:rsid w:val="00FF7CEB"/>
    <w:rsid w:val="00FF7D07"/>
    <w:rsid w:val="00FF7DB7"/>
    <w:rsid w:val="00FF7ED9"/>
    <w:rsid w:val="00FF7F16"/>
    <w:rsid w:val="00FF7FC7"/>
    <w:rsid w:val="00FF7FDB"/>
    <w:rsid w:val="01078E12"/>
    <w:rsid w:val="010A205B"/>
    <w:rsid w:val="010A5465"/>
    <w:rsid w:val="0112C8DA"/>
    <w:rsid w:val="01138ECC"/>
    <w:rsid w:val="01180705"/>
    <w:rsid w:val="011977AB"/>
    <w:rsid w:val="011BAB0A"/>
    <w:rsid w:val="011F30EC"/>
    <w:rsid w:val="0124F06F"/>
    <w:rsid w:val="012AF338"/>
    <w:rsid w:val="012E90E5"/>
    <w:rsid w:val="0136012D"/>
    <w:rsid w:val="013A62B2"/>
    <w:rsid w:val="013B7F82"/>
    <w:rsid w:val="013C4BC1"/>
    <w:rsid w:val="014DC416"/>
    <w:rsid w:val="01579FC9"/>
    <w:rsid w:val="015A28C6"/>
    <w:rsid w:val="015A61DC"/>
    <w:rsid w:val="015DFA4C"/>
    <w:rsid w:val="0165FDCC"/>
    <w:rsid w:val="0169AC0D"/>
    <w:rsid w:val="016A713C"/>
    <w:rsid w:val="016CF18C"/>
    <w:rsid w:val="017FABA1"/>
    <w:rsid w:val="0180AAD9"/>
    <w:rsid w:val="0184FC7D"/>
    <w:rsid w:val="0188AFB0"/>
    <w:rsid w:val="018CFD22"/>
    <w:rsid w:val="018DB6D2"/>
    <w:rsid w:val="01935B61"/>
    <w:rsid w:val="0197A985"/>
    <w:rsid w:val="019A5AF0"/>
    <w:rsid w:val="01A0A1D4"/>
    <w:rsid w:val="01A0EA89"/>
    <w:rsid w:val="01A19E3B"/>
    <w:rsid w:val="01BC3D07"/>
    <w:rsid w:val="01C4292F"/>
    <w:rsid w:val="01D64BA0"/>
    <w:rsid w:val="01DDC6D6"/>
    <w:rsid w:val="01E6DB4F"/>
    <w:rsid w:val="01ED0976"/>
    <w:rsid w:val="01F7032D"/>
    <w:rsid w:val="01FCBEF6"/>
    <w:rsid w:val="020492E6"/>
    <w:rsid w:val="020828D4"/>
    <w:rsid w:val="020AC511"/>
    <w:rsid w:val="020BC0BF"/>
    <w:rsid w:val="02140552"/>
    <w:rsid w:val="02166A3C"/>
    <w:rsid w:val="021FA878"/>
    <w:rsid w:val="0231612F"/>
    <w:rsid w:val="0231BE75"/>
    <w:rsid w:val="023FD1B6"/>
    <w:rsid w:val="02469CCE"/>
    <w:rsid w:val="02476031"/>
    <w:rsid w:val="0255456B"/>
    <w:rsid w:val="0266454F"/>
    <w:rsid w:val="026C3C6F"/>
    <w:rsid w:val="026D9064"/>
    <w:rsid w:val="027D895A"/>
    <w:rsid w:val="028522C6"/>
    <w:rsid w:val="028761C3"/>
    <w:rsid w:val="029EF549"/>
    <w:rsid w:val="02A9D7CC"/>
    <w:rsid w:val="02AA6544"/>
    <w:rsid w:val="02AB7B42"/>
    <w:rsid w:val="02AC95E6"/>
    <w:rsid w:val="02AE47F9"/>
    <w:rsid w:val="02B643C8"/>
    <w:rsid w:val="02B83719"/>
    <w:rsid w:val="02B8E503"/>
    <w:rsid w:val="02BE6940"/>
    <w:rsid w:val="02DF38C7"/>
    <w:rsid w:val="02E9FB8F"/>
    <w:rsid w:val="02EF30F5"/>
    <w:rsid w:val="02EFF843"/>
    <w:rsid w:val="02F4D8DE"/>
    <w:rsid w:val="02F6F3E3"/>
    <w:rsid w:val="02FA8480"/>
    <w:rsid w:val="02FD4BEB"/>
    <w:rsid w:val="02FD9BA6"/>
    <w:rsid w:val="03074D5D"/>
    <w:rsid w:val="030A6AFF"/>
    <w:rsid w:val="0314DA13"/>
    <w:rsid w:val="031568E1"/>
    <w:rsid w:val="03231DEF"/>
    <w:rsid w:val="0331AE01"/>
    <w:rsid w:val="033792D3"/>
    <w:rsid w:val="033D1254"/>
    <w:rsid w:val="033EE1FA"/>
    <w:rsid w:val="034629B0"/>
    <w:rsid w:val="035AE0BA"/>
    <w:rsid w:val="03663A16"/>
    <w:rsid w:val="03689F3E"/>
    <w:rsid w:val="038535EF"/>
    <w:rsid w:val="0385B61F"/>
    <w:rsid w:val="0399F549"/>
    <w:rsid w:val="0399F6B2"/>
    <w:rsid w:val="039EC17A"/>
    <w:rsid w:val="03A944B1"/>
    <w:rsid w:val="03B23B02"/>
    <w:rsid w:val="03C5B2EE"/>
    <w:rsid w:val="03C76DB0"/>
    <w:rsid w:val="03CCDE0F"/>
    <w:rsid w:val="03CE4F43"/>
    <w:rsid w:val="03E0628D"/>
    <w:rsid w:val="03E11E8B"/>
    <w:rsid w:val="03EA2CE7"/>
    <w:rsid w:val="03EB4F74"/>
    <w:rsid w:val="03ED5332"/>
    <w:rsid w:val="03F1581B"/>
    <w:rsid w:val="03F90378"/>
    <w:rsid w:val="03FCA41B"/>
    <w:rsid w:val="03FECC87"/>
    <w:rsid w:val="03FFBFE6"/>
    <w:rsid w:val="040D8F1C"/>
    <w:rsid w:val="0413B6CE"/>
    <w:rsid w:val="041A882A"/>
    <w:rsid w:val="041F0A60"/>
    <w:rsid w:val="041F86DC"/>
    <w:rsid w:val="042FEAFC"/>
    <w:rsid w:val="043A0A3F"/>
    <w:rsid w:val="0440AFE6"/>
    <w:rsid w:val="0445E8E2"/>
    <w:rsid w:val="0459C21B"/>
    <w:rsid w:val="04619BE7"/>
    <w:rsid w:val="046B967B"/>
    <w:rsid w:val="047A53E9"/>
    <w:rsid w:val="047C058E"/>
    <w:rsid w:val="047C3531"/>
    <w:rsid w:val="04830990"/>
    <w:rsid w:val="0487BE4A"/>
    <w:rsid w:val="048CEC8A"/>
    <w:rsid w:val="0493A26D"/>
    <w:rsid w:val="0494A14C"/>
    <w:rsid w:val="0496BFE2"/>
    <w:rsid w:val="04988722"/>
    <w:rsid w:val="049D15C6"/>
    <w:rsid w:val="049E64C2"/>
    <w:rsid w:val="04AF2F8C"/>
    <w:rsid w:val="04B3D204"/>
    <w:rsid w:val="04B69B4E"/>
    <w:rsid w:val="04BCB170"/>
    <w:rsid w:val="04CBE762"/>
    <w:rsid w:val="04CD4D8E"/>
    <w:rsid w:val="04D88B2D"/>
    <w:rsid w:val="04DDC623"/>
    <w:rsid w:val="04DE623D"/>
    <w:rsid w:val="04E7A23C"/>
    <w:rsid w:val="04F34BC9"/>
    <w:rsid w:val="05013F67"/>
    <w:rsid w:val="0505085B"/>
    <w:rsid w:val="0506FD9F"/>
    <w:rsid w:val="050EEEC5"/>
    <w:rsid w:val="0513E260"/>
    <w:rsid w:val="051BAF4B"/>
    <w:rsid w:val="051CC087"/>
    <w:rsid w:val="051DE8E2"/>
    <w:rsid w:val="053A0147"/>
    <w:rsid w:val="053EBB77"/>
    <w:rsid w:val="054E73A9"/>
    <w:rsid w:val="0553107F"/>
    <w:rsid w:val="05575823"/>
    <w:rsid w:val="0568B6B1"/>
    <w:rsid w:val="05702B6C"/>
    <w:rsid w:val="05722035"/>
    <w:rsid w:val="0578F5A4"/>
    <w:rsid w:val="057A94D2"/>
    <w:rsid w:val="0584F186"/>
    <w:rsid w:val="058BF609"/>
    <w:rsid w:val="059146B5"/>
    <w:rsid w:val="0592084E"/>
    <w:rsid w:val="0592860A"/>
    <w:rsid w:val="0598E2CD"/>
    <w:rsid w:val="059FB7EE"/>
    <w:rsid w:val="05A1FB15"/>
    <w:rsid w:val="05A2058E"/>
    <w:rsid w:val="05C46921"/>
    <w:rsid w:val="05CA3C38"/>
    <w:rsid w:val="05CAF3CB"/>
    <w:rsid w:val="05D31521"/>
    <w:rsid w:val="05D8FB32"/>
    <w:rsid w:val="05E4CED2"/>
    <w:rsid w:val="05EAE50D"/>
    <w:rsid w:val="05EF405E"/>
    <w:rsid w:val="05F84613"/>
    <w:rsid w:val="05F8B246"/>
    <w:rsid w:val="05F8DF01"/>
    <w:rsid w:val="0607DA26"/>
    <w:rsid w:val="060A5E1D"/>
    <w:rsid w:val="060FF3EC"/>
    <w:rsid w:val="061B51FB"/>
    <w:rsid w:val="0622D713"/>
    <w:rsid w:val="062A691C"/>
    <w:rsid w:val="0634A46C"/>
    <w:rsid w:val="063C6EE0"/>
    <w:rsid w:val="0647C003"/>
    <w:rsid w:val="064934C0"/>
    <w:rsid w:val="0649BD78"/>
    <w:rsid w:val="064E9DF1"/>
    <w:rsid w:val="065868AB"/>
    <w:rsid w:val="06596632"/>
    <w:rsid w:val="06607BED"/>
    <w:rsid w:val="0660A421"/>
    <w:rsid w:val="06616A58"/>
    <w:rsid w:val="0661CAD3"/>
    <w:rsid w:val="06693C0F"/>
    <w:rsid w:val="066BF203"/>
    <w:rsid w:val="06721376"/>
    <w:rsid w:val="067622F0"/>
    <w:rsid w:val="06774257"/>
    <w:rsid w:val="067CB5BB"/>
    <w:rsid w:val="0682D914"/>
    <w:rsid w:val="06837F9A"/>
    <w:rsid w:val="068A0642"/>
    <w:rsid w:val="068C9DA1"/>
    <w:rsid w:val="068D371A"/>
    <w:rsid w:val="068DB80B"/>
    <w:rsid w:val="068E3AF5"/>
    <w:rsid w:val="068FE0C0"/>
    <w:rsid w:val="069590BE"/>
    <w:rsid w:val="069FCDA3"/>
    <w:rsid w:val="06A1B425"/>
    <w:rsid w:val="06ABAEAE"/>
    <w:rsid w:val="06B12DB7"/>
    <w:rsid w:val="06BEBC77"/>
    <w:rsid w:val="06DD69E8"/>
    <w:rsid w:val="06DFFC41"/>
    <w:rsid w:val="06EDB08A"/>
    <w:rsid w:val="06EFB7D6"/>
    <w:rsid w:val="06F2CB46"/>
    <w:rsid w:val="070E733E"/>
    <w:rsid w:val="070F82AE"/>
    <w:rsid w:val="070FD001"/>
    <w:rsid w:val="07120175"/>
    <w:rsid w:val="071B7934"/>
    <w:rsid w:val="071D2B28"/>
    <w:rsid w:val="07217E8D"/>
    <w:rsid w:val="072C8909"/>
    <w:rsid w:val="07388967"/>
    <w:rsid w:val="073AE876"/>
    <w:rsid w:val="074543A8"/>
    <w:rsid w:val="074C8D40"/>
    <w:rsid w:val="074CCED2"/>
    <w:rsid w:val="075044E4"/>
    <w:rsid w:val="075186F8"/>
    <w:rsid w:val="07634208"/>
    <w:rsid w:val="077F4F9F"/>
    <w:rsid w:val="0781A80D"/>
    <w:rsid w:val="0788C3A9"/>
    <w:rsid w:val="078D6E0C"/>
    <w:rsid w:val="0790FCF8"/>
    <w:rsid w:val="079C9A32"/>
    <w:rsid w:val="079E3121"/>
    <w:rsid w:val="079F9EDD"/>
    <w:rsid w:val="07A2DEA1"/>
    <w:rsid w:val="07A5CCE0"/>
    <w:rsid w:val="07ACB264"/>
    <w:rsid w:val="07B3FD85"/>
    <w:rsid w:val="07B8F625"/>
    <w:rsid w:val="07BAE2A2"/>
    <w:rsid w:val="07D193B0"/>
    <w:rsid w:val="07D248AA"/>
    <w:rsid w:val="07D33BFD"/>
    <w:rsid w:val="07D758A2"/>
    <w:rsid w:val="07F3DD13"/>
    <w:rsid w:val="07F68D0F"/>
    <w:rsid w:val="07FDD7C5"/>
    <w:rsid w:val="080193F8"/>
    <w:rsid w:val="08085BF0"/>
    <w:rsid w:val="08091200"/>
    <w:rsid w:val="081153E8"/>
    <w:rsid w:val="0811611C"/>
    <w:rsid w:val="0814F421"/>
    <w:rsid w:val="0815941B"/>
    <w:rsid w:val="08166AF4"/>
    <w:rsid w:val="0818E518"/>
    <w:rsid w:val="081BF14B"/>
    <w:rsid w:val="082C099F"/>
    <w:rsid w:val="083C1357"/>
    <w:rsid w:val="084039D8"/>
    <w:rsid w:val="08579160"/>
    <w:rsid w:val="086D5EAF"/>
    <w:rsid w:val="0879D1E3"/>
    <w:rsid w:val="0879D506"/>
    <w:rsid w:val="087D18F5"/>
    <w:rsid w:val="0886CD6B"/>
    <w:rsid w:val="088D71F9"/>
    <w:rsid w:val="088F4A7F"/>
    <w:rsid w:val="089084C3"/>
    <w:rsid w:val="0891CD0A"/>
    <w:rsid w:val="089AE7BC"/>
    <w:rsid w:val="08AE372A"/>
    <w:rsid w:val="08AE6802"/>
    <w:rsid w:val="08B921B9"/>
    <w:rsid w:val="08BF3CB0"/>
    <w:rsid w:val="08EA3C3A"/>
    <w:rsid w:val="08EFEA6B"/>
    <w:rsid w:val="08F92A7C"/>
    <w:rsid w:val="09027E36"/>
    <w:rsid w:val="090BBB09"/>
    <w:rsid w:val="09116B8A"/>
    <w:rsid w:val="09135A92"/>
    <w:rsid w:val="0914022D"/>
    <w:rsid w:val="09156116"/>
    <w:rsid w:val="09171A88"/>
    <w:rsid w:val="0925A812"/>
    <w:rsid w:val="092B35AF"/>
    <w:rsid w:val="092D120E"/>
    <w:rsid w:val="092DBFBB"/>
    <w:rsid w:val="0947748F"/>
    <w:rsid w:val="0952F7A2"/>
    <w:rsid w:val="095849F7"/>
    <w:rsid w:val="0958DF3A"/>
    <w:rsid w:val="095C9257"/>
    <w:rsid w:val="09658567"/>
    <w:rsid w:val="0968CA63"/>
    <w:rsid w:val="09697B34"/>
    <w:rsid w:val="096B35AC"/>
    <w:rsid w:val="097252A4"/>
    <w:rsid w:val="097376C8"/>
    <w:rsid w:val="097896F4"/>
    <w:rsid w:val="097C71E0"/>
    <w:rsid w:val="098AF496"/>
    <w:rsid w:val="098CAD9F"/>
    <w:rsid w:val="0990338E"/>
    <w:rsid w:val="099599AF"/>
    <w:rsid w:val="0997B1DE"/>
    <w:rsid w:val="09A620C0"/>
    <w:rsid w:val="09B256B6"/>
    <w:rsid w:val="09B6917D"/>
    <w:rsid w:val="09C48B92"/>
    <w:rsid w:val="09C54160"/>
    <w:rsid w:val="09C8374C"/>
    <w:rsid w:val="09C857EF"/>
    <w:rsid w:val="09CD3642"/>
    <w:rsid w:val="09CE0069"/>
    <w:rsid w:val="09D076B4"/>
    <w:rsid w:val="09D86107"/>
    <w:rsid w:val="09DC980E"/>
    <w:rsid w:val="09F60DD5"/>
    <w:rsid w:val="09F898C6"/>
    <w:rsid w:val="09FE0381"/>
    <w:rsid w:val="0A0A95F3"/>
    <w:rsid w:val="0A0B52C1"/>
    <w:rsid w:val="0A0E0235"/>
    <w:rsid w:val="0A112795"/>
    <w:rsid w:val="0A11845E"/>
    <w:rsid w:val="0A14F7BA"/>
    <w:rsid w:val="0A1E6ACA"/>
    <w:rsid w:val="0A235ADC"/>
    <w:rsid w:val="0A2D1E2C"/>
    <w:rsid w:val="0A3EEBBB"/>
    <w:rsid w:val="0A4F8963"/>
    <w:rsid w:val="0A51E22D"/>
    <w:rsid w:val="0A54B104"/>
    <w:rsid w:val="0A5C70B4"/>
    <w:rsid w:val="0A613DBE"/>
    <w:rsid w:val="0A661AC3"/>
    <w:rsid w:val="0A6F1DC4"/>
    <w:rsid w:val="0A786FA1"/>
    <w:rsid w:val="0A7E605B"/>
    <w:rsid w:val="0A86949D"/>
    <w:rsid w:val="0A8DC8FF"/>
    <w:rsid w:val="0A94465F"/>
    <w:rsid w:val="0AA41720"/>
    <w:rsid w:val="0AAF2CEF"/>
    <w:rsid w:val="0AB31A99"/>
    <w:rsid w:val="0AC3F24B"/>
    <w:rsid w:val="0AC404A0"/>
    <w:rsid w:val="0ACCFA7A"/>
    <w:rsid w:val="0ACD0413"/>
    <w:rsid w:val="0ADB54FD"/>
    <w:rsid w:val="0ADC1422"/>
    <w:rsid w:val="0AEB6A65"/>
    <w:rsid w:val="0AF50FA8"/>
    <w:rsid w:val="0B041B37"/>
    <w:rsid w:val="0B25692A"/>
    <w:rsid w:val="0B427117"/>
    <w:rsid w:val="0B53CF5A"/>
    <w:rsid w:val="0B53F249"/>
    <w:rsid w:val="0B57B834"/>
    <w:rsid w:val="0B6A23F5"/>
    <w:rsid w:val="0B6B6555"/>
    <w:rsid w:val="0B75413E"/>
    <w:rsid w:val="0B829922"/>
    <w:rsid w:val="0B9BCBF2"/>
    <w:rsid w:val="0BB20DFC"/>
    <w:rsid w:val="0BB69098"/>
    <w:rsid w:val="0BB9853A"/>
    <w:rsid w:val="0BD2523F"/>
    <w:rsid w:val="0BD467C8"/>
    <w:rsid w:val="0BE2920B"/>
    <w:rsid w:val="0BE419AC"/>
    <w:rsid w:val="0BE7325A"/>
    <w:rsid w:val="0BEB2041"/>
    <w:rsid w:val="0BECD469"/>
    <w:rsid w:val="0BEE3DD0"/>
    <w:rsid w:val="0BF017F4"/>
    <w:rsid w:val="0BF884AF"/>
    <w:rsid w:val="0C041DD9"/>
    <w:rsid w:val="0C0521EE"/>
    <w:rsid w:val="0C15CACC"/>
    <w:rsid w:val="0C1AB2B7"/>
    <w:rsid w:val="0C1B9FEB"/>
    <w:rsid w:val="0C1FACA6"/>
    <w:rsid w:val="0C34D45B"/>
    <w:rsid w:val="0C36A2CA"/>
    <w:rsid w:val="0C3E7084"/>
    <w:rsid w:val="0C41AF08"/>
    <w:rsid w:val="0C421DF0"/>
    <w:rsid w:val="0C423EFC"/>
    <w:rsid w:val="0C49E209"/>
    <w:rsid w:val="0C4ACD20"/>
    <w:rsid w:val="0C4C46BD"/>
    <w:rsid w:val="0C581BFF"/>
    <w:rsid w:val="0C5E95D0"/>
    <w:rsid w:val="0C65E82C"/>
    <w:rsid w:val="0C71E7A5"/>
    <w:rsid w:val="0C759643"/>
    <w:rsid w:val="0C764C62"/>
    <w:rsid w:val="0C83CDD5"/>
    <w:rsid w:val="0C852883"/>
    <w:rsid w:val="0C8685CC"/>
    <w:rsid w:val="0C883E69"/>
    <w:rsid w:val="0C88778D"/>
    <w:rsid w:val="0C8CA144"/>
    <w:rsid w:val="0C943FF4"/>
    <w:rsid w:val="0C963BE0"/>
    <w:rsid w:val="0C980E19"/>
    <w:rsid w:val="0C9C3BC4"/>
    <w:rsid w:val="0C9D745A"/>
    <w:rsid w:val="0C9F2CA3"/>
    <w:rsid w:val="0CA45AE3"/>
    <w:rsid w:val="0CB0B5BA"/>
    <w:rsid w:val="0CBA6945"/>
    <w:rsid w:val="0CBCCC49"/>
    <w:rsid w:val="0CC43DAC"/>
    <w:rsid w:val="0CC76452"/>
    <w:rsid w:val="0CC8A746"/>
    <w:rsid w:val="0CCE486C"/>
    <w:rsid w:val="0CD9FB44"/>
    <w:rsid w:val="0CEDA3A2"/>
    <w:rsid w:val="0CF337D5"/>
    <w:rsid w:val="0CF486EB"/>
    <w:rsid w:val="0D027AF3"/>
    <w:rsid w:val="0D06B4BC"/>
    <w:rsid w:val="0D0846EC"/>
    <w:rsid w:val="0D119423"/>
    <w:rsid w:val="0D1482A3"/>
    <w:rsid w:val="0D275FB4"/>
    <w:rsid w:val="0D3101DF"/>
    <w:rsid w:val="0D335B77"/>
    <w:rsid w:val="0D34430C"/>
    <w:rsid w:val="0D352600"/>
    <w:rsid w:val="0D36E17D"/>
    <w:rsid w:val="0D38395D"/>
    <w:rsid w:val="0D394843"/>
    <w:rsid w:val="0D3C7C9B"/>
    <w:rsid w:val="0D4101E3"/>
    <w:rsid w:val="0D541002"/>
    <w:rsid w:val="0D57189A"/>
    <w:rsid w:val="0D5EAF19"/>
    <w:rsid w:val="0D606BAD"/>
    <w:rsid w:val="0D640B25"/>
    <w:rsid w:val="0D6CE1B9"/>
    <w:rsid w:val="0D7130DC"/>
    <w:rsid w:val="0D7590FD"/>
    <w:rsid w:val="0D7E9AD2"/>
    <w:rsid w:val="0D827B9B"/>
    <w:rsid w:val="0D832C8A"/>
    <w:rsid w:val="0D8D30C4"/>
    <w:rsid w:val="0D90835C"/>
    <w:rsid w:val="0D9097FB"/>
    <w:rsid w:val="0D9594B8"/>
    <w:rsid w:val="0D99CC93"/>
    <w:rsid w:val="0D9E4F9D"/>
    <w:rsid w:val="0DA5FD77"/>
    <w:rsid w:val="0DAE477D"/>
    <w:rsid w:val="0DC6FD0E"/>
    <w:rsid w:val="0DC70BF6"/>
    <w:rsid w:val="0DCB346A"/>
    <w:rsid w:val="0DD6E888"/>
    <w:rsid w:val="0DDA558C"/>
    <w:rsid w:val="0DDA691F"/>
    <w:rsid w:val="0DE28506"/>
    <w:rsid w:val="0DE33CA4"/>
    <w:rsid w:val="0DE8F5D0"/>
    <w:rsid w:val="0DEFBD5A"/>
    <w:rsid w:val="0DF37CEA"/>
    <w:rsid w:val="0DFEC20E"/>
    <w:rsid w:val="0E02CA67"/>
    <w:rsid w:val="0E08DFFA"/>
    <w:rsid w:val="0E0F00DC"/>
    <w:rsid w:val="0E14B902"/>
    <w:rsid w:val="0E223218"/>
    <w:rsid w:val="0E34CF7B"/>
    <w:rsid w:val="0E3FDDE5"/>
    <w:rsid w:val="0E428B90"/>
    <w:rsid w:val="0E4E17D5"/>
    <w:rsid w:val="0E4E5D1A"/>
    <w:rsid w:val="0E5E6169"/>
    <w:rsid w:val="0E6027A7"/>
    <w:rsid w:val="0E626018"/>
    <w:rsid w:val="0E705699"/>
    <w:rsid w:val="0E7122EF"/>
    <w:rsid w:val="0E7901D9"/>
    <w:rsid w:val="0E88ABEF"/>
    <w:rsid w:val="0E96080D"/>
    <w:rsid w:val="0E999CB7"/>
    <w:rsid w:val="0E9CB869"/>
    <w:rsid w:val="0E9F221A"/>
    <w:rsid w:val="0E9F6AFC"/>
    <w:rsid w:val="0EA168A5"/>
    <w:rsid w:val="0EA9F3CF"/>
    <w:rsid w:val="0EBA5A13"/>
    <w:rsid w:val="0EBB9997"/>
    <w:rsid w:val="0EC0227E"/>
    <w:rsid w:val="0EC79A48"/>
    <w:rsid w:val="0ED09ED8"/>
    <w:rsid w:val="0ED2E910"/>
    <w:rsid w:val="0ED52999"/>
    <w:rsid w:val="0EDDC467"/>
    <w:rsid w:val="0EF64DC5"/>
    <w:rsid w:val="0EF81F45"/>
    <w:rsid w:val="0EFA5DE2"/>
    <w:rsid w:val="0F0AC053"/>
    <w:rsid w:val="0F19BF07"/>
    <w:rsid w:val="0F1DE18F"/>
    <w:rsid w:val="0F210A28"/>
    <w:rsid w:val="0F239B13"/>
    <w:rsid w:val="0F28B5D4"/>
    <w:rsid w:val="0F2C646F"/>
    <w:rsid w:val="0F460B0E"/>
    <w:rsid w:val="0F4E66DC"/>
    <w:rsid w:val="0F5BB3C6"/>
    <w:rsid w:val="0F6113A1"/>
    <w:rsid w:val="0F6C3F17"/>
    <w:rsid w:val="0F6C3FC4"/>
    <w:rsid w:val="0F6CA31F"/>
    <w:rsid w:val="0F731D02"/>
    <w:rsid w:val="0F732EC1"/>
    <w:rsid w:val="0F73A2A4"/>
    <w:rsid w:val="0F7533B3"/>
    <w:rsid w:val="0F7D4D15"/>
    <w:rsid w:val="0F89A41D"/>
    <w:rsid w:val="0F92B572"/>
    <w:rsid w:val="0F9B2556"/>
    <w:rsid w:val="0FA8E67D"/>
    <w:rsid w:val="0FAF3407"/>
    <w:rsid w:val="0FB0ACC9"/>
    <w:rsid w:val="0FB2AB7E"/>
    <w:rsid w:val="0FB765C0"/>
    <w:rsid w:val="0FBA87A5"/>
    <w:rsid w:val="0FBDF2F5"/>
    <w:rsid w:val="0FBFDF2B"/>
    <w:rsid w:val="0FC5DBE1"/>
    <w:rsid w:val="0FCCD578"/>
    <w:rsid w:val="0FCE8414"/>
    <w:rsid w:val="0FD8BFA0"/>
    <w:rsid w:val="0FD9E1A0"/>
    <w:rsid w:val="0FDA6886"/>
    <w:rsid w:val="0FDE86A2"/>
    <w:rsid w:val="0FE3DA73"/>
    <w:rsid w:val="0FE65FAD"/>
    <w:rsid w:val="0FE7BA52"/>
    <w:rsid w:val="0FE90CAD"/>
    <w:rsid w:val="0FEA6800"/>
    <w:rsid w:val="1003AF72"/>
    <w:rsid w:val="10116469"/>
    <w:rsid w:val="1018F8FD"/>
    <w:rsid w:val="10275C3D"/>
    <w:rsid w:val="102B69E9"/>
    <w:rsid w:val="102BE1D7"/>
    <w:rsid w:val="102FC0DE"/>
    <w:rsid w:val="10341CD9"/>
    <w:rsid w:val="1034A3F2"/>
    <w:rsid w:val="1038B6FB"/>
    <w:rsid w:val="1038BFA3"/>
    <w:rsid w:val="103D50ED"/>
    <w:rsid w:val="1042D33A"/>
    <w:rsid w:val="1049C226"/>
    <w:rsid w:val="105585AF"/>
    <w:rsid w:val="105B8866"/>
    <w:rsid w:val="105C7AA5"/>
    <w:rsid w:val="105D4EE0"/>
    <w:rsid w:val="10612D1A"/>
    <w:rsid w:val="106140B0"/>
    <w:rsid w:val="106C8CEE"/>
    <w:rsid w:val="106E88E8"/>
    <w:rsid w:val="10752821"/>
    <w:rsid w:val="107DBE85"/>
    <w:rsid w:val="107DF32C"/>
    <w:rsid w:val="107F7274"/>
    <w:rsid w:val="10842A62"/>
    <w:rsid w:val="108C6617"/>
    <w:rsid w:val="10945F4D"/>
    <w:rsid w:val="10A15E71"/>
    <w:rsid w:val="10A269A2"/>
    <w:rsid w:val="10A6C162"/>
    <w:rsid w:val="10A89074"/>
    <w:rsid w:val="10AC4E98"/>
    <w:rsid w:val="10B4B0EE"/>
    <w:rsid w:val="10BA6EF9"/>
    <w:rsid w:val="10BB7533"/>
    <w:rsid w:val="10D4B77B"/>
    <w:rsid w:val="10F2D3BA"/>
    <w:rsid w:val="10F955BD"/>
    <w:rsid w:val="1101DE1E"/>
    <w:rsid w:val="11160EC0"/>
    <w:rsid w:val="111910B9"/>
    <w:rsid w:val="1119D882"/>
    <w:rsid w:val="111A0EB9"/>
    <w:rsid w:val="111E25F0"/>
    <w:rsid w:val="1127CDF8"/>
    <w:rsid w:val="112D52F2"/>
    <w:rsid w:val="112DEBC7"/>
    <w:rsid w:val="112E5057"/>
    <w:rsid w:val="11317E70"/>
    <w:rsid w:val="114E1733"/>
    <w:rsid w:val="114ED7C6"/>
    <w:rsid w:val="11519BB5"/>
    <w:rsid w:val="1152B3A5"/>
    <w:rsid w:val="11570044"/>
    <w:rsid w:val="1161B576"/>
    <w:rsid w:val="1167B7A3"/>
    <w:rsid w:val="1199FD8E"/>
    <w:rsid w:val="119ED127"/>
    <w:rsid w:val="11AEB712"/>
    <w:rsid w:val="11B98546"/>
    <w:rsid w:val="11BA1AB1"/>
    <w:rsid w:val="11BAB090"/>
    <w:rsid w:val="11BD9E11"/>
    <w:rsid w:val="11C33E58"/>
    <w:rsid w:val="11C6922C"/>
    <w:rsid w:val="11D2D157"/>
    <w:rsid w:val="11D75CA8"/>
    <w:rsid w:val="11D936C3"/>
    <w:rsid w:val="11E08059"/>
    <w:rsid w:val="11E611B7"/>
    <w:rsid w:val="11F1A729"/>
    <w:rsid w:val="11F6011D"/>
    <w:rsid w:val="11FE9D0D"/>
    <w:rsid w:val="1201DDBA"/>
    <w:rsid w:val="121E2158"/>
    <w:rsid w:val="1228D191"/>
    <w:rsid w:val="1229AE89"/>
    <w:rsid w:val="123581FE"/>
    <w:rsid w:val="123B1A52"/>
    <w:rsid w:val="124FC9E4"/>
    <w:rsid w:val="12585719"/>
    <w:rsid w:val="1259212B"/>
    <w:rsid w:val="12595D79"/>
    <w:rsid w:val="125D2D25"/>
    <w:rsid w:val="1277CF22"/>
    <w:rsid w:val="127961DA"/>
    <w:rsid w:val="127ACA78"/>
    <w:rsid w:val="127B54E9"/>
    <w:rsid w:val="12821BA4"/>
    <w:rsid w:val="128A3B5F"/>
    <w:rsid w:val="12A515E8"/>
    <w:rsid w:val="12A6C149"/>
    <w:rsid w:val="12AB422D"/>
    <w:rsid w:val="12B0324A"/>
    <w:rsid w:val="12BDFF53"/>
    <w:rsid w:val="12CFB8C8"/>
    <w:rsid w:val="12D5481B"/>
    <w:rsid w:val="12DA685B"/>
    <w:rsid w:val="12DD7D93"/>
    <w:rsid w:val="12E1209B"/>
    <w:rsid w:val="12E33436"/>
    <w:rsid w:val="12E6F288"/>
    <w:rsid w:val="12ED6227"/>
    <w:rsid w:val="12F6500B"/>
    <w:rsid w:val="12FBB128"/>
    <w:rsid w:val="131526C4"/>
    <w:rsid w:val="13167CD4"/>
    <w:rsid w:val="13174C42"/>
    <w:rsid w:val="131D8C9B"/>
    <w:rsid w:val="131DF71D"/>
    <w:rsid w:val="1323B542"/>
    <w:rsid w:val="1324F126"/>
    <w:rsid w:val="13379563"/>
    <w:rsid w:val="1342478F"/>
    <w:rsid w:val="1344EB4F"/>
    <w:rsid w:val="135141D0"/>
    <w:rsid w:val="135B9D88"/>
    <w:rsid w:val="135D303A"/>
    <w:rsid w:val="135DD4CF"/>
    <w:rsid w:val="136980A6"/>
    <w:rsid w:val="1372A740"/>
    <w:rsid w:val="13749E9E"/>
    <w:rsid w:val="137832E6"/>
    <w:rsid w:val="1379A925"/>
    <w:rsid w:val="1379C040"/>
    <w:rsid w:val="1379D70A"/>
    <w:rsid w:val="1386CC74"/>
    <w:rsid w:val="1387E969"/>
    <w:rsid w:val="139B8EBC"/>
    <w:rsid w:val="139F67E8"/>
    <w:rsid w:val="13A0AFF9"/>
    <w:rsid w:val="13B3734C"/>
    <w:rsid w:val="13B47690"/>
    <w:rsid w:val="13B72831"/>
    <w:rsid w:val="13B8FBF6"/>
    <w:rsid w:val="13BC4FFE"/>
    <w:rsid w:val="13CE5A64"/>
    <w:rsid w:val="13D24A72"/>
    <w:rsid w:val="13D4F2D9"/>
    <w:rsid w:val="13D735E5"/>
    <w:rsid w:val="13D770F4"/>
    <w:rsid w:val="13DDB4D7"/>
    <w:rsid w:val="13E37CEA"/>
    <w:rsid w:val="13E6EF1D"/>
    <w:rsid w:val="13E9D8A8"/>
    <w:rsid w:val="13EBA178"/>
    <w:rsid w:val="13ED3A87"/>
    <w:rsid w:val="13F1DA49"/>
    <w:rsid w:val="13F33E97"/>
    <w:rsid w:val="13F81003"/>
    <w:rsid w:val="13F84349"/>
    <w:rsid w:val="13F9695D"/>
    <w:rsid w:val="13FD7867"/>
    <w:rsid w:val="14061D69"/>
    <w:rsid w:val="140AD876"/>
    <w:rsid w:val="1417575C"/>
    <w:rsid w:val="1418D4FF"/>
    <w:rsid w:val="141AFE26"/>
    <w:rsid w:val="141EA7AB"/>
    <w:rsid w:val="142B7528"/>
    <w:rsid w:val="14324D06"/>
    <w:rsid w:val="1433FF72"/>
    <w:rsid w:val="14369D1F"/>
    <w:rsid w:val="14392195"/>
    <w:rsid w:val="143A3CA6"/>
    <w:rsid w:val="144350F6"/>
    <w:rsid w:val="144719A1"/>
    <w:rsid w:val="1451A567"/>
    <w:rsid w:val="14534B40"/>
    <w:rsid w:val="145D4344"/>
    <w:rsid w:val="146EFC53"/>
    <w:rsid w:val="147764C3"/>
    <w:rsid w:val="147C0757"/>
    <w:rsid w:val="147C4C1D"/>
    <w:rsid w:val="148C9C46"/>
    <w:rsid w:val="148CA2DA"/>
    <w:rsid w:val="148D6A5C"/>
    <w:rsid w:val="148F37FE"/>
    <w:rsid w:val="149526C3"/>
    <w:rsid w:val="14969F6D"/>
    <w:rsid w:val="14A2E8DE"/>
    <w:rsid w:val="14B04AA5"/>
    <w:rsid w:val="14B135EE"/>
    <w:rsid w:val="14B2F4E3"/>
    <w:rsid w:val="14B418DF"/>
    <w:rsid w:val="14B6B5D9"/>
    <w:rsid w:val="14BD9D72"/>
    <w:rsid w:val="14CBB9A4"/>
    <w:rsid w:val="14CF368E"/>
    <w:rsid w:val="14D26403"/>
    <w:rsid w:val="14D65E7A"/>
    <w:rsid w:val="14D83E25"/>
    <w:rsid w:val="14DD654B"/>
    <w:rsid w:val="14E465D1"/>
    <w:rsid w:val="14E86BAD"/>
    <w:rsid w:val="14EA50E2"/>
    <w:rsid w:val="14FE9404"/>
    <w:rsid w:val="1503AD06"/>
    <w:rsid w:val="150D3AD8"/>
    <w:rsid w:val="151C8C36"/>
    <w:rsid w:val="151EA839"/>
    <w:rsid w:val="151F296D"/>
    <w:rsid w:val="1525D117"/>
    <w:rsid w:val="1530910F"/>
    <w:rsid w:val="15356F46"/>
    <w:rsid w:val="153B4484"/>
    <w:rsid w:val="153CCF9A"/>
    <w:rsid w:val="153FDE29"/>
    <w:rsid w:val="154EA86F"/>
    <w:rsid w:val="155C03F8"/>
    <w:rsid w:val="15644399"/>
    <w:rsid w:val="1564CC35"/>
    <w:rsid w:val="156BEB1A"/>
    <w:rsid w:val="1574D19A"/>
    <w:rsid w:val="1574FD0E"/>
    <w:rsid w:val="15785690"/>
    <w:rsid w:val="158EAF6D"/>
    <w:rsid w:val="15916C58"/>
    <w:rsid w:val="159C4459"/>
    <w:rsid w:val="159F8B8F"/>
    <w:rsid w:val="15A4CCE4"/>
    <w:rsid w:val="15A7BF81"/>
    <w:rsid w:val="15AC8ECD"/>
    <w:rsid w:val="15ACD65A"/>
    <w:rsid w:val="15BB8028"/>
    <w:rsid w:val="15BC8A1D"/>
    <w:rsid w:val="15C1E27D"/>
    <w:rsid w:val="15C60934"/>
    <w:rsid w:val="15CDC1BC"/>
    <w:rsid w:val="15D3A50B"/>
    <w:rsid w:val="15D3E8AD"/>
    <w:rsid w:val="15D7A19D"/>
    <w:rsid w:val="15D7C42C"/>
    <w:rsid w:val="15E5455F"/>
    <w:rsid w:val="15F8D32A"/>
    <w:rsid w:val="16024EAE"/>
    <w:rsid w:val="1606A8F8"/>
    <w:rsid w:val="1607E36C"/>
    <w:rsid w:val="160D44D4"/>
    <w:rsid w:val="1612397C"/>
    <w:rsid w:val="16248504"/>
    <w:rsid w:val="162A1A0E"/>
    <w:rsid w:val="162F429D"/>
    <w:rsid w:val="1642A267"/>
    <w:rsid w:val="1642B5CD"/>
    <w:rsid w:val="1644279C"/>
    <w:rsid w:val="16509232"/>
    <w:rsid w:val="16546966"/>
    <w:rsid w:val="1659C3A7"/>
    <w:rsid w:val="165F4C9E"/>
    <w:rsid w:val="1661B290"/>
    <w:rsid w:val="16708177"/>
    <w:rsid w:val="16750171"/>
    <w:rsid w:val="169875A8"/>
    <w:rsid w:val="16A471BB"/>
    <w:rsid w:val="16B26A4A"/>
    <w:rsid w:val="16C2C44C"/>
    <w:rsid w:val="16C663C3"/>
    <w:rsid w:val="16CD74A8"/>
    <w:rsid w:val="16D31D7F"/>
    <w:rsid w:val="16D55480"/>
    <w:rsid w:val="16D6F90F"/>
    <w:rsid w:val="16DD4627"/>
    <w:rsid w:val="16DDC65C"/>
    <w:rsid w:val="16E8BEBA"/>
    <w:rsid w:val="16ECF302"/>
    <w:rsid w:val="16ECFB62"/>
    <w:rsid w:val="16F68676"/>
    <w:rsid w:val="16FED9A4"/>
    <w:rsid w:val="170163CF"/>
    <w:rsid w:val="170F5D74"/>
    <w:rsid w:val="1710C322"/>
    <w:rsid w:val="1711528D"/>
    <w:rsid w:val="1714124F"/>
    <w:rsid w:val="171B8A18"/>
    <w:rsid w:val="17211683"/>
    <w:rsid w:val="1723A23F"/>
    <w:rsid w:val="1725743E"/>
    <w:rsid w:val="17291664"/>
    <w:rsid w:val="172A761E"/>
    <w:rsid w:val="173787B6"/>
    <w:rsid w:val="1742BB91"/>
    <w:rsid w:val="17606955"/>
    <w:rsid w:val="176FC62D"/>
    <w:rsid w:val="1779322C"/>
    <w:rsid w:val="177FB483"/>
    <w:rsid w:val="17886CAE"/>
    <w:rsid w:val="17893CB3"/>
    <w:rsid w:val="1790563E"/>
    <w:rsid w:val="17A08527"/>
    <w:rsid w:val="17A55D35"/>
    <w:rsid w:val="17A9C8A3"/>
    <w:rsid w:val="17B56476"/>
    <w:rsid w:val="17B6C743"/>
    <w:rsid w:val="17BAB9B0"/>
    <w:rsid w:val="17BACA8E"/>
    <w:rsid w:val="17BDF2BE"/>
    <w:rsid w:val="17BF7B5E"/>
    <w:rsid w:val="17C40F46"/>
    <w:rsid w:val="17CD0D76"/>
    <w:rsid w:val="17D4D29D"/>
    <w:rsid w:val="17D53492"/>
    <w:rsid w:val="17DA9558"/>
    <w:rsid w:val="17E2A3E9"/>
    <w:rsid w:val="17E65A35"/>
    <w:rsid w:val="17E827D7"/>
    <w:rsid w:val="17EEF949"/>
    <w:rsid w:val="17F6B27A"/>
    <w:rsid w:val="180DE7AB"/>
    <w:rsid w:val="181AB508"/>
    <w:rsid w:val="182E78AB"/>
    <w:rsid w:val="18310F1D"/>
    <w:rsid w:val="183AA188"/>
    <w:rsid w:val="18410B47"/>
    <w:rsid w:val="18486BCF"/>
    <w:rsid w:val="184BB1AA"/>
    <w:rsid w:val="184EE8CE"/>
    <w:rsid w:val="185A8CCD"/>
    <w:rsid w:val="185CB9AF"/>
    <w:rsid w:val="185F3FD1"/>
    <w:rsid w:val="185FE33B"/>
    <w:rsid w:val="18610DD4"/>
    <w:rsid w:val="1876DE89"/>
    <w:rsid w:val="1877E534"/>
    <w:rsid w:val="1877F7DB"/>
    <w:rsid w:val="1878A702"/>
    <w:rsid w:val="187A15DE"/>
    <w:rsid w:val="187D5F2A"/>
    <w:rsid w:val="18822908"/>
    <w:rsid w:val="1890C617"/>
    <w:rsid w:val="1892A5C0"/>
    <w:rsid w:val="189CDBE0"/>
    <w:rsid w:val="18A01DE2"/>
    <w:rsid w:val="18A4CC36"/>
    <w:rsid w:val="18AA4C4E"/>
    <w:rsid w:val="18AB1039"/>
    <w:rsid w:val="18BEB403"/>
    <w:rsid w:val="18C5C654"/>
    <w:rsid w:val="18C6B121"/>
    <w:rsid w:val="18CCC33B"/>
    <w:rsid w:val="18CEEA95"/>
    <w:rsid w:val="18D602AE"/>
    <w:rsid w:val="18E2A59D"/>
    <w:rsid w:val="18E60C95"/>
    <w:rsid w:val="18E7FDEA"/>
    <w:rsid w:val="18EA9A79"/>
    <w:rsid w:val="18EC45A4"/>
    <w:rsid w:val="18EE099F"/>
    <w:rsid w:val="18F4D9F3"/>
    <w:rsid w:val="1903B5C3"/>
    <w:rsid w:val="1906C7CA"/>
    <w:rsid w:val="190C18D6"/>
    <w:rsid w:val="191128BA"/>
    <w:rsid w:val="191D840C"/>
    <w:rsid w:val="191EF0AD"/>
    <w:rsid w:val="1931AF2F"/>
    <w:rsid w:val="19459629"/>
    <w:rsid w:val="194BD602"/>
    <w:rsid w:val="195C50D7"/>
    <w:rsid w:val="196EABAA"/>
    <w:rsid w:val="197C6F6C"/>
    <w:rsid w:val="1987858E"/>
    <w:rsid w:val="199064CF"/>
    <w:rsid w:val="1992926C"/>
    <w:rsid w:val="199B4197"/>
    <w:rsid w:val="199CA9EF"/>
    <w:rsid w:val="199E4922"/>
    <w:rsid w:val="19ACCEDB"/>
    <w:rsid w:val="19AE0919"/>
    <w:rsid w:val="19B40740"/>
    <w:rsid w:val="19B53EE9"/>
    <w:rsid w:val="19B76E75"/>
    <w:rsid w:val="19C292AF"/>
    <w:rsid w:val="19C2D2FD"/>
    <w:rsid w:val="19C62C2F"/>
    <w:rsid w:val="19CA4BBB"/>
    <w:rsid w:val="19CB46A4"/>
    <w:rsid w:val="19D68747"/>
    <w:rsid w:val="19D78DB4"/>
    <w:rsid w:val="19D898CD"/>
    <w:rsid w:val="19E6949F"/>
    <w:rsid w:val="19F57277"/>
    <w:rsid w:val="1A006316"/>
    <w:rsid w:val="1A02C162"/>
    <w:rsid w:val="1A0A40AE"/>
    <w:rsid w:val="1A0E5E7B"/>
    <w:rsid w:val="1A12C3D1"/>
    <w:rsid w:val="1A14E725"/>
    <w:rsid w:val="1A203CD6"/>
    <w:rsid w:val="1A2C81C0"/>
    <w:rsid w:val="1A2C85AF"/>
    <w:rsid w:val="1A585012"/>
    <w:rsid w:val="1A5B4388"/>
    <w:rsid w:val="1A6EBE89"/>
    <w:rsid w:val="1A70906B"/>
    <w:rsid w:val="1A72C81A"/>
    <w:rsid w:val="1A75F293"/>
    <w:rsid w:val="1A7B96DC"/>
    <w:rsid w:val="1A85E5BC"/>
    <w:rsid w:val="1A8F0EAF"/>
    <w:rsid w:val="1A943724"/>
    <w:rsid w:val="1AA0D55C"/>
    <w:rsid w:val="1AA1E626"/>
    <w:rsid w:val="1AACD350"/>
    <w:rsid w:val="1AAEB799"/>
    <w:rsid w:val="1AB39E1E"/>
    <w:rsid w:val="1AC28C45"/>
    <w:rsid w:val="1AC69ED1"/>
    <w:rsid w:val="1AC924B4"/>
    <w:rsid w:val="1AD2F444"/>
    <w:rsid w:val="1AD7FC09"/>
    <w:rsid w:val="1AD92E13"/>
    <w:rsid w:val="1ADF80E7"/>
    <w:rsid w:val="1AE117AC"/>
    <w:rsid w:val="1AE9FBE5"/>
    <w:rsid w:val="1AEBEDD4"/>
    <w:rsid w:val="1AEF540F"/>
    <w:rsid w:val="1AF09B32"/>
    <w:rsid w:val="1AF39F98"/>
    <w:rsid w:val="1B034772"/>
    <w:rsid w:val="1B10EA2A"/>
    <w:rsid w:val="1B1211D4"/>
    <w:rsid w:val="1B142EF1"/>
    <w:rsid w:val="1B14CF2C"/>
    <w:rsid w:val="1B176BC1"/>
    <w:rsid w:val="1B249160"/>
    <w:rsid w:val="1B27CB93"/>
    <w:rsid w:val="1B28AF08"/>
    <w:rsid w:val="1B2A2E63"/>
    <w:rsid w:val="1B3A5DA1"/>
    <w:rsid w:val="1B3AB2B6"/>
    <w:rsid w:val="1B3B5B89"/>
    <w:rsid w:val="1B3D9532"/>
    <w:rsid w:val="1B3EB6CE"/>
    <w:rsid w:val="1B3F61FF"/>
    <w:rsid w:val="1B4533C2"/>
    <w:rsid w:val="1B47B6C7"/>
    <w:rsid w:val="1B493CB1"/>
    <w:rsid w:val="1B49C86E"/>
    <w:rsid w:val="1B4D2343"/>
    <w:rsid w:val="1B4D2957"/>
    <w:rsid w:val="1B6892FA"/>
    <w:rsid w:val="1B778305"/>
    <w:rsid w:val="1B7C3C22"/>
    <w:rsid w:val="1B7D7869"/>
    <w:rsid w:val="1B80511B"/>
    <w:rsid w:val="1B8EC7D4"/>
    <w:rsid w:val="1B945DF4"/>
    <w:rsid w:val="1B94E51D"/>
    <w:rsid w:val="1B9C941B"/>
    <w:rsid w:val="1BA7A83C"/>
    <w:rsid w:val="1BB1E3C3"/>
    <w:rsid w:val="1BC12160"/>
    <w:rsid w:val="1BD284A3"/>
    <w:rsid w:val="1BDD3C94"/>
    <w:rsid w:val="1BE75250"/>
    <w:rsid w:val="1BE873EF"/>
    <w:rsid w:val="1BEA1698"/>
    <w:rsid w:val="1BECEA6B"/>
    <w:rsid w:val="1BED08CE"/>
    <w:rsid w:val="1BEE0088"/>
    <w:rsid w:val="1BF1C05E"/>
    <w:rsid w:val="1BFDDAAC"/>
    <w:rsid w:val="1C0C740C"/>
    <w:rsid w:val="1C0ECAC1"/>
    <w:rsid w:val="1C184A65"/>
    <w:rsid w:val="1C1CA6A2"/>
    <w:rsid w:val="1C1CC0B1"/>
    <w:rsid w:val="1C208CB4"/>
    <w:rsid w:val="1C2E9AF9"/>
    <w:rsid w:val="1C352482"/>
    <w:rsid w:val="1C3778AB"/>
    <w:rsid w:val="1C37A176"/>
    <w:rsid w:val="1C397939"/>
    <w:rsid w:val="1C3F60FE"/>
    <w:rsid w:val="1C492A7D"/>
    <w:rsid w:val="1C4B429C"/>
    <w:rsid w:val="1C4C1BB5"/>
    <w:rsid w:val="1C4D4FC3"/>
    <w:rsid w:val="1C542F39"/>
    <w:rsid w:val="1C705B5D"/>
    <w:rsid w:val="1C8897F6"/>
    <w:rsid w:val="1C88FAD1"/>
    <w:rsid w:val="1C905B7D"/>
    <w:rsid w:val="1C93BE0F"/>
    <w:rsid w:val="1C99CC72"/>
    <w:rsid w:val="1CB4D87F"/>
    <w:rsid w:val="1CB92065"/>
    <w:rsid w:val="1CCC5B4D"/>
    <w:rsid w:val="1CCF05CA"/>
    <w:rsid w:val="1CDA53CD"/>
    <w:rsid w:val="1CDD9CCA"/>
    <w:rsid w:val="1CE2794D"/>
    <w:rsid w:val="1CE774C0"/>
    <w:rsid w:val="1CEA5462"/>
    <w:rsid w:val="1CEBD6E4"/>
    <w:rsid w:val="1CF0DEC2"/>
    <w:rsid w:val="1CFA1D2B"/>
    <w:rsid w:val="1D03C2F1"/>
    <w:rsid w:val="1D03EC7C"/>
    <w:rsid w:val="1D041937"/>
    <w:rsid w:val="1D06ADC1"/>
    <w:rsid w:val="1D08F025"/>
    <w:rsid w:val="1D0EC92B"/>
    <w:rsid w:val="1D115D37"/>
    <w:rsid w:val="1D1CEF6B"/>
    <w:rsid w:val="1D277061"/>
    <w:rsid w:val="1D35131E"/>
    <w:rsid w:val="1D355FE0"/>
    <w:rsid w:val="1D3C75BE"/>
    <w:rsid w:val="1D3E0249"/>
    <w:rsid w:val="1D45E3BC"/>
    <w:rsid w:val="1D550804"/>
    <w:rsid w:val="1D5D7556"/>
    <w:rsid w:val="1D63FF27"/>
    <w:rsid w:val="1D641FE8"/>
    <w:rsid w:val="1D64A1AA"/>
    <w:rsid w:val="1D669F86"/>
    <w:rsid w:val="1D670AC2"/>
    <w:rsid w:val="1D6A5E01"/>
    <w:rsid w:val="1D71127A"/>
    <w:rsid w:val="1D7B12DD"/>
    <w:rsid w:val="1D7B1B99"/>
    <w:rsid w:val="1D7FFF1F"/>
    <w:rsid w:val="1D8B3908"/>
    <w:rsid w:val="1D914068"/>
    <w:rsid w:val="1D987E55"/>
    <w:rsid w:val="1D9E9BCC"/>
    <w:rsid w:val="1DB8C9CA"/>
    <w:rsid w:val="1DCBAE5E"/>
    <w:rsid w:val="1DCE7350"/>
    <w:rsid w:val="1DD05BF7"/>
    <w:rsid w:val="1DD5BEF5"/>
    <w:rsid w:val="1DDCD499"/>
    <w:rsid w:val="1DDD89D5"/>
    <w:rsid w:val="1DDED2DC"/>
    <w:rsid w:val="1DEBF407"/>
    <w:rsid w:val="1DEEFCE1"/>
    <w:rsid w:val="1DF17813"/>
    <w:rsid w:val="1E03A50F"/>
    <w:rsid w:val="1E0486C7"/>
    <w:rsid w:val="1E05BB3B"/>
    <w:rsid w:val="1E0881C0"/>
    <w:rsid w:val="1E0CAF3A"/>
    <w:rsid w:val="1E0CBA07"/>
    <w:rsid w:val="1E100C8B"/>
    <w:rsid w:val="1E167ECE"/>
    <w:rsid w:val="1E16BFFF"/>
    <w:rsid w:val="1E192B1E"/>
    <w:rsid w:val="1E19BB33"/>
    <w:rsid w:val="1E218ADE"/>
    <w:rsid w:val="1E248FAD"/>
    <w:rsid w:val="1E24F100"/>
    <w:rsid w:val="1E2FA389"/>
    <w:rsid w:val="1E30191F"/>
    <w:rsid w:val="1E3291BC"/>
    <w:rsid w:val="1E34DCBE"/>
    <w:rsid w:val="1E3837D5"/>
    <w:rsid w:val="1E43F6ED"/>
    <w:rsid w:val="1E66DF9C"/>
    <w:rsid w:val="1E718DF1"/>
    <w:rsid w:val="1E7932BC"/>
    <w:rsid w:val="1E80782C"/>
    <w:rsid w:val="1E8ABDA2"/>
    <w:rsid w:val="1E8D3FD0"/>
    <w:rsid w:val="1E91018E"/>
    <w:rsid w:val="1E92FF9C"/>
    <w:rsid w:val="1E93E48D"/>
    <w:rsid w:val="1EA09528"/>
    <w:rsid w:val="1EA4D96F"/>
    <w:rsid w:val="1EAE6ECA"/>
    <w:rsid w:val="1EAEA1AE"/>
    <w:rsid w:val="1EB2B80C"/>
    <w:rsid w:val="1EB4B579"/>
    <w:rsid w:val="1EB9A269"/>
    <w:rsid w:val="1EBA92D6"/>
    <w:rsid w:val="1EC646BD"/>
    <w:rsid w:val="1ECCDCF9"/>
    <w:rsid w:val="1ECD1447"/>
    <w:rsid w:val="1EDB5A2E"/>
    <w:rsid w:val="1EDF68D5"/>
    <w:rsid w:val="1EF8DE65"/>
    <w:rsid w:val="1EFBD1F6"/>
    <w:rsid w:val="1EFD52D0"/>
    <w:rsid w:val="1F020154"/>
    <w:rsid w:val="1F02FD36"/>
    <w:rsid w:val="1F0B6DC2"/>
    <w:rsid w:val="1F0F151A"/>
    <w:rsid w:val="1F168FD9"/>
    <w:rsid w:val="1F20522A"/>
    <w:rsid w:val="1F20C1DA"/>
    <w:rsid w:val="1F215E1F"/>
    <w:rsid w:val="1F31769F"/>
    <w:rsid w:val="1F384A8A"/>
    <w:rsid w:val="1F39F291"/>
    <w:rsid w:val="1F3A0EF1"/>
    <w:rsid w:val="1F3B614E"/>
    <w:rsid w:val="1F3FCAAA"/>
    <w:rsid w:val="1F40BEE1"/>
    <w:rsid w:val="1F45C968"/>
    <w:rsid w:val="1F46C87E"/>
    <w:rsid w:val="1F4DCE9D"/>
    <w:rsid w:val="1F5CA618"/>
    <w:rsid w:val="1F66BC4D"/>
    <w:rsid w:val="1F684483"/>
    <w:rsid w:val="1F717840"/>
    <w:rsid w:val="1F7413C7"/>
    <w:rsid w:val="1F769F31"/>
    <w:rsid w:val="1F76C40F"/>
    <w:rsid w:val="1F867EDA"/>
    <w:rsid w:val="1F8A70F5"/>
    <w:rsid w:val="1F930CF2"/>
    <w:rsid w:val="1F9ACCE7"/>
    <w:rsid w:val="1FA1EF29"/>
    <w:rsid w:val="1FAEE04B"/>
    <w:rsid w:val="1FAFEAFC"/>
    <w:rsid w:val="1FB1F806"/>
    <w:rsid w:val="1FB8A918"/>
    <w:rsid w:val="1FC989F9"/>
    <w:rsid w:val="1FD19B37"/>
    <w:rsid w:val="1FE3482C"/>
    <w:rsid w:val="1FE92933"/>
    <w:rsid w:val="1FF295DC"/>
    <w:rsid w:val="1FF38F92"/>
    <w:rsid w:val="1FF847DE"/>
    <w:rsid w:val="20077A8A"/>
    <w:rsid w:val="20089089"/>
    <w:rsid w:val="2010173D"/>
    <w:rsid w:val="2016EF00"/>
    <w:rsid w:val="2019C4DB"/>
    <w:rsid w:val="201B3070"/>
    <w:rsid w:val="20238116"/>
    <w:rsid w:val="2026B383"/>
    <w:rsid w:val="2033695F"/>
    <w:rsid w:val="203A1515"/>
    <w:rsid w:val="2040510E"/>
    <w:rsid w:val="2049FEDF"/>
    <w:rsid w:val="204D64C0"/>
    <w:rsid w:val="204E444A"/>
    <w:rsid w:val="205153C3"/>
    <w:rsid w:val="2053F55D"/>
    <w:rsid w:val="20569AE3"/>
    <w:rsid w:val="2057697E"/>
    <w:rsid w:val="205800E1"/>
    <w:rsid w:val="205BACCF"/>
    <w:rsid w:val="205E0D98"/>
    <w:rsid w:val="206136B3"/>
    <w:rsid w:val="2062FEE7"/>
    <w:rsid w:val="206487D9"/>
    <w:rsid w:val="206779E9"/>
    <w:rsid w:val="206B0DD3"/>
    <w:rsid w:val="206FC176"/>
    <w:rsid w:val="206FCA06"/>
    <w:rsid w:val="20742D9B"/>
    <w:rsid w:val="2074CF1E"/>
    <w:rsid w:val="20764F56"/>
    <w:rsid w:val="208D9C2E"/>
    <w:rsid w:val="2090A7C8"/>
    <w:rsid w:val="2090F508"/>
    <w:rsid w:val="2098C84A"/>
    <w:rsid w:val="209B52C1"/>
    <w:rsid w:val="20A10368"/>
    <w:rsid w:val="20AB1A3E"/>
    <w:rsid w:val="20AB360C"/>
    <w:rsid w:val="20AF609C"/>
    <w:rsid w:val="20B358F6"/>
    <w:rsid w:val="20B5658B"/>
    <w:rsid w:val="20BD4AFF"/>
    <w:rsid w:val="20C2FAA0"/>
    <w:rsid w:val="20CD938D"/>
    <w:rsid w:val="20D05203"/>
    <w:rsid w:val="20DAACED"/>
    <w:rsid w:val="20DAE2A5"/>
    <w:rsid w:val="20E4A496"/>
    <w:rsid w:val="20ECE198"/>
    <w:rsid w:val="20FB2C0C"/>
    <w:rsid w:val="20FF51AF"/>
    <w:rsid w:val="21004D59"/>
    <w:rsid w:val="21055F66"/>
    <w:rsid w:val="210C5390"/>
    <w:rsid w:val="2136E282"/>
    <w:rsid w:val="213AE796"/>
    <w:rsid w:val="213E1C1A"/>
    <w:rsid w:val="214107EC"/>
    <w:rsid w:val="214B478A"/>
    <w:rsid w:val="214C7D2A"/>
    <w:rsid w:val="21521DC8"/>
    <w:rsid w:val="2152C641"/>
    <w:rsid w:val="215579F9"/>
    <w:rsid w:val="215911F4"/>
    <w:rsid w:val="21645886"/>
    <w:rsid w:val="21699EA8"/>
    <w:rsid w:val="21795184"/>
    <w:rsid w:val="217BC60D"/>
    <w:rsid w:val="217BF7D7"/>
    <w:rsid w:val="217C57D5"/>
    <w:rsid w:val="217C9B9B"/>
    <w:rsid w:val="217EB7DC"/>
    <w:rsid w:val="217FC595"/>
    <w:rsid w:val="21874069"/>
    <w:rsid w:val="2188B4BA"/>
    <w:rsid w:val="2189750F"/>
    <w:rsid w:val="218E29E4"/>
    <w:rsid w:val="2198C477"/>
    <w:rsid w:val="21A1CDC6"/>
    <w:rsid w:val="21A7C076"/>
    <w:rsid w:val="21A90EE9"/>
    <w:rsid w:val="21B03817"/>
    <w:rsid w:val="21B5D99A"/>
    <w:rsid w:val="21BC7E1F"/>
    <w:rsid w:val="21C34325"/>
    <w:rsid w:val="21C7690C"/>
    <w:rsid w:val="21CC43A5"/>
    <w:rsid w:val="21CCE155"/>
    <w:rsid w:val="21D6AF2A"/>
    <w:rsid w:val="21EB5780"/>
    <w:rsid w:val="21EEB310"/>
    <w:rsid w:val="21FA94CC"/>
    <w:rsid w:val="21FB28E6"/>
    <w:rsid w:val="21FE5D32"/>
    <w:rsid w:val="22020C02"/>
    <w:rsid w:val="2210455D"/>
    <w:rsid w:val="22110285"/>
    <w:rsid w:val="22114D29"/>
    <w:rsid w:val="2215F9AB"/>
    <w:rsid w:val="22170864"/>
    <w:rsid w:val="221D1371"/>
    <w:rsid w:val="22225703"/>
    <w:rsid w:val="22328322"/>
    <w:rsid w:val="2232B16D"/>
    <w:rsid w:val="2246244D"/>
    <w:rsid w:val="2246C55D"/>
    <w:rsid w:val="22536974"/>
    <w:rsid w:val="225A4058"/>
    <w:rsid w:val="2260D879"/>
    <w:rsid w:val="22628EFE"/>
    <w:rsid w:val="226475CE"/>
    <w:rsid w:val="227C6F57"/>
    <w:rsid w:val="22879309"/>
    <w:rsid w:val="2288EF31"/>
    <w:rsid w:val="2289E956"/>
    <w:rsid w:val="228CDF42"/>
    <w:rsid w:val="228CDFEE"/>
    <w:rsid w:val="22926B3A"/>
    <w:rsid w:val="22931618"/>
    <w:rsid w:val="229BEBAB"/>
    <w:rsid w:val="22A0BFA0"/>
    <w:rsid w:val="22A8344E"/>
    <w:rsid w:val="22ABAEA7"/>
    <w:rsid w:val="22ADC7EA"/>
    <w:rsid w:val="22B8DE4A"/>
    <w:rsid w:val="22BB02E3"/>
    <w:rsid w:val="22C79079"/>
    <w:rsid w:val="22CBFB40"/>
    <w:rsid w:val="22D3D108"/>
    <w:rsid w:val="22E5758C"/>
    <w:rsid w:val="22EC481F"/>
    <w:rsid w:val="22EF34D5"/>
    <w:rsid w:val="230A94ED"/>
    <w:rsid w:val="230B601B"/>
    <w:rsid w:val="230C9CE7"/>
    <w:rsid w:val="2312E017"/>
    <w:rsid w:val="2314094A"/>
    <w:rsid w:val="231727FB"/>
    <w:rsid w:val="231BB8EC"/>
    <w:rsid w:val="232BEC8D"/>
    <w:rsid w:val="233B6801"/>
    <w:rsid w:val="23481A98"/>
    <w:rsid w:val="2348744F"/>
    <w:rsid w:val="234EA1BB"/>
    <w:rsid w:val="2350780A"/>
    <w:rsid w:val="23508EB1"/>
    <w:rsid w:val="23522845"/>
    <w:rsid w:val="23524C95"/>
    <w:rsid w:val="23550F70"/>
    <w:rsid w:val="2362AEA9"/>
    <w:rsid w:val="2368E8B8"/>
    <w:rsid w:val="2374CE0A"/>
    <w:rsid w:val="238C50D7"/>
    <w:rsid w:val="23922351"/>
    <w:rsid w:val="23938237"/>
    <w:rsid w:val="2393AC89"/>
    <w:rsid w:val="2395AE5A"/>
    <w:rsid w:val="239BFCE3"/>
    <w:rsid w:val="23ACD2E6"/>
    <w:rsid w:val="23C350BC"/>
    <w:rsid w:val="23CC93BE"/>
    <w:rsid w:val="23CD1EAD"/>
    <w:rsid w:val="23D0A045"/>
    <w:rsid w:val="23D9C407"/>
    <w:rsid w:val="23DC9A53"/>
    <w:rsid w:val="23E0AD7B"/>
    <w:rsid w:val="23E6F91E"/>
    <w:rsid w:val="23E861C6"/>
    <w:rsid w:val="23EFFEE1"/>
    <w:rsid w:val="23F74641"/>
    <w:rsid w:val="23F86AB6"/>
    <w:rsid w:val="23FDE6AB"/>
    <w:rsid w:val="240257CC"/>
    <w:rsid w:val="240344BB"/>
    <w:rsid w:val="240C7A55"/>
    <w:rsid w:val="240C8851"/>
    <w:rsid w:val="24108434"/>
    <w:rsid w:val="242014E3"/>
    <w:rsid w:val="242C064C"/>
    <w:rsid w:val="24514106"/>
    <w:rsid w:val="24580844"/>
    <w:rsid w:val="245C6C9E"/>
    <w:rsid w:val="245EA42D"/>
    <w:rsid w:val="245F3549"/>
    <w:rsid w:val="24602F0E"/>
    <w:rsid w:val="2460B16D"/>
    <w:rsid w:val="246408D1"/>
    <w:rsid w:val="246467BE"/>
    <w:rsid w:val="246870BD"/>
    <w:rsid w:val="2474A495"/>
    <w:rsid w:val="247E20DB"/>
    <w:rsid w:val="2486E7FF"/>
    <w:rsid w:val="24A906BB"/>
    <w:rsid w:val="24AEF20D"/>
    <w:rsid w:val="24BBDCE9"/>
    <w:rsid w:val="24C3925D"/>
    <w:rsid w:val="24CC394C"/>
    <w:rsid w:val="24CF612E"/>
    <w:rsid w:val="24D1181F"/>
    <w:rsid w:val="24D3B0B9"/>
    <w:rsid w:val="24D47051"/>
    <w:rsid w:val="24D67D87"/>
    <w:rsid w:val="24DA2346"/>
    <w:rsid w:val="24DB6F84"/>
    <w:rsid w:val="24DDF89F"/>
    <w:rsid w:val="24EEEB7D"/>
    <w:rsid w:val="24F576CA"/>
    <w:rsid w:val="2506721E"/>
    <w:rsid w:val="252E585D"/>
    <w:rsid w:val="2532BDE8"/>
    <w:rsid w:val="25344F46"/>
    <w:rsid w:val="2542224F"/>
    <w:rsid w:val="254CDB76"/>
    <w:rsid w:val="2551E832"/>
    <w:rsid w:val="255E2F8D"/>
    <w:rsid w:val="25705661"/>
    <w:rsid w:val="25713C05"/>
    <w:rsid w:val="257635C8"/>
    <w:rsid w:val="25777373"/>
    <w:rsid w:val="257BF0D3"/>
    <w:rsid w:val="257C7F27"/>
    <w:rsid w:val="25869467"/>
    <w:rsid w:val="2589538C"/>
    <w:rsid w:val="25916A2A"/>
    <w:rsid w:val="25A65493"/>
    <w:rsid w:val="25AD16D4"/>
    <w:rsid w:val="25B6FCF0"/>
    <w:rsid w:val="25D217F6"/>
    <w:rsid w:val="25DA49A4"/>
    <w:rsid w:val="25E1F27C"/>
    <w:rsid w:val="25E2E148"/>
    <w:rsid w:val="25E32F42"/>
    <w:rsid w:val="25E712DE"/>
    <w:rsid w:val="25E9D8F4"/>
    <w:rsid w:val="25EC8ED2"/>
    <w:rsid w:val="25FD7389"/>
    <w:rsid w:val="2604010C"/>
    <w:rsid w:val="260EE69C"/>
    <w:rsid w:val="2628B191"/>
    <w:rsid w:val="262958D4"/>
    <w:rsid w:val="263248D1"/>
    <w:rsid w:val="26348416"/>
    <w:rsid w:val="2634C316"/>
    <w:rsid w:val="263A8C41"/>
    <w:rsid w:val="263DD4EC"/>
    <w:rsid w:val="2647C169"/>
    <w:rsid w:val="264B7B03"/>
    <w:rsid w:val="264D44F6"/>
    <w:rsid w:val="264E4E83"/>
    <w:rsid w:val="265D9E09"/>
    <w:rsid w:val="265E954B"/>
    <w:rsid w:val="266162F3"/>
    <w:rsid w:val="266BF65F"/>
    <w:rsid w:val="266EF458"/>
    <w:rsid w:val="266F80BC"/>
    <w:rsid w:val="267C7E06"/>
    <w:rsid w:val="26811A1E"/>
    <w:rsid w:val="2686E00C"/>
    <w:rsid w:val="268F6742"/>
    <w:rsid w:val="26942E1F"/>
    <w:rsid w:val="2694DB79"/>
    <w:rsid w:val="269E934C"/>
    <w:rsid w:val="26A1C12E"/>
    <w:rsid w:val="26A26D89"/>
    <w:rsid w:val="26A28F33"/>
    <w:rsid w:val="26A45A21"/>
    <w:rsid w:val="26A77FA8"/>
    <w:rsid w:val="26B24132"/>
    <w:rsid w:val="26C31E66"/>
    <w:rsid w:val="26CAFC37"/>
    <w:rsid w:val="26CC1FE2"/>
    <w:rsid w:val="26D1FE0B"/>
    <w:rsid w:val="26D66ACC"/>
    <w:rsid w:val="26EDA6AE"/>
    <w:rsid w:val="26EE7146"/>
    <w:rsid w:val="26F1E26E"/>
    <w:rsid w:val="26F94F00"/>
    <w:rsid w:val="2703D70A"/>
    <w:rsid w:val="271EF1EA"/>
    <w:rsid w:val="2721B7CD"/>
    <w:rsid w:val="2723151F"/>
    <w:rsid w:val="27277BE7"/>
    <w:rsid w:val="2736A5F6"/>
    <w:rsid w:val="2739E9E9"/>
    <w:rsid w:val="2740232A"/>
    <w:rsid w:val="274B197F"/>
    <w:rsid w:val="274E8FA4"/>
    <w:rsid w:val="274FE3C4"/>
    <w:rsid w:val="2754E2CF"/>
    <w:rsid w:val="275D0EE1"/>
    <w:rsid w:val="2761F1E7"/>
    <w:rsid w:val="2764F96B"/>
    <w:rsid w:val="276A05B6"/>
    <w:rsid w:val="276CB71E"/>
    <w:rsid w:val="27767AC5"/>
    <w:rsid w:val="27799F36"/>
    <w:rsid w:val="277DAA92"/>
    <w:rsid w:val="2786D874"/>
    <w:rsid w:val="27895E53"/>
    <w:rsid w:val="27941D42"/>
    <w:rsid w:val="27959CE7"/>
    <w:rsid w:val="27A39628"/>
    <w:rsid w:val="27AA59A7"/>
    <w:rsid w:val="27B3AAED"/>
    <w:rsid w:val="27BB3BDA"/>
    <w:rsid w:val="27BBA004"/>
    <w:rsid w:val="27C1D530"/>
    <w:rsid w:val="27C22267"/>
    <w:rsid w:val="27C2E9E1"/>
    <w:rsid w:val="27C769BB"/>
    <w:rsid w:val="27D0C7A0"/>
    <w:rsid w:val="27D56221"/>
    <w:rsid w:val="27DC756A"/>
    <w:rsid w:val="27F861C0"/>
    <w:rsid w:val="280199C9"/>
    <w:rsid w:val="2801DFD9"/>
    <w:rsid w:val="2803D944"/>
    <w:rsid w:val="280959F2"/>
    <w:rsid w:val="281718A5"/>
    <w:rsid w:val="28189671"/>
    <w:rsid w:val="2818A6C1"/>
    <w:rsid w:val="281F7A7E"/>
    <w:rsid w:val="28226FD9"/>
    <w:rsid w:val="282CEB0B"/>
    <w:rsid w:val="282E2DFF"/>
    <w:rsid w:val="28360557"/>
    <w:rsid w:val="28379529"/>
    <w:rsid w:val="283FDC73"/>
    <w:rsid w:val="28420DA2"/>
    <w:rsid w:val="28453534"/>
    <w:rsid w:val="284BD548"/>
    <w:rsid w:val="284C52A9"/>
    <w:rsid w:val="284CDF9C"/>
    <w:rsid w:val="2851758E"/>
    <w:rsid w:val="2852C194"/>
    <w:rsid w:val="2855D67E"/>
    <w:rsid w:val="285B1276"/>
    <w:rsid w:val="28628C4B"/>
    <w:rsid w:val="28658FFF"/>
    <w:rsid w:val="2866EB0F"/>
    <w:rsid w:val="286B3ED7"/>
    <w:rsid w:val="28734C6F"/>
    <w:rsid w:val="28889B46"/>
    <w:rsid w:val="2896EFF7"/>
    <w:rsid w:val="289CD491"/>
    <w:rsid w:val="28B5D9CD"/>
    <w:rsid w:val="28BBC4FA"/>
    <w:rsid w:val="28BD0175"/>
    <w:rsid w:val="28C20BBE"/>
    <w:rsid w:val="28D57F37"/>
    <w:rsid w:val="28DB8934"/>
    <w:rsid w:val="28EA804D"/>
    <w:rsid w:val="28F387BB"/>
    <w:rsid w:val="28FC561F"/>
    <w:rsid w:val="28FF5ED0"/>
    <w:rsid w:val="290AB2BB"/>
    <w:rsid w:val="2910BDD9"/>
    <w:rsid w:val="2911D1FD"/>
    <w:rsid w:val="2921BE42"/>
    <w:rsid w:val="29287135"/>
    <w:rsid w:val="293A8F47"/>
    <w:rsid w:val="293B0CD5"/>
    <w:rsid w:val="293CD734"/>
    <w:rsid w:val="2942A74F"/>
    <w:rsid w:val="294BC484"/>
    <w:rsid w:val="29525051"/>
    <w:rsid w:val="2962F429"/>
    <w:rsid w:val="2963B057"/>
    <w:rsid w:val="29693F84"/>
    <w:rsid w:val="29728E91"/>
    <w:rsid w:val="297BD3FB"/>
    <w:rsid w:val="297E9CB4"/>
    <w:rsid w:val="298323EA"/>
    <w:rsid w:val="298BF979"/>
    <w:rsid w:val="2991D2C1"/>
    <w:rsid w:val="2992EB4A"/>
    <w:rsid w:val="299442AE"/>
    <w:rsid w:val="2995229D"/>
    <w:rsid w:val="2998A2DE"/>
    <w:rsid w:val="299C30AC"/>
    <w:rsid w:val="29A51D50"/>
    <w:rsid w:val="29AC8564"/>
    <w:rsid w:val="29B3B47A"/>
    <w:rsid w:val="29BBE758"/>
    <w:rsid w:val="29C388B4"/>
    <w:rsid w:val="29CFA14C"/>
    <w:rsid w:val="29D02C30"/>
    <w:rsid w:val="29D47DDC"/>
    <w:rsid w:val="29D52003"/>
    <w:rsid w:val="29D5C885"/>
    <w:rsid w:val="29DFD49B"/>
    <w:rsid w:val="29E32A3A"/>
    <w:rsid w:val="29EA23A0"/>
    <w:rsid w:val="29F1BCE8"/>
    <w:rsid w:val="29F3EFCB"/>
    <w:rsid w:val="2A036EEB"/>
    <w:rsid w:val="2A05B11C"/>
    <w:rsid w:val="2A061005"/>
    <w:rsid w:val="2A10724D"/>
    <w:rsid w:val="2A10ADD0"/>
    <w:rsid w:val="2A15878E"/>
    <w:rsid w:val="2A20D26D"/>
    <w:rsid w:val="2A21A1DF"/>
    <w:rsid w:val="2A28AD1B"/>
    <w:rsid w:val="2A2A67F0"/>
    <w:rsid w:val="2A2B63BB"/>
    <w:rsid w:val="2A2B8E6A"/>
    <w:rsid w:val="2A34E2EA"/>
    <w:rsid w:val="2A380BA4"/>
    <w:rsid w:val="2A47920A"/>
    <w:rsid w:val="2A5B5C86"/>
    <w:rsid w:val="2A602E3E"/>
    <w:rsid w:val="2A74B1CA"/>
    <w:rsid w:val="2A802732"/>
    <w:rsid w:val="2A81F580"/>
    <w:rsid w:val="2A914297"/>
    <w:rsid w:val="2A91A40E"/>
    <w:rsid w:val="2A960622"/>
    <w:rsid w:val="2A982680"/>
    <w:rsid w:val="2A9894B4"/>
    <w:rsid w:val="2AA57B32"/>
    <w:rsid w:val="2AAB3B18"/>
    <w:rsid w:val="2AADB545"/>
    <w:rsid w:val="2AB13075"/>
    <w:rsid w:val="2AB23D59"/>
    <w:rsid w:val="2AB87A31"/>
    <w:rsid w:val="2ABBC1E8"/>
    <w:rsid w:val="2ACA4B79"/>
    <w:rsid w:val="2ACF3DE0"/>
    <w:rsid w:val="2ACF56F3"/>
    <w:rsid w:val="2AD00EF0"/>
    <w:rsid w:val="2AD28497"/>
    <w:rsid w:val="2AD61E3B"/>
    <w:rsid w:val="2ADC0476"/>
    <w:rsid w:val="2ADDDA95"/>
    <w:rsid w:val="2AE0975D"/>
    <w:rsid w:val="2AE1E556"/>
    <w:rsid w:val="2AE320D2"/>
    <w:rsid w:val="2AE32C81"/>
    <w:rsid w:val="2AE63448"/>
    <w:rsid w:val="2AE8FEA8"/>
    <w:rsid w:val="2AE93E17"/>
    <w:rsid w:val="2AFB2335"/>
    <w:rsid w:val="2AFE10FC"/>
    <w:rsid w:val="2AFEC22D"/>
    <w:rsid w:val="2AFFD009"/>
    <w:rsid w:val="2B00029C"/>
    <w:rsid w:val="2B039D0A"/>
    <w:rsid w:val="2B042C5B"/>
    <w:rsid w:val="2B0925C9"/>
    <w:rsid w:val="2B094E20"/>
    <w:rsid w:val="2B0A7AA8"/>
    <w:rsid w:val="2B0F2B54"/>
    <w:rsid w:val="2B13EAC3"/>
    <w:rsid w:val="2B17B2A1"/>
    <w:rsid w:val="2B1C15DD"/>
    <w:rsid w:val="2B2A53E3"/>
    <w:rsid w:val="2B313681"/>
    <w:rsid w:val="2B35CDFC"/>
    <w:rsid w:val="2B385B95"/>
    <w:rsid w:val="2B4CF492"/>
    <w:rsid w:val="2B655DEE"/>
    <w:rsid w:val="2B69936E"/>
    <w:rsid w:val="2B6A15B1"/>
    <w:rsid w:val="2B6B6D3F"/>
    <w:rsid w:val="2B785495"/>
    <w:rsid w:val="2B7BA69F"/>
    <w:rsid w:val="2B84B1B8"/>
    <w:rsid w:val="2B8A7072"/>
    <w:rsid w:val="2B8F4960"/>
    <w:rsid w:val="2B90FD2C"/>
    <w:rsid w:val="2B912AD7"/>
    <w:rsid w:val="2B95B94D"/>
    <w:rsid w:val="2B9A1BA2"/>
    <w:rsid w:val="2B9DC992"/>
    <w:rsid w:val="2BA1FFE7"/>
    <w:rsid w:val="2BA32F0F"/>
    <w:rsid w:val="2BA59AB0"/>
    <w:rsid w:val="2BAF1C05"/>
    <w:rsid w:val="2BBCE350"/>
    <w:rsid w:val="2BD49D97"/>
    <w:rsid w:val="2BDF8800"/>
    <w:rsid w:val="2BF6159D"/>
    <w:rsid w:val="2BF6BDE8"/>
    <w:rsid w:val="2BFA3EE9"/>
    <w:rsid w:val="2BFE56F4"/>
    <w:rsid w:val="2C1618FE"/>
    <w:rsid w:val="2C16A0AA"/>
    <w:rsid w:val="2C194DF7"/>
    <w:rsid w:val="2C215848"/>
    <w:rsid w:val="2C252725"/>
    <w:rsid w:val="2C2D3238"/>
    <w:rsid w:val="2C2FE99F"/>
    <w:rsid w:val="2C4E155A"/>
    <w:rsid w:val="2C55CABF"/>
    <w:rsid w:val="2C5704D1"/>
    <w:rsid w:val="2C572050"/>
    <w:rsid w:val="2C57B73B"/>
    <w:rsid w:val="2C62E0C6"/>
    <w:rsid w:val="2C638191"/>
    <w:rsid w:val="2C650CBF"/>
    <w:rsid w:val="2C676651"/>
    <w:rsid w:val="2C797CB0"/>
    <w:rsid w:val="2C797E0D"/>
    <w:rsid w:val="2C7A5A18"/>
    <w:rsid w:val="2C83C8C4"/>
    <w:rsid w:val="2C84DA20"/>
    <w:rsid w:val="2C85E983"/>
    <w:rsid w:val="2C8643BC"/>
    <w:rsid w:val="2C899BC7"/>
    <w:rsid w:val="2C8E8541"/>
    <w:rsid w:val="2C91E425"/>
    <w:rsid w:val="2C9AA501"/>
    <w:rsid w:val="2C9BE37E"/>
    <w:rsid w:val="2CAFF9DD"/>
    <w:rsid w:val="2CB7EF4D"/>
    <w:rsid w:val="2CB8D42D"/>
    <w:rsid w:val="2CB9E1F4"/>
    <w:rsid w:val="2CBF93CF"/>
    <w:rsid w:val="2CC26760"/>
    <w:rsid w:val="2CC318CC"/>
    <w:rsid w:val="2CC59901"/>
    <w:rsid w:val="2CCA8BD2"/>
    <w:rsid w:val="2CCFE391"/>
    <w:rsid w:val="2CD44E75"/>
    <w:rsid w:val="2CD8808E"/>
    <w:rsid w:val="2CDB2C9F"/>
    <w:rsid w:val="2CE6AB2A"/>
    <w:rsid w:val="2CE89A90"/>
    <w:rsid w:val="2CEA4746"/>
    <w:rsid w:val="2CEBE63A"/>
    <w:rsid w:val="2CF20EC8"/>
    <w:rsid w:val="2CFD3027"/>
    <w:rsid w:val="2CFD665A"/>
    <w:rsid w:val="2CFE0329"/>
    <w:rsid w:val="2D089C7B"/>
    <w:rsid w:val="2D08EE83"/>
    <w:rsid w:val="2D0F4D0C"/>
    <w:rsid w:val="2D0FC65F"/>
    <w:rsid w:val="2D11145E"/>
    <w:rsid w:val="2D16D645"/>
    <w:rsid w:val="2D19FD94"/>
    <w:rsid w:val="2D1EEDB0"/>
    <w:rsid w:val="2D1F4244"/>
    <w:rsid w:val="2D2009CA"/>
    <w:rsid w:val="2D26B25D"/>
    <w:rsid w:val="2D35460F"/>
    <w:rsid w:val="2D3B68C0"/>
    <w:rsid w:val="2D3F75CF"/>
    <w:rsid w:val="2D4526FD"/>
    <w:rsid w:val="2D4B42C8"/>
    <w:rsid w:val="2D50A180"/>
    <w:rsid w:val="2D533038"/>
    <w:rsid w:val="2D53B156"/>
    <w:rsid w:val="2D5A414D"/>
    <w:rsid w:val="2D5BB4E8"/>
    <w:rsid w:val="2D5D4A97"/>
    <w:rsid w:val="2D609BD2"/>
    <w:rsid w:val="2D61F9C1"/>
    <w:rsid w:val="2D672430"/>
    <w:rsid w:val="2D690CD0"/>
    <w:rsid w:val="2D6B6E5F"/>
    <w:rsid w:val="2D6C7F00"/>
    <w:rsid w:val="2D6EFEE9"/>
    <w:rsid w:val="2D86F335"/>
    <w:rsid w:val="2D9C3E50"/>
    <w:rsid w:val="2D9D998E"/>
    <w:rsid w:val="2DA89CD8"/>
    <w:rsid w:val="2DA9F7CE"/>
    <w:rsid w:val="2DAE5D9C"/>
    <w:rsid w:val="2DB0F513"/>
    <w:rsid w:val="2DB10612"/>
    <w:rsid w:val="2DB99F85"/>
    <w:rsid w:val="2DBE4405"/>
    <w:rsid w:val="2DC58660"/>
    <w:rsid w:val="2DCE3028"/>
    <w:rsid w:val="2DD0BC96"/>
    <w:rsid w:val="2DD20E08"/>
    <w:rsid w:val="2DDCBED3"/>
    <w:rsid w:val="2DE3E387"/>
    <w:rsid w:val="2DE7C7A7"/>
    <w:rsid w:val="2DEDBD90"/>
    <w:rsid w:val="2DF08A50"/>
    <w:rsid w:val="2DF665F2"/>
    <w:rsid w:val="2DF9B63D"/>
    <w:rsid w:val="2DFBF923"/>
    <w:rsid w:val="2DFEB33C"/>
    <w:rsid w:val="2E048DF2"/>
    <w:rsid w:val="2E051160"/>
    <w:rsid w:val="2E0A934B"/>
    <w:rsid w:val="2E1CF602"/>
    <w:rsid w:val="2E26BD73"/>
    <w:rsid w:val="2E26E995"/>
    <w:rsid w:val="2E2720A1"/>
    <w:rsid w:val="2E29EC48"/>
    <w:rsid w:val="2E2E4FC2"/>
    <w:rsid w:val="2E2E994D"/>
    <w:rsid w:val="2E38F0AC"/>
    <w:rsid w:val="2E4632BF"/>
    <w:rsid w:val="2E475D92"/>
    <w:rsid w:val="2E4A371F"/>
    <w:rsid w:val="2E4ECA40"/>
    <w:rsid w:val="2E5BE785"/>
    <w:rsid w:val="2E5E494D"/>
    <w:rsid w:val="2E70FEF5"/>
    <w:rsid w:val="2E77C43B"/>
    <w:rsid w:val="2E829256"/>
    <w:rsid w:val="2E839F30"/>
    <w:rsid w:val="2E83BED2"/>
    <w:rsid w:val="2E9A6503"/>
    <w:rsid w:val="2EA26BF2"/>
    <w:rsid w:val="2EA593EA"/>
    <w:rsid w:val="2EAAFF88"/>
    <w:rsid w:val="2EAB4F7C"/>
    <w:rsid w:val="2EAFD6E9"/>
    <w:rsid w:val="2ED49936"/>
    <w:rsid w:val="2EDBF24F"/>
    <w:rsid w:val="2EDE1DF0"/>
    <w:rsid w:val="2EE61248"/>
    <w:rsid w:val="2EE80F02"/>
    <w:rsid w:val="2EE87DD3"/>
    <w:rsid w:val="2EEF17E7"/>
    <w:rsid w:val="2EFCBC17"/>
    <w:rsid w:val="2F031ED4"/>
    <w:rsid w:val="2F0ACC72"/>
    <w:rsid w:val="2F11EF69"/>
    <w:rsid w:val="2F162826"/>
    <w:rsid w:val="2F193B36"/>
    <w:rsid w:val="2F19A6C0"/>
    <w:rsid w:val="2F379397"/>
    <w:rsid w:val="2F3B6E4B"/>
    <w:rsid w:val="2F3EF6A8"/>
    <w:rsid w:val="2F4CFFC5"/>
    <w:rsid w:val="2F58F765"/>
    <w:rsid w:val="2F696530"/>
    <w:rsid w:val="2F783511"/>
    <w:rsid w:val="2F78B768"/>
    <w:rsid w:val="2F87170A"/>
    <w:rsid w:val="2F892B2C"/>
    <w:rsid w:val="2F944083"/>
    <w:rsid w:val="2F94C170"/>
    <w:rsid w:val="2F97F378"/>
    <w:rsid w:val="2F9927DE"/>
    <w:rsid w:val="2FA03516"/>
    <w:rsid w:val="2FA4326E"/>
    <w:rsid w:val="2FAB817D"/>
    <w:rsid w:val="2FACD9D7"/>
    <w:rsid w:val="2FC11921"/>
    <w:rsid w:val="2FC8F54A"/>
    <w:rsid w:val="2FCA6AED"/>
    <w:rsid w:val="2FCD58D1"/>
    <w:rsid w:val="2FD89E86"/>
    <w:rsid w:val="2FE8C4D1"/>
    <w:rsid w:val="2FF771D1"/>
    <w:rsid w:val="2FFB9E54"/>
    <w:rsid w:val="2FFE08C2"/>
    <w:rsid w:val="30003824"/>
    <w:rsid w:val="300563EA"/>
    <w:rsid w:val="300B23CB"/>
    <w:rsid w:val="300BD3EB"/>
    <w:rsid w:val="30320553"/>
    <w:rsid w:val="303DF284"/>
    <w:rsid w:val="303F9650"/>
    <w:rsid w:val="3040A1E3"/>
    <w:rsid w:val="30472A03"/>
    <w:rsid w:val="304A723D"/>
    <w:rsid w:val="304AAE56"/>
    <w:rsid w:val="304BB3E6"/>
    <w:rsid w:val="3052DF7A"/>
    <w:rsid w:val="30549ECC"/>
    <w:rsid w:val="30552858"/>
    <w:rsid w:val="3059292F"/>
    <w:rsid w:val="30597D4C"/>
    <w:rsid w:val="3063C9E1"/>
    <w:rsid w:val="306467C6"/>
    <w:rsid w:val="30655ABB"/>
    <w:rsid w:val="30786045"/>
    <w:rsid w:val="307DCC08"/>
    <w:rsid w:val="307DDDDE"/>
    <w:rsid w:val="30818B4C"/>
    <w:rsid w:val="30901857"/>
    <w:rsid w:val="30955EE3"/>
    <w:rsid w:val="3096AE57"/>
    <w:rsid w:val="30985E61"/>
    <w:rsid w:val="309FFE65"/>
    <w:rsid w:val="30A895DF"/>
    <w:rsid w:val="30AB5065"/>
    <w:rsid w:val="30B041AC"/>
    <w:rsid w:val="30B1028B"/>
    <w:rsid w:val="30C1D48A"/>
    <w:rsid w:val="30C47FB9"/>
    <w:rsid w:val="30C8FBA1"/>
    <w:rsid w:val="30D55C51"/>
    <w:rsid w:val="30D64157"/>
    <w:rsid w:val="30DFF0AE"/>
    <w:rsid w:val="30E4820C"/>
    <w:rsid w:val="30E52CBF"/>
    <w:rsid w:val="30E74F96"/>
    <w:rsid w:val="30ED5008"/>
    <w:rsid w:val="30F207BA"/>
    <w:rsid w:val="30FE67BD"/>
    <w:rsid w:val="3109D21B"/>
    <w:rsid w:val="311178D7"/>
    <w:rsid w:val="31167A90"/>
    <w:rsid w:val="3124E811"/>
    <w:rsid w:val="31296CED"/>
    <w:rsid w:val="31314ADC"/>
    <w:rsid w:val="313EE89D"/>
    <w:rsid w:val="3142C4B9"/>
    <w:rsid w:val="31483DDA"/>
    <w:rsid w:val="31518FF1"/>
    <w:rsid w:val="315356C8"/>
    <w:rsid w:val="3155C8DA"/>
    <w:rsid w:val="3156B910"/>
    <w:rsid w:val="315CC547"/>
    <w:rsid w:val="315ECA3C"/>
    <w:rsid w:val="3170DC3E"/>
    <w:rsid w:val="3173A2DA"/>
    <w:rsid w:val="31827D03"/>
    <w:rsid w:val="318465C2"/>
    <w:rsid w:val="31850151"/>
    <w:rsid w:val="319BF8A0"/>
    <w:rsid w:val="31A5FC87"/>
    <w:rsid w:val="31A7FE7E"/>
    <w:rsid w:val="31AA9C0A"/>
    <w:rsid w:val="31AEDB72"/>
    <w:rsid w:val="31B7D1CB"/>
    <w:rsid w:val="31C06B94"/>
    <w:rsid w:val="31C20511"/>
    <w:rsid w:val="31C2CC4D"/>
    <w:rsid w:val="31C2FC85"/>
    <w:rsid w:val="31CFEC4E"/>
    <w:rsid w:val="31D1A730"/>
    <w:rsid w:val="31DEE9EB"/>
    <w:rsid w:val="31DF56BD"/>
    <w:rsid w:val="31E757C2"/>
    <w:rsid w:val="31EC59B4"/>
    <w:rsid w:val="31EEE94F"/>
    <w:rsid w:val="31FFB746"/>
    <w:rsid w:val="320867FD"/>
    <w:rsid w:val="3208928D"/>
    <w:rsid w:val="320B1DD6"/>
    <w:rsid w:val="320BB3CE"/>
    <w:rsid w:val="32144554"/>
    <w:rsid w:val="32219C99"/>
    <w:rsid w:val="322292B7"/>
    <w:rsid w:val="32262949"/>
    <w:rsid w:val="322DF40B"/>
    <w:rsid w:val="32336B65"/>
    <w:rsid w:val="3237D04C"/>
    <w:rsid w:val="323E699E"/>
    <w:rsid w:val="323F1CF4"/>
    <w:rsid w:val="323FC10D"/>
    <w:rsid w:val="3243C5DA"/>
    <w:rsid w:val="325A35EB"/>
    <w:rsid w:val="325E4211"/>
    <w:rsid w:val="326421BF"/>
    <w:rsid w:val="32684E01"/>
    <w:rsid w:val="32698998"/>
    <w:rsid w:val="3272B860"/>
    <w:rsid w:val="3272DA2D"/>
    <w:rsid w:val="32790884"/>
    <w:rsid w:val="327E2497"/>
    <w:rsid w:val="32949582"/>
    <w:rsid w:val="329C4E97"/>
    <w:rsid w:val="329FEBEC"/>
    <w:rsid w:val="32A74973"/>
    <w:rsid w:val="32A964F7"/>
    <w:rsid w:val="32B415DE"/>
    <w:rsid w:val="32B4A8C6"/>
    <w:rsid w:val="32BB08DC"/>
    <w:rsid w:val="32C806D2"/>
    <w:rsid w:val="32CF8806"/>
    <w:rsid w:val="32D836D4"/>
    <w:rsid w:val="32D8F1C1"/>
    <w:rsid w:val="32DDDAAE"/>
    <w:rsid w:val="32E19B12"/>
    <w:rsid w:val="32E60B14"/>
    <w:rsid w:val="32EF9FBE"/>
    <w:rsid w:val="32EFC057"/>
    <w:rsid w:val="32F3BDC0"/>
    <w:rsid w:val="32F3CC17"/>
    <w:rsid w:val="3300C330"/>
    <w:rsid w:val="330E44F0"/>
    <w:rsid w:val="330EF239"/>
    <w:rsid w:val="331422F1"/>
    <w:rsid w:val="331E42DA"/>
    <w:rsid w:val="33208F89"/>
    <w:rsid w:val="33210681"/>
    <w:rsid w:val="33255B15"/>
    <w:rsid w:val="3336DF86"/>
    <w:rsid w:val="3340FEB4"/>
    <w:rsid w:val="3343374C"/>
    <w:rsid w:val="3358F43B"/>
    <w:rsid w:val="335BEFF3"/>
    <w:rsid w:val="33612522"/>
    <w:rsid w:val="33649558"/>
    <w:rsid w:val="33696DE6"/>
    <w:rsid w:val="336B25E6"/>
    <w:rsid w:val="337879CD"/>
    <w:rsid w:val="337B6B48"/>
    <w:rsid w:val="33835EAB"/>
    <w:rsid w:val="338F348A"/>
    <w:rsid w:val="339395F2"/>
    <w:rsid w:val="33973924"/>
    <w:rsid w:val="33995720"/>
    <w:rsid w:val="339B5D6A"/>
    <w:rsid w:val="339E3544"/>
    <w:rsid w:val="33A32F68"/>
    <w:rsid w:val="33A41001"/>
    <w:rsid w:val="33A8E98A"/>
    <w:rsid w:val="33ACF0DF"/>
    <w:rsid w:val="33AE08C4"/>
    <w:rsid w:val="33B18922"/>
    <w:rsid w:val="33B4214E"/>
    <w:rsid w:val="33BB9E1A"/>
    <w:rsid w:val="33BC58EC"/>
    <w:rsid w:val="33BDEB9B"/>
    <w:rsid w:val="33C21952"/>
    <w:rsid w:val="33CAB4A9"/>
    <w:rsid w:val="33CCB02D"/>
    <w:rsid w:val="33CF5987"/>
    <w:rsid w:val="33D426FD"/>
    <w:rsid w:val="33EF5EAF"/>
    <w:rsid w:val="33F17AF8"/>
    <w:rsid w:val="33F1CA61"/>
    <w:rsid w:val="33F490A6"/>
    <w:rsid w:val="33FA7657"/>
    <w:rsid w:val="33FC1815"/>
    <w:rsid w:val="34041C35"/>
    <w:rsid w:val="341ADCAB"/>
    <w:rsid w:val="341BFAE0"/>
    <w:rsid w:val="3424C23E"/>
    <w:rsid w:val="3428F997"/>
    <w:rsid w:val="3430B3B8"/>
    <w:rsid w:val="34370CCE"/>
    <w:rsid w:val="3437650E"/>
    <w:rsid w:val="343F801B"/>
    <w:rsid w:val="34458146"/>
    <w:rsid w:val="3450A3C1"/>
    <w:rsid w:val="345493ED"/>
    <w:rsid w:val="346063AD"/>
    <w:rsid w:val="3461617A"/>
    <w:rsid w:val="34657550"/>
    <w:rsid w:val="34790997"/>
    <w:rsid w:val="347C08AB"/>
    <w:rsid w:val="34829DCD"/>
    <w:rsid w:val="348B3647"/>
    <w:rsid w:val="348EAA26"/>
    <w:rsid w:val="349ECBBE"/>
    <w:rsid w:val="34A0EDCD"/>
    <w:rsid w:val="34A1AFC6"/>
    <w:rsid w:val="34A943B7"/>
    <w:rsid w:val="34ACEDE0"/>
    <w:rsid w:val="34AE1B8B"/>
    <w:rsid w:val="34AF5AD3"/>
    <w:rsid w:val="34B49DBE"/>
    <w:rsid w:val="34BDB346"/>
    <w:rsid w:val="34C6425D"/>
    <w:rsid w:val="34D12B9A"/>
    <w:rsid w:val="34DB034B"/>
    <w:rsid w:val="34DC333D"/>
    <w:rsid w:val="34E795D1"/>
    <w:rsid w:val="34EE8476"/>
    <w:rsid w:val="34F5FF3E"/>
    <w:rsid w:val="34F88C88"/>
    <w:rsid w:val="34FD7161"/>
    <w:rsid w:val="35019A75"/>
    <w:rsid w:val="350A72F6"/>
    <w:rsid w:val="3518D64A"/>
    <w:rsid w:val="351AB338"/>
    <w:rsid w:val="351E651C"/>
    <w:rsid w:val="35215B78"/>
    <w:rsid w:val="3523BCDD"/>
    <w:rsid w:val="3524E75E"/>
    <w:rsid w:val="352C5CF6"/>
    <w:rsid w:val="352F2A1C"/>
    <w:rsid w:val="3532C6E0"/>
    <w:rsid w:val="3533D65A"/>
    <w:rsid w:val="353F6C4A"/>
    <w:rsid w:val="35410901"/>
    <w:rsid w:val="35456949"/>
    <w:rsid w:val="3545AE01"/>
    <w:rsid w:val="35467EF2"/>
    <w:rsid w:val="354A7C41"/>
    <w:rsid w:val="355568BC"/>
    <w:rsid w:val="356CDAD7"/>
    <w:rsid w:val="35703C67"/>
    <w:rsid w:val="35709A62"/>
    <w:rsid w:val="357420D3"/>
    <w:rsid w:val="35779F54"/>
    <w:rsid w:val="3581728B"/>
    <w:rsid w:val="358C34EC"/>
    <w:rsid w:val="35A16C16"/>
    <w:rsid w:val="35A21FFE"/>
    <w:rsid w:val="35AFE873"/>
    <w:rsid w:val="35BEF955"/>
    <w:rsid w:val="35C246F1"/>
    <w:rsid w:val="35CF299D"/>
    <w:rsid w:val="35D35E7E"/>
    <w:rsid w:val="35D8EDA9"/>
    <w:rsid w:val="35E3CE85"/>
    <w:rsid w:val="35E6C5C7"/>
    <w:rsid w:val="35F34147"/>
    <w:rsid w:val="36046289"/>
    <w:rsid w:val="3611ECE1"/>
    <w:rsid w:val="3618A083"/>
    <w:rsid w:val="361978D4"/>
    <w:rsid w:val="3620E33B"/>
    <w:rsid w:val="36251C1C"/>
    <w:rsid w:val="36351512"/>
    <w:rsid w:val="363A7573"/>
    <w:rsid w:val="363D5304"/>
    <w:rsid w:val="36426DC1"/>
    <w:rsid w:val="3647243D"/>
    <w:rsid w:val="364BECC0"/>
    <w:rsid w:val="364DC72F"/>
    <w:rsid w:val="3652D68A"/>
    <w:rsid w:val="3659AD6E"/>
    <w:rsid w:val="366275F4"/>
    <w:rsid w:val="366E3A34"/>
    <w:rsid w:val="3676F38B"/>
    <w:rsid w:val="36820773"/>
    <w:rsid w:val="3682E282"/>
    <w:rsid w:val="36848D41"/>
    <w:rsid w:val="3688BEC4"/>
    <w:rsid w:val="36BFC0EF"/>
    <w:rsid w:val="36CCEF18"/>
    <w:rsid w:val="36CE151A"/>
    <w:rsid w:val="36D4D06B"/>
    <w:rsid w:val="36D995F1"/>
    <w:rsid w:val="36DA5BD2"/>
    <w:rsid w:val="36DB4CC9"/>
    <w:rsid w:val="36E4276D"/>
    <w:rsid w:val="36E786CC"/>
    <w:rsid w:val="36F01CC4"/>
    <w:rsid w:val="3703306D"/>
    <w:rsid w:val="37033617"/>
    <w:rsid w:val="3703C9B8"/>
    <w:rsid w:val="370607FD"/>
    <w:rsid w:val="371207DC"/>
    <w:rsid w:val="3720BE62"/>
    <w:rsid w:val="37234F0D"/>
    <w:rsid w:val="37265A61"/>
    <w:rsid w:val="372F72A0"/>
    <w:rsid w:val="373457B4"/>
    <w:rsid w:val="373939F2"/>
    <w:rsid w:val="373FB6ED"/>
    <w:rsid w:val="3744764E"/>
    <w:rsid w:val="374C7925"/>
    <w:rsid w:val="37510CDF"/>
    <w:rsid w:val="37571C63"/>
    <w:rsid w:val="3759E860"/>
    <w:rsid w:val="37723573"/>
    <w:rsid w:val="377D8EEA"/>
    <w:rsid w:val="37829BC4"/>
    <w:rsid w:val="378667B5"/>
    <w:rsid w:val="378C060B"/>
    <w:rsid w:val="378C9061"/>
    <w:rsid w:val="378E2917"/>
    <w:rsid w:val="37A289AA"/>
    <w:rsid w:val="37A32894"/>
    <w:rsid w:val="37A4CDA6"/>
    <w:rsid w:val="37A8635A"/>
    <w:rsid w:val="37B87612"/>
    <w:rsid w:val="37BE0D7C"/>
    <w:rsid w:val="37C01E5F"/>
    <w:rsid w:val="37C52FFD"/>
    <w:rsid w:val="37C6EE02"/>
    <w:rsid w:val="37CE10FF"/>
    <w:rsid w:val="37CE7619"/>
    <w:rsid w:val="37D1B8C3"/>
    <w:rsid w:val="37D6C78D"/>
    <w:rsid w:val="37D98062"/>
    <w:rsid w:val="37DB2552"/>
    <w:rsid w:val="37E11B6B"/>
    <w:rsid w:val="37E18D18"/>
    <w:rsid w:val="37EAC181"/>
    <w:rsid w:val="37F19DA3"/>
    <w:rsid w:val="37F3F950"/>
    <w:rsid w:val="37F9615A"/>
    <w:rsid w:val="37FE7B1E"/>
    <w:rsid w:val="3807C369"/>
    <w:rsid w:val="380D51CB"/>
    <w:rsid w:val="381AAA95"/>
    <w:rsid w:val="381C687F"/>
    <w:rsid w:val="38240BCD"/>
    <w:rsid w:val="3853AEBE"/>
    <w:rsid w:val="38585F78"/>
    <w:rsid w:val="38592A1A"/>
    <w:rsid w:val="385BA04F"/>
    <w:rsid w:val="3860AC02"/>
    <w:rsid w:val="38682788"/>
    <w:rsid w:val="386A8BD0"/>
    <w:rsid w:val="3884B4EA"/>
    <w:rsid w:val="388A1F8B"/>
    <w:rsid w:val="388EEC98"/>
    <w:rsid w:val="3891EDAA"/>
    <w:rsid w:val="389B526A"/>
    <w:rsid w:val="38A2F421"/>
    <w:rsid w:val="38A76BB9"/>
    <w:rsid w:val="38AA78AA"/>
    <w:rsid w:val="38B83C46"/>
    <w:rsid w:val="38BDD309"/>
    <w:rsid w:val="38C9A92D"/>
    <w:rsid w:val="38CA92CD"/>
    <w:rsid w:val="38D19061"/>
    <w:rsid w:val="38D3030E"/>
    <w:rsid w:val="38D4D32A"/>
    <w:rsid w:val="38D9321F"/>
    <w:rsid w:val="38F45934"/>
    <w:rsid w:val="38FE5043"/>
    <w:rsid w:val="3900F339"/>
    <w:rsid w:val="390118F5"/>
    <w:rsid w:val="3901E4F7"/>
    <w:rsid w:val="390CDB17"/>
    <w:rsid w:val="390EE39F"/>
    <w:rsid w:val="39196B9C"/>
    <w:rsid w:val="391AC0E3"/>
    <w:rsid w:val="391DC734"/>
    <w:rsid w:val="392708FD"/>
    <w:rsid w:val="392CF1C4"/>
    <w:rsid w:val="39345648"/>
    <w:rsid w:val="3934E096"/>
    <w:rsid w:val="3935D822"/>
    <w:rsid w:val="393C7208"/>
    <w:rsid w:val="393CDCF8"/>
    <w:rsid w:val="39405E1E"/>
    <w:rsid w:val="394F4B51"/>
    <w:rsid w:val="39557EB8"/>
    <w:rsid w:val="39568BEB"/>
    <w:rsid w:val="3966D9CF"/>
    <w:rsid w:val="396716DE"/>
    <w:rsid w:val="396D8C17"/>
    <w:rsid w:val="396F755D"/>
    <w:rsid w:val="396FD04D"/>
    <w:rsid w:val="3977CB97"/>
    <w:rsid w:val="397959A6"/>
    <w:rsid w:val="39799E87"/>
    <w:rsid w:val="39810F1A"/>
    <w:rsid w:val="39919304"/>
    <w:rsid w:val="39919BE9"/>
    <w:rsid w:val="3997968B"/>
    <w:rsid w:val="399FFA1E"/>
    <w:rsid w:val="39A11EF0"/>
    <w:rsid w:val="39A18E70"/>
    <w:rsid w:val="39AB0894"/>
    <w:rsid w:val="39ABD9AE"/>
    <w:rsid w:val="39C5641B"/>
    <w:rsid w:val="39D0CAB2"/>
    <w:rsid w:val="39D21A3E"/>
    <w:rsid w:val="39D71A43"/>
    <w:rsid w:val="39E2C2ED"/>
    <w:rsid w:val="39E76898"/>
    <w:rsid w:val="39E7AFE0"/>
    <w:rsid w:val="39E9F09A"/>
    <w:rsid w:val="39EB75C9"/>
    <w:rsid w:val="39ED9518"/>
    <w:rsid w:val="39F943F0"/>
    <w:rsid w:val="3A041DED"/>
    <w:rsid w:val="3A046F65"/>
    <w:rsid w:val="3A110B56"/>
    <w:rsid w:val="3A18ACBC"/>
    <w:rsid w:val="3A1ECC5C"/>
    <w:rsid w:val="3A2AD89F"/>
    <w:rsid w:val="3A2F5784"/>
    <w:rsid w:val="3A3876B4"/>
    <w:rsid w:val="3A47FA4D"/>
    <w:rsid w:val="3A4A80D3"/>
    <w:rsid w:val="3A4A8557"/>
    <w:rsid w:val="3A53D8DA"/>
    <w:rsid w:val="3A5EFD15"/>
    <w:rsid w:val="3A662856"/>
    <w:rsid w:val="3A6EAD3B"/>
    <w:rsid w:val="3A8F634D"/>
    <w:rsid w:val="3A92C926"/>
    <w:rsid w:val="3A9CF394"/>
    <w:rsid w:val="3A9F29D5"/>
    <w:rsid w:val="3AA30562"/>
    <w:rsid w:val="3AA3700F"/>
    <w:rsid w:val="3AA68E5E"/>
    <w:rsid w:val="3AA8DD6B"/>
    <w:rsid w:val="3AAA7D8E"/>
    <w:rsid w:val="3AB8BA49"/>
    <w:rsid w:val="3ABEEC9F"/>
    <w:rsid w:val="3AC00FE8"/>
    <w:rsid w:val="3AC8BB40"/>
    <w:rsid w:val="3AD1DC46"/>
    <w:rsid w:val="3AE29598"/>
    <w:rsid w:val="3AE3C763"/>
    <w:rsid w:val="3AE7686B"/>
    <w:rsid w:val="3AE8EB44"/>
    <w:rsid w:val="3AEB7EB6"/>
    <w:rsid w:val="3AF35423"/>
    <w:rsid w:val="3AFF39A5"/>
    <w:rsid w:val="3B021138"/>
    <w:rsid w:val="3B06621C"/>
    <w:rsid w:val="3B193E8A"/>
    <w:rsid w:val="3B2CBD60"/>
    <w:rsid w:val="3B2DC8A2"/>
    <w:rsid w:val="3B357347"/>
    <w:rsid w:val="3B374499"/>
    <w:rsid w:val="3B381E42"/>
    <w:rsid w:val="3B3888E6"/>
    <w:rsid w:val="3B3FA191"/>
    <w:rsid w:val="3B460FB2"/>
    <w:rsid w:val="3B50FC94"/>
    <w:rsid w:val="3B53BD4F"/>
    <w:rsid w:val="3B576C9C"/>
    <w:rsid w:val="3B59EED9"/>
    <w:rsid w:val="3B5BE3B8"/>
    <w:rsid w:val="3B5DB582"/>
    <w:rsid w:val="3B60F7C2"/>
    <w:rsid w:val="3B68F06E"/>
    <w:rsid w:val="3B6BEBB1"/>
    <w:rsid w:val="3B6D9159"/>
    <w:rsid w:val="3B75D04D"/>
    <w:rsid w:val="3B89A3B2"/>
    <w:rsid w:val="3B8AE123"/>
    <w:rsid w:val="3B8D8197"/>
    <w:rsid w:val="3B951933"/>
    <w:rsid w:val="3B9BA321"/>
    <w:rsid w:val="3BAD1BDB"/>
    <w:rsid w:val="3BB53620"/>
    <w:rsid w:val="3BB75C30"/>
    <w:rsid w:val="3BBD570D"/>
    <w:rsid w:val="3BC6F1A4"/>
    <w:rsid w:val="3BC7C9D8"/>
    <w:rsid w:val="3BCB42BD"/>
    <w:rsid w:val="3BCDC662"/>
    <w:rsid w:val="3BDF108D"/>
    <w:rsid w:val="3BE07722"/>
    <w:rsid w:val="3BE4B3FE"/>
    <w:rsid w:val="3BEDB054"/>
    <w:rsid w:val="3BEEFD15"/>
    <w:rsid w:val="3BF33697"/>
    <w:rsid w:val="3BF8F024"/>
    <w:rsid w:val="3C0366D0"/>
    <w:rsid w:val="3C09F7EB"/>
    <w:rsid w:val="3C0E8575"/>
    <w:rsid w:val="3C18B87B"/>
    <w:rsid w:val="3C18EB11"/>
    <w:rsid w:val="3C26C933"/>
    <w:rsid w:val="3C2E71A9"/>
    <w:rsid w:val="3C32288C"/>
    <w:rsid w:val="3C3DBAC9"/>
    <w:rsid w:val="3C3E9C94"/>
    <w:rsid w:val="3C43912C"/>
    <w:rsid w:val="3C45DB3B"/>
    <w:rsid w:val="3C48165A"/>
    <w:rsid w:val="3C4A52B3"/>
    <w:rsid w:val="3C4A5CA1"/>
    <w:rsid w:val="3C4E8C9A"/>
    <w:rsid w:val="3C5B5876"/>
    <w:rsid w:val="3C5C67B6"/>
    <w:rsid w:val="3C858266"/>
    <w:rsid w:val="3C94F32C"/>
    <w:rsid w:val="3C9B44CB"/>
    <w:rsid w:val="3C9C50EC"/>
    <w:rsid w:val="3C9FE555"/>
    <w:rsid w:val="3CAB4B2B"/>
    <w:rsid w:val="3CB27F74"/>
    <w:rsid w:val="3CB2F17A"/>
    <w:rsid w:val="3CB69BF7"/>
    <w:rsid w:val="3CB8BD12"/>
    <w:rsid w:val="3CBA15CD"/>
    <w:rsid w:val="3CBE7CBE"/>
    <w:rsid w:val="3CC3C20F"/>
    <w:rsid w:val="3CC5D4B1"/>
    <w:rsid w:val="3CCEC436"/>
    <w:rsid w:val="3CD48142"/>
    <w:rsid w:val="3CD61715"/>
    <w:rsid w:val="3CDAEA7E"/>
    <w:rsid w:val="3CE9994C"/>
    <w:rsid w:val="3CEFFC9D"/>
    <w:rsid w:val="3CFCCE7D"/>
    <w:rsid w:val="3D046C7C"/>
    <w:rsid w:val="3D06E4EA"/>
    <w:rsid w:val="3D0E85A6"/>
    <w:rsid w:val="3D0FA96A"/>
    <w:rsid w:val="3D112A2D"/>
    <w:rsid w:val="3D1F5747"/>
    <w:rsid w:val="3D22D55F"/>
    <w:rsid w:val="3D28C089"/>
    <w:rsid w:val="3D2A3D3A"/>
    <w:rsid w:val="3D2AB368"/>
    <w:rsid w:val="3D3A6EF7"/>
    <w:rsid w:val="3D409F34"/>
    <w:rsid w:val="3D52AEE2"/>
    <w:rsid w:val="3D5DAC80"/>
    <w:rsid w:val="3D6C7EE8"/>
    <w:rsid w:val="3D6F6CF0"/>
    <w:rsid w:val="3D7DFE15"/>
    <w:rsid w:val="3D81A2C0"/>
    <w:rsid w:val="3D81B956"/>
    <w:rsid w:val="3D9159B8"/>
    <w:rsid w:val="3D975F7B"/>
    <w:rsid w:val="3D9769A6"/>
    <w:rsid w:val="3D9883F4"/>
    <w:rsid w:val="3D9CEF11"/>
    <w:rsid w:val="3D9E0B71"/>
    <w:rsid w:val="3DA63256"/>
    <w:rsid w:val="3DAAEE99"/>
    <w:rsid w:val="3DC8A7C7"/>
    <w:rsid w:val="3DCA1B4E"/>
    <w:rsid w:val="3DCB3559"/>
    <w:rsid w:val="3DD52C55"/>
    <w:rsid w:val="3DDE774C"/>
    <w:rsid w:val="3DDF09A9"/>
    <w:rsid w:val="3DE0785F"/>
    <w:rsid w:val="3DE1AE3A"/>
    <w:rsid w:val="3DE64D2B"/>
    <w:rsid w:val="3DEC1C87"/>
    <w:rsid w:val="3DEFEA79"/>
    <w:rsid w:val="3DFDFFE7"/>
    <w:rsid w:val="3E0712CB"/>
    <w:rsid w:val="3E08B221"/>
    <w:rsid w:val="3E0CC9FF"/>
    <w:rsid w:val="3E1B91FA"/>
    <w:rsid w:val="3E228E5C"/>
    <w:rsid w:val="3E25F5DE"/>
    <w:rsid w:val="3E265FBC"/>
    <w:rsid w:val="3E270EC4"/>
    <w:rsid w:val="3E2BC957"/>
    <w:rsid w:val="3E2D3D51"/>
    <w:rsid w:val="3E2EAB39"/>
    <w:rsid w:val="3E32947D"/>
    <w:rsid w:val="3E47EE72"/>
    <w:rsid w:val="3E4CD755"/>
    <w:rsid w:val="3E4EA088"/>
    <w:rsid w:val="3E561FA7"/>
    <w:rsid w:val="3E67F035"/>
    <w:rsid w:val="3E721805"/>
    <w:rsid w:val="3E729255"/>
    <w:rsid w:val="3E770C48"/>
    <w:rsid w:val="3E7D6AD1"/>
    <w:rsid w:val="3E8B772E"/>
    <w:rsid w:val="3E8F7064"/>
    <w:rsid w:val="3E946DF8"/>
    <w:rsid w:val="3E971117"/>
    <w:rsid w:val="3EAA8C17"/>
    <w:rsid w:val="3EAEA704"/>
    <w:rsid w:val="3EB595C4"/>
    <w:rsid w:val="3EB96FCC"/>
    <w:rsid w:val="3EBBAFF8"/>
    <w:rsid w:val="3EBDCB77"/>
    <w:rsid w:val="3EC5FECE"/>
    <w:rsid w:val="3ECDF8E2"/>
    <w:rsid w:val="3EE0434F"/>
    <w:rsid w:val="3EE69A6F"/>
    <w:rsid w:val="3EE9AEBD"/>
    <w:rsid w:val="3EEA1E3F"/>
    <w:rsid w:val="3EEA7B8E"/>
    <w:rsid w:val="3EECA9C8"/>
    <w:rsid w:val="3EF46E80"/>
    <w:rsid w:val="3EF772C4"/>
    <w:rsid w:val="3EFC5215"/>
    <w:rsid w:val="3EFC8ABE"/>
    <w:rsid w:val="3EFE95DB"/>
    <w:rsid w:val="3F04CB2E"/>
    <w:rsid w:val="3F05A9EB"/>
    <w:rsid w:val="3F08F089"/>
    <w:rsid w:val="3F0F22ED"/>
    <w:rsid w:val="3F1396FC"/>
    <w:rsid w:val="3F1F0E22"/>
    <w:rsid w:val="3F28E712"/>
    <w:rsid w:val="3F2C8EA4"/>
    <w:rsid w:val="3F2CC48A"/>
    <w:rsid w:val="3F362D75"/>
    <w:rsid w:val="3F377ED4"/>
    <w:rsid w:val="3F402C0F"/>
    <w:rsid w:val="3F42AF0C"/>
    <w:rsid w:val="3F44D341"/>
    <w:rsid w:val="3F4796D9"/>
    <w:rsid w:val="3F48842C"/>
    <w:rsid w:val="3F560684"/>
    <w:rsid w:val="3F581A05"/>
    <w:rsid w:val="3F6388AF"/>
    <w:rsid w:val="3F6D2C43"/>
    <w:rsid w:val="3F6D94E3"/>
    <w:rsid w:val="3F78B8A4"/>
    <w:rsid w:val="3F7A933B"/>
    <w:rsid w:val="3F7D6A36"/>
    <w:rsid w:val="3F7DED6F"/>
    <w:rsid w:val="3F86B308"/>
    <w:rsid w:val="3F881E3A"/>
    <w:rsid w:val="3F9644DB"/>
    <w:rsid w:val="3F96629C"/>
    <w:rsid w:val="3F9E2D93"/>
    <w:rsid w:val="3F9FD1B8"/>
    <w:rsid w:val="3FA12572"/>
    <w:rsid w:val="3FA3C50C"/>
    <w:rsid w:val="3FA5454B"/>
    <w:rsid w:val="3FAB8E36"/>
    <w:rsid w:val="3FAFAF1B"/>
    <w:rsid w:val="3FB138DA"/>
    <w:rsid w:val="3FB240A8"/>
    <w:rsid w:val="3FB3A143"/>
    <w:rsid w:val="3FB583D8"/>
    <w:rsid w:val="3FC6E8D6"/>
    <w:rsid w:val="3FC81C85"/>
    <w:rsid w:val="3FD43C59"/>
    <w:rsid w:val="3FE20F3B"/>
    <w:rsid w:val="3FE5769D"/>
    <w:rsid w:val="3FE62031"/>
    <w:rsid w:val="3FEAE886"/>
    <w:rsid w:val="3FECAFF1"/>
    <w:rsid w:val="3FF489EC"/>
    <w:rsid w:val="3FF6BEDF"/>
    <w:rsid w:val="3FF7585A"/>
    <w:rsid w:val="3FFFA100"/>
    <w:rsid w:val="4007B6CE"/>
    <w:rsid w:val="400F6F06"/>
    <w:rsid w:val="40124ECA"/>
    <w:rsid w:val="402E5A20"/>
    <w:rsid w:val="40351A32"/>
    <w:rsid w:val="403ACBF3"/>
    <w:rsid w:val="403CFD36"/>
    <w:rsid w:val="403FB9AA"/>
    <w:rsid w:val="40436F87"/>
    <w:rsid w:val="405307DE"/>
    <w:rsid w:val="4053EEEE"/>
    <w:rsid w:val="405D241C"/>
    <w:rsid w:val="405EA901"/>
    <w:rsid w:val="406E98D6"/>
    <w:rsid w:val="40750BFA"/>
    <w:rsid w:val="407D83EA"/>
    <w:rsid w:val="40862171"/>
    <w:rsid w:val="408A4FA4"/>
    <w:rsid w:val="4097B090"/>
    <w:rsid w:val="40A28786"/>
    <w:rsid w:val="40A7507F"/>
    <w:rsid w:val="40AC4D22"/>
    <w:rsid w:val="40C0ACAA"/>
    <w:rsid w:val="40C23941"/>
    <w:rsid w:val="40C50005"/>
    <w:rsid w:val="40C67C21"/>
    <w:rsid w:val="40C6C3F0"/>
    <w:rsid w:val="40CBC561"/>
    <w:rsid w:val="40CE151B"/>
    <w:rsid w:val="40D43926"/>
    <w:rsid w:val="40D62B3B"/>
    <w:rsid w:val="40D6B250"/>
    <w:rsid w:val="40DA0BD6"/>
    <w:rsid w:val="40EF422B"/>
    <w:rsid w:val="40F5D070"/>
    <w:rsid w:val="40F83555"/>
    <w:rsid w:val="40F88B63"/>
    <w:rsid w:val="40FD7C28"/>
    <w:rsid w:val="40FDABAD"/>
    <w:rsid w:val="40FFAE37"/>
    <w:rsid w:val="41063369"/>
    <w:rsid w:val="410A68E9"/>
    <w:rsid w:val="410EF3F7"/>
    <w:rsid w:val="4116E342"/>
    <w:rsid w:val="41186005"/>
    <w:rsid w:val="4123C03B"/>
    <w:rsid w:val="412A5AE4"/>
    <w:rsid w:val="41314218"/>
    <w:rsid w:val="41338940"/>
    <w:rsid w:val="4144DF8C"/>
    <w:rsid w:val="414F46C1"/>
    <w:rsid w:val="4164F2EC"/>
    <w:rsid w:val="41676748"/>
    <w:rsid w:val="41718224"/>
    <w:rsid w:val="417252BA"/>
    <w:rsid w:val="4172BEBE"/>
    <w:rsid w:val="417AD058"/>
    <w:rsid w:val="418769C0"/>
    <w:rsid w:val="4199D527"/>
    <w:rsid w:val="41A7211C"/>
    <w:rsid w:val="41AA2917"/>
    <w:rsid w:val="41AB02EF"/>
    <w:rsid w:val="41BA189E"/>
    <w:rsid w:val="41BC4868"/>
    <w:rsid w:val="41BDC7C2"/>
    <w:rsid w:val="41C95E38"/>
    <w:rsid w:val="41CA904E"/>
    <w:rsid w:val="41CBA32C"/>
    <w:rsid w:val="41CF4953"/>
    <w:rsid w:val="41D15B13"/>
    <w:rsid w:val="41DA93AD"/>
    <w:rsid w:val="41DD7871"/>
    <w:rsid w:val="41EC86B0"/>
    <w:rsid w:val="41EFB8D2"/>
    <w:rsid w:val="42060040"/>
    <w:rsid w:val="42172D93"/>
    <w:rsid w:val="4217B04F"/>
    <w:rsid w:val="4218D542"/>
    <w:rsid w:val="42269627"/>
    <w:rsid w:val="422E8FC8"/>
    <w:rsid w:val="423E757A"/>
    <w:rsid w:val="4241DBC8"/>
    <w:rsid w:val="4243960D"/>
    <w:rsid w:val="424896EF"/>
    <w:rsid w:val="42510C03"/>
    <w:rsid w:val="42530122"/>
    <w:rsid w:val="425C9976"/>
    <w:rsid w:val="425F196B"/>
    <w:rsid w:val="42720603"/>
    <w:rsid w:val="42733ABF"/>
    <w:rsid w:val="427B2466"/>
    <w:rsid w:val="428EA698"/>
    <w:rsid w:val="42964A44"/>
    <w:rsid w:val="42A1436A"/>
    <w:rsid w:val="42AF9BB8"/>
    <w:rsid w:val="42B12F53"/>
    <w:rsid w:val="42B7440F"/>
    <w:rsid w:val="42B8B280"/>
    <w:rsid w:val="42BE15FB"/>
    <w:rsid w:val="42C99A49"/>
    <w:rsid w:val="42DA427B"/>
    <w:rsid w:val="42E3E24B"/>
    <w:rsid w:val="42EA4D7F"/>
    <w:rsid w:val="42ECE2EE"/>
    <w:rsid w:val="42EEFE94"/>
    <w:rsid w:val="42EF15E9"/>
    <w:rsid w:val="42F1908A"/>
    <w:rsid w:val="42F5B33A"/>
    <w:rsid w:val="42F8C810"/>
    <w:rsid w:val="4301CC34"/>
    <w:rsid w:val="4304700B"/>
    <w:rsid w:val="430F60FF"/>
    <w:rsid w:val="431394CF"/>
    <w:rsid w:val="431523FB"/>
    <w:rsid w:val="431B00CE"/>
    <w:rsid w:val="431FF219"/>
    <w:rsid w:val="432CFBA7"/>
    <w:rsid w:val="43351CD2"/>
    <w:rsid w:val="434E5864"/>
    <w:rsid w:val="4354D1DC"/>
    <w:rsid w:val="4362E46A"/>
    <w:rsid w:val="4364A317"/>
    <w:rsid w:val="436F2B18"/>
    <w:rsid w:val="436FA1E6"/>
    <w:rsid w:val="43857AF2"/>
    <w:rsid w:val="4391DACE"/>
    <w:rsid w:val="43948A4D"/>
    <w:rsid w:val="43961F4C"/>
    <w:rsid w:val="43967F38"/>
    <w:rsid w:val="43984FF1"/>
    <w:rsid w:val="439C1F4B"/>
    <w:rsid w:val="43A30EBF"/>
    <w:rsid w:val="43A341B6"/>
    <w:rsid w:val="43A481AB"/>
    <w:rsid w:val="43A9C1C3"/>
    <w:rsid w:val="43AD8E93"/>
    <w:rsid w:val="43BF57EB"/>
    <w:rsid w:val="43C46342"/>
    <w:rsid w:val="43C56DB7"/>
    <w:rsid w:val="43CF4620"/>
    <w:rsid w:val="43CFA210"/>
    <w:rsid w:val="43D036E0"/>
    <w:rsid w:val="43D48529"/>
    <w:rsid w:val="43DB27A2"/>
    <w:rsid w:val="43E12924"/>
    <w:rsid w:val="43E5E5E8"/>
    <w:rsid w:val="43FBCBC6"/>
    <w:rsid w:val="43FDA946"/>
    <w:rsid w:val="43FE7AFC"/>
    <w:rsid w:val="43FE8591"/>
    <w:rsid w:val="43FF8942"/>
    <w:rsid w:val="44128431"/>
    <w:rsid w:val="4417B8CB"/>
    <w:rsid w:val="44255B91"/>
    <w:rsid w:val="442CE12F"/>
    <w:rsid w:val="4431325C"/>
    <w:rsid w:val="4431358A"/>
    <w:rsid w:val="4431ED48"/>
    <w:rsid w:val="44367C6B"/>
    <w:rsid w:val="443C7B9D"/>
    <w:rsid w:val="443E1CA0"/>
    <w:rsid w:val="444568C5"/>
    <w:rsid w:val="444B3960"/>
    <w:rsid w:val="44652C87"/>
    <w:rsid w:val="446F687A"/>
    <w:rsid w:val="4470E320"/>
    <w:rsid w:val="447A3B3B"/>
    <w:rsid w:val="447A6A7A"/>
    <w:rsid w:val="4489BE4F"/>
    <w:rsid w:val="448B6D76"/>
    <w:rsid w:val="448C486D"/>
    <w:rsid w:val="44919DE7"/>
    <w:rsid w:val="44AC9B93"/>
    <w:rsid w:val="44AD29D4"/>
    <w:rsid w:val="44AD6F8A"/>
    <w:rsid w:val="44B042F5"/>
    <w:rsid w:val="44B1B3BE"/>
    <w:rsid w:val="44B4EB47"/>
    <w:rsid w:val="44D4F6D7"/>
    <w:rsid w:val="44DB8B16"/>
    <w:rsid w:val="44DDA674"/>
    <w:rsid w:val="44DEFE99"/>
    <w:rsid w:val="44E16B3D"/>
    <w:rsid w:val="44EB64E6"/>
    <w:rsid w:val="44EBF699"/>
    <w:rsid w:val="44FA6F35"/>
    <w:rsid w:val="44FE182B"/>
    <w:rsid w:val="4500E1E0"/>
    <w:rsid w:val="45033687"/>
    <w:rsid w:val="45149CD5"/>
    <w:rsid w:val="452B5EF3"/>
    <w:rsid w:val="45393E37"/>
    <w:rsid w:val="453C7CAD"/>
    <w:rsid w:val="45402ECB"/>
    <w:rsid w:val="45417CE8"/>
    <w:rsid w:val="4543EC94"/>
    <w:rsid w:val="4546E95D"/>
    <w:rsid w:val="454BF03C"/>
    <w:rsid w:val="454E220D"/>
    <w:rsid w:val="4552E50D"/>
    <w:rsid w:val="4556A2B8"/>
    <w:rsid w:val="455974D9"/>
    <w:rsid w:val="455EF17E"/>
    <w:rsid w:val="45644EC3"/>
    <w:rsid w:val="4566F7AB"/>
    <w:rsid w:val="45688109"/>
    <w:rsid w:val="456C0741"/>
    <w:rsid w:val="4579214F"/>
    <w:rsid w:val="457DAAF4"/>
    <w:rsid w:val="4581B904"/>
    <w:rsid w:val="4584C774"/>
    <w:rsid w:val="458F446D"/>
    <w:rsid w:val="459A49FA"/>
    <w:rsid w:val="45A84139"/>
    <w:rsid w:val="45A87105"/>
    <w:rsid w:val="45B08E30"/>
    <w:rsid w:val="45B97FD6"/>
    <w:rsid w:val="45C16978"/>
    <w:rsid w:val="45C3D57A"/>
    <w:rsid w:val="45C8CDDD"/>
    <w:rsid w:val="45D42459"/>
    <w:rsid w:val="45D4A98F"/>
    <w:rsid w:val="45E294D1"/>
    <w:rsid w:val="45E78189"/>
    <w:rsid w:val="45F7442D"/>
    <w:rsid w:val="45F8B681"/>
    <w:rsid w:val="46043DE5"/>
    <w:rsid w:val="460EC423"/>
    <w:rsid w:val="461535E4"/>
    <w:rsid w:val="4618D7B9"/>
    <w:rsid w:val="462133ED"/>
    <w:rsid w:val="462A91FF"/>
    <w:rsid w:val="462B2C90"/>
    <w:rsid w:val="462B6E03"/>
    <w:rsid w:val="463422EE"/>
    <w:rsid w:val="4645608D"/>
    <w:rsid w:val="4647D9DD"/>
    <w:rsid w:val="4648CBC3"/>
    <w:rsid w:val="466020BF"/>
    <w:rsid w:val="4661DCBF"/>
    <w:rsid w:val="46635267"/>
    <w:rsid w:val="4664E8A3"/>
    <w:rsid w:val="46661F51"/>
    <w:rsid w:val="466FECAD"/>
    <w:rsid w:val="4670383A"/>
    <w:rsid w:val="467CCE53"/>
    <w:rsid w:val="467F1725"/>
    <w:rsid w:val="4684328B"/>
    <w:rsid w:val="46885E29"/>
    <w:rsid w:val="468ACEF6"/>
    <w:rsid w:val="468E58BE"/>
    <w:rsid w:val="46947977"/>
    <w:rsid w:val="469CC5DE"/>
    <w:rsid w:val="46A314C4"/>
    <w:rsid w:val="46AB6C1A"/>
    <w:rsid w:val="46B0BE30"/>
    <w:rsid w:val="46B27047"/>
    <w:rsid w:val="46B35720"/>
    <w:rsid w:val="46B7E6BC"/>
    <w:rsid w:val="46C2A77B"/>
    <w:rsid w:val="46CF3A5E"/>
    <w:rsid w:val="46D17B74"/>
    <w:rsid w:val="46D4D411"/>
    <w:rsid w:val="46EF2CFE"/>
    <w:rsid w:val="46F601BC"/>
    <w:rsid w:val="46F6C9B5"/>
    <w:rsid w:val="46F8A412"/>
    <w:rsid w:val="47095E0D"/>
    <w:rsid w:val="470B5087"/>
    <w:rsid w:val="471D1ADC"/>
    <w:rsid w:val="472B6B2F"/>
    <w:rsid w:val="473413B1"/>
    <w:rsid w:val="4737E000"/>
    <w:rsid w:val="473893A0"/>
    <w:rsid w:val="4740530A"/>
    <w:rsid w:val="47433204"/>
    <w:rsid w:val="47476104"/>
    <w:rsid w:val="474B241E"/>
    <w:rsid w:val="474F702F"/>
    <w:rsid w:val="4751D93C"/>
    <w:rsid w:val="475D46BA"/>
    <w:rsid w:val="475E9E58"/>
    <w:rsid w:val="4763ED34"/>
    <w:rsid w:val="47667B81"/>
    <w:rsid w:val="47687FED"/>
    <w:rsid w:val="4776DE88"/>
    <w:rsid w:val="4779983E"/>
    <w:rsid w:val="477C25BA"/>
    <w:rsid w:val="477C511A"/>
    <w:rsid w:val="478354E6"/>
    <w:rsid w:val="478C59B6"/>
    <w:rsid w:val="478D9676"/>
    <w:rsid w:val="4790874D"/>
    <w:rsid w:val="479238D0"/>
    <w:rsid w:val="4793D088"/>
    <w:rsid w:val="4795983B"/>
    <w:rsid w:val="4798591D"/>
    <w:rsid w:val="479955C9"/>
    <w:rsid w:val="479B7D68"/>
    <w:rsid w:val="47A1B1C9"/>
    <w:rsid w:val="47AE8073"/>
    <w:rsid w:val="47B04A4A"/>
    <w:rsid w:val="47B3FCE0"/>
    <w:rsid w:val="47B48627"/>
    <w:rsid w:val="47BFEE6F"/>
    <w:rsid w:val="47CEAAA6"/>
    <w:rsid w:val="47D28D65"/>
    <w:rsid w:val="47D4905E"/>
    <w:rsid w:val="47D6C843"/>
    <w:rsid w:val="47DA1AFB"/>
    <w:rsid w:val="47E0AFDA"/>
    <w:rsid w:val="47E336D6"/>
    <w:rsid w:val="47E3F44B"/>
    <w:rsid w:val="47E7090F"/>
    <w:rsid w:val="4808FC24"/>
    <w:rsid w:val="48090F6C"/>
    <w:rsid w:val="480BBD3C"/>
    <w:rsid w:val="480C6D42"/>
    <w:rsid w:val="480D548A"/>
    <w:rsid w:val="48216F95"/>
    <w:rsid w:val="482DA2BC"/>
    <w:rsid w:val="482F0687"/>
    <w:rsid w:val="4833D499"/>
    <w:rsid w:val="48375C8A"/>
    <w:rsid w:val="48629666"/>
    <w:rsid w:val="487E5ADE"/>
    <w:rsid w:val="487F24FC"/>
    <w:rsid w:val="4889A154"/>
    <w:rsid w:val="4897512C"/>
    <w:rsid w:val="48A1151B"/>
    <w:rsid w:val="48A2FBB2"/>
    <w:rsid w:val="48A54542"/>
    <w:rsid w:val="48A5D1ED"/>
    <w:rsid w:val="48A957C3"/>
    <w:rsid w:val="48AADFEF"/>
    <w:rsid w:val="48AB41CD"/>
    <w:rsid w:val="48AE3CBC"/>
    <w:rsid w:val="48B5AF5E"/>
    <w:rsid w:val="48CFF3F0"/>
    <w:rsid w:val="48D4769D"/>
    <w:rsid w:val="48EA2210"/>
    <w:rsid w:val="48ED4356"/>
    <w:rsid w:val="48FAB4E1"/>
    <w:rsid w:val="4900307A"/>
    <w:rsid w:val="49027ABC"/>
    <w:rsid w:val="49066DC6"/>
    <w:rsid w:val="4911265C"/>
    <w:rsid w:val="49112B86"/>
    <w:rsid w:val="49137C8A"/>
    <w:rsid w:val="491B90C7"/>
    <w:rsid w:val="4921E007"/>
    <w:rsid w:val="492536DE"/>
    <w:rsid w:val="493928E5"/>
    <w:rsid w:val="49393738"/>
    <w:rsid w:val="49489CF6"/>
    <w:rsid w:val="49575DF6"/>
    <w:rsid w:val="4959530A"/>
    <w:rsid w:val="4963E9F2"/>
    <w:rsid w:val="497B2F94"/>
    <w:rsid w:val="497CAEDD"/>
    <w:rsid w:val="497FDEAA"/>
    <w:rsid w:val="4981C98B"/>
    <w:rsid w:val="4981E713"/>
    <w:rsid w:val="49821017"/>
    <w:rsid w:val="49906358"/>
    <w:rsid w:val="4997E76A"/>
    <w:rsid w:val="499AFFE5"/>
    <w:rsid w:val="499FE7EB"/>
    <w:rsid w:val="49A24415"/>
    <w:rsid w:val="49A537B4"/>
    <w:rsid w:val="49AB957F"/>
    <w:rsid w:val="49ADDD09"/>
    <w:rsid w:val="49B1E258"/>
    <w:rsid w:val="49CCAF9A"/>
    <w:rsid w:val="49CD65DD"/>
    <w:rsid w:val="49D42065"/>
    <w:rsid w:val="49DA4F6D"/>
    <w:rsid w:val="49E49259"/>
    <w:rsid w:val="49EBF47F"/>
    <w:rsid w:val="49F0C3F3"/>
    <w:rsid w:val="49F23187"/>
    <w:rsid w:val="49F59277"/>
    <w:rsid w:val="49FE3D93"/>
    <w:rsid w:val="4A02B3F5"/>
    <w:rsid w:val="4A0F4FDD"/>
    <w:rsid w:val="4A109F12"/>
    <w:rsid w:val="4A213AB6"/>
    <w:rsid w:val="4A23B242"/>
    <w:rsid w:val="4A265FC6"/>
    <w:rsid w:val="4A26EBDC"/>
    <w:rsid w:val="4A2D1864"/>
    <w:rsid w:val="4A33B4AF"/>
    <w:rsid w:val="4A4084C3"/>
    <w:rsid w:val="4A4085D0"/>
    <w:rsid w:val="4A4ABC3B"/>
    <w:rsid w:val="4A5CDF0C"/>
    <w:rsid w:val="4A6A1E26"/>
    <w:rsid w:val="4A6FEA80"/>
    <w:rsid w:val="4A71CAD2"/>
    <w:rsid w:val="4A73A8E8"/>
    <w:rsid w:val="4A851201"/>
    <w:rsid w:val="4A8ACCEA"/>
    <w:rsid w:val="4A9D2F86"/>
    <w:rsid w:val="4A9F41CC"/>
    <w:rsid w:val="4AA3249D"/>
    <w:rsid w:val="4AAADE88"/>
    <w:rsid w:val="4AAE094B"/>
    <w:rsid w:val="4AC0D8E0"/>
    <w:rsid w:val="4AC4F909"/>
    <w:rsid w:val="4AC922B5"/>
    <w:rsid w:val="4ACDAD59"/>
    <w:rsid w:val="4AD420FF"/>
    <w:rsid w:val="4AD56EB3"/>
    <w:rsid w:val="4ADAF53D"/>
    <w:rsid w:val="4ADD3BA6"/>
    <w:rsid w:val="4AE0AC45"/>
    <w:rsid w:val="4AE1A305"/>
    <w:rsid w:val="4AF74E4D"/>
    <w:rsid w:val="4AF82342"/>
    <w:rsid w:val="4B079677"/>
    <w:rsid w:val="4B0C3538"/>
    <w:rsid w:val="4B0CF5F0"/>
    <w:rsid w:val="4B0F0959"/>
    <w:rsid w:val="4B13A3D7"/>
    <w:rsid w:val="4B13BF8E"/>
    <w:rsid w:val="4B15999C"/>
    <w:rsid w:val="4B19ECB9"/>
    <w:rsid w:val="4B22FFF5"/>
    <w:rsid w:val="4B26BD83"/>
    <w:rsid w:val="4B27D51F"/>
    <w:rsid w:val="4B289E10"/>
    <w:rsid w:val="4B3AC477"/>
    <w:rsid w:val="4B3B7EE1"/>
    <w:rsid w:val="4B4299F6"/>
    <w:rsid w:val="4B4725AD"/>
    <w:rsid w:val="4B4A62AA"/>
    <w:rsid w:val="4B4CCE07"/>
    <w:rsid w:val="4B544BF5"/>
    <w:rsid w:val="4B55FB82"/>
    <w:rsid w:val="4B5D7C07"/>
    <w:rsid w:val="4B602FAA"/>
    <w:rsid w:val="4B6374B8"/>
    <w:rsid w:val="4B6951CC"/>
    <w:rsid w:val="4B6A1C34"/>
    <w:rsid w:val="4B6C3209"/>
    <w:rsid w:val="4B713D4B"/>
    <w:rsid w:val="4B7169DE"/>
    <w:rsid w:val="4B7A6FE3"/>
    <w:rsid w:val="4B7AED3C"/>
    <w:rsid w:val="4B848FDB"/>
    <w:rsid w:val="4B898C9B"/>
    <w:rsid w:val="4B8C237D"/>
    <w:rsid w:val="4B8C4FE3"/>
    <w:rsid w:val="4B8F03EC"/>
    <w:rsid w:val="4B93D6D9"/>
    <w:rsid w:val="4BA1790A"/>
    <w:rsid w:val="4BBAB4AA"/>
    <w:rsid w:val="4BBD89A2"/>
    <w:rsid w:val="4BC1BD62"/>
    <w:rsid w:val="4BC1FF48"/>
    <w:rsid w:val="4BC3A639"/>
    <w:rsid w:val="4BC3A9D6"/>
    <w:rsid w:val="4BCA0559"/>
    <w:rsid w:val="4BD880F2"/>
    <w:rsid w:val="4BDDB619"/>
    <w:rsid w:val="4BE50CD6"/>
    <w:rsid w:val="4BF16E38"/>
    <w:rsid w:val="4C010049"/>
    <w:rsid w:val="4C05C382"/>
    <w:rsid w:val="4C0D3D21"/>
    <w:rsid w:val="4C0F6F7C"/>
    <w:rsid w:val="4C15A54C"/>
    <w:rsid w:val="4C2A5EC7"/>
    <w:rsid w:val="4C2D30A2"/>
    <w:rsid w:val="4C3572C3"/>
    <w:rsid w:val="4C36219F"/>
    <w:rsid w:val="4C37D5B6"/>
    <w:rsid w:val="4C531B25"/>
    <w:rsid w:val="4C53F544"/>
    <w:rsid w:val="4C578519"/>
    <w:rsid w:val="4C598D06"/>
    <w:rsid w:val="4C64C11E"/>
    <w:rsid w:val="4C7E61CF"/>
    <w:rsid w:val="4C894A12"/>
    <w:rsid w:val="4C8BFDEC"/>
    <w:rsid w:val="4C936291"/>
    <w:rsid w:val="4C9D2070"/>
    <w:rsid w:val="4CA0FCA6"/>
    <w:rsid w:val="4CA1C18C"/>
    <w:rsid w:val="4CA21512"/>
    <w:rsid w:val="4CA25710"/>
    <w:rsid w:val="4CBAEBDE"/>
    <w:rsid w:val="4CBBBCAF"/>
    <w:rsid w:val="4CC0963C"/>
    <w:rsid w:val="4CC64E33"/>
    <w:rsid w:val="4CCA5FB9"/>
    <w:rsid w:val="4CCDC17D"/>
    <w:rsid w:val="4CD05BD3"/>
    <w:rsid w:val="4CDC3B16"/>
    <w:rsid w:val="4CDCC942"/>
    <w:rsid w:val="4CDFC2C2"/>
    <w:rsid w:val="4CE277AB"/>
    <w:rsid w:val="4CE50665"/>
    <w:rsid w:val="4CEAE72F"/>
    <w:rsid w:val="4CF62028"/>
    <w:rsid w:val="4CF62679"/>
    <w:rsid w:val="4CF92179"/>
    <w:rsid w:val="4CFE5988"/>
    <w:rsid w:val="4CFF0DA0"/>
    <w:rsid w:val="4D0761DE"/>
    <w:rsid w:val="4D0C0375"/>
    <w:rsid w:val="4D0C65D6"/>
    <w:rsid w:val="4D0F52FB"/>
    <w:rsid w:val="4D1579FB"/>
    <w:rsid w:val="4D2B7C0F"/>
    <w:rsid w:val="4D3FE462"/>
    <w:rsid w:val="4D536CF8"/>
    <w:rsid w:val="4D57B069"/>
    <w:rsid w:val="4D5C485C"/>
    <w:rsid w:val="4D5DA799"/>
    <w:rsid w:val="4D5EAE04"/>
    <w:rsid w:val="4D6825F0"/>
    <w:rsid w:val="4D684354"/>
    <w:rsid w:val="4D6B28A0"/>
    <w:rsid w:val="4D734510"/>
    <w:rsid w:val="4D8E0D89"/>
    <w:rsid w:val="4D8EAC08"/>
    <w:rsid w:val="4D972BAB"/>
    <w:rsid w:val="4D9C6FE0"/>
    <w:rsid w:val="4D9E74C4"/>
    <w:rsid w:val="4DAE693F"/>
    <w:rsid w:val="4DBFBCD9"/>
    <w:rsid w:val="4DC28A7E"/>
    <w:rsid w:val="4DC647B6"/>
    <w:rsid w:val="4DD76092"/>
    <w:rsid w:val="4DD9FF0B"/>
    <w:rsid w:val="4DDB94A5"/>
    <w:rsid w:val="4DDE07C3"/>
    <w:rsid w:val="4DE85206"/>
    <w:rsid w:val="4DE939D1"/>
    <w:rsid w:val="4DEB8A5D"/>
    <w:rsid w:val="4DF15059"/>
    <w:rsid w:val="4DFB5077"/>
    <w:rsid w:val="4DFF590D"/>
    <w:rsid w:val="4E01B05E"/>
    <w:rsid w:val="4E057A7A"/>
    <w:rsid w:val="4E087AC8"/>
    <w:rsid w:val="4E0DFC98"/>
    <w:rsid w:val="4E1E5608"/>
    <w:rsid w:val="4E237710"/>
    <w:rsid w:val="4E27F7F4"/>
    <w:rsid w:val="4E2CA03D"/>
    <w:rsid w:val="4E3A5A2A"/>
    <w:rsid w:val="4E3CF763"/>
    <w:rsid w:val="4E47ABE9"/>
    <w:rsid w:val="4E547DA1"/>
    <w:rsid w:val="4E581B7D"/>
    <w:rsid w:val="4E5E3271"/>
    <w:rsid w:val="4E5FDC0C"/>
    <w:rsid w:val="4E782A2F"/>
    <w:rsid w:val="4E803339"/>
    <w:rsid w:val="4E804AA1"/>
    <w:rsid w:val="4E81C2D1"/>
    <w:rsid w:val="4E8499CF"/>
    <w:rsid w:val="4E861B20"/>
    <w:rsid w:val="4E8775E9"/>
    <w:rsid w:val="4E8CE424"/>
    <w:rsid w:val="4E94402A"/>
    <w:rsid w:val="4E9CF1EB"/>
    <w:rsid w:val="4E9E7703"/>
    <w:rsid w:val="4E9EBF54"/>
    <w:rsid w:val="4EA501FA"/>
    <w:rsid w:val="4EB4831C"/>
    <w:rsid w:val="4EC02459"/>
    <w:rsid w:val="4EC2482C"/>
    <w:rsid w:val="4EC73873"/>
    <w:rsid w:val="4EC750EE"/>
    <w:rsid w:val="4EC9BDF4"/>
    <w:rsid w:val="4EC9F372"/>
    <w:rsid w:val="4ED0683D"/>
    <w:rsid w:val="4ED07F05"/>
    <w:rsid w:val="4ED82799"/>
    <w:rsid w:val="4EDC901A"/>
    <w:rsid w:val="4EDEE66F"/>
    <w:rsid w:val="4EE3D935"/>
    <w:rsid w:val="4EEBC4BF"/>
    <w:rsid w:val="4EEFA0F9"/>
    <w:rsid w:val="4EF7EB47"/>
    <w:rsid w:val="4EF96159"/>
    <w:rsid w:val="4F004C1F"/>
    <w:rsid w:val="4F04A085"/>
    <w:rsid w:val="4F0DFF56"/>
    <w:rsid w:val="4F13A512"/>
    <w:rsid w:val="4F190FF0"/>
    <w:rsid w:val="4F1DDD53"/>
    <w:rsid w:val="4F299CC6"/>
    <w:rsid w:val="4F2AB878"/>
    <w:rsid w:val="4F319E07"/>
    <w:rsid w:val="4F338616"/>
    <w:rsid w:val="4F3BA490"/>
    <w:rsid w:val="4F4CCC55"/>
    <w:rsid w:val="4F4D8E54"/>
    <w:rsid w:val="4F54B3EC"/>
    <w:rsid w:val="4F56FC01"/>
    <w:rsid w:val="4F5ED040"/>
    <w:rsid w:val="4F60611D"/>
    <w:rsid w:val="4F64A99C"/>
    <w:rsid w:val="4F686BAD"/>
    <w:rsid w:val="4F788243"/>
    <w:rsid w:val="4F78C266"/>
    <w:rsid w:val="4F8378FB"/>
    <w:rsid w:val="4F889A16"/>
    <w:rsid w:val="4F88EE82"/>
    <w:rsid w:val="4F9E7537"/>
    <w:rsid w:val="4FA3546C"/>
    <w:rsid w:val="4FA60851"/>
    <w:rsid w:val="4FA95EF7"/>
    <w:rsid w:val="4FA9996D"/>
    <w:rsid w:val="4FAAF461"/>
    <w:rsid w:val="4FB33805"/>
    <w:rsid w:val="4FB59798"/>
    <w:rsid w:val="4FB7E50F"/>
    <w:rsid w:val="4FC9654E"/>
    <w:rsid w:val="4FCD9044"/>
    <w:rsid w:val="4FCEC1ED"/>
    <w:rsid w:val="4FD46684"/>
    <w:rsid w:val="4FD47A43"/>
    <w:rsid w:val="4FD617D7"/>
    <w:rsid w:val="4FDAE3CD"/>
    <w:rsid w:val="4FE46729"/>
    <w:rsid w:val="4FE52CE0"/>
    <w:rsid w:val="4FE5F92D"/>
    <w:rsid w:val="4FE730B1"/>
    <w:rsid w:val="4FE802B7"/>
    <w:rsid w:val="4FF715F3"/>
    <w:rsid w:val="4FFF8C93"/>
    <w:rsid w:val="501585BC"/>
    <w:rsid w:val="5016DAA3"/>
    <w:rsid w:val="5016F523"/>
    <w:rsid w:val="502476F5"/>
    <w:rsid w:val="5026DCB0"/>
    <w:rsid w:val="50279C97"/>
    <w:rsid w:val="502864F1"/>
    <w:rsid w:val="503906D1"/>
    <w:rsid w:val="503A1864"/>
    <w:rsid w:val="504152F3"/>
    <w:rsid w:val="50464D8A"/>
    <w:rsid w:val="5046DF75"/>
    <w:rsid w:val="504C3147"/>
    <w:rsid w:val="504E0530"/>
    <w:rsid w:val="50566BCE"/>
    <w:rsid w:val="50632080"/>
    <w:rsid w:val="50677525"/>
    <w:rsid w:val="5067ABAC"/>
    <w:rsid w:val="50683685"/>
    <w:rsid w:val="506FAB67"/>
    <w:rsid w:val="50701F50"/>
    <w:rsid w:val="5078BF32"/>
    <w:rsid w:val="507F3972"/>
    <w:rsid w:val="50851CFB"/>
    <w:rsid w:val="508652FE"/>
    <w:rsid w:val="50889F5F"/>
    <w:rsid w:val="508B2D48"/>
    <w:rsid w:val="50A09E7E"/>
    <w:rsid w:val="50A6B244"/>
    <w:rsid w:val="50BA849B"/>
    <w:rsid w:val="50BBA49F"/>
    <w:rsid w:val="50BBF6C8"/>
    <w:rsid w:val="50BE6D03"/>
    <w:rsid w:val="50C022C2"/>
    <w:rsid w:val="50C33EE0"/>
    <w:rsid w:val="50C70354"/>
    <w:rsid w:val="50C7A505"/>
    <w:rsid w:val="50D1CABE"/>
    <w:rsid w:val="50D25948"/>
    <w:rsid w:val="50D4A3F5"/>
    <w:rsid w:val="50D8EFD3"/>
    <w:rsid w:val="50E13132"/>
    <w:rsid w:val="50E3D735"/>
    <w:rsid w:val="50E515E3"/>
    <w:rsid w:val="50F8ACA6"/>
    <w:rsid w:val="5100996F"/>
    <w:rsid w:val="5109CAEF"/>
    <w:rsid w:val="510B74EB"/>
    <w:rsid w:val="510D0FE2"/>
    <w:rsid w:val="5125C0F1"/>
    <w:rsid w:val="51358F5D"/>
    <w:rsid w:val="5149A68E"/>
    <w:rsid w:val="515B85B8"/>
    <w:rsid w:val="515EEDDE"/>
    <w:rsid w:val="5166E1A8"/>
    <w:rsid w:val="5168D519"/>
    <w:rsid w:val="516F8D0C"/>
    <w:rsid w:val="51769557"/>
    <w:rsid w:val="5180B23E"/>
    <w:rsid w:val="51819C43"/>
    <w:rsid w:val="518299A9"/>
    <w:rsid w:val="518513F3"/>
    <w:rsid w:val="5188196D"/>
    <w:rsid w:val="51885C03"/>
    <w:rsid w:val="51905A8C"/>
    <w:rsid w:val="51944440"/>
    <w:rsid w:val="51977B84"/>
    <w:rsid w:val="51A0A171"/>
    <w:rsid w:val="51A34DCB"/>
    <w:rsid w:val="51A6E027"/>
    <w:rsid w:val="51C1904B"/>
    <w:rsid w:val="51C25B04"/>
    <w:rsid w:val="51CB6A61"/>
    <w:rsid w:val="51CD33E7"/>
    <w:rsid w:val="51CFB0CC"/>
    <w:rsid w:val="51D2FD7C"/>
    <w:rsid w:val="51DC361A"/>
    <w:rsid w:val="51DE3934"/>
    <w:rsid w:val="51EDF973"/>
    <w:rsid w:val="51EEC58F"/>
    <w:rsid w:val="5201DBB9"/>
    <w:rsid w:val="5203FC75"/>
    <w:rsid w:val="520A9BDA"/>
    <w:rsid w:val="521216BF"/>
    <w:rsid w:val="52132335"/>
    <w:rsid w:val="521678DD"/>
    <w:rsid w:val="521F96BB"/>
    <w:rsid w:val="522AA9BF"/>
    <w:rsid w:val="5231642A"/>
    <w:rsid w:val="523CFF34"/>
    <w:rsid w:val="5244390C"/>
    <w:rsid w:val="5246B5EB"/>
    <w:rsid w:val="524E8D51"/>
    <w:rsid w:val="5255CB6E"/>
    <w:rsid w:val="525B2B20"/>
    <w:rsid w:val="525C22EC"/>
    <w:rsid w:val="52627D8F"/>
    <w:rsid w:val="526A5DE3"/>
    <w:rsid w:val="526E6833"/>
    <w:rsid w:val="5274C034"/>
    <w:rsid w:val="527AAC71"/>
    <w:rsid w:val="527E4B17"/>
    <w:rsid w:val="5283A0B4"/>
    <w:rsid w:val="52851E1E"/>
    <w:rsid w:val="528D57E6"/>
    <w:rsid w:val="528FD4F1"/>
    <w:rsid w:val="52928B63"/>
    <w:rsid w:val="529D619F"/>
    <w:rsid w:val="52A06CEF"/>
    <w:rsid w:val="52A6D797"/>
    <w:rsid w:val="52BD1C81"/>
    <w:rsid w:val="52C0C5D1"/>
    <w:rsid w:val="52C1DAAC"/>
    <w:rsid w:val="52C34F7F"/>
    <w:rsid w:val="52D180CF"/>
    <w:rsid w:val="52D1A516"/>
    <w:rsid w:val="52D93A86"/>
    <w:rsid w:val="52DCFA7C"/>
    <w:rsid w:val="52DD1997"/>
    <w:rsid w:val="52E089E7"/>
    <w:rsid w:val="52E0AD88"/>
    <w:rsid w:val="52E45F2A"/>
    <w:rsid w:val="52E6854C"/>
    <w:rsid w:val="52E95016"/>
    <w:rsid w:val="52EE3A5A"/>
    <w:rsid w:val="52F4A0CD"/>
    <w:rsid w:val="52F6931C"/>
    <w:rsid w:val="52FB9D2B"/>
    <w:rsid w:val="530D2C6D"/>
    <w:rsid w:val="530E33DA"/>
    <w:rsid w:val="53121680"/>
    <w:rsid w:val="5313B9B9"/>
    <w:rsid w:val="53156AC3"/>
    <w:rsid w:val="53172464"/>
    <w:rsid w:val="531C0E65"/>
    <w:rsid w:val="531EF5A8"/>
    <w:rsid w:val="53250010"/>
    <w:rsid w:val="53256B10"/>
    <w:rsid w:val="5326262E"/>
    <w:rsid w:val="533240E4"/>
    <w:rsid w:val="5333BABA"/>
    <w:rsid w:val="533F5058"/>
    <w:rsid w:val="5346A32A"/>
    <w:rsid w:val="53526314"/>
    <w:rsid w:val="535E9553"/>
    <w:rsid w:val="536AB186"/>
    <w:rsid w:val="5371D19D"/>
    <w:rsid w:val="53755189"/>
    <w:rsid w:val="538074E5"/>
    <w:rsid w:val="5382C27B"/>
    <w:rsid w:val="5388FA76"/>
    <w:rsid w:val="538936EE"/>
    <w:rsid w:val="5394476B"/>
    <w:rsid w:val="539A5962"/>
    <w:rsid w:val="539E8998"/>
    <w:rsid w:val="53A2B506"/>
    <w:rsid w:val="53A7D09F"/>
    <w:rsid w:val="53B561AD"/>
    <w:rsid w:val="53C03FE8"/>
    <w:rsid w:val="53C57351"/>
    <w:rsid w:val="53C78652"/>
    <w:rsid w:val="53CF7A53"/>
    <w:rsid w:val="53DA1845"/>
    <w:rsid w:val="53DA83BB"/>
    <w:rsid w:val="53E2E3BE"/>
    <w:rsid w:val="53F5BFB2"/>
    <w:rsid w:val="540412EE"/>
    <w:rsid w:val="540ABFD9"/>
    <w:rsid w:val="540CC8C0"/>
    <w:rsid w:val="540D6ABE"/>
    <w:rsid w:val="54203BAC"/>
    <w:rsid w:val="54237C7C"/>
    <w:rsid w:val="5423C3D7"/>
    <w:rsid w:val="542DAD70"/>
    <w:rsid w:val="542DD0AB"/>
    <w:rsid w:val="5432D9D1"/>
    <w:rsid w:val="5432E4D6"/>
    <w:rsid w:val="543407C9"/>
    <w:rsid w:val="54343AF1"/>
    <w:rsid w:val="5442D114"/>
    <w:rsid w:val="54463B49"/>
    <w:rsid w:val="544708BE"/>
    <w:rsid w:val="545034E1"/>
    <w:rsid w:val="545EEFAE"/>
    <w:rsid w:val="54665728"/>
    <w:rsid w:val="547087AE"/>
    <w:rsid w:val="54760905"/>
    <w:rsid w:val="548C2789"/>
    <w:rsid w:val="5496521B"/>
    <w:rsid w:val="54A19048"/>
    <w:rsid w:val="54D3F685"/>
    <w:rsid w:val="54EFCF20"/>
    <w:rsid w:val="55107D4E"/>
    <w:rsid w:val="551350D1"/>
    <w:rsid w:val="5518297B"/>
    <w:rsid w:val="5518F33A"/>
    <w:rsid w:val="551A5C52"/>
    <w:rsid w:val="55202F10"/>
    <w:rsid w:val="5521C65E"/>
    <w:rsid w:val="55233C58"/>
    <w:rsid w:val="5525088F"/>
    <w:rsid w:val="552A76CC"/>
    <w:rsid w:val="553D795C"/>
    <w:rsid w:val="553DF08A"/>
    <w:rsid w:val="5540089D"/>
    <w:rsid w:val="55436093"/>
    <w:rsid w:val="554A2A32"/>
    <w:rsid w:val="554E4087"/>
    <w:rsid w:val="55504834"/>
    <w:rsid w:val="5553CF13"/>
    <w:rsid w:val="5555C487"/>
    <w:rsid w:val="555B8075"/>
    <w:rsid w:val="5564D6D6"/>
    <w:rsid w:val="557F3614"/>
    <w:rsid w:val="558905F3"/>
    <w:rsid w:val="558B988E"/>
    <w:rsid w:val="559671CE"/>
    <w:rsid w:val="55991F64"/>
    <w:rsid w:val="5599BC4E"/>
    <w:rsid w:val="55ABA281"/>
    <w:rsid w:val="55AFFFAA"/>
    <w:rsid w:val="55B13B1B"/>
    <w:rsid w:val="55B18B87"/>
    <w:rsid w:val="55B54076"/>
    <w:rsid w:val="55B99DBC"/>
    <w:rsid w:val="55BD6811"/>
    <w:rsid w:val="55C4CFB4"/>
    <w:rsid w:val="55C61754"/>
    <w:rsid w:val="55DADF1C"/>
    <w:rsid w:val="55FADBDE"/>
    <w:rsid w:val="5604ED21"/>
    <w:rsid w:val="560EAE27"/>
    <w:rsid w:val="560F1407"/>
    <w:rsid w:val="5612BF97"/>
    <w:rsid w:val="56157944"/>
    <w:rsid w:val="56177EFF"/>
    <w:rsid w:val="561AB978"/>
    <w:rsid w:val="561D98CE"/>
    <w:rsid w:val="561F15D6"/>
    <w:rsid w:val="5624FD42"/>
    <w:rsid w:val="562B7197"/>
    <w:rsid w:val="562C0C80"/>
    <w:rsid w:val="562E321E"/>
    <w:rsid w:val="5634EA50"/>
    <w:rsid w:val="5636A0E2"/>
    <w:rsid w:val="563995BD"/>
    <w:rsid w:val="563BCC4D"/>
    <w:rsid w:val="563CDDD3"/>
    <w:rsid w:val="5649A0FA"/>
    <w:rsid w:val="5651B829"/>
    <w:rsid w:val="56550DFD"/>
    <w:rsid w:val="565EC199"/>
    <w:rsid w:val="566F8F2C"/>
    <w:rsid w:val="5675E6BC"/>
    <w:rsid w:val="567BAFAB"/>
    <w:rsid w:val="567C1944"/>
    <w:rsid w:val="5689B59F"/>
    <w:rsid w:val="568A6B06"/>
    <w:rsid w:val="5691710F"/>
    <w:rsid w:val="56935CFC"/>
    <w:rsid w:val="56960BF5"/>
    <w:rsid w:val="56A84855"/>
    <w:rsid w:val="56AABABA"/>
    <w:rsid w:val="56B37F9D"/>
    <w:rsid w:val="56B9EE8D"/>
    <w:rsid w:val="56C341E2"/>
    <w:rsid w:val="56C70138"/>
    <w:rsid w:val="56C9BE83"/>
    <w:rsid w:val="56CEC07F"/>
    <w:rsid w:val="56D0D6E2"/>
    <w:rsid w:val="56D54982"/>
    <w:rsid w:val="56F8C610"/>
    <w:rsid w:val="5701F2D6"/>
    <w:rsid w:val="5704292C"/>
    <w:rsid w:val="571D8046"/>
    <w:rsid w:val="5727824F"/>
    <w:rsid w:val="572B2745"/>
    <w:rsid w:val="5747ADA7"/>
    <w:rsid w:val="5748B764"/>
    <w:rsid w:val="575AFCC0"/>
    <w:rsid w:val="576A4E51"/>
    <w:rsid w:val="5773F621"/>
    <w:rsid w:val="5775C2F6"/>
    <w:rsid w:val="57772AEE"/>
    <w:rsid w:val="577816F7"/>
    <w:rsid w:val="577BC84B"/>
    <w:rsid w:val="577CC687"/>
    <w:rsid w:val="577E1DA8"/>
    <w:rsid w:val="57908F6A"/>
    <w:rsid w:val="5795F7F3"/>
    <w:rsid w:val="579CC51B"/>
    <w:rsid w:val="57B04CE8"/>
    <w:rsid w:val="57B091CC"/>
    <w:rsid w:val="57B2B7A4"/>
    <w:rsid w:val="57B7F507"/>
    <w:rsid w:val="57BC7E61"/>
    <w:rsid w:val="57BF4EE9"/>
    <w:rsid w:val="57C070E4"/>
    <w:rsid w:val="57D74E51"/>
    <w:rsid w:val="57D7F512"/>
    <w:rsid w:val="57DF17E7"/>
    <w:rsid w:val="57E7C0A5"/>
    <w:rsid w:val="57EFFF13"/>
    <w:rsid w:val="57F13E5A"/>
    <w:rsid w:val="57F5865A"/>
    <w:rsid w:val="57F89602"/>
    <w:rsid w:val="57F9622D"/>
    <w:rsid w:val="57FB3739"/>
    <w:rsid w:val="57FD0EE4"/>
    <w:rsid w:val="57FEDF2F"/>
    <w:rsid w:val="580E42B3"/>
    <w:rsid w:val="580E989C"/>
    <w:rsid w:val="582177DC"/>
    <w:rsid w:val="5826C425"/>
    <w:rsid w:val="5829725B"/>
    <w:rsid w:val="582C5A6E"/>
    <w:rsid w:val="58332625"/>
    <w:rsid w:val="583C866F"/>
    <w:rsid w:val="584043F5"/>
    <w:rsid w:val="584C8013"/>
    <w:rsid w:val="584C8B1A"/>
    <w:rsid w:val="5857A42B"/>
    <w:rsid w:val="58597D9B"/>
    <w:rsid w:val="585A2FCD"/>
    <w:rsid w:val="5860C983"/>
    <w:rsid w:val="58703134"/>
    <w:rsid w:val="587E08F7"/>
    <w:rsid w:val="588D37EA"/>
    <w:rsid w:val="5895AB28"/>
    <w:rsid w:val="58ADEFD0"/>
    <w:rsid w:val="58C458F5"/>
    <w:rsid w:val="58C71D88"/>
    <w:rsid w:val="58D7A3AF"/>
    <w:rsid w:val="58E3DA89"/>
    <w:rsid w:val="58EAF8F7"/>
    <w:rsid w:val="58F861CA"/>
    <w:rsid w:val="58FCD85F"/>
    <w:rsid w:val="58FDC31A"/>
    <w:rsid w:val="5901B8C9"/>
    <w:rsid w:val="59028644"/>
    <w:rsid w:val="5907DE28"/>
    <w:rsid w:val="5913DEA6"/>
    <w:rsid w:val="5915E69E"/>
    <w:rsid w:val="5931CCC0"/>
    <w:rsid w:val="5951E22B"/>
    <w:rsid w:val="59520161"/>
    <w:rsid w:val="595659D8"/>
    <w:rsid w:val="595F346C"/>
    <w:rsid w:val="59688141"/>
    <w:rsid w:val="59813197"/>
    <w:rsid w:val="59824243"/>
    <w:rsid w:val="5988B89C"/>
    <w:rsid w:val="598A7F44"/>
    <w:rsid w:val="598AB86F"/>
    <w:rsid w:val="59967360"/>
    <w:rsid w:val="5998FC7F"/>
    <w:rsid w:val="599BFB86"/>
    <w:rsid w:val="59A33EDB"/>
    <w:rsid w:val="59A4E79B"/>
    <w:rsid w:val="59B3FFEC"/>
    <w:rsid w:val="59B63C88"/>
    <w:rsid w:val="59BC0B69"/>
    <w:rsid w:val="59BF24E2"/>
    <w:rsid w:val="59C86FEF"/>
    <w:rsid w:val="59E228E6"/>
    <w:rsid w:val="59E2A6AB"/>
    <w:rsid w:val="59F8BF5E"/>
    <w:rsid w:val="59FE87D3"/>
    <w:rsid w:val="5A004264"/>
    <w:rsid w:val="5A1035D9"/>
    <w:rsid w:val="5A1650C8"/>
    <w:rsid w:val="5A177CD7"/>
    <w:rsid w:val="5A271366"/>
    <w:rsid w:val="5A2CD0A4"/>
    <w:rsid w:val="5A367080"/>
    <w:rsid w:val="5A3725F7"/>
    <w:rsid w:val="5A3D0F69"/>
    <w:rsid w:val="5A43FD16"/>
    <w:rsid w:val="5A4D5665"/>
    <w:rsid w:val="5A4EE85A"/>
    <w:rsid w:val="5A50668F"/>
    <w:rsid w:val="5A5E6FBE"/>
    <w:rsid w:val="5A676650"/>
    <w:rsid w:val="5A6CD864"/>
    <w:rsid w:val="5A75A532"/>
    <w:rsid w:val="5A777581"/>
    <w:rsid w:val="5A8EB01F"/>
    <w:rsid w:val="5AA61968"/>
    <w:rsid w:val="5AAAAD27"/>
    <w:rsid w:val="5AAF6F9B"/>
    <w:rsid w:val="5AB793CA"/>
    <w:rsid w:val="5AB94F53"/>
    <w:rsid w:val="5ABA2F62"/>
    <w:rsid w:val="5ABE9A1E"/>
    <w:rsid w:val="5AD69A8D"/>
    <w:rsid w:val="5AD91970"/>
    <w:rsid w:val="5ADB3017"/>
    <w:rsid w:val="5ADDD748"/>
    <w:rsid w:val="5AE20EC6"/>
    <w:rsid w:val="5AE3AE96"/>
    <w:rsid w:val="5AE71DCA"/>
    <w:rsid w:val="5AF51ABB"/>
    <w:rsid w:val="5AFD806A"/>
    <w:rsid w:val="5B0309A7"/>
    <w:rsid w:val="5B053B52"/>
    <w:rsid w:val="5B0F562C"/>
    <w:rsid w:val="5B18349F"/>
    <w:rsid w:val="5B19BB57"/>
    <w:rsid w:val="5B1BB532"/>
    <w:rsid w:val="5B1CC864"/>
    <w:rsid w:val="5B1E78DB"/>
    <w:rsid w:val="5B20BFE0"/>
    <w:rsid w:val="5B22C84B"/>
    <w:rsid w:val="5B24FB04"/>
    <w:rsid w:val="5B26C459"/>
    <w:rsid w:val="5B2B5668"/>
    <w:rsid w:val="5B31A441"/>
    <w:rsid w:val="5B3A4921"/>
    <w:rsid w:val="5B3FDA42"/>
    <w:rsid w:val="5B4F1CC5"/>
    <w:rsid w:val="5B5A941E"/>
    <w:rsid w:val="5B6A4B42"/>
    <w:rsid w:val="5B6CD76D"/>
    <w:rsid w:val="5B759782"/>
    <w:rsid w:val="5B75C18B"/>
    <w:rsid w:val="5B7D88E5"/>
    <w:rsid w:val="5B81904F"/>
    <w:rsid w:val="5B86C84E"/>
    <w:rsid w:val="5B90D0B4"/>
    <w:rsid w:val="5B919BAD"/>
    <w:rsid w:val="5BA1B683"/>
    <w:rsid w:val="5BA2D771"/>
    <w:rsid w:val="5BA2F768"/>
    <w:rsid w:val="5BA2FDF7"/>
    <w:rsid w:val="5BA36D6A"/>
    <w:rsid w:val="5BAB5ECB"/>
    <w:rsid w:val="5BC3B760"/>
    <w:rsid w:val="5BD5F1B7"/>
    <w:rsid w:val="5BD8DFDE"/>
    <w:rsid w:val="5BDB59E7"/>
    <w:rsid w:val="5BE0F55D"/>
    <w:rsid w:val="5BE4E47F"/>
    <w:rsid w:val="5BE7C12E"/>
    <w:rsid w:val="5BEEFCDE"/>
    <w:rsid w:val="5C00A6AD"/>
    <w:rsid w:val="5C05A13C"/>
    <w:rsid w:val="5C0A9D8F"/>
    <w:rsid w:val="5C0C62C8"/>
    <w:rsid w:val="5C10A020"/>
    <w:rsid w:val="5C111820"/>
    <w:rsid w:val="5C254C7C"/>
    <w:rsid w:val="5C2E8A92"/>
    <w:rsid w:val="5C3117AB"/>
    <w:rsid w:val="5C3381AF"/>
    <w:rsid w:val="5C33D968"/>
    <w:rsid w:val="5C3A5E9D"/>
    <w:rsid w:val="5C426EFD"/>
    <w:rsid w:val="5C565173"/>
    <w:rsid w:val="5C5A07E8"/>
    <w:rsid w:val="5C5F990F"/>
    <w:rsid w:val="5C6996AF"/>
    <w:rsid w:val="5C6D28B3"/>
    <w:rsid w:val="5C6FDD3B"/>
    <w:rsid w:val="5C75893B"/>
    <w:rsid w:val="5C882ADA"/>
    <w:rsid w:val="5C8C4237"/>
    <w:rsid w:val="5C941FA4"/>
    <w:rsid w:val="5C946FBA"/>
    <w:rsid w:val="5C95717E"/>
    <w:rsid w:val="5C95E422"/>
    <w:rsid w:val="5C96CE4E"/>
    <w:rsid w:val="5C9A3371"/>
    <w:rsid w:val="5C9B6DCA"/>
    <w:rsid w:val="5CA29024"/>
    <w:rsid w:val="5CA52465"/>
    <w:rsid w:val="5CBF799E"/>
    <w:rsid w:val="5CC01C7A"/>
    <w:rsid w:val="5CC2FD61"/>
    <w:rsid w:val="5CCB42CF"/>
    <w:rsid w:val="5CCC0955"/>
    <w:rsid w:val="5CD08D02"/>
    <w:rsid w:val="5CDB47B8"/>
    <w:rsid w:val="5CDCAFD1"/>
    <w:rsid w:val="5CDDCEA6"/>
    <w:rsid w:val="5CE161C4"/>
    <w:rsid w:val="5CEEC491"/>
    <w:rsid w:val="5CF45B56"/>
    <w:rsid w:val="5CF60505"/>
    <w:rsid w:val="5CF940C9"/>
    <w:rsid w:val="5CFEF058"/>
    <w:rsid w:val="5D071703"/>
    <w:rsid w:val="5D09A4DC"/>
    <w:rsid w:val="5D0E64B2"/>
    <w:rsid w:val="5D1172C7"/>
    <w:rsid w:val="5D223F32"/>
    <w:rsid w:val="5D24D87B"/>
    <w:rsid w:val="5D412A37"/>
    <w:rsid w:val="5D522A7E"/>
    <w:rsid w:val="5D5D7B51"/>
    <w:rsid w:val="5D5E2065"/>
    <w:rsid w:val="5D714ABA"/>
    <w:rsid w:val="5D7DF347"/>
    <w:rsid w:val="5D92646C"/>
    <w:rsid w:val="5D9392F3"/>
    <w:rsid w:val="5D9BA36D"/>
    <w:rsid w:val="5D9BC235"/>
    <w:rsid w:val="5DA68CE5"/>
    <w:rsid w:val="5DAE129C"/>
    <w:rsid w:val="5DB47E5F"/>
    <w:rsid w:val="5DB83E5D"/>
    <w:rsid w:val="5DBDE721"/>
    <w:rsid w:val="5DBF1E25"/>
    <w:rsid w:val="5DCFC346"/>
    <w:rsid w:val="5DD0B3C2"/>
    <w:rsid w:val="5DD4BCBB"/>
    <w:rsid w:val="5DD68197"/>
    <w:rsid w:val="5DD94DBF"/>
    <w:rsid w:val="5DD9E162"/>
    <w:rsid w:val="5DE15400"/>
    <w:rsid w:val="5DE3E5B6"/>
    <w:rsid w:val="5DE60C5D"/>
    <w:rsid w:val="5DE92DAA"/>
    <w:rsid w:val="5DEDD5B6"/>
    <w:rsid w:val="5DEE5FDD"/>
    <w:rsid w:val="5DFCE248"/>
    <w:rsid w:val="5E096203"/>
    <w:rsid w:val="5E15AAA5"/>
    <w:rsid w:val="5E16BAFD"/>
    <w:rsid w:val="5E211539"/>
    <w:rsid w:val="5E25EDFA"/>
    <w:rsid w:val="5E26AB4F"/>
    <w:rsid w:val="5E28A50C"/>
    <w:rsid w:val="5E2B9D52"/>
    <w:rsid w:val="5E2C5C1C"/>
    <w:rsid w:val="5E302B99"/>
    <w:rsid w:val="5E33F31B"/>
    <w:rsid w:val="5E367998"/>
    <w:rsid w:val="5E427334"/>
    <w:rsid w:val="5E42F100"/>
    <w:rsid w:val="5E4809BC"/>
    <w:rsid w:val="5E4D0952"/>
    <w:rsid w:val="5E4D5B2F"/>
    <w:rsid w:val="5E535594"/>
    <w:rsid w:val="5E5FAF13"/>
    <w:rsid w:val="5E604646"/>
    <w:rsid w:val="5E7F4667"/>
    <w:rsid w:val="5E7F7D11"/>
    <w:rsid w:val="5E866B19"/>
    <w:rsid w:val="5E8A57F0"/>
    <w:rsid w:val="5E8B71A5"/>
    <w:rsid w:val="5E8DFEE4"/>
    <w:rsid w:val="5E8F35DF"/>
    <w:rsid w:val="5E9061AC"/>
    <w:rsid w:val="5E9CB51B"/>
    <w:rsid w:val="5E9FE7FE"/>
    <w:rsid w:val="5EA97D68"/>
    <w:rsid w:val="5EACECAC"/>
    <w:rsid w:val="5EAD2285"/>
    <w:rsid w:val="5ECD48F1"/>
    <w:rsid w:val="5ECD6CFE"/>
    <w:rsid w:val="5EE3DF76"/>
    <w:rsid w:val="5EEE3411"/>
    <w:rsid w:val="5EF2CCAE"/>
    <w:rsid w:val="5EF3DF0B"/>
    <w:rsid w:val="5EFFDFCC"/>
    <w:rsid w:val="5F04284C"/>
    <w:rsid w:val="5F08026B"/>
    <w:rsid w:val="5F0C666C"/>
    <w:rsid w:val="5F0CFFA8"/>
    <w:rsid w:val="5F13C7FC"/>
    <w:rsid w:val="5F142379"/>
    <w:rsid w:val="5F14E1CE"/>
    <w:rsid w:val="5F1DBC3A"/>
    <w:rsid w:val="5F1FFD34"/>
    <w:rsid w:val="5F2210D8"/>
    <w:rsid w:val="5F29317E"/>
    <w:rsid w:val="5F2AACF3"/>
    <w:rsid w:val="5F39EE19"/>
    <w:rsid w:val="5F500A75"/>
    <w:rsid w:val="5F59CEAF"/>
    <w:rsid w:val="5F5B14F6"/>
    <w:rsid w:val="5F5DA3D7"/>
    <w:rsid w:val="5F698C55"/>
    <w:rsid w:val="5F707763"/>
    <w:rsid w:val="5F7080E6"/>
    <w:rsid w:val="5F75CDCB"/>
    <w:rsid w:val="5F7CE3CE"/>
    <w:rsid w:val="5F800242"/>
    <w:rsid w:val="5F8472C0"/>
    <w:rsid w:val="5F89F27E"/>
    <w:rsid w:val="5F90339D"/>
    <w:rsid w:val="5F91AC5A"/>
    <w:rsid w:val="5F9AEE1F"/>
    <w:rsid w:val="5FA3C412"/>
    <w:rsid w:val="5FA43C02"/>
    <w:rsid w:val="5FBDCFC5"/>
    <w:rsid w:val="5FBE63BA"/>
    <w:rsid w:val="5FBFA26E"/>
    <w:rsid w:val="5FD21266"/>
    <w:rsid w:val="5FD3E302"/>
    <w:rsid w:val="5FD7989D"/>
    <w:rsid w:val="5FDA8566"/>
    <w:rsid w:val="5FDD234A"/>
    <w:rsid w:val="5FF00210"/>
    <w:rsid w:val="5FF22A65"/>
    <w:rsid w:val="5FFBEF86"/>
    <w:rsid w:val="6005DCEA"/>
    <w:rsid w:val="6014EEB7"/>
    <w:rsid w:val="601E7DAC"/>
    <w:rsid w:val="602214EA"/>
    <w:rsid w:val="60227A43"/>
    <w:rsid w:val="6025BBEE"/>
    <w:rsid w:val="60349412"/>
    <w:rsid w:val="6037A27E"/>
    <w:rsid w:val="603911BE"/>
    <w:rsid w:val="603C1E72"/>
    <w:rsid w:val="60491052"/>
    <w:rsid w:val="6049FD76"/>
    <w:rsid w:val="6058C4AE"/>
    <w:rsid w:val="60628A28"/>
    <w:rsid w:val="6068D032"/>
    <w:rsid w:val="606F72B2"/>
    <w:rsid w:val="60734EB5"/>
    <w:rsid w:val="60774402"/>
    <w:rsid w:val="6083333F"/>
    <w:rsid w:val="6083BBAD"/>
    <w:rsid w:val="608B9181"/>
    <w:rsid w:val="608CA70E"/>
    <w:rsid w:val="608CF9D8"/>
    <w:rsid w:val="60ACB046"/>
    <w:rsid w:val="60B2B03B"/>
    <w:rsid w:val="60B49C72"/>
    <w:rsid w:val="60C07189"/>
    <w:rsid w:val="60C15922"/>
    <w:rsid w:val="60C1A83E"/>
    <w:rsid w:val="60C5B238"/>
    <w:rsid w:val="60C64CB5"/>
    <w:rsid w:val="60D100C2"/>
    <w:rsid w:val="60DAF949"/>
    <w:rsid w:val="60DF69BD"/>
    <w:rsid w:val="60E509AF"/>
    <w:rsid w:val="60EA8F17"/>
    <w:rsid w:val="60EE6F60"/>
    <w:rsid w:val="60F45C1C"/>
    <w:rsid w:val="60F76ADA"/>
    <w:rsid w:val="61001412"/>
    <w:rsid w:val="6100F9A8"/>
    <w:rsid w:val="610457AF"/>
    <w:rsid w:val="6104FFA1"/>
    <w:rsid w:val="610885E9"/>
    <w:rsid w:val="61117228"/>
    <w:rsid w:val="611423F2"/>
    <w:rsid w:val="6116E454"/>
    <w:rsid w:val="61270071"/>
    <w:rsid w:val="612B8DD5"/>
    <w:rsid w:val="61329791"/>
    <w:rsid w:val="61331DCC"/>
    <w:rsid w:val="6133C9E0"/>
    <w:rsid w:val="6135DDCA"/>
    <w:rsid w:val="61386332"/>
    <w:rsid w:val="613D05B9"/>
    <w:rsid w:val="614916FB"/>
    <w:rsid w:val="614C4F5D"/>
    <w:rsid w:val="61520599"/>
    <w:rsid w:val="615D1178"/>
    <w:rsid w:val="615F3873"/>
    <w:rsid w:val="617448A6"/>
    <w:rsid w:val="6178372F"/>
    <w:rsid w:val="6179C1DD"/>
    <w:rsid w:val="619AB807"/>
    <w:rsid w:val="619F5528"/>
    <w:rsid w:val="61B0835E"/>
    <w:rsid w:val="61B396F3"/>
    <w:rsid w:val="61B69F01"/>
    <w:rsid w:val="61BC2E55"/>
    <w:rsid w:val="61BF28E7"/>
    <w:rsid w:val="61C18A05"/>
    <w:rsid w:val="61CA9ED4"/>
    <w:rsid w:val="61CDC947"/>
    <w:rsid w:val="61CE5AC3"/>
    <w:rsid w:val="61DB3E63"/>
    <w:rsid w:val="61F451C5"/>
    <w:rsid w:val="61F6570C"/>
    <w:rsid w:val="621D9294"/>
    <w:rsid w:val="6221279A"/>
    <w:rsid w:val="62319031"/>
    <w:rsid w:val="6233CAB6"/>
    <w:rsid w:val="6233F510"/>
    <w:rsid w:val="6234CB72"/>
    <w:rsid w:val="6240DD7F"/>
    <w:rsid w:val="62520D93"/>
    <w:rsid w:val="6253A4DE"/>
    <w:rsid w:val="62555A04"/>
    <w:rsid w:val="625AAA28"/>
    <w:rsid w:val="626FD09F"/>
    <w:rsid w:val="6271BBA1"/>
    <w:rsid w:val="62775A19"/>
    <w:rsid w:val="627D55DE"/>
    <w:rsid w:val="627E4369"/>
    <w:rsid w:val="627E9697"/>
    <w:rsid w:val="628AC6E7"/>
    <w:rsid w:val="628EC9D4"/>
    <w:rsid w:val="6293E2FA"/>
    <w:rsid w:val="629927A6"/>
    <w:rsid w:val="62A15136"/>
    <w:rsid w:val="62A1FC82"/>
    <w:rsid w:val="62AC6398"/>
    <w:rsid w:val="62AF4A4A"/>
    <w:rsid w:val="62B5FF09"/>
    <w:rsid w:val="62B6C2D0"/>
    <w:rsid w:val="62B7659F"/>
    <w:rsid w:val="62BB851B"/>
    <w:rsid w:val="62C25C77"/>
    <w:rsid w:val="62C4858C"/>
    <w:rsid w:val="62C88EE4"/>
    <w:rsid w:val="62D36BC2"/>
    <w:rsid w:val="62D5DFF4"/>
    <w:rsid w:val="62D60137"/>
    <w:rsid w:val="62DBFAA6"/>
    <w:rsid w:val="62DDF9AC"/>
    <w:rsid w:val="62F80F60"/>
    <w:rsid w:val="630001D9"/>
    <w:rsid w:val="6303049D"/>
    <w:rsid w:val="63030EEC"/>
    <w:rsid w:val="6307A02F"/>
    <w:rsid w:val="631B361B"/>
    <w:rsid w:val="63211B83"/>
    <w:rsid w:val="632240E4"/>
    <w:rsid w:val="6334878B"/>
    <w:rsid w:val="6339924D"/>
    <w:rsid w:val="63439C02"/>
    <w:rsid w:val="63466A15"/>
    <w:rsid w:val="6346A070"/>
    <w:rsid w:val="63475D55"/>
    <w:rsid w:val="6348FCA9"/>
    <w:rsid w:val="634C0A58"/>
    <w:rsid w:val="634D118C"/>
    <w:rsid w:val="634F6583"/>
    <w:rsid w:val="6355DC0A"/>
    <w:rsid w:val="635AE073"/>
    <w:rsid w:val="6363CEFA"/>
    <w:rsid w:val="63651CF3"/>
    <w:rsid w:val="63695256"/>
    <w:rsid w:val="636C3D3B"/>
    <w:rsid w:val="637553C8"/>
    <w:rsid w:val="6378441E"/>
    <w:rsid w:val="637CADCF"/>
    <w:rsid w:val="637F6E42"/>
    <w:rsid w:val="6381A906"/>
    <w:rsid w:val="638E1885"/>
    <w:rsid w:val="638EB8E3"/>
    <w:rsid w:val="63908845"/>
    <w:rsid w:val="63942EF3"/>
    <w:rsid w:val="63947771"/>
    <w:rsid w:val="63A288CC"/>
    <w:rsid w:val="63BBA46F"/>
    <w:rsid w:val="63C1F1F9"/>
    <w:rsid w:val="63C4FF38"/>
    <w:rsid w:val="63C50834"/>
    <w:rsid w:val="63D42970"/>
    <w:rsid w:val="63E78EEB"/>
    <w:rsid w:val="63EB04FC"/>
    <w:rsid w:val="63EC6037"/>
    <w:rsid w:val="63ECC1CA"/>
    <w:rsid w:val="6404D599"/>
    <w:rsid w:val="640AF558"/>
    <w:rsid w:val="640D8C02"/>
    <w:rsid w:val="6420F76E"/>
    <w:rsid w:val="6425510E"/>
    <w:rsid w:val="6438248F"/>
    <w:rsid w:val="643BC396"/>
    <w:rsid w:val="64468E3E"/>
    <w:rsid w:val="6448C97C"/>
    <w:rsid w:val="644BD197"/>
    <w:rsid w:val="644EC4DF"/>
    <w:rsid w:val="6459F456"/>
    <w:rsid w:val="645CD31C"/>
    <w:rsid w:val="645D8A4A"/>
    <w:rsid w:val="645DD7B8"/>
    <w:rsid w:val="646E20FD"/>
    <w:rsid w:val="64712434"/>
    <w:rsid w:val="64759667"/>
    <w:rsid w:val="6476710E"/>
    <w:rsid w:val="647987EE"/>
    <w:rsid w:val="647A5F08"/>
    <w:rsid w:val="647D6BC9"/>
    <w:rsid w:val="648637A4"/>
    <w:rsid w:val="6487B121"/>
    <w:rsid w:val="64A4F2C0"/>
    <w:rsid w:val="64A71805"/>
    <w:rsid w:val="64B8CAD7"/>
    <w:rsid w:val="64C33D1D"/>
    <w:rsid w:val="64CAEFFE"/>
    <w:rsid w:val="64CBE3F5"/>
    <w:rsid w:val="64D12FA7"/>
    <w:rsid w:val="64D402BB"/>
    <w:rsid w:val="64D587EB"/>
    <w:rsid w:val="64DC0840"/>
    <w:rsid w:val="64E7BF0E"/>
    <w:rsid w:val="64EA274F"/>
    <w:rsid w:val="64EF423A"/>
    <w:rsid w:val="64F07F64"/>
    <w:rsid w:val="64F31EC2"/>
    <w:rsid w:val="64F97049"/>
    <w:rsid w:val="64FE12A6"/>
    <w:rsid w:val="65047159"/>
    <w:rsid w:val="6508D199"/>
    <w:rsid w:val="650C81D8"/>
    <w:rsid w:val="650EB5CD"/>
    <w:rsid w:val="6511DA68"/>
    <w:rsid w:val="6513613B"/>
    <w:rsid w:val="651A0037"/>
    <w:rsid w:val="651C9401"/>
    <w:rsid w:val="6524D7A2"/>
    <w:rsid w:val="652BD123"/>
    <w:rsid w:val="652C3FC6"/>
    <w:rsid w:val="652F770E"/>
    <w:rsid w:val="65339825"/>
    <w:rsid w:val="6533B9B3"/>
    <w:rsid w:val="653B0EDC"/>
    <w:rsid w:val="65411FF8"/>
    <w:rsid w:val="65482344"/>
    <w:rsid w:val="6550C5C5"/>
    <w:rsid w:val="65581F26"/>
    <w:rsid w:val="655870A9"/>
    <w:rsid w:val="6559DA7E"/>
    <w:rsid w:val="655AD7CC"/>
    <w:rsid w:val="655EDB30"/>
    <w:rsid w:val="65633A8D"/>
    <w:rsid w:val="65644A59"/>
    <w:rsid w:val="656E78A1"/>
    <w:rsid w:val="656F10DA"/>
    <w:rsid w:val="6575F549"/>
    <w:rsid w:val="6576642F"/>
    <w:rsid w:val="6579157A"/>
    <w:rsid w:val="657BC964"/>
    <w:rsid w:val="657FF243"/>
    <w:rsid w:val="658164F6"/>
    <w:rsid w:val="6582505C"/>
    <w:rsid w:val="658E5E56"/>
    <w:rsid w:val="659F8779"/>
    <w:rsid w:val="65B45418"/>
    <w:rsid w:val="65BBE2FD"/>
    <w:rsid w:val="65BF5582"/>
    <w:rsid w:val="65C2BE82"/>
    <w:rsid w:val="65DA0207"/>
    <w:rsid w:val="65DF3DD8"/>
    <w:rsid w:val="65DFB0F2"/>
    <w:rsid w:val="65E89819"/>
    <w:rsid w:val="65F06945"/>
    <w:rsid w:val="65F2855D"/>
    <w:rsid w:val="65FC86BF"/>
    <w:rsid w:val="660DC666"/>
    <w:rsid w:val="6618B260"/>
    <w:rsid w:val="661D11D4"/>
    <w:rsid w:val="6627A916"/>
    <w:rsid w:val="662F41A0"/>
    <w:rsid w:val="66307D76"/>
    <w:rsid w:val="66461B37"/>
    <w:rsid w:val="664A3FB2"/>
    <w:rsid w:val="664BAC45"/>
    <w:rsid w:val="664C452C"/>
    <w:rsid w:val="665408C0"/>
    <w:rsid w:val="665EE90C"/>
    <w:rsid w:val="666913DA"/>
    <w:rsid w:val="666E97EF"/>
    <w:rsid w:val="66777939"/>
    <w:rsid w:val="66782B1D"/>
    <w:rsid w:val="66798B1F"/>
    <w:rsid w:val="667DD471"/>
    <w:rsid w:val="6680DD49"/>
    <w:rsid w:val="66902759"/>
    <w:rsid w:val="66AC20B1"/>
    <w:rsid w:val="66ACB886"/>
    <w:rsid w:val="66AEFAAB"/>
    <w:rsid w:val="66B2CC5F"/>
    <w:rsid w:val="66B5204C"/>
    <w:rsid w:val="66B8D6D8"/>
    <w:rsid w:val="66C45C5D"/>
    <w:rsid w:val="66C4C5BE"/>
    <w:rsid w:val="66CDE7F3"/>
    <w:rsid w:val="66D4EC61"/>
    <w:rsid w:val="66DD7893"/>
    <w:rsid w:val="66E0854C"/>
    <w:rsid w:val="66E76CCB"/>
    <w:rsid w:val="66ED8A67"/>
    <w:rsid w:val="66F791B2"/>
    <w:rsid w:val="66F84278"/>
    <w:rsid w:val="66F98FF7"/>
    <w:rsid w:val="66FA63A3"/>
    <w:rsid w:val="6700BFC6"/>
    <w:rsid w:val="67055669"/>
    <w:rsid w:val="6706F7A7"/>
    <w:rsid w:val="670921BD"/>
    <w:rsid w:val="6710E35F"/>
    <w:rsid w:val="67179BD7"/>
    <w:rsid w:val="671919AE"/>
    <w:rsid w:val="671950A8"/>
    <w:rsid w:val="6728E40A"/>
    <w:rsid w:val="672E8A21"/>
    <w:rsid w:val="67316691"/>
    <w:rsid w:val="67337394"/>
    <w:rsid w:val="673454BC"/>
    <w:rsid w:val="67347BB8"/>
    <w:rsid w:val="6735727D"/>
    <w:rsid w:val="673D1F06"/>
    <w:rsid w:val="673E81A2"/>
    <w:rsid w:val="6741428E"/>
    <w:rsid w:val="67423057"/>
    <w:rsid w:val="6745C3DE"/>
    <w:rsid w:val="6759E4D7"/>
    <w:rsid w:val="675AC961"/>
    <w:rsid w:val="67669A4D"/>
    <w:rsid w:val="678402E1"/>
    <w:rsid w:val="67840478"/>
    <w:rsid w:val="67894692"/>
    <w:rsid w:val="6796E3E3"/>
    <w:rsid w:val="679849FE"/>
    <w:rsid w:val="67ADB03F"/>
    <w:rsid w:val="67AFC6F8"/>
    <w:rsid w:val="67B1E7C6"/>
    <w:rsid w:val="67B6B99A"/>
    <w:rsid w:val="67B95C4A"/>
    <w:rsid w:val="67BC5595"/>
    <w:rsid w:val="67C2F81B"/>
    <w:rsid w:val="67C95CCA"/>
    <w:rsid w:val="67CABCA9"/>
    <w:rsid w:val="67D30D79"/>
    <w:rsid w:val="67D86571"/>
    <w:rsid w:val="67DE5E74"/>
    <w:rsid w:val="67E3DA53"/>
    <w:rsid w:val="67FC2996"/>
    <w:rsid w:val="67FE780A"/>
    <w:rsid w:val="68038BEF"/>
    <w:rsid w:val="6809A870"/>
    <w:rsid w:val="680A1ABE"/>
    <w:rsid w:val="68128088"/>
    <w:rsid w:val="6812B939"/>
    <w:rsid w:val="68184E85"/>
    <w:rsid w:val="6821D8B9"/>
    <w:rsid w:val="682B62CF"/>
    <w:rsid w:val="682DA11D"/>
    <w:rsid w:val="682FB5E9"/>
    <w:rsid w:val="6832E44B"/>
    <w:rsid w:val="684886DF"/>
    <w:rsid w:val="684986FA"/>
    <w:rsid w:val="684A15B1"/>
    <w:rsid w:val="684F8AEE"/>
    <w:rsid w:val="685803CE"/>
    <w:rsid w:val="685844FB"/>
    <w:rsid w:val="685A9FC5"/>
    <w:rsid w:val="685CB5D1"/>
    <w:rsid w:val="685DF467"/>
    <w:rsid w:val="685E5C74"/>
    <w:rsid w:val="687F0E31"/>
    <w:rsid w:val="68864FB4"/>
    <w:rsid w:val="689B9AF7"/>
    <w:rsid w:val="68A81A61"/>
    <w:rsid w:val="68AD098D"/>
    <w:rsid w:val="68BA0A85"/>
    <w:rsid w:val="68BE7748"/>
    <w:rsid w:val="68BE7D35"/>
    <w:rsid w:val="68BF35C5"/>
    <w:rsid w:val="68C33A69"/>
    <w:rsid w:val="68CA6654"/>
    <w:rsid w:val="68CB870C"/>
    <w:rsid w:val="68D23EB0"/>
    <w:rsid w:val="68D3556A"/>
    <w:rsid w:val="68D6DD7B"/>
    <w:rsid w:val="68D84A6F"/>
    <w:rsid w:val="68DBCF05"/>
    <w:rsid w:val="68E2DF42"/>
    <w:rsid w:val="68EBD475"/>
    <w:rsid w:val="68ECFFD4"/>
    <w:rsid w:val="68F3DB29"/>
    <w:rsid w:val="68F49349"/>
    <w:rsid w:val="68F71329"/>
    <w:rsid w:val="68FA72DF"/>
    <w:rsid w:val="68FC9E5F"/>
    <w:rsid w:val="68FF379E"/>
    <w:rsid w:val="6900D49D"/>
    <w:rsid w:val="69078FAB"/>
    <w:rsid w:val="690C1EE8"/>
    <w:rsid w:val="69162390"/>
    <w:rsid w:val="69199EC5"/>
    <w:rsid w:val="691ECDFE"/>
    <w:rsid w:val="6923B669"/>
    <w:rsid w:val="692F66E6"/>
    <w:rsid w:val="69377160"/>
    <w:rsid w:val="693CFBF7"/>
    <w:rsid w:val="693DD37D"/>
    <w:rsid w:val="69424885"/>
    <w:rsid w:val="69438981"/>
    <w:rsid w:val="6946775B"/>
    <w:rsid w:val="694807A5"/>
    <w:rsid w:val="69483A68"/>
    <w:rsid w:val="694EE8F3"/>
    <w:rsid w:val="69545AB2"/>
    <w:rsid w:val="6958E76D"/>
    <w:rsid w:val="695D0F33"/>
    <w:rsid w:val="6960CFDC"/>
    <w:rsid w:val="69633E69"/>
    <w:rsid w:val="69649DF4"/>
    <w:rsid w:val="6968533D"/>
    <w:rsid w:val="69686138"/>
    <w:rsid w:val="69692346"/>
    <w:rsid w:val="69732AD9"/>
    <w:rsid w:val="6973A030"/>
    <w:rsid w:val="69767497"/>
    <w:rsid w:val="6979C9F7"/>
    <w:rsid w:val="69824C43"/>
    <w:rsid w:val="69836670"/>
    <w:rsid w:val="6984A59C"/>
    <w:rsid w:val="6989C98C"/>
    <w:rsid w:val="698A8A9E"/>
    <w:rsid w:val="6997ABA9"/>
    <w:rsid w:val="699F5CE8"/>
    <w:rsid w:val="69A43139"/>
    <w:rsid w:val="69A57A8A"/>
    <w:rsid w:val="69A755BF"/>
    <w:rsid w:val="69A8649A"/>
    <w:rsid w:val="69B1F4AC"/>
    <w:rsid w:val="69BADA75"/>
    <w:rsid w:val="69BC1B8A"/>
    <w:rsid w:val="69BC2992"/>
    <w:rsid w:val="69C6F40B"/>
    <w:rsid w:val="69C724F3"/>
    <w:rsid w:val="69D1FB39"/>
    <w:rsid w:val="69DEEDE2"/>
    <w:rsid w:val="69E0454E"/>
    <w:rsid w:val="69E91957"/>
    <w:rsid w:val="69EBF9B6"/>
    <w:rsid w:val="69EC2D62"/>
    <w:rsid w:val="69F4E3E9"/>
    <w:rsid w:val="6A1608F6"/>
    <w:rsid w:val="6A18FE7C"/>
    <w:rsid w:val="6A23561A"/>
    <w:rsid w:val="6A25DC34"/>
    <w:rsid w:val="6A2E609B"/>
    <w:rsid w:val="6A3876ED"/>
    <w:rsid w:val="6A3E0613"/>
    <w:rsid w:val="6A4433AF"/>
    <w:rsid w:val="6A50C796"/>
    <w:rsid w:val="6A515FFA"/>
    <w:rsid w:val="6A5B6D4E"/>
    <w:rsid w:val="6A5DFF1A"/>
    <w:rsid w:val="6A6AF76C"/>
    <w:rsid w:val="6A6E2B35"/>
    <w:rsid w:val="6A71971A"/>
    <w:rsid w:val="6A87CEC5"/>
    <w:rsid w:val="6A8B8E2F"/>
    <w:rsid w:val="6A8E387C"/>
    <w:rsid w:val="6AA373D3"/>
    <w:rsid w:val="6AA649B7"/>
    <w:rsid w:val="6AB0B45F"/>
    <w:rsid w:val="6AB9349D"/>
    <w:rsid w:val="6AB937AF"/>
    <w:rsid w:val="6ABD9FD4"/>
    <w:rsid w:val="6ABDE68C"/>
    <w:rsid w:val="6AC1F85C"/>
    <w:rsid w:val="6ACB8019"/>
    <w:rsid w:val="6ACD9A29"/>
    <w:rsid w:val="6ACE9A80"/>
    <w:rsid w:val="6AD0A777"/>
    <w:rsid w:val="6AD170CE"/>
    <w:rsid w:val="6ADDB1E1"/>
    <w:rsid w:val="6ADFC5BF"/>
    <w:rsid w:val="6AE2DCDC"/>
    <w:rsid w:val="6AEA0732"/>
    <w:rsid w:val="6AEF73FC"/>
    <w:rsid w:val="6AEFDEEF"/>
    <w:rsid w:val="6AF14BD7"/>
    <w:rsid w:val="6AF5D7CF"/>
    <w:rsid w:val="6AF933CD"/>
    <w:rsid w:val="6AFB4264"/>
    <w:rsid w:val="6AFCD10D"/>
    <w:rsid w:val="6AFDE1BE"/>
    <w:rsid w:val="6B051C9A"/>
    <w:rsid w:val="6B0FBCC5"/>
    <w:rsid w:val="6B102B83"/>
    <w:rsid w:val="6B17B283"/>
    <w:rsid w:val="6B1D3247"/>
    <w:rsid w:val="6B1F454F"/>
    <w:rsid w:val="6B24E9F1"/>
    <w:rsid w:val="6B4AAF6A"/>
    <w:rsid w:val="6B4AD3BA"/>
    <w:rsid w:val="6B51718D"/>
    <w:rsid w:val="6B535E24"/>
    <w:rsid w:val="6B5B2BAA"/>
    <w:rsid w:val="6B64C7FD"/>
    <w:rsid w:val="6B6C398E"/>
    <w:rsid w:val="6B75FA39"/>
    <w:rsid w:val="6B82EC21"/>
    <w:rsid w:val="6B88EEBA"/>
    <w:rsid w:val="6B93ABEB"/>
    <w:rsid w:val="6B95F25D"/>
    <w:rsid w:val="6B9FD7D3"/>
    <w:rsid w:val="6BAA6765"/>
    <w:rsid w:val="6BB1612A"/>
    <w:rsid w:val="6BB5576E"/>
    <w:rsid w:val="6BC9408C"/>
    <w:rsid w:val="6BCA9F76"/>
    <w:rsid w:val="6BD55E66"/>
    <w:rsid w:val="6BD5E87D"/>
    <w:rsid w:val="6BD5FBA6"/>
    <w:rsid w:val="6BDA58C7"/>
    <w:rsid w:val="6BDB4AED"/>
    <w:rsid w:val="6BE6B28C"/>
    <w:rsid w:val="6BEF63F1"/>
    <w:rsid w:val="6BFA03BD"/>
    <w:rsid w:val="6BFAC47A"/>
    <w:rsid w:val="6C0BAE92"/>
    <w:rsid w:val="6C0F2A76"/>
    <w:rsid w:val="6C10A278"/>
    <w:rsid w:val="6C13B6A1"/>
    <w:rsid w:val="6C2B28AD"/>
    <w:rsid w:val="6C358B52"/>
    <w:rsid w:val="6C40A468"/>
    <w:rsid w:val="6C4AD21F"/>
    <w:rsid w:val="6C512294"/>
    <w:rsid w:val="6C5F7B2F"/>
    <w:rsid w:val="6C6F2741"/>
    <w:rsid w:val="6C6F2989"/>
    <w:rsid w:val="6C7178E0"/>
    <w:rsid w:val="6C74D3E1"/>
    <w:rsid w:val="6C75B201"/>
    <w:rsid w:val="6C7726E7"/>
    <w:rsid w:val="6C7BED0E"/>
    <w:rsid w:val="6C872EC6"/>
    <w:rsid w:val="6C8F4D9F"/>
    <w:rsid w:val="6C943A50"/>
    <w:rsid w:val="6C954070"/>
    <w:rsid w:val="6C96B8D0"/>
    <w:rsid w:val="6CA50887"/>
    <w:rsid w:val="6CAC3BD0"/>
    <w:rsid w:val="6CB2226C"/>
    <w:rsid w:val="6CB7F8D3"/>
    <w:rsid w:val="6CBE2FF0"/>
    <w:rsid w:val="6CCCCDA2"/>
    <w:rsid w:val="6CD5837D"/>
    <w:rsid w:val="6CE87A2C"/>
    <w:rsid w:val="6CEE328E"/>
    <w:rsid w:val="6CEEC1CA"/>
    <w:rsid w:val="6CFF96C3"/>
    <w:rsid w:val="6D038505"/>
    <w:rsid w:val="6D063AF0"/>
    <w:rsid w:val="6D09DC3A"/>
    <w:rsid w:val="6D185A7B"/>
    <w:rsid w:val="6D1F7F9D"/>
    <w:rsid w:val="6D267F68"/>
    <w:rsid w:val="6D27CB69"/>
    <w:rsid w:val="6D2B20F1"/>
    <w:rsid w:val="6D2D3764"/>
    <w:rsid w:val="6D3355B5"/>
    <w:rsid w:val="6D3784F6"/>
    <w:rsid w:val="6D3A26BB"/>
    <w:rsid w:val="6D3E74B5"/>
    <w:rsid w:val="6D41D2BB"/>
    <w:rsid w:val="6D4DEEF1"/>
    <w:rsid w:val="6D4E19C5"/>
    <w:rsid w:val="6D4EF8CB"/>
    <w:rsid w:val="6D520E6E"/>
    <w:rsid w:val="6D5B62AB"/>
    <w:rsid w:val="6D5ECFA9"/>
    <w:rsid w:val="6D66747E"/>
    <w:rsid w:val="6D6B2E5E"/>
    <w:rsid w:val="6D6E71AA"/>
    <w:rsid w:val="6D6EAE0B"/>
    <w:rsid w:val="6D6F909C"/>
    <w:rsid w:val="6D737CFC"/>
    <w:rsid w:val="6D8CDC97"/>
    <w:rsid w:val="6D987496"/>
    <w:rsid w:val="6D9C3D53"/>
    <w:rsid w:val="6DA04623"/>
    <w:rsid w:val="6DA303A5"/>
    <w:rsid w:val="6DA4023E"/>
    <w:rsid w:val="6DA932C9"/>
    <w:rsid w:val="6DA9632C"/>
    <w:rsid w:val="6DB46E48"/>
    <w:rsid w:val="6DCFC43C"/>
    <w:rsid w:val="6DD1BED8"/>
    <w:rsid w:val="6DD44D04"/>
    <w:rsid w:val="6DE27EA0"/>
    <w:rsid w:val="6DF04C8B"/>
    <w:rsid w:val="6DF2DF8E"/>
    <w:rsid w:val="6DF33072"/>
    <w:rsid w:val="6DF9962D"/>
    <w:rsid w:val="6DFCF48F"/>
    <w:rsid w:val="6DFFFAEF"/>
    <w:rsid w:val="6E0CD30F"/>
    <w:rsid w:val="6E1DD34E"/>
    <w:rsid w:val="6E1E9E3D"/>
    <w:rsid w:val="6E216097"/>
    <w:rsid w:val="6E265A23"/>
    <w:rsid w:val="6E2FFF19"/>
    <w:rsid w:val="6E348E44"/>
    <w:rsid w:val="6E3A66E9"/>
    <w:rsid w:val="6E412AD8"/>
    <w:rsid w:val="6E41551F"/>
    <w:rsid w:val="6E4911C4"/>
    <w:rsid w:val="6E560CBD"/>
    <w:rsid w:val="6E5EB80A"/>
    <w:rsid w:val="6E6204BC"/>
    <w:rsid w:val="6E685D08"/>
    <w:rsid w:val="6E701D9C"/>
    <w:rsid w:val="6E769C84"/>
    <w:rsid w:val="6E7AF3E8"/>
    <w:rsid w:val="6E7BDD11"/>
    <w:rsid w:val="6E7D0C3D"/>
    <w:rsid w:val="6E7F4D45"/>
    <w:rsid w:val="6E971E5A"/>
    <w:rsid w:val="6E9AE92E"/>
    <w:rsid w:val="6E9DFB82"/>
    <w:rsid w:val="6EA23C08"/>
    <w:rsid w:val="6EA2F323"/>
    <w:rsid w:val="6EAC8EBB"/>
    <w:rsid w:val="6EB45A0B"/>
    <w:rsid w:val="6EB4A99B"/>
    <w:rsid w:val="6EB68966"/>
    <w:rsid w:val="6EBEAAA2"/>
    <w:rsid w:val="6EC078C6"/>
    <w:rsid w:val="6EC3E6CC"/>
    <w:rsid w:val="6EC5DADD"/>
    <w:rsid w:val="6EC7497D"/>
    <w:rsid w:val="6ED04E35"/>
    <w:rsid w:val="6EDA996F"/>
    <w:rsid w:val="6EDCC153"/>
    <w:rsid w:val="6EE0E9D4"/>
    <w:rsid w:val="6EEA0861"/>
    <w:rsid w:val="6EFDFDB3"/>
    <w:rsid w:val="6F0B171D"/>
    <w:rsid w:val="6F1352F7"/>
    <w:rsid w:val="6F1777DC"/>
    <w:rsid w:val="6F18BF5E"/>
    <w:rsid w:val="6F19EC8E"/>
    <w:rsid w:val="6F2DD14B"/>
    <w:rsid w:val="6F309132"/>
    <w:rsid w:val="6F3C897B"/>
    <w:rsid w:val="6F43A8D1"/>
    <w:rsid w:val="6F474EEE"/>
    <w:rsid w:val="6F492D0A"/>
    <w:rsid w:val="6F4D1FAB"/>
    <w:rsid w:val="6F500EF9"/>
    <w:rsid w:val="6F5321CF"/>
    <w:rsid w:val="6F53CCD9"/>
    <w:rsid w:val="6F542E4D"/>
    <w:rsid w:val="6F598444"/>
    <w:rsid w:val="6F5D7C62"/>
    <w:rsid w:val="6F650C8C"/>
    <w:rsid w:val="6F67F207"/>
    <w:rsid w:val="6F68FCB3"/>
    <w:rsid w:val="6F7FF29B"/>
    <w:rsid w:val="6F816058"/>
    <w:rsid w:val="6F841AAD"/>
    <w:rsid w:val="6F85D0EA"/>
    <w:rsid w:val="6F869342"/>
    <w:rsid w:val="6F8F2156"/>
    <w:rsid w:val="6F8F2E1C"/>
    <w:rsid w:val="6F919729"/>
    <w:rsid w:val="6F9E65EF"/>
    <w:rsid w:val="6FA48D73"/>
    <w:rsid w:val="6FA6BE60"/>
    <w:rsid w:val="6FA712F5"/>
    <w:rsid w:val="6FAA3388"/>
    <w:rsid w:val="6FAD9892"/>
    <w:rsid w:val="6FB4F82B"/>
    <w:rsid w:val="6FB7BF27"/>
    <w:rsid w:val="6FD24EB3"/>
    <w:rsid w:val="6FD25B2E"/>
    <w:rsid w:val="6FD4DF08"/>
    <w:rsid w:val="6FD6387F"/>
    <w:rsid w:val="6FD73582"/>
    <w:rsid w:val="6FD8933E"/>
    <w:rsid w:val="6FD89786"/>
    <w:rsid w:val="6FE82314"/>
    <w:rsid w:val="6FEC49ED"/>
    <w:rsid w:val="6FEF0CE8"/>
    <w:rsid w:val="6FF618B6"/>
    <w:rsid w:val="6FF9E932"/>
    <w:rsid w:val="70059EE6"/>
    <w:rsid w:val="70065E12"/>
    <w:rsid w:val="701053E9"/>
    <w:rsid w:val="7020AF42"/>
    <w:rsid w:val="7021B937"/>
    <w:rsid w:val="70285825"/>
    <w:rsid w:val="702D5491"/>
    <w:rsid w:val="702FB7EF"/>
    <w:rsid w:val="7030D2E4"/>
    <w:rsid w:val="7044BC10"/>
    <w:rsid w:val="70596A94"/>
    <w:rsid w:val="706222ED"/>
    <w:rsid w:val="7064A339"/>
    <w:rsid w:val="706CEE2C"/>
    <w:rsid w:val="706D217D"/>
    <w:rsid w:val="7077B29C"/>
    <w:rsid w:val="7087D972"/>
    <w:rsid w:val="70891FFC"/>
    <w:rsid w:val="7089E43E"/>
    <w:rsid w:val="708E4FAE"/>
    <w:rsid w:val="7090E33F"/>
    <w:rsid w:val="7096F6E7"/>
    <w:rsid w:val="70974720"/>
    <w:rsid w:val="709EC780"/>
    <w:rsid w:val="709F31E7"/>
    <w:rsid w:val="70A68547"/>
    <w:rsid w:val="70AEEB2A"/>
    <w:rsid w:val="70B08B0C"/>
    <w:rsid w:val="70B1B391"/>
    <w:rsid w:val="70B71F60"/>
    <w:rsid w:val="70C084F8"/>
    <w:rsid w:val="70CF8C64"/>
    <w:rsid w:val="70D0B1DB"/>
    <w:rsid w:val="70D2070D"/>
    <w:rsid w:val="70D2C090"/>
    <w:rsid w:val="70D7AD43"/>
    <w:rsid w:val="70D82205"/>
    <w:rsid w:val="70D99455"/>
    <w:rsid w:val="70DFFEB6"/>
    <w:rsid w:val="70E157E8"/>
    <w:rsid w:val="70E1F3AD"/>
    <w:rsid w:val="710359BC"/>
    <w:rsid w:val="710A24B0"/>
    <w:rsid w:val="710BAA10"/>
    <w:rsid w:val="711EF758"/>
    <w:rsid w:val="711FD4EE"/>
    <w:rsid w:val="71202E55"/>
    <w:rsid w:val="712047D7"/>
    <w:rsid w:val="7123860A"/>
    <w:rsid w:val="71300859"/>
    <w:rsid w:val="71305603"/>
    <w:rsid w:val="7134BF31"/>
    <w:rsid w:val="7137DEB6"/>
    <w:rsid w:val="7139E1FE"/>
    <w:rsid w:val="713A6C01"/>
    <w:rsid w:val="714918C7"/>
    <w:rsid w:val="714BB763"/>
    <w:rsid w:val="716011E8"/>
    <w:rsid w:val="71634D0A"/>
    <w:rsid w:val="7165E475"/>
    <w:rsid w:val="7166102A"/>
    <w:rsid w:val="7173024D"/>
    <w:rsid w:val="7179C1D1"/>
    <w:rsid w:val="717B0783"/>
    <w:rsid w:val="717E7B04"/>
    <w:rsid w:val="718049DB"/>
    <w:rsid w:val="718F9F73"/>
    <w:rsid w:val="71920A83"/>
    <w:rsid w:val="71A26EF4"/>
    <w:rsid w:val="71AA7CA3"/>
    <w:rsid w:val="71AB612A"/>
    <w:rsid w:val="71AFF3B9"/>
    <w:rsid w:val="71BA728B"/>
    <w:rsid w:val="71BF3E24"/>
    <w:rsid w:val="71C51C9D"/>
    <w:rsid w:val="71C6B400"/>
    <w:rsid w:val="71CC73E9"/>
    <w:rsid w:val="71CC956C"/>
    <w:rsid w:val="71CDADA2"/>
    <w:rsid w:val="71D294BD"/>
    <w:rsid w:val="71D59B75"/>
    <w:rsid w:val="71D9EB50"/>
    <w:rsid w:val="71DF48EA"/>
    <w:rsid w:val="71E2390C"/>
    <w:rsid w:val="71F17174"/>
    <w:rsid w:val="71FCB1F3"/>
    <w:rsid w:val="71FFA9F8"/>
    <w:rsid w:val="72058DFF"/>
    <w:rsid w:val="720BB85E"/>
    <w:rsid w:val="7227C833"/>
    <w:rsid w:val="722D0F3C"/>
    <w:rsid w:val="7248C2BF"/>
    <w:rsid w:val="724FECED"/>
    <w:rsid w:val="7250141B"/>
    <w:rsid w:val="7251E387"/>
    <w:rsid w:val="725502A5"/>
    <w:rsid w:val="7255CF86"/>
    <w:rsid w:val="7256B68C"/>
    <w:rsid w:val="72599584"/>
    <w:rsid w:val="725CB089"/>
    <w:rsid w:val="726098D4"/>
    <w:rsid w:val="726370BE"/>
    <w:rsid w:val="7263D723"/>
    <w:rsid w:val="726BAC57"/>
    <w:rsid w:val="726DF4C4"/>
    <w:rsid w:val="7274E0C3"/>
    <w:rsid w:val="727FAA3A"/>
    <w:rsid w:val="7280C3DF"/>
    <w:rsid w:val="7281C736"/>
    <w:rsid w:val="72862BD9"/>
    <w:rsid w:val="72974437"/>
    <w:rsid w:val="729A6C81"/>
    <w:rsid w:val="72A245EC"/>
    <w:rsid w:val="72A6F662"/>
    <w:rsid w:val="72A93A50"/>
    <w:rsid w:val="72B16923"/>
    <w:rsid w:val="72B2BCC1"/>
    <w:rsid w:val="72B5AA79"/>
    <w:rsid w:val="72BB2ECC"/>
    <w:rsid w:val="72CAA599"/>
    <w:rsid w:val="72CD9607"/>
    <w:rsid w:val="72CF3F82"/>
    <w:rsid w:val="72E51602"/>
    <w:rsid w:val="72EC3D27"/>
    <w:rsid w:val="72F7056E"/>
    <w:rsid w:val="72F7ED65"/>
    <w:rsid w:val="7301C764"/>
    <w:rsid w:val="7307AD9F"/>
    <w:rsid w:val="73129BEE"/>
    <w:rsid w:val="73152F17"/>
    <w:rsid w:val="731D19DE"/>
    <w:rsid w:val="7323ABB9"/>
    <w:rsid w:val="732F60FB"/>
    <w:rsid w:val="73329C4A"/>
    <w:rsid w:val="734F431E"/>
    <w:rsid w:val="7360EF90"/>
    <w:rsid w:val="7367E27B"/>
    <w:rsid w:val="737B6537"/>
    <w:rsid w:val="738131F3"/>
    <w:rsid w:val="7383B2FE"/>
    <w:rsid w:val="738E0CC5"/>
    <w:rsid w:val="73901A46"/>
    <w:rsid w:val="7394D25E"/>
    <w:rsid w:val="739662E7"/>
    <w:rsid w:val="739D568E"/>
    <w:rsid w:val="739FCF3E"/>
    <w:rsid w:val="73A1ECB0"/>
    <w:rsid w:val="73A88B38"/>
    <w:rsid w:val="73B995DA"/>
    <w:rsid w:val="73BE4F11"/>
    <w:rsid w:val="73C6760B"/>
    <w:rsid w:val="73C68F1C"/>
    <w:rsid w:val="73C6F7D1"/>
    <w:rsid w:val="73C7FA3A"/>
    <w:rsid w:val="73DA8B37"/>
    <w:rsid w:val="73DC7CF8"/>
    <w:rsid w:val="73DCD02C"/>
    <w:rsid w:val="73DDE669"/>
    <w:rsid w:val="73DDFF76"/>
    <w:rsid w:val="73E089BC"/>
    <w:rsid w:val="73E9257A"/>
    <w:rsid w:val="73F19AD1"/>
    <w:rsid w:val="7403ED1E"/>
    <w:rsid w:val="7410401E"/>
    <w:rsid w:val="7410BCDE"/>
    <w:rsid w:val="7417DA80"/>
    <w:rsid w:val="7422DAFA"/>
    <w:rsid w:val="7423BB8C"/>
    <w:rsid w:val="74254551"/>
    <w:rsid w:val="74277291"/>
    <w:rsid w:val="74321B77"/>
    <w:rsid w:val="743842B3"/>
    <w:rsid w:val="744020BE"/>
    <w:rsid w:val="744149E1"/>
    <w:rsid w:val="74431903"/>
    <w:rsid w:val="7451B41D"/>
    <w:rsid w:val="7455318A"/>
    <w:rsid w:val="745A9998"/>
    <w:rsid w:val="746377E0"/>
    <w:rsid w:val="74649433"/>
    <w:rsid w:val="746A4930"/>
    <w:rsid w:val="746A6130"/>
    <w:rsid w:val="7471C101"/>
    <w:rsid w:val="747534EC"/>
    <w:rsid w:val="7479AAC1"/>
    <w:rsid w:val="747C6998"/>
    <w:rsid w:val="747D7F28"/>
    <w:rsid w:val="747E8D04"/>
    <w:rsid w:val="7482A274"/>
    <w:rsid w:val="7485391A"/>
    <w:rsid w:val="748DB444"/>
    <w:rsid w:val="749391B5"/>
    <w:rsid w:val="74A04B74"/>
    <w:rsid w:val="74A28D67"/>
    <w:rsid w:val="74A41747"/>
    <w:rsid w:val="74A45F04"/>
    <w:rsid w:val="74B17050"/>
    <w:rsid w:val="74B96C85"/>
    <w:rsid w:val="74C2CA06"/>
    <w:rsid w:val="74C8955D"/>
    <w:rsid w:val="74C9B73D"/>
    <w:rsid w:val="74CD6D74"/>
    <w:rsid w:val="74D13081"/>
    <w:rsid w:val="74D449C2"/>
    <w:rsid w:val="74D86009"/>
    <w:rsid w:val="74E262A3"/>
    <w:rsid w:val="74F63C11"/>
    <w:rsid w:val="74F655C7"/>
    <w:rsid w:val="74FD87F1"/>
    <w:rsid w:val="750288D2"/>
    <w:rsid w:val="7506C33B"/>
    <w:rsid w:val="7510B542"/>
    <w:rsid w:val="751103D4"/>
    <w:rsid w:val="751587C3"/>
    <w:rsid w:val="7516ACC5"/>
    <w:rsid w:val="7519B86F"/>
    <w:rsid w:val="751A03F1"/>
    <w:rsid w:val="751F4A5F"/>
    <w:rsid w:val="752BC906"/>
    <w:rsid w:val="752E7361"/>
    <w:rsid w:val="7531179D"/>
    <w:rsid w:val="75311BFA"/>
    <w:rsid w:val="7535414E"/>
    <w:rsid w:val="75371F64"/>
    <w:rsid w:val="75399488"/>
    <w:rsid w:val="754025E6"/>
    <w:rsid w:val="755487AF"/>
    <w:rsid w:val="7566819E"/>
    <w:rsid w:val="7568AB52"/>
    <w:rsid w:val="75695773"/>
    <w:rsid w:val="756BAE43"/>
    <w:rsid w:val="756D0183"/>
    <w:rsid w:val="7570605B"/>
    <w:rsid w:val="757A5226"/>
    <w:rsid w:val="757F5599"/>
    <w:rsid w:val="75813813"/>
    <w:rsid w:val="75831347"/>
    <w:rsid w:val="758C0FB0"/>
    <w:rsid w:val="758F2B15"/>
    <w:rsid w:val="759CDAA8"/>
    <w:rsid w:val="759D955C"/>
    <w:rsid w:val="75A03E4C"/>
    <w:rsid w:val="75A4AE6E"/>
    <w:rsid w:val="75A8050F"/>
    <w:rsid w:val="75AAA720"/>
    <w:rsid w:val="75BA0DAB"/>
    <w:rsid w:val="75BAC3C9"/>
    <w:rsid w:val="75BBC8FE"/>
    <w:rsid w:val="75BCB7F4"/>
    <w:rsid w:val="75BEBB4E"/>
    <w:rsid w:val="75E8F026"/>
    <w:rsid w:val="75E9A25A"/>
    <w:rsid w:val="75F0AC8F"/>
    <w:rsid w:val="75F741A1"/>
    <w:rsid w:val="75F95972"/>
    <w:rsid w:val="75FBE34B"/>
    <w:rsid w:val="760709CB"/>
    <w:rsid w:val="76131BE9"/>
    <w:rsid w:val="76178A81"/>
    <w:rsid w:val="761A37F9"/>
    <w:rsid w:val="7621361F"/>
    <w:rsid w:val="762D2333"/>
    <w:rsid w:val="762F3430"/>
    <w:rsid w:val="76343ED1"/>
    <w:rsid w:val="7637692A"/>
    <w:rsid w:val="76500AE2"/>
    <w:rsid w:val="76536E09"/>
    <w:rsid w:val="76582C6A"/>
    <w:rsid w:val="7660C62C"/>
    <w:rsid w:val="766F17B3"/>
    <w:rsid w:val="76779702"/>
    <w:rsid w:val="7677C184"/>
    <w:rsid w:val="7679309C"/>
    <w:rsid w:val="767F7D39"/>
    <w:rsid w:val="7683B320"/>
    <w:rsid w:val="76919329"/>
    <w:rsid w:val="76939285"/>
    <w:rsid w:val="76A0670C"/>
    <w:rsid w:val="76AB6178"/>
    <w:rsid w:val="76B12E17"/>
    <w:rsid w:val="76B306F5"/>
    <w:rsid w:val="76BE5A5C"/>
    <w:rsid w:val="76BEA2A1"/>
    <w:rsid w:val="76C69AE6"/>
    <w:rsid w:val="76C76834"/>
    <w:rsid w:val="76C8AC72"/>
    <w:rsid w:val="76D6E68A"/>
    <w:rsid w:val="76E3BCF2"/>
    <w:rsid w:val="76E8BD84"/>
    <w:rsid w:val="76E9E2F3"/>
    <w:rsid w:val="76EC7C7D"/>
    <w:rsid w:val="76F818BC"/>
    <w:rsid w:val="76FA2BB8"/>
    <w:rsid w:val="76FC5B78"/>
    <w:rsid w:val="770127C7"/>
    <w:rsid w:val="771885D6"/>
    <w:rsid w:val="7724B502"/>
    <w:rsid w:val="7725DBE3"/>
    <w:rsid w:val="772B58BD"/>
    <w:rsid w:val="77318728"/>
    <w:rsid w:val="7736EF36"/>
    <w:rsid w:val="773EDA30"/>
    <w:rsid w:val="7742211C"/>
    <w:rsid w:val="77451244"/>
    <w:rsid w:val="77498579"/>
    <w:rsid w:val="774D9127"/>
    <w:rsid w:val="774FBC18"/>
    <w:rsid w:val="77517D4D"/>
    <w:rsid w:val="77552AD8"/>
    <w:rsid w:val="7767082C"/>
    <w:rsid w:val="77672950"/>
    <w:rsid w:val="77697583"/>
    <w:rsid w:val="777AE408"/>
    <w:rsid w:val="777B66BF"/>
    <w:rsid w:val="777E6E97"/>
    <w:rsid w:val="777ED2A2"/>
    <w:rsid w:val="77838A86"/>
    <w:rsid w:val="778C2AFB"/>
    <w:rsid w:val="778DB87A"/>
    <w:rsid w:val="77967206"/>
    <w:rsid w:val="77A003B1"/>
    <w:rsid w:val="77A5597D"/>
    <w:rsid w:val="77A63300"/>
    <w:rsid w:val="77A8DA21"/>
    <w:rsid w:val="77B3149C"/>
    <w:rsid w:val="77B80593"/>
    <w:rsid w:val="77B82CCF"/>
    <w:rsid w:val="77BB06AF"/>
    <w:rsid w:val="77BE4095"/>
    <w:rsid w:val="77C6FE7D"/>
    <w:rsid w:val="77CBD2DD"/>
    <w:rsid w:val="77E050E9"/>
    <w:rsid w:val="77E2DAEC"/>
    <w:rsid w:val="77E4B009"/>
    <w:rsid w:val="77E62879"/>
    <w:rsid w:val="77E653E6"/>
    <w:rsid w:val="77FE4CAE"/>
    <w:rsid w:val="780C9933"/>
    <w:rsid w:val="781035A7"/>
    <w:rsid w:val="7812E48F"/>
    <w:rsid w:val="78136844"/>
    <w:rsid w:val="7817FD54"/>
    <w:rsid w:val="781806B9"/>
    <w:rsid w:val="7826128C"/>
    <w:rsid w:val="782EF3DC"/>
    <w:rsid w:val="7832CC2B"/>
    <w:rsid w:val="78357C12"/>
    <w:rsid w:val="783F408F"/>
    <w:rsid w:val="784CD450"/>
    <w:rsid w:val="7855021C"/>
    <w:rsid w:val="7857BE4A"/>
    <w:rsid w:val="785DF38A"/>
    <w:rsid w:val="786595F0"/>
    <w:rsid w:val="786B308E"/>
    <w:rsid w:val="78792916"/>
    <w:rsid w:val="787FEF46"/>
    <w:rsid w:val="78819D17"/>
    <w:rsid w:val="7884C193"/>
    <w:rsid w:val="78A3B65F"/>
    <w:rsid w:val="78A4F463"/>
    <w:rsid w:val="78AAD67D"/>
    <w:rsid w:val="78B5E4AD"/>
    <w:rsid w:val="78C2778B"/>
    <w:rsid w:val="78C67A36"/>
    <w:rsid w:val="78C88B68"/>
    <w:rsid w:val="78CA9149"/>
    <w:rsid w:val="78D63A4B"/>
    <w:rsid w:val="78D7B066"/>
    <w:rsid w:val="78E0FB0A"/>
    <w:rsid w:val="78EE5393"/>
    <w:rsid w:val="78FBD2DB"/>
    <w:rsid w:val="78FE4459"/>
    <w:rsid w:val="78FED889"/>
    <w:rsid w:val="790A6664"/>
    <w:rsid w:val="790B8FC5"/>
    <w:rsid w:val="790F1662"/>
    <w:rsid w:val="79105066"/>
    <w:rsid w:val="7910C328"/>
    <w:rsid w:val="791168D1"/>
    <w:rsid w:val="7918FAEF"/>
    <w:rsid w:val="791B8AF8"/>
    <w:rsid w:val="791CC833"/>
    <w:rsid w:val="792D293F"/>
    <w:rsid w:val="792ED47C"/>
    <w:rsid w:val="7931CEA1"/>
    <w:rsid w:val="793B5B8E"/>
    <w:rsid w:val="79426C87"/>
    <w:rsid w:val="7946A2D8"/>
    <w:rsid w:val="79474C89"/>
    <w:rsid w:val="794F51C2"/>
    <w:rsid w:val="7955A3C1"/>
    <w:rsid w:val="7956CFCF"/>
    <w:rsid w:val="795A1C66"/>
    <w:rsid w:val="795F4B4F"/>
    <w:rsid w:val="79606B45"/>
    <w:rsid w:val="79659BF6"/>
    <w:rsid w:val="797D10EF"/>
    <w:rsid w:val="797E0D53"/>
    <w:rsid w:val="7987F191"/>
    <w:rsid w:val="798B831F"/>
    <w:rsid w:val="798D8409"/>
    <w:rsid w:val="798F2D0A"/>
    <w:rsid w:val="7996C4D7"/>
    <w:rsid w:val="799D2A20"/>
    <w:rsid w:val="79A237DB"/>
    <w:rsid w:val="79A43D67"/>
    <w:rsid w:val="79A4DB92"/>
    <w:rsid w:val="79A71702"/>
    <w:rsid w:val="79A9D43C"/>
    <w:rsid w:val="79ABA84E"/>
    <w:rsid w:val="79AD8B2A"/>
    <w:rsid w:val="79B26EA3"/>
    <w:rsid w:val="79C073D0"/>
    <w:rsid w:val="79C18385"/>
    <w:rsid w:val="79C1FC50"/>
    <w:rsid w:val="79C61AC8"/>
    <w:rsid w:val="79CE283C"/>
    <w:rsid w:val="79D1F156"/>
    <w:rsid w:val="79D3FF13"/>
    <w:rsid w:val="79D67E96"/>
    <w:rsid w:val="79DC8789"/>
    <w:rsid w:val="79E08772"/>
    <w:rsid w:val="79E78AED"/>
    <w:rsid w:val="79E98CB6"/>
    <w:rsid w:val="79EFE22A"/>
    <w:rsid w:val="79F09201"/>
    <w:rsid w:val="79FB16F7"/>
    <w:rsid w:val="79FCEB8A"/>
    <w:rsid w:val="7A1D313A"/>
    <w:rsid w:val="7A22BC33"/>
    <w:rsid w:val="7A25C110"/>
    <w:rsid w:val="7A29E90C"/>
    <w:rsid w:val="7A2E37D4"/>
    <w:rsid w:val="7A3092BE"/>
    <w:rsid w:val="7A3310BF"/>
    <w:rsid w:val="7A39AA33"/>
    <w:rsid w:val="7A491044"/>
    <w:rsid w:val="7A4B11FB"/>
    <w:rsid w:val="7A4FDD9C"/>
    <w:rsid w:val="7A5A588E"/>
    <w:rsid w:val="7A649C9A"/>
    <w:rsid w:val="7A67FAAB"/>
    <w:rsid w:val="7A6AD751"/>
    <w:rsid w:val="7A721A1A"/>
    <w:rsid w:val="7A755E6C"/>
    <w:rsid w:val="7A76C0F2"/>
    <w:rsid w:val="7A7F4F87"/>
    <w:rsid w:val="7A870A2E"/>
    <w:rsid w:val="7A871F59"/>
    <w:rsid w:val="7A88CC51"/>
    <w:rsid w:val="7A88FE5F"/>
    <w:rsid w:val="7A896C06"/>
    <w:rsid w:val="7A8E5E8E"/>
    <w:rsid w:val="7A8F0266"/>
    <w:rsid w:val="7AA7CB03"/>
    <w:rsid w:val="7AADA34F"/>
    <w:rsid w:val="7AB3C5CC"/>
    <w:rsid w:val="7ABBC691"/>
    <w:rsid w:val="7ABED86B"/>
    <w:rsid w:val="7AC3D3CD"/>
    <w:rsid w:val="7AC6C517"/>
    <w:rsid w:val="7ACD3C17"/>
    <w:rsid w:val="7ADA0B21"/>
    <w:rsid w:val="7AE49570"/>
    <w:rsid w:val="7AE6AFC2"/>
    <w:rsid w:val="7AEA9634"/>
    <w:rsid w:val="7AF25627"/>
    <w:rsid w:val="7AF286D8"/>
    <w:rsid w:val="7AF4E9BA"/>
    <w:rsid w:val="7AF7AF6B"/>
    <w:rsid w:val="7B050FDC"/>
    <w:rsid w:val="7B108A89"/>
    <w:rsid w:val="7B25D676"/>
    <w:rsid w:val="7B2BB057"/>
    <w:rsid w:val="7B3D1376"/>
    <w:rsid w:val="7B4519DB"/>
    <w:rsid w:val="7B48D59F"/>
    <w:rsid w:val="7B521531"/>
    <w:rsid w:val="7B603C95"/>
    <w:rsid w:val="7B6179CC"/>
    <w:rsid w:val="7B61ED4F"/>
    <w:rsid w:val="7B66B9E9"/>
    <w:rsid w:val="7B6A6A62"/>
    <w:rsid w:val="7B6C6033"/>
    <w:rsid w:val="7B7034E2"/>
    <w:rsid w:val="7B72B94D"/>
    <w:rsid w:val="7B75FFE4"/>
    <w:rsid w:val="7B7E80B7"/>
    <w:rsid w:val="7B828A23"/>
    <w:rsid w:val="7B84FA2F"/>
    <w:rsid w:val="7B9052AF"/>
    <w:rsid w:val="7B90D95E"/>
    <w:rsid w:val="7B9C1A1F"/>
    <w:rsid w:val="7BA61C8D"/>
    <w:rsid w:val="7BAE39D6"/>
    <w:rsid w:val="7BB12D2B"/>
    <w:rsid w:val="7BB89C93"/>
    <w:rsid w:val="7BBBCD9E"/>
    <w:rsid w:val="7BC03367"/>
    <w:rsid w:val="7BC13929"/>
    <w:rsid w:val="7BC1F978"/>
    <w:rsid w:val="7BC64BDC"/>
    <w:rsid w:val="7BE193B8"/>
    <w:rsid w:val="7BE52F64"/>
    <w:rsid w:val="7BE60071"/>
    <w:rsid w:val="7BE93341"/>
    <w:rsid w:val="7BED031F"/>
    <w:rsid w:val="7BED13A3"/>
    <w:rsid w:val="7BEED98F"/>
    <w:rsid w:val="7BF435CE"/>
    <w:rsid w:val="7BF45787"/>
    <w:rsid w:val="7BF61143"/>
    <w:rsid w:val="7BF8F0DA"/>
    <w:rsid w:val="7BFAF8D8"/>
    <w:rsid w:val="7BFE1047"/>
    <w:rsid w:val="7C001EDF"/>
    <w:rsid w:val="7C1B868C"/>
    <w:rsid w:val="7C1BF06B"/>
    <w:rsid w:val="7C2119AB"/>
    <w:rsid w:val="7C322FC2"/>
    <w:rsid w:val="7C3C8739"/>
    <w:rsid w:val="7C3F0191"/>
    <w:rsid w:val="7C4FD921"/>
    <w:rsid w:val="7C546B82"/>
    <w:rsid w:val="7C55DF3C"/>
    <w:rsid w:val="7C612980"/>
    <w:rsid w:val="7C6378F3"/>
    <w:rsid w:val="7C6A4B09"/>
    <w:rsid w:val="7C70B6D9"/>
    <w:rsid w:val="7C710195"/>
    <w:rsid w:val="7C7271E9"/>
    <w:rsid w:val="7C739B4A"/>
    <w:rsid w:val="7C789C32"/>
    <w:rsid w:val="7C894813"/>
    <w:rsid w:val="7C95D44E"/>
    <w:rsid w:val="7C9671A6"/>
    <w:rsid w:val="7C9EAF95"/>
    <w:rsid w:val="7C9F7B0F"/>
    <w:rsid w:val="7CA3B8B8"/>
    <w:rsid w:val="7CA46205"/>
    <w:rsid w:val="7CAC9134"/>
    <w:rsid w:val="7CB3FB55"/>
    <w:rsid w:val="7CBA7818"/>
    <w:rsid w:val="7CD292CD"/>
    <w:rsid w:val="7CD3D6C6"/>
    <w:rsid w:val="7CD51441"/>
    <w:rsid w:val="7CDDC6C9"/>
    <w:rsid w:val="7CE75E5D"/>
    <w:rsid w:val="7CF212FE"/>
    <w:rsid w:val="7CF72E53"/>
    <w:rsid w:val="7CFB2B88"/>
    <w:rsid w:val="7CFBB5EC"/>
    <w:rsid w:val="7D0148E4"/>
    <w:rsid w:val="7D0A7999"/>
    <w:rsid w:val="7D0B9D2A"/>
    <w:rsid w:val="7D285732"/>
    <w:rsid w:val="7D34E4C0"/>
    <w:rsid w:val="7D37FE9E"/>
    <w:rsid w:val="7D3EBBEF"/>
    <w:rsid w:val="7D4176EA"/>
    <w:rsid w:val="7D4606F0"/>
    <w:rsid w:val="7D47CB3B"/>
    <w:rsid w:val="7D4B7AB9"/>
    <w:rsid w:val="7D4E5141"/>
    <w:rsid w:val="7D547C86"/>
    <w:rsid w:val="7D5A43B7"/>
    <w:rsid w:val="7D616FB7"/>
    <w:rsid w:val="7D61D478"/>
    <w:rsid w:val="7D69F6FA"/>
    <w:rsid w:val="7D6B5216"/>
    <w:rsid w:val="7D6F1EE9"/>
    <w:rsid w:val="7D712832"/>
    <w:rsid w:val="7D7A70B7"/>
    <w:rsid w:val="7D7B484F"/>
    <w:rsid w:val="7D7D3235"/>
    <w:rsid w:val="7D7F9E1E"/>
    <w:rsid w:val="7D910D76"/>
    <w:rsid w:val="7D950FB0"/>
    <w:rsid w:val="7D9D1D32"/>
    <w:rsid w:val="7D9E97C4"/>
    <w:rsid w:val="7DA16563"/>
    <w:rsid w:val="7DA4DBB2"/>
    <w:rsid w:val="7DAB09A5"/>
    <w:rsid w:val="7DAD4D31"/>
    <w:rsid w:val="7DB07641"/>
    <w:rsid w:val="7DB0993E"/>
    <w:rsid w:val="7DB8D647"/>
    <w:rsid w:val="7DBF497F"/>
    <w:rsid w:val="7DD178D1"/>
    <w:rsid w:val="7DE1E009"/>
    <w:rsid w:val="7DE48CBE"/>
    <w:rsid w:val="7DE888EB"/>
    <w:rsid w:val="7DEFD112"/>
    <w:rsid w:val="7E070758"/>
    <w:rsid w:val="7E0ADE50"/>
    <w:rsid w:val="7E0B08B8"/>
    <w:rsid w:val="7E198ACD"/>
    <w:rsid w:val="7E19CEB5"/>
    <w:rsid w:val="7E24558E"/>
    <w:rsid w:val="7E258B1F"/>
    <w:rsid w:val="7E29B005"/>
    <w:rsid w:val="7E338E24"/>
    <w:rsid w:val="7E387E0F"/>
    <w:rsid w:val="7E3C6867"/>
    <w:rsid w:val="7E3ECEA1"/>
    <w:rsid w:val="7E470603"/>
    <w:rsid w:val="7E53B9DE"/>
    <w:rsid w:val="7E639FE0"/>
    <w:rsid w:val="7E65E6E1"/>
    <w:rsid w:val="7E673F21"/>
    <w:rsid w:val="7E750DDC"/>
    <w:rsid w:val="7E769F98"/>
    <w:rsid w:val="7E7ACDEC"/>
    <w:rsid w:val="7E7CD7FB"/>
    <w:rsid w:val="7E7FB1CC"/>
    <w:rsid w:val="7EA3BD76"/>
    <w:rsid w:val="7EB7877F"/>
    <w:rsid w:val="7EBA2F7A"/>
    <w:rsid w:val="7EC0E377"/>
    <w:rsid w:val="7EC2245B"/>
    <w:rsid w:val="7EC30963"/>
    <w:rsid w:val="7EE09B65"/>
    <w:rsid w:val="7EE55BBB"/>
    <w:rsid w:val="7EE55F2B"/>
    <w:rsid w:val="7EEECAB9"/>
    <w:rsid w:val="7EF6BAEA"/>
    <w:rsid w:val="7EF98933"/>
    <w:rsid w:val="7F037A20"/>
    <w:rsid w:val="7F0779D9"/>
    <w:rsid w:val="7F1195C2"/>
    <w:rsid w:val="7F171DE7"/>
    <w:rsid w:val="7F1C9009"/>
    <w:rsid w:val="7F1D8026"/>
    <w:rsid w:val="7F216D80"/>
    <w:rsid w:val="7F2691AA"/>
    <w:rsid w:val="7F34668A"/>
    <w:rsid w:val="7F349FB4"/>
    <w:rsid w:val="7F34D17E"/>
    <w:rsid w:val="7F35E2E6"/>
    <w:rsid w:val="7F38E853"/>
    <w:rsid w:val="7F3AC93A"/>
    <w:rsid w:val="7F4C326E"/>
    <w:rsid w:val="7F5685B0"/>
    <w:rsid w:val="7F66E319"/>
    <w:rsid w:val="7F6A066F"/>
    <w:rsid w:val="7F6B8CC8"/>
    <w:rsid w:val="7F6E4FF9"/>
    <w:rsid w:val="7F7337B1"/>
    <w:rsid w:val="7F89ABA9"/>
    <w:rsid w:val="7F8D7C18"/>
    <w:rsid w:val="7F9604C6"/>
    <w:rsid w:val="7F9FE8C7"/>
    <w:rsid w:val="7FA2F30D"/>
    <w:rsid w:val="7FA31898"/>
    <w:rsid w:val="7FA3E7C7"/>
    <w:rsid w:val="7FA51149"/>
    <w:rsid w:val="7FAEB5E7"/>
    <w:rsid w:val="7FB351F0"/>
    <w:rsid w:val="7FB45BDF"/>
    <w:rsid w:val="7FBEBD2F"/>
    <w:rsid w:val="7FC1F342"/>
    <w:rsid w:val="7FC9F401"/>
    <w:rsid w:val="7FCDADAD"/>
    <w:rsid w:val="7FCE2C6D"/>
    <w:rsid w:val="7FDF0670"/>
    <w:rsid w:val="7FE4BEDE"/>
    <w:rsid w:val="7FE67E79"/>
    <w:rsid w:val="7FE9E8CE"/>
    <w:rsid w:val="7FEE7B84"/>
    <w:rsid w:val="7FF1136A"/>
    <w:rsid w:val="7FF5A340"/>
    <w:rsid w:val="7FF740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133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cs-CZ"/>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793D7F"/>
    <w:pPr>
      <w:numPr>
        <w:numId w:val="1"/>
      </w:numPr>
      <w:contextualSpacing/>
    </w:pPr>
  </w:style>
  <w:style w:type="paragraph" w:styleId="ListBullet2">
    <w:name w:val="List Bullet 2"/>
    <w:basedOn w:val="Normal"/>
    <w:uiPriority w:val="99"/>
    <w:semiHidden/>
    <w:unhideWhenUsed/>
    <w:rsid w:val="00793D7F"/>
    <w:pPr>
      <w:numPr>
        <w:numId w:val="2"/>
      </w:numPr>
      <w:contextualSpacing/>
    </w:pPr>
  </w:style>
  <w:style w:type="paragraph" w:styleId="ListBullet3">
    <w:name w:val="List Bullet 3"/>
    <w:basedOn w:val="Normal"/>
    <w:uiPriority w:val="99"/>
    <w:semiHidden/>
    <w:unhideWhenUsed/>
    <w:rsid w:val="00793D7F"/>
    <w:pPr>
      <w:numPr>
        <w:numId w:val="3"/>
      </w:numPr>
      <w:contextualSpacing/>
    </w:pPr>
  </w:style>
  <w:style w:type="paragraph" w:styleId="ListBullet4">
    <w:name w:val="List Bullet 4"/>
    <w:basedOn w:val="Normal"/>
    <w:uiPriority w:val="99"/>
    <w:semiHidden/>
    <w:unhideWhenUsed/>
    <w:rsid w:val="00793D7F"/>
    <w:pPr>
      <w:numPr>
        <w:numId w:val="4"/>
      </w:numPr>
      <w:contextualSpacing/>
    </w:pPr>
  </w:style>
  <w:style w:type="paragraph" w:styleId="Caption">
    <w:name w:val="caption"/>
    <w:basedOn w:val="Normal"/>
    <w:next w:val="Normal"/>
    <w:uiPriority w:val="35"/>
    <w:semiHidden/>
    <w:unhideWhenUsed/>
    <w:qFormat/>
    <w:rsid w:val="00344D76"/>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344D76"/>
    <w:pPr>
      <w:spacing w:after="0"/>
    </w:pPr>
  </w:style>
  <w:style w:type="paragraph" w:styleId="ListNumber">
    <w:name w:val="List Number"/>
    <w:basedOn w:val="Normal"/>
    <w:uiPriority w:val="99"/>
    <w:semiHidden/>
    <w:unhideWhenUsed/>
    <w:rsid w:val="00344D76"/>
    <w:pPr>
      <w:numPr>
        <w:numId w:val="5"/>
      </w:numPr>
      <w:tabs>
        <w:tab w:val="clear" w:pos="360"/>
        <w:tab w:val="num" w:pos="709"/>
      </w:tabs>
      <w:ind w:left="709" w:hanging="709"/>
      <w:contextualSpacing/>
    </w:pPr>
  </w:style>
  <w:style w:type="paragraph" w:styleId="ListNumber2">
    <w:name w:val="List Number 2"/>
    <w:basedOn w:val="Normal"/>
    <w:uiPriority w:val="99"/>
    <w:semiHidden/>
    <w:unhideWhenUsed/>
    <w:rsid w:val="00344D76"/>
    <w:pPr>
      <w:numPr>
        <w:numId w:val="6"/>
      </w:numPr>
      <w:tabs>
        <w:tab w:val="clear" w:pos="643"/>
        <w:tab w:val="num" w:pos="850"/>
      </w:tabs>
      <w:ind w:left="850" w:hanging="850"/>
      <w:contextualSpacing/>
    </w:pPr>
  </w:style>
  <w:style w:type="paragraph" w:styleId="ListNumber3">
    <w:name w:val="List Number 3"/>
    <w:basedOn w:val="Normal"/>
    <w:uiPriority w:val="99"/>
    <w:semiHidden/>
    <w:unhideWhenUsed/>
    <w:rsid w:val="00344D76"/>
    <w:pPr>
      <w:numPr>
        <w:numId w:val="7"/>
      </w:numPr>
      <w:tabs>
        <w:tab w:val="clear" w:pos="926"/>
        <w:tab w:val="num" w:pos="1417"/>
      </w:tabs>
      <w:ind w:left="1417" w:hanging="567"/>
      <w:contextualSpacing/>
    </w:pPr>
  </w:style>
  <w:style w:type="paragraph" w:styleId="ListNumber4">
    <w:name w:val="List Number 4"/>
    <w:basedOn w:val="Normal"/>
    <w:uiPriority w:val="99"/>
    <w:semiHidden/>
    <w:unhideWhenUsed/>
    <w:rsid w:val="00344D76"/>
    <w:pPr>
      <w:numPr>
        <w:numId w:val="8"/>
      </w:numPr>
      <w:tabs>
        <w:tab w:val="clear" w:pos="1209"/>
        <w:tab w:val="num" w:pos="1984"/>
      </w:tabs>
      <w:ind w:left="1984" w:hanging="567"/>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cs-CZ"/>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B035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35A"/>
    <w:rPr>
      <w:rFonts w:ascii="Segoe UI" w:hAnsi="Segoe UI" w:cs="Segoe UI"/>
      <w:sz w:val="18"/>
      <w:szCs w:val="18"/>
      <w:lang w:val="cs-CZ"/>
    </w:rPr>
  </w:style>
  <w:style w:type="paragraph" w:styleId="CommentSubject">
    <w:name w:val="annotation subject"/>
    <w:basedOn w:val="CommentText"/>
    <w:next w:val="CommentText"/>
    <w:link w:val="CommentSubjectChar"/>
    <w:uiPriority w:val="99"/>
    <w:semiHidden/>
    <w:unhideWhenUsed/>
    <w:rsid w:val="008B5EDD"/>
    <w:rPr>
      <w:b/>
      <w:bCs/>
    </w:rPr>
  </w:style>
  <w:style w:type="character" w:customStyle="1" w:styleId="CommentSubjectChar">
    <w:name w:val="Comment Subject Char"/>
    <w:basedOn w:val="CommentTextChar"/>
    <w:link w:val="CommentSubject"/>
    <w:uiPriority w:val="99"/>
    <w:semiHidden/>
    <w:rsid w:val="008B5EDD"/>
    <w:rPr>
      <w:rFonts w:ascii="Times New Roman" w:hAnsi="Times New Roman" w:cs="Times New Roman"/>
      <w:b/>
      <w:bCs/>
      <w:sz w:val="20"/>
      <w:szCs w:val="20"/>
      <w:lang w:val="cs-CZ"/>
    </w:rPr>
  </w:style>
  <w:style w:type="character" w:styleId="Hyperlink">
    <w:name w:val="Hyperlink"/>
    <w:basedOn w:val="DefaultParagraphFont"/>
    <w:uiPriority w:val="99"/>
    <w:unhideWhenUsed/>
    <w:rsid w:val="008B5EDD"/>
    <w:rPr>
      <w:color w:val="0000FF" w:themeColor="hyperlink"/>
      <w:u w:val="single"/>
    </w:rPr>
  </w:style>
  <w:style w:type="paragraph" w:styleId="ListParagraph">
    <w:name w:val="List Paragraph"/>
    <w:basedOn w:val="Normal"/>
    <w:uiPriority w:val="34"/>
    <w:qFormat/>
    <w:rsid w:val="00004EC6"/>
    <w:pPr>
      <w:spacing w:before="0" w:after="200" w:line="276" w:lineRule="auto"/>
      <w:ind w:left="720"/>
      <w:contextualSpacing/>
      <w:jc w:val="left"/>
    </w:pPr>
    <w:rPr>
      <w:rFonts w:asciiTheme="minorHAnsi" w:hAnsiTheme="minorHAnsi" w:cstheme="minorBidi"/>
      <w:sz w:val="22"/>
    </w:rPr>
  </w:style>
  <w:style w:type="paragraph" w:styleId="Revision">
    <w:name w:val="Revision"/>
    <w:hidden/>
    <w:uiPriority w:val="99"/>
    <w:semiHidden/>
    <w:rsid w:val="00857B9B"/>
    <w:pPr>
      <w:spacing w:after="0" w:line="240" w:lineRule="auto"/>
    </w:pPr>
    <w:rPr>
      <w:rFonts w:ascii="Times New Roman" w:hAnsi="Times New Roman" w:cs="Times New Roman"/>
      <w:sz w:val="24"/>
    </w:rPr>
  </w:style>
  <w:style w:type="character" w:customStyle="1" w:styleId="Mention">
    <w:name w:val="Mention"/>
    <w:basedOn w:val="DefaultParagraphFont"/>
    <w:uiPriority w:val="99"/>
    <w:unhideWhenUsed/>
    <w:rsid w:val="004F34D0"/>
    <w:rPr>
      <w:color w:val="2B579A"/>
      <w:shd w:val="clear" w:color="auto" w:fill="E1DFDD"/>
    </w:rPr>
  </w:style>
  <w:style w:type="character" w:customStyle="1" w:styleId="cf01">
    <w:name w:val="cf01"/>
    <w:basedOn w:val="DefaultParagraphFont"/>
    <w:rsid w:val="004546DD"/>
    <w:rPr>
      <w:rFonts w:ascii="Segoe UI" w:hAnsi="Segoe UI" w:cs="Segoe UI" w:hint="default"/>
      <w:sz w:val="18"/>
      <w:szCs w:val="18"/>
    </w:rPr>
  </w:style>
  <w:style w:type="character" w:customStyle="1" w:styleId="UnresolvedMention">
    <w:name w:val="Unresolved Mention"/>
    <w:basedOn w:val="DefaultParagraphFont"/>
    <w:uiPriority w:val="99"/>
    <w:semiHidden/>
    <w:unhideWhenUsed/>
    <w:rsid w:val="00FB0190"/>
    <w:rPr>
      <w:color w:val="605E5C"/>
      <w:shd w:val="clear" w:color="auto" w:fill="E1DFDD"/>
    </w:rPr>
  </w:style>
  <w:style w:type="paragraph" w:styleId="NormalWeb">
    <w:name w:val="Normal (Web)"/>
    <w:basedOn w:val="Normal"/>
    <w:uiPriority w:val="99"/>
    <w:semiHidden/>
    <w:unhideWhenUsed/>
    <w:rsid w:val="00081AEA"/>
    <w:pPr>
      <w:spacing w:before="100" w:beforeAutospacing="1" w:after="100" w:afterAutospacing="1"/>
      <w:jc w:val="left"/>
    </w:pPr>
    <w:rPr>
      <w:rFonts w:eastAsia="Times New Roman"/>
      <w:szCs w:val="24"/>
      <w:lang w:eastAsia="en-IE"/>
    </w:rPr>
  </w:style>
  <w:style w:type="table" w:styleId="TableGrid">
    <w:name w:val="Table Grid"/>
    <w:basedOn w:val="TableNormal"/>
    <w:uiPriority w:val="59"/>
    <w:rsid w:val="00A177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1F73EF"/>
    <w:pPr>
      <w:spacing w:before="0" w:after="160" w:line="240" w:lineRule="exact"/>
    </w:pPr>
    <w:rPr>
      <w:rFonts w:asciiTheme="minorHAnsi" w:hAnsiTheme="minorHAnsi" w:cstheme="minorBidi"/>
      <w:sz w:val="22"/>
      <w:vertAlign w:val="superscript"/>
    </w:rPr>
  </w:style>
  <w:style w:type="paragraph" w:customStyle="1" w:styleId="EPKitTCFrame">
    <w:name w:val="EPKit TC Frame"/>
    <w:basedOn w:val="Normal"/>
    <w:rsid w:val="00A337A8"/>
  </w:style>
  <w:style w:type="character" w:customStyle="1" w:styleId="HeaderChar">
    <w:name w:val="Header Char"/>
    <w:basedOn w:val="DefaultParagraphFont"/>
    <w:link w:val="Header"/>
    <w:uiPriority w:val="99"/>
    <w:rsid w:val="001D645D"/>
    <w:rPr>
      <w:rFonts w:ascii="Times New Roman" w:hAnsi="Times New Roman" w:cs="Times New Roman"/>
      <w:sz w:val="24"/>
      <w:lang w:val="cs-CZ"/>
    </w:rPr>
  </w:style>
  <w:style w:type="character" w:customStyle="1" w:styleId="FooterChar">
    <w:name w:val="Footer Char"/>
    <w:basedOn w:val="DefaultParagraphFont"/>
    <w:link w:val="Footer"/>
    <w:uiPriority w:val="99"/>
    <w:rsid w:val="001D645D"/>
    <w:rPr>
      <w:rFonts w:ascii="Times New Roman" w:hAnsi="Times New Roman" w:cs="Times New Roman"/>
      <w:sz w:val="24"/>
      <w:lang w:val="cs-CZ"/>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link w:val="FootnotesymbolCarZchn"/>
    <w:uiPriority w:val="99"/>
    <w:semiHidden/>
    <w:unhideWhenUsed/>
    <w:rPr>
      <w:shd w:val="clear" w:color="auto" w:fill="auto"/>
      <w:vertAlign w:val="superscript"/>
    </w:rPr>
  </w:style>
  <w:style w:type="paragraph" w:customStyle="1" w:styleId="HeaderSensitivity">
    <w:name w:val="Header Sensitivity"/>
    <w:basedOn w:val="Normal"/>
    <w:rsid w:val="001D645D"/>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1D645D"/>
    <w:pPr>
      <w:spacing w:before="0"/>
      <w:jc w:val="right"/>
    </w:pPr>
    <w:rPr>
      <w:sz w:val="28"/>
    </w:rPr>
  </w:style>
  <w:style w:type="paragraph" w:customStyle="1" w:styleId="FooterSensitivity">
    <w:name w:val="Footer Sensitivity"/>
    <w:basedOn w:val="Normal"/>
    <w:rsid w:val="001D645D"/>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Tiret5">
    <w:name w:val="Tiret 5"/>
    <w:basedOn w:val="Point5"/>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NumPar5">
    <w:name w:val="NumPar 5"/>
    <w:basedOn w:val="Normal"/>
    <w:next w:val="Text2"/>
    <w:pPr>
      <w:numPr>
        <w:ilvl w:val="4"/>
        <w:numId w:val="32"/>
      </w:numPr>
    </w:pPr>
  </w:style>
  <w:style w:type="paragraph" w:customStyle="1" w:styleId="NumPar6">
    <w:name w:val="NumPar 6"/>
    <w:basedOn w:val="Normal"/>
    <w:next w:val="Text2"/>
    <w:pPr>
      <w:numPr>
        <w:ilvl w:val="5"/>
        <w:numId w:val="32"/>
      </w:numPr>
    </w:pPr>
  </w:style>
  <w:style w:type="paragraph" w:customStyle="1" w:styleId="NumPar7">
    <w:name w:val="NumPar 7"/>
    <w:basedOn w:val="Normal"/>
    <w:next w:val="Text2"/>
    <w:pPr>
      <w:numPr>
        <w:ilvl w:val="6"/>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rsid w:val="00E664ED"/>
    <w:pPr>
      <w:spacing w:before="360" w:after="24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rsid w:val="00E664ED"/>
    <w:pPr>
      <w:spacing w:after="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Normal"/>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Rfrencecroise"/>
    <w:rsid w:val="00E664ED"/>
    <w:pPr>
      <w:spacing w:before="360" w:after="240"/>
      <w:jc w:val="center"/>
    </w:pPr>
  </w:style>
  <w:style w:type="paragraph" w:styleId="Header">
    <w:name w:val="header"/>
    <w:basedOn w:val="Normal"/>
    <w:link w:val="HeaderChar"/>
    <w:uiPriority w:val="99"/>
    <w:unhideWhenUsed/>
    <w:rsid w:val="001D645D"/>
    <w:pPr>
      <w:tabs>
        <w:tab w:val="center" w:pos="4535"/>
        <w:tab w:val="right" w:pos="9071"/>
      </w:tabs>
      <w:spacing w:before="0"/>
    </w:pPr>
  </w:style>
  <w:style w:type="paragraph" w:customStyle="1" w:styleId="HeaderLandscape">
    <w:name w:val="HeaderLandscape"/>
    <w:basedOn w:val="Normal"/>
    <w:rsid w:val="001D645D"/>
    <w:pPr>
      <w:tabs>
        <w:tab w:val="center" w:pos="7285"/>
        <w:tab w:val="right" w:pos="14003"/>
      </w:tabs>
      <w:spacing w:before="0"/>
    </w:pPr>
  </w:style>
  <w:style w:type="paragraph" w:styleId="Footer">
    <w:name w:val="footer"/>
    <w:basedOn w:val="Normal"/>
    <w:link w:val="FooterChar"/>
    <w:uiPriority w:val="99"/>
    <w:unhideWhenUsed/>
    <w:rsid w:val="001D645D"/>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1D645D"/>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99760">
      <w:bodyDiv w:val="1"/>
      <w:marLeft w:val="0"/>
      <w:marRight w:val="0"/>
      <w:marTop w:val="0"/>
      <w:marBottom w:val="0"/>
      <w:divBdr>
        <w:top w:val="none" w:sz="0" w:space="0" w:color="auto"/>
        <w:left w:val="none" w:sz="0" w:space="0" w:color="auto"/>
        <w:bottom w:val="none" w:sz="0" w:space="0" w:color="auto"/>
        <w:right w:val="none" w:sz="0" w:space="0" w:color="auto"/>
      </w:divBdr>
    </w:div>
    <w:div w:id="237137890">
      <w:bodyDiv w:val="1"/>
      <w:marLeft w:val="0"/>
      <w:marRight w:val="0"/>
      <w:marTop w:val="0"/>
      <w:marBottom w:val="0"/>
      <w:divBdr>
        <w:top w:val="none" w:sz="0" w:space="0" w:color="auto"/>
        <w:left w:val="none" w:sz="0" w:space="0" w:color="auto"/>
        <w:bottom w:val="none" w:sz="0" w:space="0" w:color="auto"/>
        <w:right w:val="none" w:sz="0" w:space="0" w:color="auto"/>
      </w:divBdr>
    </w:div>
    <w:div w:id="256839307">
      <w:bodyDiv w:val="1"/>
      <w:marLeft w:val="0"/>
      <w:marRight w:val="0"/>
      <w:marTop w:val="0"/>
      <w:marBottom w:val="0"/>
      <w:divBdr>
        <w:top w:val="none" w:sz="0" w:space="0" w:color="auto"/>
        <w:left w:val="none" w:sz="0" w:space="0" w:color="auto"/>
        <w:bottom w:val="none" w:sz="0" w:space="0" w:color="auto"/>
        <w:right w:val="none" w:sz="0" w:space="0" w:color="auto"/>
      </w:divBdr>
      <w:divsChild>
        <w:div w:id="422184427">
          <w:marLeft w:val="0"/>
          <w:marRight w:val="0"/>
          <w:marTop w:val="0"/>
          <w:marBottom w:val="0"/>
          <w:divBdr>
            <w:top w:val="none" w:sz="0" w:space="0" w:color="auto"/>
            <w:left w:val="none" w:sz="0" w:space="0" w:color="auto"/>
            <w:bottom w:val="none" w:sz="0" w:space="0" w:color="auto"/>
            <w:right w:val="none" w:sz="0" w:space="0" w:color="auto"/>
          </w:divBdr>
        </w:div>
        <w:div w:id="976881975">
          <w:marLeft w:val="0"/>
          <w:marRight w:val="0"/>
          <w:marTop w:val="0"/>
          <w:marBottom w:val="0"/>
          <w:divBdr>
            <w:top w:val="none" w:sz="0" w:space="0" w:color="auto"/>
            <w:left w:val="none" w:sz="0" w:space="0" w:color="auto"/>
            <w:bottom w:val="none" w:sz="0" w:space="0" w:color="auto"/>
            <w:right w:val="none" w:sz="0" w:space="0" w:color="auto"/>
          </w:divBdr>
        </w:div>
        <w:div w:id="1989282648">
          <w:marLeft w:val="0"/>
          <w:marRight w:val="0"/>
          <w:marTop w:val="0"/>
          <w:marBottom w:val="0"/>
          <w:divBdr>
            <w:top w:val="none" w:sz="0" w:space="0" w:color="auto"/>
            <w:left w:val="none" w:sz="0" w:space="0" w:color="auto"/>
            <w:bottom w:val="none" w:sz="0" w:space="0" w:color="auto"/>
            <w:right w:val="none" w:sz="0" w:space="0" w:color="auto"/>
          </w:divBdr>
        </w:div>
      </w:divsChild>
    </w:div>
    <w:div w:id="343676210">
      <w:bodyDiv w:val="1"/>
      <w:marLeft w:val="0"/>
      <w:marRight w:val="0"/>
      <w:marTop w:val="0"/>
      <w:marBottom w:val="0"/>
      <w:divBdr>
        <w:top w:val="none" w:sz="0" w:space="0" w:color="auto"/>
        <w:left w:val="none" w:sz="0" w:space="0" w:color="auto"/>
        <w:bottom w:val="none" w:sz="0" w:space="0" w:color="auto"/>
        <w:right w:val="none" w:sz="0" w:space="0" w:color="auto"/>
      </w:divBdr>
    </w:div>
    <w:div w:id="670572607">
      <w:bodyDiv w:val="1"/>
      <w:marLeft w:val="0"/>
      <w:marRight w:val="0"/>
      <w:marTop w:val="0"/>
      <w:marBottom w:val="0"/>
      <w:divBdr>
        <w:top w:val="none" w:sz="0" w:space="0" w:color="auto"/>
        <w:left w:val="none" w:sz="0" w:space="0" w:color="auto"/>
        <w:bottom w:val="none" w:sz="0" w:space="0" w:color="auto"/>
        <w:right w:val="none" w:sz="0" w:space="0" w:color="auto"/>
      </w:divBdr>
    </w:div>
    <w:div w:id="747994621">
      <w:bodyDiv w:val="1"/>
      <w:marLeft w:val="0"/>
      <w:marRight w:val="0"/>
      <w:marTop w:val="0"/>
      <w:marBottom w:val="0"/>
      <w:divBdr>
        <w:top w:val="none" w:sz="0" w:space="0" w:color="auto"/>
        <w:left w:val="none" w:sz="0" w:space="0" w:color="auto"/>
        <w:bottom w:val="none" w:sz="0" w:space="0" w:color="auto"/>
        <w:right w:val="none" w:sz="0" w:space="0" w:color="auto"/>
      </w:divBdr>
      <w:divsChild>
        <w:div w:id="327101701">
          <w:marLeft w:val="0"/>
          <w:marRight w:val="0"/>
          <w:marTop w:val="0"/>
          <w:marBottom w:val="0"/>
          <w:divBdr>
            <w:top w:val="none" w:sz="0" w:space="0" w:color="auto"/>
            <w:left w:val="none" w:sz="0" w:space="0" w:color="auto"/>
            <w:bottom w:val="none" w:sz="0" w:space="0" w:color="auto"/>
            <w:right w:val="none" w:sz="0" w:space="0" w:color="auto"/>
          </w:divBdr>
        </w:div>
        <w:div w:id="579291325">
          <w:marLeft w:val="0"/>
          <w:marRight w:val="0"/>
          <w:marTop w:val="0"/>
          <w:marBottom w:val="0"/>
          <w:divBdr>
            <w:top w:val="none" w:sz="0" w:space="0" w:color="auto"/>
            <w:left w:val="none" w:sz="0" w:space="0" w:color="auto"/>
            <w:bottom w:val="none" w:sz="0" w:space="0" w:color="auto"/>
            <w:right w:val="none" w:sz="0" w:space="0" w:color="auto"/>
          </w:divBdr>
        </w:div>
        <w:div w:id="2107799258">
          <w:marLeft w:val="0"/>
          <w:marRight w:val="0"/>
          <w:marTop w:val="0"/>
          <w:marBottom w:val="0"/>
          <w:divBdr>
            <w:top w:val="none" w:sz="0" w:space="0" w:color="auto"/>
            <w:left w:val="none" w:sz="0" w:space="0" w:color="auto"/>
            <w:bottom w:val="none" w:sz="0" w:space="0" w:color="auto"/>
            <w:right w:val="none" w:sz="0" w:space="0" w:color="auto"/>
          </w:divBdr>
        </w:div>
      </w:divsChild>
    </w:div>
    <w:div w:id="1072702412">
      <w:bodyDiv w:val="1"/>
      <w:marLeft w:val="0"/>
      <w:marRight w:val="0"/>
      <w:marTop w:val="0"/>
      <w:marBottom w:val="0"/>
      <w:divBdr>
        <w:top w:val="none" w:sz="0" w:space="0" w:color="auto"/>
        <w:left w:val="none" w:sz="0" w:space="0" w:color="auto"/>
        <w:bottom w:val="none" w:sz="0" w:space="0" w:color="auto"/>
        <w:right w:val="none" w:sz="0" w:space="0" w:color="auto"/>
      </w:divBdr>
      <w:divsChild>
        <w:div w:id="1015771649">
          <w:marLeft w:val="0"/>
          <w:marRight w:val="0"/>
          <w:marTop w:val="0"/>
          <w:marBottom w:val="0"/>
          <w:divBdr>
            <w:top w:val="none" w:sz="0" w:space="0" w:color="auto"/>
            <w:left w:val="none" w:sz="0" w:space="0" w:color="auto"/>
            <w:bottom w:val="none" w:sz="0" w:space="0" w:color="auto"/>
            <w:right w:val="none" w:sz="0" w:space="0" w:color="auto"/>
          </w:divBdr>
        </w:div>
        <w:div w:id="1188639903">
          <w:marLeft w:val="0"/>
          <w:marRight w:val="0"/>
          <w:marTop w:val="0"/>
          <w:marBottom w:val="0"/>
          <w:divBdr>
            <w:top w:val="none" w:sz="0" w:space="0" w:color="auto"/>
            <w:left w:val="none" w:sz="0" w:space="0" w:color="auto"/>
            <w:bottom w:val="none" w:sz="0" w:space="0" w:color="auto"/>
            <w:right w:val="none" w:sz="0" w:space="0" w:color="auto"/>
          </w:divBdr>
        </w:div>
        <w:div w:id="1527913646">
          <w:marLeft w:val="0"/>
          <w:marRight w:val="0"/>
          <w:marTop w:val="0"/>
          <w:marBottom w:val="0"/>
          <w:divBdr>
            <w:top w:val="none" w:sz="0" w:space="0" w:color="auto"/>
            <w:left w:val="none" w:sz="0" w:space="0" w:color="auto"/>
            <w:bottom w:val="none" w:sz="0" w:space="0" w:color="auto"/>
            <w:right w:val="none" w:sz="0" w:space="0" w:color="auto"/>
          </w:divBdr>
        </w:div>
      </w:divsChild>
    </w:div>
    <w:div w:id="1073503764">
      <w:bodyDiv w:val="1"/>
      <w:marLeft w:val="0"/>
      <w:marRight w:val="0"/>
      <w:marTop w:val="0"/>
      <w:marBottom w:val="0"/>
      <w:divBdr>
        <w:top w:val="none" w:sz="0" w:space="0" w:color="auto"/>
        <w:left w:val="none" w:sz="0" w:space="0" w:color="auto"/>
        <w:bottom w:val="none" w:sz="0" w:space="0" w:color="auto"/>
        <w:right w:val="none" w:sz="0" w:space="0" w:color="auto"/>
      </w:divBdr>
    </w:div>
    <w:div w:id="1149521389">
      <w:bodyDiv w:val="1"/>
      <w:marLeft w:val="0"/>
      <w:marRight w:val="0"/>
      <w:marTop w:val="0"/>
      <w:marBottom w:val="0"/>
      <w:divBdr>
        <w:top w:val="none" w:sz="0" w:space="0" w:color="auto"/>
        <w:left w:val="none" w:sz="0" w:space="0" w:color="auto"/>
        <w:bottom w:val="none" w:sz="0" w:space="0" w:color="auto"/>
        <w:right w:val="none" w:sz="0" w:space="0" w:color="auto"/>
      </w:divBdr>
    </w:div>
    <w:div w:id="1208567976">
      <w:bodyDiv w:val="1"/>
      <w:marLeft w:val="0"/>
      <w:marRight w:val="0"/>
      <w:marTop w:val="0"/>
      <w:marBottom w:val="0"/>
      <w:divBdr>
        <w:top w:val="none" w:sz="0" w:space="0" w:color="auto"/>
        <w:left w:val="none" w:sz="0" w:space="0" w:color="auto"/>
        <w:bottom w:val="none" w:sz="0" w:space="0" w:color="auto"/>
        <w:right w:val="none" w:sz="0" w:space="0" w:color="auto"/>
      </w:divBdr>
    </w:div>
    <w:div w:id="1234319223">
      <w:bodyDiv w:val="1"/>
      <w:marLeft w:val="0"/>
      <w:marRight w:val="0"/>
      <w:marTop w:val="0"/>
      <w:marBottom w:val="0"/>
      <w:divBdr>
        <w:top w:val="none" w:sz="0" w:space="0" w:color="auto"/>
        <w:left w:val="none" w:sz="0" w:space="0" w:color="auto"/>
        <w:bottom w:val="none" w:sz="0" w:space="0" w:color="auto"/>
        <w:right w:val="none" w:sz="0" w:space="0" w:color="auto"/>
      </w:divBdr>
      <w:divsChild>
        <w:div w:id="78718185">
          <w:marLeft w:val="0"/>
          <w:marRight w:val="0"/>
          <w:marTop w:val="0"/>
          <w:marBottom w:val="0"/>
          <w:divBdr>
            <w:top w:val="none" w:sz="0" w:space="0" w:color="auto"/>
            <w:left w:val="none" w:sz="0" w:space="0" w:color="auto"/>
            <w:bottom w:val="none" w:sz="0" w:space="0" w:color="auto"/>
            <w:right w:val="none" w:sz="0" w:space="0" w:color="auto"/>
          </w:divBdr>
        </w:div>
        <w:div w:id="372194393">
          <w:marLeft w:val="0"/>
          <w:marRight w:val="0"/>
          <w:marTop w:val="0"/>
          <w:marBottom w:val="0"/>
          <w:divBdr>
            <w:top w:val="none" w:sz="0" w:space="0" w:color="auto"/>
            <w:left w:val="none" w:sz="0" w:space="0" w:color="auto"/>
            <w:bottom w:val="none" w:sz="0" w:space="0" w:color="auto"/>
            <w:right w:val="none" w:sz="0" w:space="0" w:color="auto"/>
          </w:divBdr>
        </w:div>
        <w:div w:id="547452810">
          <w:marLeft w:val="0"/>
          <w:marRight w:val="0"/>
          <w:marTop w:val="0"/>
          <w:marBottom w:val="0"/>
          <w:divBdr>
            <w:top w:val="none" w:sz="0" w:space="0" w:color="auto"/>
            <w:left w:val="none" w:sz="0" w:space="0" w:color="auto"/>
            <w:bottom w:val="none" w:sz="0" w:space="0" w:color="auto"/>
            <w:right w:val="none" w:sz="0" w:space="0" w:color="auto"/>
          </w:divBdr>
        </w:div>
      </w:divsChild>
    </w:div>
    <w:div w:id="1330524931">
      <w:bodyDiv w:val="1"/>
      <w:marLeft w:val="0"/>
      <w:marRight w:val="0"/>
      <w:marTop w:val="0"/>
      <w:marBottom w:val="0"/>
      <w:divBdr>
        <w:top w:val="none" w:sz="0" w:space="0" w:color="auto"/>
        <w:left w:val="none" w:sz="0" w:space="0" w:color="auto"/>
        <w:bottom w:val="none" w:sz="0" w:space="0" w:color="auto"/>
        <w:right w:val="none" w:sz="0" w:space="0" w:color="auto"/>
      </w:divBdr>
    </w:div>
    <w:div w:id="1344437562">
      <w:bodyDiv w:val="1"/>
      <w:marLeft w:val="0"/>
      <w:marRight w:val="0"/>
      <w:marTop w:val="0"/>
      <w:marBottom w:val="0"/>
      <w:divBdr>
        <w:top w:val="none" w:sz="0" w:space="0" w:color="auto"/>
        <w:left w:val="none" w:sz="0" w:space="0" w:color="auto"/>
        <w:bottom w:val="none" w:sz="0" w:space="0" w:color="auto"/>
        <w:right w:val="none" w:sz="0" w:space="0" w:color="auto"/>
      </w:divBdr>
    </w:div>
    <w:div w:id="1348020001">
      <w:bodyDiv w:val="1"/>
      <w:marLeft w:val="0"/>
      <w:marRight w:val="0"/>
      <w:marTop w:val="0"/>
      <w:marBottom w:val="0"/>
      <w:divBdr>
        <w:top w:val="none" w:sz="0" w:space="0" w:color="auto"/>
        <w:left w:val="none" w:sz="0" w:space="0" w:color="auto"/>
        <w:bottom w:val="none" w:sz="0" w:space="0" w:color="auto"/>
        <w:right w:val="none" w:sz="0" w:space="0" w:color="auto"/>
      </w:divBdr>
    </w:div>
    <w:div w:id="1500852638">
      <w:bodyDiv w:val="1"/>
      <w:marLeft w:val="0"/>
      <w:marRight w:val="0"/>
      <w:marTop w:val="0"/>
      <w:marBottom w:val="0"/>
      <w:divBdr>
        <w:top w:val="none" w:sz="0" w:space="0" w:color="auto"/>
        <w:left w:val="none" w:sz="0" w:space="0" w:color="auto"/>
        <w:bottom w:val="none" w:sz="0" w:space="0" w:color="auto"/>
        <w:right w:val="none" w:sz="0" w:space="0" w:color="auto"/>
      </w:divBdr>
    </w:div>
    <w:div w:id="1530801478">
      <w:bodyDiv w:val="1"/>
      <w:marLeft w:val="0"/>
      <w:marRight w:val="0"/>
      <w:marTop w:val="0"/>
      <w:marBottom w:val="0"/>
      <w:divBdr>
        <w:top w:val="none" w:sz="0" w:space="0" w:color="auto"/>
        <w:left w:val="none" w:sz="0" w:space="0" w:color="auto"/>
        <w:bottom w:val="none" w:sz="0" w:space="0" w:color="auto"/>
        <w:right w:val="none" w:sz="0" w:space="0" w:color="auto"/>
      </w:divBdr>
    </w:div>
    <w:div w:id="1557232510">
      <w:bodyDiv w:val="1"/>
      <w:marLeft w:val="0"/>
      <w:marRight w:val="0"/>
      <w:marTop w:val="0"/>
      <w:marBottom w:val="0"/>
      <w:divBdr>
        <w:top w:val="none" w:sz="0" w:space="0" w:color="auto"/>
        <w:left w:val="none" w:sz="0" w:space="0" w:color="auto"/>
        <w:bottom w:val="none" w:sz="0" w:space="0" w:color="auto"/>
        <w:right w:val="none" w:sz="0" w:space="0" w:color="auto"/>
      </w:divBdr>
    </w:div>
    <w:div w:id="1685861934">
      <w:bodyDiv w:val="1"/>
      <w:marLeft w:val="0"/>
      <w:marRight w:val="0"/>
      <w:marTop w:val="0"/>
      <w:marBottom w:val="0"/>
      <w:divBdr>
        <w:top w:val="none" w:sz="0" w:space="0" w:color="auto"/>
        <w:left w:val="none" w:sz="0" w:space="0" w:color="auto"/>
        <w:bottom w:val="none" w:sz="0" w:space="0" w:color="auto"/>
        <w:right w:val="none" w:sz="0" w:space="0" w:color="auto"/>
      </w:divBdr>
    </w:div>
    <w:div w:id="1768233906">
      <w:bodyDiv w:val="1"/>
      <w:marLeft w:val="0"/>
      <w:marRight w:val="0"/>
      <w:marTop w:val="0"/>
      <w:marBottom w:val="0"/>
      <w:divBdr>
        <w:top w:val="none" w:sz="0" w:space="0" w:color="auto"/>
        <w:left w:val="none" w:sz="0" w:space="0" w:color="auto"/>
        <w:bottom w:val="none" w:sz="0" w:space="0" w:color="auto"/>
        <w:right w:val="none" w:sz="0" w:space="0" w:color="auto"/>
      </w:divBdr>
    </w:div>
    <w:div w:id="214388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1/241/oj" TargetMode="External"/><Relationship Id="rId7" Type="http://schemas.openxmlformats.org/officeDocument/2006/relationships/hyperlink" Target="https://economy-finance.ec.europa.eu/economic-and-fiscal-governance/stability-and-growth-pact/preventive-arm/annual-progress-reports_en" TargetMode="External"/><Relationship Id="rId2" Type="http://schemas.openxmlformats.org/officeDocument/2006/relationships/hyperlink" Target="http://data.europa.eu/eli/C/2026/2434/oj" TargetMode="External"/><Relationship Id="rId1" Type="http://schemas.openxmlformats.org/officeDocument/2006/relationships/hyperlink" Target="http://data.europa.eu/eli/reg/2024/1263/oj" TargetMode="External"/><Relationship Id="rId6" Type="http://schemas.openxmlformats.org/officeDocument/2006/relationships/hyperlink" Target="http://data.europa.eu/eli/C/2026/1158/oj" TargetMode="External"/><Relationship Id="rId5" Type="http://schemas.openxmlformats.org/officeDocument/2006/relationships/hyperlink" Target="https://economy-finance.ec.europa.eu/economic-governance-framework/stability-and-growth-pact/corrective-arm-excessive-deficit-procedure/excessive-deficit-procedures-overview/Austria_en" TargetMode="External"/><Relationship Id="rId4" Type="http://schemas.openxmlformats.org/officeDocument/2006/relationships/hyperlink" Target="http://data.europa.eu/eli/C/2025/3958/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44DC3-7D5F-4B31-B9B2-18B29A16E23E}">
  <ds:schemaRefs>
    <ds:schemaRef ds:uri="http://schemas.openxmlformats.org/officeDocument/2006/bibliography"/>
  </ds:schemaRefs>
</ds:datastoreItem>
</file>

<file path=docMetadata/LabelInfo.xml><?xml version="1.0" encoding="utf-8"?>
<clbl:labelList xmlns:clbl="http://schemas.microsoft.com/office/2020/mipLabelMetadata">
  <clbl:label id="{b24c8b06-522c-46fe-9080-70926f8dddb1}" enabled="0" method="" siteId="{b24c8b06-522c-46fe-9080-70926f8dddb1}" removed="1"/>
</clbl:labelList>
</file>

<file path=docProps/app.xml><?xml version="1.0" encoding="utf-8"?>
<Properties xmlns="http://schemas.openxmlformats.org/officeDocument/2006/extended-properties" xmlns:vt="http://schemas.openxmlformats.org/officeDocument/2006/docPropsVTypes">
  <Template>COM.dotm</Template>
  <TotalTime>0</TotalTime>
  <Pages>12</Pages>
  <Words>4995</Words>
  <Characters>28473</Characters>
  <Application>Microsoft Office Word</Application>
  <DocSecurity>0</DocSecurity>
  <Lines>237</Lines>
  <Paragraphs>66</Paragraphs>
  <ScaleCrop>false</ScaleCrop>
  <Manager/>
  <Company/>
  <LinksUpToDate>false</LinksUpToDate>
  <CharactersWithSpaces>33402</CharactersWithSpaces>
  <SharedDoc>false</SharedDoc>
  <HLinks>
    <vt:vector size="30" baseType="variant">
      <vt:variant>
        <vt:i4>7405656</vt:i4>
      </vt:variant>
      <vt:variant>
        <vt:i4>12</vt:i4>
      </vt:variant>
      <vt:variant>
        <vt:i4>0</vt:i4>
      </vt:variant>
      <vt:variant>
        <vt:i4>5</vt:i4>
      </vt:variant>
      <vt:variant>
        <vt:lpwstr>https://economy-finance.ec.europa.eu/economic-and-fiscal-governance/stability-and-growth-pact/preventive-arm/annual-progress-reports_en</vt:lpwstr>
      </vt:variant>
      <vt:variant>
        <vt:lpwstr/>
      </vt:variant>
      <vt:variant>
        <vt:i4>983059</vt:i4>
      </vt:variant>
      <vt:variant>
        <vt:i4>9</vt:i4>
      </vt:variant>
      <vt:variant>
        <vt:i4>0</vt:i4>
      </vt:variant>
      <vt:variant>
        <vt:i4>5</vt:i4>
      </vt:variant>
      <vt:variant>
        <vt:lpwstr>http://data.europa.eu/eli/C/2026/1158/oj</vt:lpwstr>
      </vt:variant>
      <vt:variant>
        <vt:lpwstr/>
      </vt:variant>
      <vt:variant>
        <vt:i4>7536707</vt:i4>
      </vt:variant>
      <vt:variant>
        <vt:i4>6</vt:i4>
      </vt:variant>
      <vt:variant>
        <vt:i4>0</vt:i4>
      </vt:variant>
      <vt:variant>
        <vt:i4>5</vt:i4>
      </vt:variant>
      <vt:variant>
        <vt:lpwstr>https://economy-finance.ec.europa.eu/economic-governance-framework/stability-and-growth-pact/corrective-arm-excessive-deficit-procedure/excessive-deficit-procedures-overview/Austria_en</vt:lpwstr>
      </vt:variant>
      <vt:variant>
        <vt:lpwstr/>
      </vt:variant>
      <vt:variant>
        <vt:i4>917531</vt:i4>
      </vt:variant>
      <vt:variant>
        <vt:i4>3</vt:i4>
      </vt:variant>
      <vt:variant>
        <vt:i4>0</vt:i4>
      </vt:variant>
      <vt:variant>
        <vt:i4>5</vt:i4>
      </vt:variant>
      <vt:variant>
        <vt:lpwstr>http://data.europa.eu/eli/C/2025/3958/oj</vt:lpwstr>
      </vt:variant>
      <vt:variant>
        <vt:lpwstr/>
      </vt:variant>
      <vt:variant>
        <vt:i4>655386</vt:i4>
      </vt:variant>
      <vt:variant>
        <vt:i4>0</vt:i4>
      </vt:variant>
      <vt:variant>
        <vt:i4>0</vt:i4>
      </vt:variant>
      <vt:variant>
        <vt:i4>5</vt:i4>
      </vt:variant>
      <vt:variant>
        <vt:lpwstr>http://data.europa.eu/eli/C/2026/2434/oj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2026-06-01T19:20:00Z</dcterms:created>
  <dcterms:modified xsi:type="dcterms:W3CDTF">2026-06-10T13:53:00Z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9.2, Build 20250828</vt:lpwstr>
  </property>
  <property fmtid="{D5CDD505-2E9C-101B-9397-08002B2CF9AE}" pid="3" name="MSIP_Label_6bd9ddd1-4d20-43f6-abfa-fc3c07406f94_Enabled">
    <vt:lpwstr>true</vt:lpwstr>
  </property>
  <property fmtid="{D5CDD505-2E9C-101B-9397-08002B2CF9AE}" pid="4" name="MSIP_Label_6bd9ddd1-4d20-43f6-abfa-fc3c07406f94_SetDate">
    <vt:lpwstr>2026-06-01T19:20:23Z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f444f33d-d041-4cb4-bafe-011a582c0b84</vt:lpwstr>
  </property>
  <property fmtid="{D5CDD505-2E9C-101B-9397-08002B2CF9AE}" pid="9" name="MSIP_Label_6bd9ddd1-4d20-43f6-abfa-fc3c07406f94_ContentBits">
    <vt:lpwstr>0</vt:lpwstr>
  </property>
  <property fmtid="{D5CDD505-2E9C-101B-9397-08002B2CF9AE}" pid="10" name="MSIP_Label_6bd9ddd1-4d20-43f6-abfa-fc3c07406f94_Tag">
    <vt:lpwstr>10, 3, 0, 1</vt:lpwstr>
  </property>
  <property fmtid="{D5CDD505-2E9C-101B-9397-08002B2CF9AE}" pid="11" name="Category">
    <vt:lpwstr>COM/PL/ORG/NOEEA</vt:lpwstr>
  </property>
  <property fmtid="{D5CDD505-2E9C-101B-9397-08002B2CF9AE}" pid="12" name="Level of sensitivity">
    <vt:lpwstr>Standard treatment</vt:lpwstr>
  </property>
  <property fmtid="{D5CDD505-2E9C-101B-9397-08002B2CF9AE}" pid="13" name="Part">
    <vt:lpwstr>1</vt:lpwstr>
  </property>
  <property fmtid="{D5CDD505-2E9C-101B-9397-08002B2CF9AE}" pid="14" name="Total parts">
    <vt:lpwstr>1</vt:lpwstr>
  </property>
  <property fmtid="{D5CDD505-2E9C-101B-9397-08002B2CF9AE}" pid="15" name="LWTemplateID">
    <vt:lpwstr>SG-002</vt:lpwstr>
  </property>
  <property fmtid="{D5CDD505-2E9C-101B-9397-08002B2CF9AE}" pid="16" name="DQCStatus">
    <vt:lpwstr>Green (DQC version 03)</vt:lpwstr>
  </property>
</Properties>
</file>